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CFC75F" w14:textId="467CE0B1" w:rsidR="00BC58E9" w:rsidRPr="00E97457" w:rsidRDefault="006E29F0" w:rsidP="0090639F">
      <w:pPr>
        <w:pStyle w:val="Header"/>
        <w:rPr>
          <w:rFonts w:ascii="Arial" w:eastAsia="Cambria" w:hAnsi="Arial" w:cs="Arial"/>
          <w:color w:val="000000"/>
          <w:sz w:val="22"/>
          <w:szCs w:val="22"/>
          <w:lang w:eastAsia="en-US"/>
        </w:rPr>
      </w:pPr>
      <w:r w:rsidRPr="00221403">
        <w:rPr>
          <w:sz w:val="52"/>
        </w:rPr>
        <w:t>Draft Maroondah Vegetation Strategy</w:t>
      </w:r>
    </w:p>
    <w:p w14:paraId="6BF5B84B" w14:textId="18233D04" w:rsidR="006E29F0" w:rsidRPr="00221403" w:rsidRDefault="006E29F0" w:rsidP="0090639F">
      <w:pPr>
        <w:pStyle w:val="DeckIntroduction"/>
        <w:rPr>
          <w:sz w:val="26"/>
          <w:szCs w:val="26"/>
        </w:rPr>
      </w:pPr>
      <w:r w:rsidRPr="00221403">
        <w:rPr>
          <w:sz w:val="26"/>
          <w:szCs w:val="26"/>
        </w:rPr>
        <w:t>The Draft</w:t>
      </w:r>
      <w:r w:rsidR="0090639F" w:rsidRPr="00221403">
        <w:rPr>
          <w:sz w:val="26"/>
          <w:szCs w:val="26"/>
        </w:rPr>
        <w:t xml:space="preserve"> Maroondah</w:t>
      </w:r>
      <w:r w:rsidRPr="00221403">
        <w:rPr>
          <w:sz w:val="26"/>
          <w:szCs w:val="26"/>
        </w:rPr>
        <w:t xml:space="preserve"> Vegetation Strategy is available for comment until </w:t>
      </w:r>
      <w:r w:rsidR="00EB17B3">
        <w:rPr>
          <w:sz w:val="26"/>
          <w:szCs w:val="26"/>
        </w:rPr>
        <w:t>5pm, Monday</w:t>
      </w:r>
      <w:r w:rsidRPr="00221403">
        <w:rPr>
          <w:sz w:val="26"/>
          <w:szCs w:val="26"/>
        </w:rPr>
        <w:t xml:space="preserve"> 2</w:t>
      </w:r>
      <w:r w:rsidR="00EB17B3">
        <w:rPr>
          <w:sz w:val="26"/>
          <w:szCs w:val="26"/>
        </w:rPr>
        <w:t>3</w:t>
      </w:r>
      <w:r w:rsidR="00EB17B3" w:rsidRPr="00EB17B3">
        <w:rPr>
          <w:sz w:val="26"/>
          <w:szCs w:val="26"/>
          <w:vertAlign w:val="superscript"/>
        </w:rPr>
        <w:t>rd</w:t>
      </w:r>
      <w:r w:rsidR="00EB17B3">
        <w:rPr>
          <w:sz w:val="26"/>
          <w:szCs w:val="26"/>
        </w:rPr>
        <w:t xml:space="preserve"> September 201</w:t>
      </w:r>
      <w:r w:rsidRPr="00221403">
        <w:rPr>
          <w:sz w:val="26"/>
          <w:szCs w:val="26"/>
        </w:rPr>
        <w:t>9. Use this form for providing feedback in hard copy.</w:t>
      </w:r>
    </w:p>
    <w:p w14:paraId="6B5D55CD" w14:textId="77777777" w:rsidR="0090639F" w:rsidRPr="009E2959" w:rsidRDefault="0090639F" w:rsidP="009157A4">
      <w:pPr>
        <w:pStyle w:val="Sub1"/>
        <w:rPr>
          <w:sz w:val="14"/>
          <w:szCs w:val="20"/>
        </w:rPr>
      </w:pPr>
    </w:p>
    <w:p w14:paraId="5F39E781" w14:textId="2880A172" w:rsidR="006E29F0" w:rsidRPr="009E2959" w:rsidRDefault="006E29F0" w:rsidP="009E2959">
      <w:pPr>
        <w:pStyle w:val="Sub1"/>
        <w:rPr>
          <w:sz w:val="20"/>
          <w:szCs w:val="20"/>
        </w:rPr>
      </w:pPr>
      <w:r w:rsidRPr="009E2959">
        <w:t>Instructions</w:t>
      </w:r>
      <w:r w:rsidR="009E2959">
        <w:t xml:space="preserve"> </w:t>
      </w:r>
      <w:r w:rsidR="009E2959" w:rsidRPr="009E2959">
        <w:rPr>
          <w:b w:val="0"/>
        </w:rPr>
        <w:t xml:space="preserve">- </w:t>
      </w:r>
      <w:r w:rsidRPr="009E2959">
        <w:rPr>
          <w:b w:val="0"/>
          <w:sz w:val="20"/>
          <w:szCs w:val="20"/>
        </w:rPr>
        <w:t>Please provide your feedback by</w:t>
      </w:r>
      <w:r w:rsidRPr="009E2959">
        <w:rPr>
          <w:sz w:val="20"/>
          <w:szCs w:val="20"/>
        </w:rPr>
        <w:t xml:space="preserve"> </w:t>
      </w:r>
      <w:r w:rsidR="00AB013B">
        <w:rPr>
          <w:sz w:val="20"/>
          <w:szCs w:val="20"/>
        </w:rPr>
        <w:t>5pm Mo</w:t>
      </w:r>
      <w:r w:rsidRPr="009E2959">
        <w:rPr>
          <w:sz w:val="20"/>
          <w:szCs w:val="20"/>
        </w:rPr>
        <w:t>nday 2</w:t>
      </w:r>
      <w:r w:rsidR="00AB013B">
        <w:rPr>
          <w:sz w:val="20"/>
          <w:szCs w:val="20"/>
        </w:rPr>
        <w:t>3</w:t>
      </w:r>
      <w:r w:rsidR="00AB013B" w:rsidRPr="00AB013B">
        <w:rPr>
          <w:sz w:val="20"/>
          <w:szCs w:val="20"/>
          <w:vertAlign w:val="superscript"/>
        </w:rPr>
        <w:t>rd</w:t>
      </w:r>
      <w:r w:rsidR="00AB013B">
        <w:rPr>
          <w:sz w:val="20"/>
          <w:szCs w:val="20"/>
        </w:rPr>
        <w:t xml:space="preserve"> </w:t>
      </w:r>
      <w:r w:rsidRPr="009E2959">
        <w:rPr>
          <w:sz w:val="20"/>
          <w:szCs w:val="20"/>
        </w:rPr>
        <w:t>September 2019</w:t>
      </w:r>
    </w:p>
    <w:p w14:paraId="10ED43AC" w14:textId="77777777" w:rsidR="006E29F0" w:rsidRPr="009E2959" w:rsidRDefault="006E29F0" w:rsidP="009157A4">
      <w:pPr>
        <w:pStyle w:val="Body"/>
        <w:rPr>
          <w:sz w:val="20"/>
          <w:szCs w:val="20"/>
        </w:rPr>
      </w:pPr>
      <w:r w:rsidRPr="009E2959">
        <w:rPr>
          <w:sz w:val="20"/>
          <w:szCs w:val="20"/>
        </w:rPr>
        <w:t xml:space="preserve">You can provide feedback in </w:t>
      </w:r>
      <w:proofErr w:type="gramStart"/>
      <w:r w:rsidRPr="009E2959">
        <w:rPr>
          <w:sz w:val="20"/>
          <w:szCs w:val="20"/>
        </w:rPr>
        <w:t>a number of</w:t>
      </w:r>
      <w:proofErr w:type="gramEnd"/>
      <w:r w:rsidRPr="009E2959">
        <w:rPr>
          <w:sz w:val="20"/>
          <w:szCs w:val="20"/>
        </w:rPr>
        <w:t xml:space="preserve"> ways:</w:t>
      </w:r>
    </w:p>
    <w:p w14:paraId="7450F9A9" w14:textId="1393CB35" w:rsidR="00C22946" w:rsidRPr="009E2959" w:rsidRDefault="006E29F0" w:rsidP="00EB17B3">
      <w:pPr>
        <w:pStyle w:val="Body"/>
        <w:numPr>
          <w:ilvl w:val="0"/>
          <w:numId w:val="16"/>
        </w:numPr>
        <w:rPr>
          <w:sz w:val="20"/>
          <w:szCs w:val="20"/>
        </w:rPr>
      </w:pPr>
      <w:r w:rsidRPr="009E2959">
        <w:rPr>
          <w:b/>
          <w:sz w:val="20"/>
          <w:szCs w:val="20"/>
        </w:rPr>
        <w:t>Online:</w:t>
      </w:r>
      <w:r w:rsidRPr="009E2959">
        <w:rPr>
          <w:sz w:val="20"/>
          <w:szCs w:val="20"/>
        </w:rPr>
        <w:t xml:space="preserve"> by entering your comments via the online form at </w:t>
      </w:r>
      <w:hyperlink r:id="rId7" w:history="1">
        <w:r w:rsidRPr="009E2959">
          <w:rPr>
            <w:rStyle w:val="Hyperlink"/>
            <w:sz w:val="20"/>
            <w:szCs w:val="20"/>
          </w:rPr>
          <w:t>www.yoursay.maroondah.vic.gov.au/maroondah-vegetation-review</w:t>
        </w:r>
      </w:hyperlink>
      <w:r w:rsidR="00EB17B3">
        <w:rPr>
          <w:rStyle w:val="Hyperlink"/>
          <w:sz w:val="20"/>
          <w:szCs w:val="20"/>
        </w:rPr>
        <w:t xml:space="preserve"> </w:t>
      </w:r>
      <w:r w:rsidR="00EB17B3" w:rsidRPr="00EB17B3">
        <w:rPr>
          <w:sz w:val="20"/>
          <w:szCs w:val="20"/>
        </w:rPr>
        <w:t>(</w:t>
      </w:r>
      <w:r w:rsidR="00EB17B3">
        <w:rPr>
          <w:sz w:val="20"/>
          <w:szCs w:val="20"/>
        </w:rPr>
        <w:t xml:space="preserve">via the </w:t>
      </w:r>
      <w:r w:rsidR="00EB17B3" w:rsidRPr="00EB17B3">
        <w:rPr>
          <w:sz w:val="20"/>
          <w:szCs w:val="20"/>
        </w:rPr>
        <w:t>"Your feedback” tab</w:t>
      </w:r>
      <w:r w:rsidR="00EB17B3">
        <w:rPr>
          <w:sz w:val="20"/>
          <w:szCs w:val="20"/>
        </w:rPr>
        <w:t>)</w:t>
      </w:r>
    </w:p>
    <w:p w14:paraId="51291389" w14:textId="6172B3C6" w:rsidR="006E29F0" w:rsidRPr="009E2959" w:rsidRDefault="006E29F0" w:rsidP="006E29F0">
      <w:pPr>
        <w:pStyle w:val="Body"/>
        <w:numPr>
          <w:ilvl w:val="0"/>
          <w:numId w:val="16"/>
        </w:numPr>
        <w:rPr>
          <w:sz w:val="20"/>
          <w:szCs w:val="20"/>
        </w:rPr>
      </w:pPr>
      <w:r w:rsidRPr="009E2959">
        <w:rPr>
          <w:b/>
          <w:sz w:val="20"/>
          <w:szCs w:val="20"/>
        </w:rPr>
        <w:t>Via Email</w:t>
      </w:r>
      <w:r w:rsidRPr="009E2959">
        <w:rPr>
          <w:sz w:val="20"/>
          <w:szCs w:val="20"/>
        </w:rPr>
        <w:t xml:space="preserve">: by entering your comments into this form and attaching to an email to </w:t>
      </w:r>
      <w:hyperlink r:id="rId8" w:history="1">
        <w:r w:rsidR="00EB17B3" w:rsidRPr="00C3191A">
          <w:rPr>
            <w:rStyle w:val="Hyperlink"/>
            <w:sz w:val="20"/>
            <w:szCs w:val="20"/>
          </w:rPr>
          <w:t>vegetation@maroondah.vic.gov.au</w:t>
        </w:r>
      </w:hyperlink>
    </w:p>
    <w:p w14:paraId="542D5FC1" w14:textId="056F1533" w:rsidR="006E29F0" w:rsidRPr="009E2959" w:rsidRDefault="006E29F0" w:rsidP="006E29F0">
      <w:pPr>
        <w:pStyle w:val="Body"/>
        <w:numPr>
          <w:ilvl w:val="0"/>
          <w:numId w:val="16"/>
        </w:numPr>
        <w:rPr>
          <w:sz w:val="20"/>
          <w:szCs w:val="20"/>
        </w:rPr>
      </w:pPr>
      <w:r w:rsidRPr="009E2959">
        <w:rPr>
          <w:b/>
          <w:sz w:val="20"/>
          <w:szCs w:val="20"/>
        </w:rPr>
        <w:t xml:space="preserve">Via </w:t>
      </w:r>
      <w:r w:rsidR="00EB17B3">
        <w:rPr>
          <w:b/>
          <w:sz w:val="20"/>
          <w:szCs w:val="20"/>
        </w:rPr>
        <w:t>Mail</w:t>
      </w:r>
      <w:r w:rsidRPr="009E2959">
        <w:rPr>
          <w:sz w:val="20"/>
          <w:szCs w:val="20"/>
        </w:rPr>
        <w:t>: by entering your comments into this form and posting a printed copy to:</w:t>
      </w:r>
    </w:p>
    <w:p w14:paraId="290A0134" w14:textId="10E57FA6" w:rsidR="006E29F0" w:rsidRPr="009E2959" w:rsidRDefault="00EB17B3" w:rsidP="006E29F0">
      <w:pPr>
        <w:pStyle w:val="Body"/>
        <w:ind w:left="720"/>
        <w:rPr>
          <w:sz w:val="20"/>
          <w:szCs w:val="20"/>
        </w:rPr>
      </w:pPr>
      <w:r>
        <w:rPr>
          <w:sz w:val="20"/>
          <w:szCs w:val="20"/>
        </w:rPr>
        <w:t xml:space="preserve">Phil Turner, Director </w:t>
      </w:r>
      <w:proofErr w:type="gramStart"/>
      <w:r>
        <w:rPr>
          <w:sz w:val="20"/>
          <w:szCs w:val="20"/>
        </w:rPr>
        <w:t>Strategy</w:t>
      </w:r>
      <w:proofErr w:type="gramEnd"/>
      <w:r>
        <w:rPr>
          <w:sz w:val="20"/>
          <w:szCs w:val="20"/>
        </w:rPr>
        <w:t xml:space="preserve"> and Community</w:t>
      </w:r>
    </w:p>
    <w:p w14:paraId="459E9762" w14:textId="6EDCD1F0" w:rsidR="006E29F0" w:rsidRPr="009E2959" w:rsidRDefault="006E29F0" w:rsidP="006E29F0">
      <w:pPr>
        <w:pStyle w:val="Body"/>
        <w:ind w:left="720"/>
        <w:rPr>
          <w:sz w:val="20"/>
          <w:szCs w:val="20"/>
        </w:rPr>
      </w:pPr>
      <w:r w:rsidRPr="009E2959">
        <w:rPr>
          <w:sz w:val="20"/>
          <w:szCs w:val="20"/>
        </w:rPr>
        <w:t>Maroondah City Council</w:t>
      </w:r>
    </w:p>
    <w:p w14:paraId="286EE956" w14:textId="6831C393" w:rsidR="006E29F0" w:rsidRPr="009E2959" w:rsidRDefault="006E29F0" w:rsidP="006E29F0">
      <w:pPr>
        <w:pStyle w:val="Body"/>
        <w:ind w:left="720"/>
        <w:rPr>
          <w:sz w:val="20"/>
          <w:szCs w:val="20"/>
        </w:rPr>
      </w:pPr>
      <w:r w:rsidRPr="009E2959">
        <w:rPr>
          <w:sz w:val="20"/>
          <w:szCs w:val="20"/>
        </w:rPr>
        <w:t>P.O. Box 156</w:t>
      </w:r>
    </w:p>
    <w:p w14:paraId="5828BA6A" w14:textId="1AF34A46" w:rsidR="006E29F0" w:rsidRPr="009E2959" w:rsidRDefault="006E29F0" w:rsidP="006E29F0">
      <w:pPr>
        <w:pStyle w:val="Body"/>
        <w:ind w:left="720"/>
        <w:rPr>
          <w:sz w:val="20"/>
          <w:szCs w:val="20"/>
        </w:rPr>
      </w:pPr>
      <w:r w:rsidRPr="009E2959">
        <w:rPr>
          <w:sz w:val="20"/>
          <w:szCs w:val="20"/>
        </w:rPr>
        <w:t>Ringwood VIC 3134</w:t>
      </w:r>
    </w:p>
    <w:p w14:paraId="02751395" w14:textId="473116F9" w:rsidR="006E29F0" w:rsidRPr="009E2959" w:rsidRDefault="009E2959" w:rsidP="009E2959">
      <w:pPr>
        <w:pStyle w:val="Body"/>
        <w:numPr>
          <w:ilvl w:val="0"/>
          <w:numId w:val="16"/>
        </w:numPr>
        <w:rPr>
          <w:sz w:val="20"/>
          <w:szCs w:val="20"/>
        </w:rPr>
      </w:pPr>
      <w:r w:rsidRPr="009E2959">
        <w:rPr>
          <w:b/>
          <w:sz w:val="20"/>
          <w:szCs w:val="20"/>
        </w:rPr>
        <w:t>In person</w:t>
      </w:r>
      <w:r w:rsidRPr="009E2959">
        <w:rPr>
          <w:sz w:val="20"/>
          <w:szCs w:val="20"/>
        </w:rPr>
        <w:t>: by adding your comments to this form and delivering the form to a Council Customer Service Centre (Braeside Avenue Ringwood; 7 Civic Square Croydon; Realm Ringwood Town Square 179 Maroondah Highway)</w:t>
      </w:r>
    </w:p>
    <w:p w14:paraId="38AF2F63" w14:textId="77777777" w:rsidR="00C22946" w:rsidRPr="009E2959" w:rsidRDefault="00C22946" w:rsidP="00C22946">
      <w:pPr>
        <w:pStyle w:val="Sub1"/>
        <w:rPr>
          <w:sz w:val="14"/>
          <w:szCs w:val="20"/>
        </w:rPr>
      </w:pPr>
    </w:p>
    <w:p w14:paraId="7E190A7B" w14:textId="49454AF7" w:rsidR="00BC58E9" w:rsidRPr="009E2959" w:rsidRDefault="00C22946" w:rsidP="009E2959">
      <w:pPr>
        <w:pStyle w:val="Sub1"/>
        <w:rPr>
          <w:sz w:val="20"/>
          <w:szCs w:val="20"/>
        </w:rPr>
      </w:pPr>
      <w:r w:rsidRPr="009E2959">
        <w:t>Sub</w:t>
      </w:r>
      <w:r w:rsidR="009E2959" w:rsidRPr="009E2959">
        <w:t>mitter details</w:t>
      </w:r>
      <w:r w:rsidR="009E2959">
        <w:t xml:space="preserve"> </w:t>
      </w:r>
      <w:r w:rsidR="009E2959" w:rsidRPr="009E2959">
        <w:rPr>
          <w:b w:val="0"/>
        </w:rPr>
        <w:t xml:space="preserve">- </w:t>
      </w:r>
      <w:r w:rsidR="009E2959" w:rsidRPr="009E2959">
        <w:rPr>
          <w:b w:val="0"/>
          <w:sz w:val="20"/>
          <w:szCs w:val="20"/>
        </w:rPr>
        <w:t>Please provide your contact details below:</w:t>
      </w:r>
    </w:p>
    <w:tbl>
      <w:tblPr>
        <w:tblStyle w:val="TableGrid"/>
        <w:tblW w:w="0" w:type="auto"/>
        <w:tblLook w:val="04A0" w:firstRow="1" w:lastRow="0" w:firstColumn="1" w:lastColumn="0" w:noHBand="0" w:noVBand="1"/>
      </w:tblPr>
      <w:tblGrid>
        <w:gridCol w:w="10302"/>
      </w:tblGrid>
      <w:tr w:rsidR="00886236" w14:paraId="01AD69B8" w14:textId="77777777" w:rsidTr="00886236">
        <w:tc>
          <w:tcPr>
            <w:tcW w:w="10302" w:type="dxa"/>
          </w:tcPr>
          <w:p w14:paraId="0A2CDFF2" w14:textId="77777777" w:rsidR="00886236" w:rsidRPr="00886236" w:rsidRDefault="00886236" w:rsidP="00886236">
            <w:pPr>
              <w:pStyle w:val="Body"/>
              <w:rPr>
                <w:sz w:val="20"/>
                <w:szCs w:val="20"/>
              </w:rPr>
            </w:pPr>
            <w:r w:rsidRPr="00886236">
              <w:rPr>
                <w:b/>
                <w:sz w:val="20"/>
                <w:szCs w:val="20"/>
              </w:rPr>
              <w:t>Full name</w:t>
            </w:r>
            <w:r w:rsidRPr="00886236">
              <w:rPr>
                <w:sz w:val="20"/>
                <w:szCs w:val="20"/>
              </w:rPr>
              <w:t>:</w:t>
            </w:r>
          </w:p>
          <w:p w14:paraId="41DE2139" w14:textId="54F1A661" w:rsidR="00886236" w:rsidRPr="00886236" w:rsidRDefault="00886236" w:rsidP="009157A4">
            <w:pPr>
              <w:pStyle w:val="Body"/>
              <w:rPr>
                <w:b/>
                <w:sz w:val="20"/>
                <w:szCs w:val="20"/>
              </w:rPr>
            </w:pPr>
          </w:p>
        </w:tc>
      </w:tr>
      <w:tr w:rsidR="00886236" w14:paraId="1F6995E2" w14:textId="77777777" w:rsidTr="00886236">
        <w:tc>
          <w:tcPr>
            <w:tcW w:w="10302" w:type="dxa"/>
          </w:tcPr>
          <w:p w14:paraId="74C264D6" w14:textId="77777777" w:rsidR="00886236" w:rsidRPr="00886236" w:rsidRDefault="00886236" w:rsidP="00886236">
            <w:pPr>
              <w:pStyle w:val="Body"/>
              <w:rPr>
                <w:b/>
                <w:sz w:val="20"/>
                <w:szCs w:val="20"/>
              </w:rPr>
            </w:pPr>
            <w:r w:rsidRPr="00886236">
              <w:rPr>
                <w:b/>
                <w:sz w:val="20"/>
                <w:szCs w:val="20"/>
              </w:rPr>
              <w:t>Organisation/group name (if relevant):</w:t>
            </w:r>
          </w:p>
          <w:p w14:paraId="74BD5B6F" w14:textId="5588B1FA" w:rsidR="00886236" w:rsidRPr="00886236" w:rsidRDefault="00886236" w:rsidP="009157A4">
            <w:pPr>
              <w:pStyle w:val="Body"/>
              <w:rPr>
                <w:b/>
                <w:sz w:val="20"/>
                <w:szCs w:val="20"/>
              </w:rPr>
            </w:pPr>
          </w:p>
        </w:tc>
      </w:tr>
      <w:tr w:rsidR="00886236" w14:paraId="2E915162" w14:textId="77777777" w:rsidTr="00886236">
        <w:tc>
          <w:tcPr>
            <w:tcW w:w="10302" w:type="dxa"/>
          </w:tcPr>
          <w:p w14:paraId="16EBB4A5" w14:textId="77777777" w:rsidR="00886236" w:rsidRPr="00886236" w:rsidRDefault="00886236" w:rsidP="00886236">
            <w:pPr>
              <w:pStyle w:val="Body"/>
              <w:rPr>
                <w:b/>
                <w:sz w:val="20"/>
                <w:szCs w:val="20"/>
              </w:rPr>
            </w:pPr>
            <w:r w:rsidRPr="00886236">
              <w:rPr>
                <w:b/>
                <w:sz w:val="20"/>
                <w:szCs w:val="20"/>
              </w:rPr>
              <w:t>Address:</w:t>
            </w:r>
          </w:p>
          <w:p w14:paraId="64FC8F99" w14:textId="77777777" w:rsidR="00886236" w:rsidRPr="00886236" w:rsidRDefault="00886236" w:rsidP="00886236">
            <w:pPr>
              <w:pStyle w:val="Body"/>
              <w:rPr>
                <w:sz w:val="20"/>
                <w:szCs w:val="20"/>
              </w:rPr>
            </w:pPr>
          </w:p>
          <w:p w14:paraId="30A7C084" w14:textId="0E06B798" w:rsidR="00886236" w:rsidRPr="00886236" w:rsidRDefault="00886236" w:rsidP="009157A4">
            <w:pPr>
              <w:pStyle w:val="Body"/>
              <w:rPr>
                <w:sz w:val="20"/>
                <w:szCs w:val="20"/>
              </w:rPr>
            </w:pPr>
            <w:r w:rsidRPr="00886236">
              <w:rPr>
                <w:sz w:val="20"/>
                <w:szCs w:val="20"/>
              </w:rPr>
              <w:t>Suburb:</w:t>
            </w:r>
            <w:r w:rsidRPr="00886236">
              <w:rPr>
                <w:sz w:val="20"/>
                <w:szCs w:val="20"/>
              </w:rPr>
              <w:tab/>
            </w:r>
            <w:r w:rsidRPr="00886236">
              <w:rPr>
                <w:sz w:val="20"/>
                <w:szCs w:val="20"/>
              </w:rPr>
              <w:tab/>
            </w:r>
            <w:r w:rsidRPr="00886236">
              <w:rPr>
                <w:sz w:val="20"/>
                <w:szCs w:val="20"/>
              </w:rPr>
              <w:tab/>
            </w:r>
            <w:r w:rsidRPr="00886236">
              <w:rPr>
                <w:sz w:val="20"/>
                <w:szCs w:val="20"/>
              </w:rPr>
              <w:tab/>
            </w:r>
            <w:r w:rsidRPr="00886236">
              <w:rPr>
                <w:sz w:val="20"/>
                <w:szCs w:val="20"/>
              </w:rPr>
              <w:tab/>
            </w:r>
            <w:r w:rsidRPr="00886236">
              <w:rPr>
                <w:sz w:val="20"/>
                <w:szCs w:val="20"/>
              </w:rPr>
              <w:tab/>
            </w:r>
            <w:r w:rsidRPr="00886236">
              <w:rPr>
                <w:sz w:val="20"/>
                <w:szCs w:val="20"/>
              </w:rPr>
              <w:tab/>
            </w:r>
            <w:r w:rsidRPr="00886236">
              <w:rPr>
                <w:sz w:val="20"/>
                <w:szCs w:val="20"/>
              </w:rPr>
              <w:tab/>
            </w:r>
            <w:r w:rsidRPr="00886236">
              <w:rPr>
                <w:sz w:val="20"/>
                <w:szCs w:val="20"/>
              </w:rPr>
              <w:tab/>
            </w:r>
            <w:r w:rsidRPr="00886236">
              <w:rPr>
                <w:sz w:val="20"/>
                <w:szCs w:val="20"/>
              </w:rPr>
              <w:tab/>
              <w:t>Postcode:</w:t>
            </w:r>
          </w:p>
        </w:tc>
      </w:tr>
      <w:tr w:rsidR="00886236" w14:paraId="52659E34" w14:textId="77777777" w:rsidTr="00886236">
        <w:tc>
          <w:tcPr>
            <w:tcW w:w="10302" w:type="dxa"/>
          </w:tcPr>
          <w:p w14:paraId="48D74752" w14:textId="77777777" w:rsidR="00886236" w:rsidRPr="00886236" w:rsidRDefault="00886236" w:rsidP="00886236">
            <w:pPr>
              <w:pStyle w:val="Body"/>
              <w:rPr>
                <w:sz w:val="20"/>
                <w:szCs w:val="20"/>
              </w:rPr>
            </w:pPr>
            <w:r w:rsidRPr="00886236">
              <w:rPr>
                <w:b/>
                <w:sz w:val="20"/>
                <w:szCs w:val="20"/>
              </w:rPr>
              <w:t>Contact phone number</w:t>
            </w:r>
            <w:r w:rsidRPr="00886236">
              <w:rPr>
                <w:sz w:val="20"/>
                <w:szCs w:val="20"/>
              </w:rPr>
              <w:t>:</w:t>
            </w:r>
          </w:p>
          <w:p w14:paraId="17EBF6BE" w14:textId="61C314EE" w:rsidR="00886236" w:rsidRPr="00886236" w:rsidRDefault="00886236" w:rsidP="009157A4">
            <w:pPr>
              <w:pStyle w:val="Body"/>
              <w:rPr>
                <w:b/>
                <w:sz w:val="20"/>
                <w:szCs w:val="20"/>
              </w:rPr>
            </w:pPr>
          </w:p>
        </w:tc>
      </w:tr>
      <w:tr w:rsidR="00886236" w14:paraId="1EA5949F" w14:textId="77777777" w:rsidTr="00886236">
        <w:tc>
          <w:tcPr>
            <w:tcW w:w="10302" w:type="dxa"/>
          </w:tcPr>
          <w:p w14:paraId="6A3C4612" w14:textId="77777777" w:rsidR="00886236" w:rsidRPr="00886236" w:rsidRDefault="00886236" w:rsidP="00886236">
            <w:pPr>
              <w:pStyle w:val="Body"/>
              <w:rPr>
                <w:sz w:val="20"/>
                <w:szCs w:val="20"/>
              </w:rPr>
            </w:pPr>
            <w:r w:rsidRPr="00886236">
              <w:rPr>
                <w:b/>
                <w:sz w:val="20"/>
                <w:szCs w:val="20"/>
              </w:rPr>
              <w:t>Contact email address</w:t>
            </w:r>
            <w:r w:rsidRPr="00886236">
              <w:rPr>
                <w:sz w:val="20"/>
                <w:szCs w:val="20"/>
              </w:rPr>
              <w:t>:</w:t>
            </w:r>
          </w:p>
          <w:p w14:paraId="1F732029" w14:textId="452483CB" w:rsidR="00886236" w:rsidRPr="00886236" w:rsidRDefault="00886236" w:rsidP="009157A4">
            <w:pPr>
              <w:pStyle w:val="Body"/>
              <w:rPr>
                <w:b/>
                <w:sz w:val="20"/>
                <w:szCs w:val="20"/>
              </w:rPr>
            </w:pPr>
          </w:p>
        </w:tc>
      </w:tr>
    </w:tbl>
    <w:p w14:paraId="09C67FC0" w14:textId="77777777" w:rsidR="00886236" w:rsidRDefault="00886236">
      <w:pPr>
        <w:rPr>
          <w:rFonts w:ascii="Arial" w:eastAsia="Cambria" w:hAnsi="Arial" w:cs="Arial"/>
          <w:b/>
          <w:i/>
          <w:color w:val="000000"/>
          <w:sz w:val="18"/>
          <w:szCs w:val="18"/>
          <w:lang w:eastAsia="en-US"/>
        </w:rPr>
      </w:pPr>
    </w:p>
    <w:p w14:paraId="4C29E73E" w14:textId="042B3CC2" w:rsidR="000B0F1A" w:rsidRDefault="009E2959">
      <w:pPr>
        <w:rPr>
          <w:rFonts w:ascii="Arial" w:eastAsia="Cambria" w:hAnsi="Arial" w:cs="Arial"/>
          <w:color w:val="000000"/>
          <w:sz w:val="22"/>
          <w:szCs w:val="22"/>
          <w:lang w:eastAsia="en-US"/>
        </w:rPr>
      </w:pPr>
      <w:r w:rsidRPr="00221403">
        <w:rPr>
          <w:rFonts w:ascii="Arial" w:eastAsia="Cambria" w:hAnsi="Arial" w:cs="Arial"/>
          <w:b/>
          <w:i/>
          <w:color w:val="000000"/>
          <w:sz w:val="18"/>
          <w:szCs w:val="18"/>
          <w:lang w:eastAsia="en-US"/>
        </w:rPr>
        <w:t>Privacy statement</w:t>
      </w:r>
      <w:r>
        <w:rPr>
          <w:rFonts w:ascii="Arial" w:eastAsia="Cambria" w:hAnsi="Arial" w:cs="Arial"/>
          <w:color w:val="000000"/>
          <w:sz w:val="22"/>
          <w:szCs w:val="22"/>
          <w:lang w:eastAsia="en-US"/>
        </w:rPr>
        <w:t xml:space="preserve"> -</w:t>
      </w:r>
      <w:r w:rsidRPr="00221403">
        <w:rPr>
          <w:rFonts w:ascii="Arial" w:eastAsia="Cambria" w:hAnsi="Arial" w:cs="Arial"/>
          <w:i/>
          <w:color w:val="000000"/>
          <w:sz w:val="16"/>
          <w:szCs w:val="22"/>
          <w:lang w:eastAsia="en-US"/>
        </w:rPr>
        <w:t xml:space="preserve"> </w:t>
      </w:r>
      <w:r w:rsidR="00221403" w:rsidRPr="00221403">
        <w:rPr>
          <w:rFonts w:ascii="Arial" w:eastAsia="Cambria" w:hAnsi="Arial" w:cs="Arial"/>
          <w:i/>
          <w:color w:val="000000"/>
          <w:sz w:val="16"/>
          <w:szCs w:val="22"/>
          <w:lang w:eastAsia="en-US"/>
        </w:rPr>
        <w:t xml:space="preserve">Maroondah City Council is committed to protecting your privacy as prescribed by the Privacy &amp; Data Protection Act 2014 and the Health Records Act 2001.  The information you provide on </w:t>
      </w:r>
      <w:proofErr w:type="gramStart"/>
      <w:r w:rsidR="00221403" w:rsidRPr="00221403">
        <w:rPr>
          <w:rFonts w:ascii="Arial" w:eastAsia="Cambria" w:hAnsi="Arial" w:cs="Arial"/>
          <w:i/>
          <w:color w:val="000000"/>
          <w:sz w:val="16"/>
          <w:szCs w:val="22"/>
          <w:lang w:eastAsia="en-US"/>
        </w:rPr>
        <w:t>this form is being collected by Maroondah City Council</w:t>
      </w:r>
      <w:proofErr w:type="gramEnd"/>
      <w:r w:rsidR="00221403" w:rsidRPr="00221403">
        <w:rPr>
          <w:rFonts w:ascii="Arial" w:eastAsia="Cambria" w:hAnsi="Arial" w:cs="Arial"/>
          <w:i/>
          <w:color w:val="000000"/>
          <w:sz w:val="16"/>
          <w:szCs w:val="22"/>
          <w:lang w:eastAsia="en-US"/>
        </w:rPr>
        <w:t xml:space="preserve"> for the strict purpose of conducting Council business.  Your information will not be disclosed to any external party without your consent, unless Council is required or authorised to do so by law.  Failure to provide the information requested may make you ineligible to receive the service or be part of an event/function that is the subject of this form.  Any access to the information, amendments that may be required or any privacy enquiries may be directed to Council's Privacy Officer &amp; Health Records Officer on 9298 4211 or email - privacy@maroondah.vic.gov.au</w:t>
      </w:r>
      <w:r w:rsidRPr="00221403">
        <w:rPr>
          <w:rFonts w:ascii="Arial" w:eastAsia="Cambria" w:hAnsi="Arial" w:cs="Arial"/>
          <w:i/>
          <w:color w:val="000000"/>
          <w:sz w:val="16"/>
          <w:szCs w:val="22"/>
          <w:lang w:eastAsia="en-US"/>
        </w:rPr>
        <w:t xml:space="preserve"> </w:t>
      </w:r>
      <w:r w:rsidR="000B0F1A">
        <w:rPr>
          <w:rFonts w:ascii="Arial" w:eastAsia="Cambria" w:hAnsi="Arial" w:cs="Arial"/>
          <w:color w:val="000000"/>
          <w:sz w:val="22"/>
          <w:szCs w:val="22"/>
          <w:lang w:eastAsia="en-US"/>
        </w:rPr>
        <w:br w:type="page"/>
      </w:r>
    </w:p>
    <w:p w14:paraId="24EDACAD" w14:textId="77777777" w:rsidR="000B0F1A" w:rsidRDefault="000B0F1A" w:rsidP="00EB1AF9">
      <w:pPr>
        <w:widowControl w:val="0"/>
        <w:suppressAutoHyphens/>
        <w:autoSpaceDE w:val="0"/>
        <w:autoSpaceDN w:val="0"/>
        <w:adjustRightInd w:val="0"/>
        <w:spacing w:line="288" w:lineRule="auto"/>
        <w:textAlignment w:val="center"/>
        <w:rPr>
          <w:rFonts w:ascii="Arial" w:eastAsia="Cambria" w:hAnsi="Arial" w:cs="Arial"/>
          <w:color w:val="000000"/>
          <w:sz w:val="22"/>
          <w:szCs w:val="22"/>
          <w:lang w:eastAsia="en-US"/>
        </w:rPr>
        <w:sectPr w:rsidR="000B0F1A" w:rsidSect="00B24888">
          <w:headerReference w:type="default" r:id="rId9"/>
          <w:footerReference w:type="default" r:id="rId10"/>
          <w:headerReference w:type="first" r:id="rId11"/>
          <w:footerReference w:type="first" r:id="rId12"/>
          <w:pgSz w:w="11900" w:h="16840"/>
          <w:pgMar w:top="4536" w:right="794" w:bottom="1701" w:left="794" w:header="709" w:footer="397" w:gutter="0"/>
          <w:cols w:space="708"/>
          <w:titlePg/>
          <w:docGrid w:linePitch="400"/>
        </w:sectPr>
      </w:pPr>
    </w:p>
    <w:p w14:paraId="5CCB655F" w14:textId="4927238E" w:rsidR="00221403" w:rsidRPr="00E97457" w:rsidRDefault="00CD73C7" w:rsidP="00221403">
      <w:pPr>
        <w:pStyle w:val="Header"/>
        <w:rPr>
          <w:rFonts w:ascii="Arial" w:eastAsia="Cambria" w:hAnsi="Arial" w:cs="Arial"/>
          <w:color w:val="000000"/>
          <w:sz w:val="22"/>
          <w:szCs w:val="22"/>
          <w:lang w:eastAsia="en-US"/>
        </w:rPr>
      </w:pPr>
      <w:hyperlink r:id="rId13" w:history="1">
        <w:r w:rsidR="00221403" w:rsidRPr="0073783D">
          <w:rPr>
            <w:rStyle w:val="Hyperlink"/>
            <w:sz w:val="52"/>
          </w:rPr>
          <w:t>Draft Maroondah Vegetation Strategy</w:t>
        </w:r>
      </w:hyperlink>
    </w:p>
    <w:p w14:paraId="169E592E" w14:textId="77777777" w:rsidR="00221403" w:rsidRPr="00EB17B3" w:rsidRDefault="00221403" w:rsidP="00746139">
      <w:pPr>
        <w:pStyle w:val="Sub1"/>
        <w:rPr>
          <w:b w:val="0"/>
        </w:rPr>
      </w:pPr>
    </w:p>
    <w:p w14:paraId="148D2154" w14:textId="707A5B06" w:rsidR="00EB17B3" w:rsidRPr="00EB17B3" w:rsidRDefault="00EB17B3" w:rsidP="00EB17B3">
      <w:pPr>
        <w:pStyle w:val="Sub1"/>
        <w:rPr>
          <w:b w:val="0"/>
        </w:rPr>
      </w:pPr>
      <w:r w:rsidRPr="00EB17B3">
        <w:rPr>
          <w:b w:val="0"/>
        </w:rPr>
        <w:t>We are excited to present the draft Maroondah Vegetation Strategy to you for comment. Your feedback will inform the final Maroondah Vegetation Strategy.</w:t>
      </w:r>
      <w:r w:rsidR="00733B0A">
        <w:rPr>
          <w:b w:val="0"/>
        </w:rPr>
        <w:t xml:space="preserve"> </w:t>
      </w:r>
      <w:r w:rsidR="00AB013B">
        <w:rPr>
          <w:b w:val="0"/>
        </w:rPr>
        <w:t>(</w:t>
      </w:r>
      <w:hyperlink r:id="rId14" w:history="1">
        <w:r w:rsidR="00AB013B" w:rsidRPr="0073783D">
          <w:rPr>
            <w:rStyle w:val="Hyperlink"/>
            <w:b w:val="0"/>
          </w:rPr>
          <w:t>the draft strategy</w:t>
        </w:r>
      </w:hyperlink>
      <w:r w:rsidR="00AB013B">
        <w:rPr>
          <w:b w:val="0"/>
        </w:rPr>
        <w:t xml:space="preserve"> is available online </w:t>
      </w:r>
      <w:r w:rsidR="00733B0A">
        <w:rPr>
          <w:b w:val="0"/>
        </w:rPr>
        <w:t>under the Maroondah Vegetation Review page of the Maroondah Your Say website</w:t>
      </w:r>
      <w:r w:rsidR="0073783D">
        <w:rPr>
          <w:b w:val="0"/>
        </w:rPr>
        <w:t>)</w:t>
      </w:r>
    </w:p>
    <w:p w14:paraId="05445CB9" w14:textId="77777777" w:rsidR="00EB17B3" w:rsidRPr="00EB17B3" w:rsidRDefault="00EB17B3" w:rsidP="00EB17B3">
      <w:pPr>
        <w:pStyle w:val="Sub1"/>
        <w:rPr>
          <w:b w:val="0"/>
        </w:rPr>
      </w:pPr>
    </w:p>
    <w:p w14:paraId="2AA5EA71" w14:textId="77777777" w:rsidR="00EB17B3" w:rsidRPr="00EB17B3" w:rsidRDefault="00EB17B3" w:rsidP="00EB17B3">
      <w:pPr>
        <w:pStyle w:val="Sub1"/>
        <w:rPr>
          <w:b w:val="0"/>
        </w:rPr>
      </w:pPr>
      <w:r w:rsidRPr="00EB17B3">
        <w:rPr>
          <w:b w:val="0"/>
        </w:rPr>
        <w:t>Understanding your level of support for the draft strategy is an important part of our process - so telling us what aspects you do support is just as important as telling us the aspects you may not support.</w:t>
      </w:r>
    </w:p>
    <w:p w14:paraId="3A1FC499" w14:textId="77777777" w:rsidR="00EB17B3" w:rsidRPr="00EB17B3" w:rsidRDefault="00EB17B3" w:rsidP="00EB17B3">
      <w:pPr>
        <w:pStyle w:val="Sub1"/>
        <w:rPr>
          <w:b w:val="0"/>
        </w:rPr>
      </w:pPr>
    </w:p>
    <w:p w14:paraId="60A6E3B6" w14:textId="49EBD9FA" w:rsidR="00EB17B3" w:rsidRPr="00EB17B3" w:rsidRDefault="00EB17B3" w:rsidP="00EB17B3">
      <w:pPr>
        <w:pStyle w:val="Sub1"/>
        <w:rPr>
          <w:b w:val="0"/>
        </w:rPr>
      </w:pPr>
      <w:r w:rsidRPr="00EB17B3">
        <w:rPr>
          <w:b w:val="0"/>
        </w:rPr>
        <w:t xml:space="preserve">The </w:t>
      </w:r>
      <w:r w:rsidR="00733B0A">
        <w:rPr>
          <w:b w:val="0"/>
        </w:rPr>
        <w:t xml:space="preserve">feedback </w:t>
      </w:r>
      <w:r w:rsidRPr="00EB17B3">
        <w:rPr>
          <w:b w:val="0"/>
        </w:rPr>
        <w:t xml:space="preserve">survey closes </w:t>
      </w:r>
      <w:r w:rsidR="00733B0A">
        <w:rPr>
          <w:b w:val="0"/>
        </w:rPr>
        <w:t xml:space="preserve">5pm </w:t>
      </w:r>
      <w:r w:rsidRPr="00EB17B3">
        <w:rPr>
          <w:b w:val="0"/>
        </w:rPr>
        <w:t>23 September, 2019. We look forward to receiving your feedback.</w:t>
      </w:r>
    </w:p>
    <w:p w14:paraId="66B85BBD" w14:textId="77777777" w:rsidR="00EB17B3" w:rsidRPr="00EB17B3" w:rsidRDefault="00EB17B3" w:rsidP="00EB17B3">
      <w:pPr>
        <w:pStyle w:val="Sub1"/>
        <w:rPr>
          <w:b w:val="0"/>
        </w:rPr>
      </w:pPr>
    </w:p>
    <w:p w14:paraId="789EF3C9" w14:textId="7AD4704A" w:rsidR="00EB17B3" w:rsidRPr="00EB17B3" w:rsidRDefault="00EB17B3" w:rsidP="00EB17B3">
      <w:pPr>
        <w:pStyle w:val="Sub1"/>
        <w:rPr>
          <w:b w:val="0"/>
        </w:rPr>
      </w:pPr>
      <w:r w:rsidRPr="00EB17B3">
        <w:rPr>
          <w:b w:val="0"/>
        </w:rPr>
        <w:t xml:space="preserve">Prior to undertaking this survey, you are encouraged to read the draft Maroondah Vegetation Strategy content. </w:t>
      </w:r>
    </w:p>
    <w:p w14:paraId="04FB627B" w14:textId="77777777" w:rsidR="00EB17B3" w:rsidRPr="00EB17B3" w:rsidRDefault="00EB17B3" w:rsidP="00EB17B3">
      <w:pPr>
        <w:pStyle w:val="Sub1"/>
        <w:rPr>
          <w:b w:val="0"/>
        </w:rPr>
      </w:pPr>
    </w:p>
    <w:p w14:paraId="3AFDB0EC" w14:textId="77777777" w:rsidR="00EB17B3" w:rsidRPr="00EB17B3" w:rsidRDefault="00EB17B3" w:rsidP="00EB17B3">
      <w:pPr>
        <w:pStyle w:val="Sub1"/>
        <w:rPr>
          <w:b w:val="0"/>
        </w:rPr>
      </w:pPr>
      <w:r w:rsidRPr="00EB17B3">
        <w:rPr>
          <w:b w:val="0"/>
        </w:rPr>
        <w:t>The survey is designed for you to provide comments on different aspects of the draft strategy content including;</w:t>
      </w:r>
    </w:p>
    <w:p w14:paraId="317915F7" w14:textId="39330C89" w:rsidR="00EB17B3" w:rsidRPr="00EB17B3" w:rsidRDefault="00EB17B3" w:rsidP="00EB17B3">
      <w:pPr>
        <w:pStyle w:val="Sub1"/>
        <w:numPr>
          <w:ilvl w:val="0"/>
          <w:numId w:val="16"/>
        </w:numPr>
        <w:rPr>
          <w:b w:val="0"/>
        </w:rPr>
      </w:pPr>
      <w:r w:rsidRPr="00EB17B3">
        <w:t>the vision</w:t>
      </w:r>
      <w:r w:rsidRPr="00EB17B3">
        <w:rPr>
          <w:b w:val="0"/>
        </w:rPr>
        <w:t xml:space="preserve"> (for vegetation in Maroondah)</w:t>
      </w:r>
    </w:p>
    <w:p w14:paraId="0D4C8278" w14:textId="49D3A2B6" w:rsidR="00EB17B3" w:rsidRPr="00EB17B3" w:rsidRDefault="00EB17B3" w:rsidP="00EB17B3">
      <w:pPr>
        <w:pStyle w:val="Sub1"/>
        <w:numPr>
          <w:ilvl w:val="0"/>
          <w:numId w:val="16"/>
        </w:numPr>
        <w:rPr>
          <w:b w:val="0"/>
        </w:rPr>
      </w:pPr>
      <w:r w:rsidRPr="00EB17B3">
        <w:t>outcomes</w:t>
      </w:r>
      <w:r w:rsidRPr="00EB17B3">
        <w:rPr>
          <w:b w:val="0"/>
        </w:rPr>
        <w:t xml:space="preserve"> (to achieve the vision)</w:t>
      </w:r>
    </w:p>
    <w:p w14:paraId="4B35F1FC" w14:textId="46F8A880" w:rsidR="00EB17B3" w:rsidRPr="00EB17B3" w:rsidRDefault="00EB17B3" w:rsidP="00EB17B3">
      <w:pPr>
        <w:pStyle w:val="Sub1"/>
        <w:numPr>
          <w:ilvl w:val="0"/>
          <w:numId w:val="16"/>
        </w:numPr>
        <w:rPr>
          <w:b w:val="0"/>
        </w:rPr>
      </w:pPr>
      <w:r w:rsidRPr="00EB17B3">
        <w:t>key directions</w:t>
      </w:r>
      <w:r w:rsidRPr="00EB17B3">
        <w:rPr>
          <w:b w:val="0"/>
        </w:rPr>
        <w:t xml:space="preserve"> (to achieve the outcomes)</w:t>
      </w:r>
    </w:p>
    <w:p w14:paraId="6F9139D2" w14:textId="422462AA" w:rsidR="00EB17B3" w:rsidRPr="00EB17B3" w:rsidRDefault="00EB17B3" w:rsidP="00EB17B3">
      <w:pPr>
        <w:pStyle w:val="Sub1"/>
        <w:numPr>
          <w:ilvl w:val="0"/>
          <w:numId w:val="16"/>
        </w:numPr>
        <w:rPr>
          <w:b w:val="0"/>
        </w:rPr>
      </w:pPr>
      <w:r w:rsidRPr="00EB17B3">
        <w:t>actions</w:t>
      </w:r>
      <w:r w:rsidRPr="00EB17B3">
        <w:rPr>
          <w:b w:val="0"/>
        </w:rPr>
        <w:t xml:space="preserve"> (that follow the directions for Council to implement)</w:t>
      </w:r>
    </w:p>
    <w:p w14:paraId="31640EFF" w14:textId="7816220F" w:rsidR="00EB17B3" w:rsidRDefault="00EB17B3">
      <w:pPr>
        <w:pStyle w:val="Sub1"/>
      </w:pPr>
    </w:p>
    <w:p w14:paraId="04259C47" w14:textId="77777777" w:rsidR="00733B0A" w:rsidRDefault="00733B0A">
      <w:pPr>
        <w:pStyle w:val="Sub1"/>
      </w:pPr>
    </w:p>
    <w:p w14:paraId="2149C4BC" w14:textId="3331D691" w:rsidR="00EB17B3" w:rsidRPr="00733B0A" w:rsidRDefault="00903E9C" w:rsidP="00733B0A">
      <w:pPr>
        <w:pStyle w:val="DeckIntroduction"/>
        <w:rPr>
          <w:sz w:val="26"/>
          <w:szCs w:val="26"/>
        </w:rPr>
      </w:pPr>
      <w:r w:rsidRPr="00733B0A">
        <w:rPr>
          <w:sz w:val="26"/>
          <w:szCs w:val="26"/>
        </w:rPr>
        <w:t>Our vision for v</w:t>
      </w:r>
      <w:r w:rsidR="00EB17B3" w:rsidRPr="00733B0A">
        <w:rPr>
          <w:sz w:val="26"/>
          <w:szCs w:val="26"/>
        </w:rPr>
        <w:t>egetation in Maroondah</w:t>
      </w:r>
    </w:p>
    <w:p w14:paraId="5E883F39" w14:textId="10156ED6" w:rsidR="00EB17B3" w:rsidRPr="00EB17B3" w:rsidRDefault="00EB17B3">
      <w:pPr>
        <w:pStyle w:val="Sub1"/>
        <w:rPr>
          <w:b w:val="0"/>
          <w:i/>
        </w:rPr>
      </w:pPr>
      <w:r w:rsidRPr="00EB17B3">
        <w:rPr>
          <w:b w:val="0"/>
          <w:i/>
        </w:rPr>
        <w:t>"In 2040, more people, plants and animals in Maroondah are reaping the wellbeing and habitat benefits of abundant and diverse vegetation for healthier living and life."</w:t>
      </w:r>
    </w:p>
    <w:p w14:paraId="70132DD4" w14:textId="77777777" w:rsidR="00EB17B3" w:rsidRDefault="00EB17B3">
      <w:pPr>
        <w:pStyle w:val="Sub1"/>
      </w:pPr>
    </w:p>
    <w:p w14:paraId="5A758DFC" w14:textId="5933C700" w:rsidR="00221403" w:rsidRDefault="00AB013B" w:rsidP="00EB17B3">
      <w:pPr>
        <w:pStyle w:val="Sub1"/>
      </w:pPr>
      <w:r>
        <w:t xml:space="preserve">1. </w:t>
      </w:r>
      <w:r w:rsidR="00EB17B3" w:rsidRPr="00AB013B">
        <w:rPr>
          <w:b w:val="0"/>
        </w:rPr>
        <w:t>What is your level of support for the overall</w:t>
      </w:r>
      <w:r w:rsidR="00EB17B3" w:rsidRPr="00EB17B3">
        <w:t xml:space="preserve"> vision </w:t>
      </w:r>
      <w:r w:rsidR="00EB17B3" w:rsidRPr="00AB013B">
        <w:rPr>
          <w:b w:val="0"/>
        </w:rPr>
        <w:t>for the draft Maroondah Vegetation Strategy?</w:t>
      </w:r>
    </w:p>
    <w:p w14:paraId="300F49A6" w14:textId="687E3B05" w:rsidR="00221403" w:rsidRPr="00221403" w:rsidRDefault="00221403" w:rsidP="00746139">
      <w:pPr>
        <w:pStyle w:val="Sub1"/>
        <w:rPr>
          <w:b w:val="0"/>
          <w:sz w:val="18"/>
          <w:szCs w:val="18"/>
        </w:rPr>
      </w:pPr>
      <w:r>
        <w:t>Fully</w:t>
      </w:r>
      <w:r w:rsidR="00EB17B3">
        <w:t xml:space="preserve"> support</w:t>
      </w:r>
      <w:r>
        <w:tab/>
      </w:r>
      <w:r>
        <w:tab/>
        <w:t>Partially</w:t>
      </w:r>
      <w:r w:rsidR="00EB17B3">
        <w:t xml:space="preserve"> support</w:t>
      </w:r>
      <w:r>
        <w:tab/>
      </w:r>
      <w:r w:rsidR="00EB17B3">
        <w:t>Do n</w:t>
      </w:r>
      <w:r>
        <w:t xml:space="preserve">ot </w:t>
      </w:r>
      <w:r w:rsidR="00EB17B3">
        <w:t>support</w:t>
      </w:r>
      <w:r>
        <w:tab/>
      </w:r>
      <w:r w:rsidR="00605A39">
        <w:t>Undecided</w:t>
      </w:r>
      <w:r w:rsidR="00605A39">
        <w:tab/>
      </w:r>
      <w:r w:rsidRPr="00221403">
        <w:rPr>
          <w:b w:val="0"/>
          <w:sz w:val="18"/>
          <w:szCs w:val="18"/>
        </w:rPr>
        <w:t>(please circle your response)</w:t>
      </w:r>
    </w:p>
    <w:p w14:paraId="5567FDE7" w14:textId="0D075A91" w:rsidR="00221403" w:rsidRPr="00221403" w:rsidRDefault="00221403" w:rsidP="00221403">
      <w:pPr>
        <w:pStyle w:val="Sub1"/>
        <w:pBdr>
          <w:top w:val="single" w:sz="4" w:space="1" w:color="auto"/>
          <w:left w:val="single" w:sz="4" w:space="4" w:color="auto"/>
          <w:bottom w:val="single" w:sz="4" w:space="1" w:color="auto"/>
          <w:right w:val="single" w:sz="4" w:space="4" w:color="auto"/>
        </w:pBdr>
        <w:rPr>
          <w:b w:val="0"/>
        </w:rPr>
      </w:pPr>
      <w:r>
        <w:rPr>
          <w:b w:val="0"/>
        </w:rPr>
        <w:t>If you chose ‘</w:t>
      </w:r>
      <w:r w:rsidRPr="00221403">
        <w:rPr>
          <w:b w:val="0"/>
          <w:i/>
        </w:rPr>
        <w:t>Partially</w:t>
      </w:r>
      <w:r w:rsidR="00903E9C">
        <w:rPr>
          <w:b w:val="0"/>
          <w:i/>
        </w:rPr>
        <w:t xml:space="preserve"> support</w:t>
      </w:r>
      <w:r>
        <w:rPr>
          <w:b w:val="0"/>
        </w:rPr>
        <w:t>’ or ‘</w:t>
      </w:r>
      <w:r w:rsidR="00903E9C" w:rsidRPr="00903E9C">
        <w:rPr>
          <w:b w:val="0"/>
          <w:i/>
        </w:rPr>
        <w:t>Do n</w:t>
      </w:r>
      <w:r w:rsidRPr="00903E9C">
        <w:rPr>
          <w:b w:val="0"/>
          <w:i/>
        </w:rPr>
        <w:t>ot</w:t>
      </w:r>
      <w:r w:rsidRPr="00221403">
        <w:rPr>
          <w:b w:val="0"/>
          <w:i/>
        </w:rPr>
        <w:t xml:space="preserve"> </w:t>
      </w:r>
      <w:r w:rsidR="00903E9C">
        <w:rPr>
          <w:b w:val="0"/>
          <w:i/>
        </w:rPr>
        <w:t>support</w:t>
      </w:r>
      <w:r w:rsidRPr="00221403">
        <w:rPr>
          <w:b w:val="0"/>
          <w:i/>
        </w:rPr>
        <w:t>’</w:t>
      </w:r>
      <w:r>
        <w:rPr>
          <w:b w:val="0"/>
        </w:rPr>
        <w:t xml:space="preserve">, </w:t>
      </w:r>
      <w:r w:rsidR="00903E9C">
        <w:rPr>
          <w:b w:val="0"/>
        </w:rPr>
        <w:t>can you tell us why</w:t>
      </w:r>
      <w:r>
        <w:rPr>
          <w:b w:val="0"/>
        </w:rPr>
        <w:t>?</w:t>
      </w:r>
    </w:p>
    <w:p w14:paraId="4633D7C6" w14:textId="1788F4E1" w:rsidR="00221403" w:rsidRDefault="00221403" w:rsidP="00221403">
      <w:pPr>
        <w:pStyle w:val="Sub1"/>
        <w:pBdr>
          <w:top w:val="single" w:sz="4" w:space="1" w:color="auto"/>
          <w:left w:val="single" w:sz="4" w:space="4" w:color="auto"/>
          <w:bottom w:val="single" w:sz="4" w:space="1" w:color="auto"/>
          <w:right w:val="single" w:sz="4" w:space="4" w:color="auto"/>
        </w:pBdr>
        <w:rPr>
          <w:b w:val="0"/>
        </w:rPr>
      </w:pPr>
    </w:p>
    <w:p w14:paraId="7C272D08" w14:textId="77777777" w:rsidR="00CC3498" w:rsidRDefault="00CC3498" w:rsidP="00221403">
      <w:pPr>
        <w:pStyle w:val="Sub1"/>
        <w:pBdr>
          <w:top w:val="single" w:sz="4" w:space="1" w:color="auto"/>
          <w:left w:val="single" w:sz="4" w:space="4" w:color="auto"/>
          <w:bottom w:val="single" w:sz="4" w:space="1" w:color="auto"/>
          <w:right w:val="single" w:sz="4" w:space="4" w:color="auto"/>
        </w:pBdr>
        <w:rPr>
          <w:b w:val="0"/>
        </w:rPr>
      </w:pPr>
    </w:p>
    <w:p w14:paraId="6EF6AC84" w14:textId="653BE763" w:rsidR="00CC3498" w:rsidRDefault="00CC3498" w:rsidP="00221403">
      <w:pPr>
        <w:pStyle w:val="Sub1"/>
        <w:pBdr>
          <w:top w:val="single" w:sz="4" w:space="1" w:color="auto"/>
          <w:left w:val="single" w:sz="4" w:space="4" w:color="auto"/>
          <w:bottom w:val="single" w:sz="4" w:space="1" w:color="auto"/>
          <w:right w:val="single" w:sz="4" w:space="4" w:color="auto"/>
        </w:pBdr>
        <w:rPr>
          <w:b w:val="0"/>
        </w:rPr>
      </w:pPr>
    </w:p>
    <w:p w14:paraId="46289E07" w14:textId="77777777" w:rsidR="00AB013B" w:rsidRPr="00221403" w:rsidRDefault="00AB013B" w:rsidP="00221403">
      <w:pPr>
        <w:pStyle w:val="Sub1"/>
        <w:pBdr>
          <w:top w:val="single" w:sz="4" w:space="1" w:color="auto"/>
          <w:left w:val="single" w:sz="4" w:space="4" w:color="auto"/>
          <w:bottom w:val="single" w:sz="4" w:space="1" w:color="auto"/>
          <w:right w:val="single" w:sz="4" w:space="4" w:color="auto"/>
        </w:pBdr>
        <w:rPr>
          <w:b w:val="0"/>
        </w:rPr>
      </w:pPr>
    </w:p>
    <w:p w14:paraId="0DCC7A2B" w14:textId="787778E4" w:rsidR="00221403" w:rsidRPr="00221403" w:rsidRDefault="00221403" w:rsidP="00221403">
      <w:pPr>
        <w:pStyle w:val="Sub1"/>
        <w:pBdr>
          <w:top w:val="single" w:sz="4" w:space="1" w:color="auto"/>
          <w:left w:val="single" w:sz="4" w:space="4" w:color="auto"/>
          <w:bottom w:val="single" w:sz="4" w:space="1" w:color="auto"/>
          <w:right w:val="single" w:sz="4" w:space="4" w:color="auto"/>
        </w:pBdr>
        <w:rPr>
          <w:b w:val="0"/>
        </w:rPr>
      </w:pPr>
    </w:p>
    <w:p w14:paraId="6B30586E" w14:textId="77777777" w:rsidR="00221403" w:rsidRDefault="00221403" w:rsidP="00221403">
      <w:pPr>
        <w:pStyle w:val="Sub1"/>
      </w:pPr>
    </w:p>
    <w:p w14:paraId="233BA0A4" w14:textId="3CB90FEC" w:rsidR="00221403" w:rsidRPr="00733B0A" w:rsidRDefault="00903E9C" w:rsidP="00733B0A">
      <w:pPr>
        <w:pStyle w:val="DeckIntroduction"/>
        <w:rPr>
          <w:sz w:val="26"/>
          <w:szCs w:val="26"/>
        </w:rPr>
      </w:pPr>
      <w:r w:rsidRPr="00733B0A">
        <w:rPr>
          <w:sz w:val="26"/>
          <w:szCs w:val="26"/>
        </w:rPr>
        <w:t>Outcome 1: A more liveable Maroondah</w:t>
      </w:r>
    </w:p>
    <w:p w14:paraId="118EDF60" w14:textId="73946962" w:rsidR="00903E9C" w:rsidRPr="00903E9C" w:rsidRDefault="00903E9C" w:rsidP="00903E9C">
      <w:pPr>
        <w:pStyle w:val="Sub1"/>
        <w:rPr>
          <w:b w:val="0"/>
        </w:rPr>
      </w:pPr>
      <w:r w:rsidRPr="00903E9C">
        <w:rPr>
          <w:b w:val="0"/>
        </w:rPr>
        <w:t>Three key direc</w:t>
      </w:r>
      <w:r w:rsidR="005B0BC9">
        <w:rPr>
          <w:b w:val="0"/>
        </w:rPr>
        <w:t>tions have been set to achieve O</w:t>
      </w:r>
      <w:r w:rsidRPr="00903E9C">
        <w:rPr>
          <w:b w:val="0"/>
        </w:rPr>
        <w:t xml:space="preserve">utcome 1 and each key direction has </w:t>
      </w:r>
      <w:proofErr w:type="gramStart"/>
      <w:r w:rsidRPr="00903E9C">
        <w:rPr>
          <w:b w:val="0"/>
        </w:rPr>
        <w:t>a number of</w:t>
      </w:r>
      <w:proofErr w:type="gramEnd"/>
      <w:r w:rsidRPr="00903E9C">
        <w:rPr>
          <w:b w:val="0"/>
        </w:rPr>
        <w:t xml:space="preserve"> actions for Council to implement.</w:t>
      </w:r>
    </w:p>
    <w:p w14:paraId="1F4D14A0" w14:textId="00945764" w:rsidR="00903E9C" w:rsidRDefault="00903E9C" w:rsidP="00903E9C">
      <w:pPr>
        <w:pStyle w:val="Sub1"/>
        <w:rPr>
          <w:b w:val="0"/>
        </w:rPr>
      </w:pPr>
      <w:r w:rsidRPr="00903E9C">
        <w:rPr>
          <w:b w:val="0"/>
        </w:rPr>
        <w:t>We would like to hear your views on the key directions and proposed actions.</w:t>
      </w:r>
    </w:p>
    <w:p w14:paraId="03298D73" w14:textId="31E908F7" w:rsidR="00903E9C" w:rsidRDefault="00903E9C" w:rsidP="00733B0A">
      <w:pPr>
        <w:pStyle w:val="Sub1"/>
        <w:rPr>
          <w:b w:val="0"/>
          <w:bCs w:val="0"/>
        </w:rPr>
      </w:pPr>
      <w:r>
        <w:rPr>
          <w:b w:val="0"/>
        </w:rPr>
        <w:t>(</w:t>
      </w:r>
      <w:r w:rsidRPr="00903E9C">
        <w:rPr>
          <w:b w:val="0"/>
          <w:i/>
        </w:rPr>
        <w:t>continued overleaf</w:t>
      </w:r>
      <w:r>
        <w:rPr>
          <w:b w:val="0"/>
        </w:rPr>
        <w:t>)</w:t>
      </w:r>
      <w:r>
        <w:br w:type="page"/>
      </w:r>
    </w:p>
    <w:p w14:paraId="54B1C179" w14:textId="7C7F5A53" w:rsidR="00903E9C" w:rsidRDefault="00903E9C" w:rsidP="00903E9C">
      <w:pPr>
        <w:pStyle w:val="Sub1"/>
      </w:pPr>
      <w:r>
        <w:lastRenderedPageBreak/>
        <w:t xml:space="preserve">2. </w:t>
      </w:r>
      <w:r w:rsidRPr="00903E9C">
        <w:rPr>
          <w:b w:val="0"/>
        </w:rPr>
        <w:t xml:space="preserve">To what extent do you support </w:t>
      </w:r>
      <w:r w:rsidRPr="00903E9C">
        <w:t>Key Direction 1.1</w:t>
      </w:r>
      <w:r w:rsidRPr="00903E9C">
        <w:rPr>
          <w:i/>
        </w:rPr>
        <w:t>:</w:t>
      </w:r>
      <w:r w:rsidRPr="00903E9C">
        <w:t xml:space="preserve"> </w:t>
      </w:r>
      <w:r w:rsidRPr="00903E9C">
        <w:rPr>
          <w:i/>
        </w:rPr>
        <w:t>Strengthen protection of existing tree canopy cover</w:t>
      </w:r>
      <w:r w:rsidRPr="00903E9C">
        <w:rPr>
          <w:b w:val="0"/>
        </w:rPr>
        <w:t>?</w:t>
      </w:r>
    </w:p>
    <w:p w14:paraId="63DE04E4" w14:textId="77777777" w:rsidR="00605A39" w:rsidRPr="00221403" w:rsidRDefault="00605A39" w:rsidP="00605A39">
      <w:pPr>
        <w:pStyle w:val="Sub1"/>
        <w:rPr>
          <w:b w:val="0"/>
          <w:sz w:val="18"/>
          <w:szCs w:val="18"/>
        </w:rPr>
      </w:pPr>
      <w:r>
        <w:t>Fully support</w:t>
      </w:r>
      <w:r>
        <w:tab/>
      </w:r>
      <w:r>
        <w:tab/>
        <w:t>Partially support</w:t>
      </w:r>
      <w:r>
        <w:tab/>
        <w:t>Do not support</w:t>
      </w:r>
      <w:r>
        <w:tab/>
        <w:t>Undecided</w:t>
      </w:r>
      <w:r>
        <w:tab/>
      </w:r>
      <w:r w:rsidRPr="00221403">
        <w:rPr>
          <w:b w:val="0"/>
          <w:sz w:val="18"/>
          <w:szCs w:val="18"/>
        </w:rPr>
        <w:t>(please circle your response)</w:t>
      </w:r>
    </w:p>
    <w:p w14:paraId="49A8F4EB" w14:textId="5904B59D" w:rsidR="00903E9C" w:rsidRPr="00221403" w:rsidRDefault="00903E9C" w:rsidP="00903E9C">
      <w:pPr>
        <w:pStyle w:val="Sub1"/>
        <w:pBdr>
          <w:top w:val="single" w:sz="4" w:space="1" w:color="auto"/>
          <w:left w:val="single" w:sz="4" w:space="4" w:color="auto"/>
          <w:bottom w:val="single" w:sz="4" w:space="1" w:color="auto"/>
          <w:right w:val="single" w:sz="4" w:space="4" w:color="auto"/>
        </w:pBdr>
        <w:rPr>
          <w:b w:val="0"/>
        </w:rPr>
      </w:pPr>
      <w:r>
        <w:rPr>
          <w:b w:val="0"/>
        </w:rPr>
        <w:t>Can you please tell us why you chose this response?</w:t>
      </w:r>
    </w:p>
    <w:p w14:paraId="71C8B163" w14:textId="77777777" w:rsidR="00903E9C" w:rsidRDefault="00903E9C" w:rsidP="00903E9C">
      <w:pPr>
        <w:pStyle w:val="Sub1"/>
        <w:pBdr>
          <w:top w:val="single" w:sz="4" w:space="1" w:color="auto"/>
          <w:left w:val="single" w:sz="4" w:space="4" w:color="auto"/>
          <w:bottom w:val="single" w:sz="4" w:space="1" w:color="auto"/>
          <w:right w:val="single" w:sz="4" w:space="4" w:color="auto"/>
        </w:pBdr>
        <w:rPr>
          <w:b w:val="0"/>
        </w:rPr>
      </w:pPr>
    </w:p>
    <w:p w14:paraId="3B4A10E3" w14:textId="77777777" w:rsidR="00903E9C" w:rsidRDefault="00903E9C" w:rsidP="00903E9C">
      <w:pPr>
        <w:pStyle w:val="Sub1"/>
        <w:pBdr>
          <w:top w:val="single" w:sz="4" w:space="1" w:color="auto"/>
          <w:left w:val="single" w:sz="4" w:space="4" w:color="auto"/>
          <w:bottom w:val="single" w:sz="4" w:space="1" w:color="auto"/>
          <w:right w:val="single" w:sz="4" w:space="4" w:color="auto"/>
        </w:pBdr>
        <w:rPr>
          <w:b w:val="0"/>
        </w:rPr>
      </w:pPr>
    </w:p>
    <w:p w14:paraId="237699ED" w14:textId="77777777" w:rsidR="00903E9C" w:rsidRPr="00221403" w:rsidRDefault="00903E9C" w:rsidP="00903E9C">
      <w:pPr>
        <w:pStyle w:val="Sub1"/>
        <w:pBdr>
          <w:top w:val="single" w:sz="4" w:space="1" w:color="auto"/>
          <w:left w:val="single" w:sz="4" w:space="4" w:color="auto"/>
          <w:bottom w:val="single" w:sz="4" w:space="1" w:color="auto"/>
          <w:right w:val="single" w:sz="4" w:space="4" w:color="auto"/>
        </w:pBdr>
        <w:rPr>
          <w:b w:val="0"/>
        </w:rPr>
      </w:pPr>
    </w:p>
    <w:p w14:paraId="17FBDB30" w14:textId="1F433CF3" w:rsidR="00903E9C" w:rsidRDefault="00903E9C" w:rsidP="00903E9C">
      <w:pPr>
        <w:pStyle w:val="Sub1"/>
        <w:pBdr>
          <w:top w:val="single" w:sz="4" w:space="1" w:color="auto"/>
          <w:left w:val="single" w:sz="4" w:space="4" w:color="auto"/>
          <w:bottom w:val="single" w:sz="4" w:space="1" w:color="auto"/>
          <w:right w:val="single" w:sz="4" w:space="4" w:color="auto"/>
        </w:pBdr>
        <w:rPr>
          <w:b w:val="0"/>
        </w:rPr>
      </w:pPr>
    </w:p>
    <w:p w14:paraId="7185F7E9" w14:textId="77777777" w:rsidR="00AB013B" w:rsidRPr="00221403" w:rsidRDefault="00AB013B" w:rsidP="00903E9C">
      <w:pPr>
        <w:pStyle w:val="Sub1"/>
        <w:pBdr>
          <w:top w:val="single" w:sz="4" w:space="1" w:color="auto"/>
          <w:left w:val="single" w:sz="4" w:space="4" w:color="auto"/>
          <w:bottom w:val="single" w:sz="4" w:space="1" w:color="auto"/>
          <w:right w:val="single" w:sz="4" w:space="4" w:color="auto"/>
        </w:pBdr>
        <w:rPr>
          <w:b w:val="0"/>
        </w:rPr>
      </w:pPr>
    </w:p>
    <w:p w14:paraId="10E05BF9" w14:textId="77777777" w:rsidR="00903E9C" w:rsidRDefault="00903E9C" w:rsidP="00221403">
      <w:pPr>
        <w:pStyle w:val="Sub1"/>
      </w:pPr>
    </w:p>
    <w:p w14:paraId="5CC2EA18" w14:textId="5C1ED9F3" w:rsidR="00903E9C" w:rsidRDefault="00CC3498" w:rsidP="00903E9C">
      <w:pPr>
        <w:pStyle w:val="Sub1"/>
      </w:pPr>
      <w:r>
        <w:t>3</w:t>
      </w:r>
      <w:r w:rsidR="00221403">
        <w:t xml:space="preserve">. </w:t>
      </w:r>
      <w:r w:rsidR="00903E9C" w:rsidRPr="00903E9C">
        <w:rPr>
          <w:b w:val="0"/>
        </w:rPr>
        <w:t>Four actions have been identified to address</w:t>
      </w:r>
      <w:r w:rsidR="00903E9C">
        <w:t xml:space="preserve"> Key Direction 1.1 </w:t>
      </w:r>
      <w:r w:rsidR="00903E9C" w:rsidRPr="00903E9C">
        <w:rPr>
          <w:b w:val="0"/>
        </w:rPr>
        <w:t>(see page 27).</w:t>
      </w:r>
      <w:r w:rsidR="00903E9C">
        <w:rPr>
          <w:b w:val="0"/>
        </w:rPr>
        <w:t xml:space="preserve"> </w:t>
      </w:r>
      <w:r w:rsidR="00903E9C" w:rsidRPr="00903E9C">
        <w:rPr>
          <w:b w:val="0"/>
        </w:rPr>
        <w:t>Overall, to what extent do you agree or disagree with the actions proposed?</w:t>
      </w:r>
      <w:r w:rsidR="005B0BC9" w:rsidRPr="005B0BC9">
        <w:rPr>
          <w:b w:val="0"/>
          <w:sz w:val="18"/>
          <w:szCs w:val="18"/>
        </w:rPr>
        <w:t xml:space="preserve"> </w:t>
      </w:r>
      <w:r w:rsidR="005B0BC9" w:rsidRPr="00221403">
        <w:rPr>
          <w:b w:val="0"/>
          <w:sz w:val="18"/>
          <w:szCs w:val="18"/>
        </w:rPr>
        <w:t>(please circle your response)</w:t>
      </w:r>
    </w:p>
    <w:p w14:paraId="3AE8EDF3" w14:textId="65A19C75" w:rsidR="00221403" w:rsidRPr="005B0BC9" w:rsidRDefault="00903E9C" w:rsidP="005B0BC9">
      <w:pPr>
        <w:pStyle w:val="Sub1"/>
        <w:rPr>
          <w:b w:val="0"/>
          <w:sz w:val="18"/>
          <w:szCs w:val="18"/>
        </w:rPr>
      </w:pPr>
      <w:r>
        <w:t xml:space="preserve">Strongly agree  </w:t>
      </w:r>
      <w:r w:rsidR="005B0BC9">
        <w:t xml:space="preserve">  </w:t>
      </w:r>
      <w:r>
        <w:t xml:space="preserve"> </w:t>
      </w:r>
      <w:r w:rsidR="005B0BC9">
        <w:t xml:space="preserve">  </w:t>
      </w:r>
      <w:r>
        <w:t xml:space="preserve">  </w:t>
      </w:r>
      <w:proofErr w:type="spellStart"/>
      <w:r>
        <w:t>Agree</w:t>
      </w:r>
      <w:proofErr w:type="spellEnd"/>
      <w:r>
        <w:t xml:space="preserve">    </w:t>
      </w:r>
      <w:r w:rsidR="005B0BC9">
        <w:t xml:space="preserve">  </w:t>
      </w:r>
      <w:r>
        <w:t xml:space="preserve"> </w:t>
      </w:r>
      <w:r w:rsidR="005B0BC9">
        <w:t xml:space="preserve">  </w:t>
      </w:r>
      <w:r>
        <w:t xml:space="preserve">Neither agree or disagree  </w:t>
      </w:r>
      <w:r w:rsidR="005B0BC9">
        <w:t xml:space="preserve">   </w:t>
      </w:r>
      <w:r>
        <w:t xml:space="preserve"> </w:t>
      </w:r>
      <w:r w:rsidR="005B0BC9">
        <w:t xml:space="preserve"> </w:t>
      </w:r>
      <w:r>
        <w:t xml:space="preserve">  </w:t>
      </w:r>
      <w:proofErr w:type="spellStart"/>
      <w:r>
        <w:t>Disagree</w:t>
      </w:r>
      <w:proofErr w:type="spellEnd"/>
      <w:r>
        <w:t xml:space="preserve">   </w:t>
      </w:r>
      <w:r w:rsidR="005B0BC9">
        <w:t xml:space="preserve">  </w:t>
      </w:r>
      <w:r>
        <w:t xml:space="preserve"> </w:t>
      </w:r>
      <w:r w:rsidR="005B0BC9">
        <w:t xml:space="preserve">  </w:t>
      </w:r>
      <w:r>
        <w:t xml:space="preserve"> Strongly disagree</w:t>
      </w:r>
    </w:p>
    <w:p w14:paraId="14FD4E22" w14:textId="34E0E882" w:rsidR="00221403" w:rsidRDefault="005B0BC9" w:rsidP="00221403">
      <w:pPr>
        <w:pStyle w:val="Sub1"/>
        <w:pBdr>
          <w:top w:val="single" w:sz="4" w:space="1" w:color="auto"/>
          <w:left w:val="single" w:sz="4" w:space="4" w:color="auto"/>
          <w:bottom w:val="single" w:sz="4" w:space="1" w:color="auto"/>
          <w:right w:val="single" w:sz="4" w:space="4" w:color="auto"/>
        </w:pBdr>
        <w:rPr>
          <w:b w:val="0"/>
        </w:rPr>
      </w:pPr>
      <w:r w:rsidRPr="005B0BC9">
        <w:rPr>
          <w:b w:val="0"/>
        </w:rPr>
        <w:t xml:space="preserve">Are there any actions you would add, </w:t>
      </w:r>
      <w:r w:rsidR="00CD73C7">
        <w:rPr>
          <w:b w:val="0"/>
        </w:rPr>
        <w:t>modify</w:t>
      </w:r>
      <w:r w:rsidRPr="005B0BC9">
        <w:rPr>
          <w:b w:val="0"/>
        </w:rPr>
        <w:t xml:space="preserve"> or remove? (Please specify which action/s you are commenting on)</w:t>
      </w:r>
    </w:p>
    <w:p w14:paraId="4AFE018D" w14:textId="77777777" w:rsidR="00CC3498" w:rsidRDefault="00CC3498" w:rsidP="00221403">
      <w:pPr>
        <w:pStyle w:val="Sub1"/>
        <w:pBdr>
          <w:top w:val="single" w:sz="4" w:space="1" w:color="auto"/>
          <w:left w:val="single" w:sz="4" w:space="4" w:color="auto"/>
          <w:bottom w:val="single" w:sz="4" w:space="1" w:color="auto"/>
          <w:right w:val="single" w:sz="4" w:space="4" w:color="auto"/>
        </w:pBdr>
        <w:rPr>
          <w:b w:val="0"/>
        </w:rPr>
      </w:pPr>
    </w:p>
    <w:p w14:paraId="1C43C8FE" w14:textId="03FC2640" w:rsidR="00CC3498" w:rsidRDefault="00CC3498" w:rsidP="00221403">
      <w:pPr>
        <w:pStyle w:val="Sub1"/>
        <w:pBdr>
          <w:top w:val="single" w:sz="4" w:space="1" w:color="auto"/>
          <w:left w:val="single" w:sz="4" w:space="4" w:color="auto"/>
          <w:bottom w:val="single" w:sz="4" w:space="1" w:color="auto"/>
          <w:right w:val="single" w:sz="4" w:space="4" w:color="auto"/>
        </w:pBdr>
        <w:rPr>
          <w:b w:val="0"/>
        </w:rPr>
      </w:pPr>
    </w:p>
    <w:p w14:paraId="7B540E62" w14:textId="62B8BB16" w:rsidR="005B0BC9" w:rsidRDefault="005B0BC9" w:rsidP="00221403">
      <w:pPr>
        <w:pStyle w:val="Sub1"/>
        <w:pBdr>
          <w:top w:val="single" w:sz="4" w:space="1" w:color="auto"/>
          <w:left w:val="single" w:sz="4" w:space="4" w:color="auto"/>
          <w:bottom w:val="single" w:sz="4" w:space="1" w:color="auto"/>
          <w:right w:val="single" w:sz="4" w:space="4" w:color="auto"/>
        </w:pBdr>
        <w:rPr>
          <w:b w:val="0"/>
        </w:rPr>
      </w:pPr>
    </w:p>
    <w:p w14:paraId="63EE3400" w14:textId="77777777" w:rsidR="005B0BC9" w:rsidRPr="00221403" w:rsidRDefault="005B0BC9" w:rsidP="00221403">
      <w:pPr>
        <w:pStyle w:val="Sub1"/>
        <w:pBdr>
          <w:top w:val="single" w:sz="4" w:space="1" w:color="auto"/>
          <w:left w:val="single" w:sz="4" w:space="4" w:color="auto"/>
          <w:bottom w:val="single" w:sz="4" w:space="1" w:color="auto"/>
          <w:right w:val="single" w:sz="4" w:space="4" w:color="auto"/>
        </w:pBdr>
        <w:rPr>
          <w:b w:val="0"/>
        </w:rPr>
      </w:pPr>
    </w:p>
    <w:p w14:paraId="54AB336F" w14:textId="77777777" w:rsidR="00221403" w:rsidRPr="00221403" w:rsidRDefault="00221403" w:rsidP="00221403">
      <w:pPr>
        <w:pStyle w:val="Sub1"/>
        <w:pBdr>
          <w:top w:val="single" w:sz="4" w:space="1" w:color="auto"/>
          <w:left w:val="single" w:sz="4" w:space="4" w:color="auto"/>
          <w:bottom w:val="single" w:sz="4" w:space="1" w:color="auto"/>
          <w:right w:val="single" w:sz="4" w:space="4" w:color="auto"/>
        </w:pBdr>
        <w:rPr>
          <w:b w:val="0"/>
        </w:rPr>
      </w:pPr>
    </w:p>
    <w:p w14:paraId="45F6F217" w14:textId="77777777" w:rsidR="00886236" w:rsidRDefault="00886236" w:rsidP="00CC3498">
      <w:pPr>
        <w:pStyle w:val="Sub1"/>
      </w:pPr>
    </w:p>
    <w:p w14:paraId="2D20769C" w14:textId="60A48411" w:rsidR="005B0BC9" w:rsidRDefault="005B0BC9" w:rsidP="005B0BC9">
      <w:pPr>
        <w:pStyle w:val="Sub1"/>
      </w:pPr>
      <w:r>
        <w:t xml:space="preserve">4. </w:t>
      </w:r>
      <w:r w:rsidRPr="00903E9C">
        <w:rPr>
          <w:b w:val="0"/>
        </w:rPr>
        <w:t xml:space="preserve">To what extent do you support </w:t>
      </w:r>
      <w:r w:rsidRPr="00903E9C">
        <w:t xml:space="preserve">Key Direction </w:t>
      </w:r>
      <w:r w:rsidRPr="005B0BC9">
        <w:t xml:space="preserve">1.2: </w:t>
      </w:r>
      <w:r w:rsidRPr="005B0BC9">
        <w:rPr>
          <w:i/>
        </w:rPr>
        <w:t>Ensure the health and longevity of existing tree canopy cover</w:t>
      </w:r>
      <w:r w:rsidRPr="00903E9C">
        <w:rPr>
          <w:b w:val="0"/>
        </w:rPr>
        <w:t>?</w:t>
      </w:r>
    </w:p>
    <w:p w14:paraId="576E7A77" w14:textId="77777777" w:rsidR="00605A39" w:rsidRPr="00221403" w:rsidRDefault="00605A39" w:rsidP="00605A39">
      <w:pPr>
        <w:pStyle w:val="Sub1"/>
        <w:rPr>
          <w:b w:val="0"/>
          <w:sz w:val="18"/>
          <w:szCs w:val="18"/>
        </w:rPr>
      </w:pPr>
      <w:r>
        <w:t>Fully support</w:t>
      </w:r>
      <w:r>
        <w:tab/>
      </w:r>
      <w:r>
        <w:tab/>
        <w:t>Partially support</w:t>
      </w:r>
      <w:r>
        <w:tab/>
        <w:t>Do not support</w:t>
      </w:r>
      <w:r>
        <w:tab/>
        <w:t>Undecided</w:t>
      </w:r>
      <w:r>
        <w:tab/>
      </w:r>
      <w:r w:rsidRPr="00221403">
        <w:rPr>
          <w:b w:val="0"/>
          <w:sz w:val="18"/>
          <w:szCs w:val="18"/>
        </w:rPr>
        <w:t>(please circle your response)</w:t>
      </w:r>
    </w:p>
    <w:p w14:paraId="472CCF03"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r>
        <w:rPr>
          <w:b w:val="0"/>
        </w:rPr>
        <w:t>Can you please tell us why you chose this response?</w:t>
      </w:r>
    </w:p>
    <w:p w14:paraId="1D0E83E7"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6B87BFD1" w14:textId="77777777" w:rsidR="00AB013B" w:rsidRDefault="00AB013B" w:rsidP="005B0BC9">
      <w:pPr>
        <w:pStyle w:val="Sub1"/>
        <w:pBdr>
          <w:top w:val="single" w:sz="4" w:space="1" w:color="auto"/>
          <w:left w:val="single" w:sz="4" w:space="4" w:color="auto"/>
          <w:bottom w:val="single" w:sz="4" w:space="1" w:color="auto"/>
          <w:right w:val="single" w:sz="4" w:space="4" w:color="auto"/>
        </w:pBdr>
        <w:rPr>
          <w:b w:val="0"/>
        </w:rPr>
      </w:pPr>
    </w:p>
    <w:p w14:paraId="47CFA0F2"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p>
    <w:p w14:paraId="035E4600"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p>
    <w:p w14:paraId="062A3B4D" w14:textId="77777777" w:rsidR="00CC3498" w:rsidRDefault="00CC3498" w:rsidP="00CC3498">
      <w:pPr>
        <w:pStyle w:val="Sub1"/>
      </w:pPr>
    </w:p>
    <w:p w14:paraId="7149C57E" w14:textId="5C9D51FA" w:rsidR="005B0BC9" w:rsidRDefault="005B0BC9" w:rsidP="005B0BC9">
      <w:pPr>
        <w:pStyle w:val="Sub1"/>
      </w:pPr>
      <w:r>
        <w:t xml:space="preserve">5. </w:t>
      </w:r>
      <w:r w:rsidRPr="00903E9C">
        <w:rPr>
          <w:b w:val="0"/>
        </w:rPr>
        <w:t>F</w:t>
      </w:r>
      <w:r>
        <w:rPr>
          <w:b w:val="0"/>
        </w:rPr>
        <w:t>ive</w:t>
      </w:r>
      <w:r w:rsidRPr="00903E9C">
        <w:rPr>
          <w:b w:val="0"/>
        </w:rPr>
        <w:t xml:space="preserve"> actions have been identified to address</w:t>
      </w:r>
      <w:r>
        <w:t xml:space="preserve"> Key Direction 1.2 </w:t>
      </w:r>
      <w:r w:rsidRPr="00903E9C">
        <w:rPr>
          <w:b w:val="0"/>
        </w:rPr>
        <w:t xml:space="preserve">(see page </w:t>
      </w:r>
      <w:r>
        <w:rPr>
          <w:b w:val="0"/>
        </w:rPr>
        <w:t>33</w:t>
      </w:r>
      <w:r w:rsidRPr="00903E9C">
        <w:rPr>
          <w:b w:val="0"/>
        </w:rPr>
        <w:t>).</w:t>
      </w:r>
      <w:r>
        <w:rPr>
          <w:b w:val="0"/>
        </w:rPr>
        <w:t xml:space="preserve"> </w:t>
      </w:r>
      <w:r w:rsidRPr="00903E9C">
        <w:rPr>
          <w:b w:val="0"/>
        </w:rPr>
        <w:t>Overall, to what extent do you agree or disagree with the actions proposed?</w:t>
      </w:r>
      <w:r w:rsidRPr="005B0BC9">
        <w:rPr>
          <w:b w:val="0"/>
          <w:sz w:val="18"/>
          <w:szCs w:val="18"/>
        </w:rPr>
        <w:t xml:space="preserve"> </w:t>
      </w:r>
      <w:r w:rsidRPr="00221403">
        <w:rPr>
          <w:b w:val="0"/>
          <w:sz w:val="18"/>
          <w:szCs w:val="18"/>
        </w:rPr>
        <w:t>(please circle your response)</w:t>
      </w:r>
    </w:p>
    <w:p w14:paraId="362A6617" w14:textId="77777777" w:rsidR="005B0BC9" w:rsidRPr="005B0BC9" w:rsidRDefault="005B0BC9" w:rsidP="005B0BC9">
      <w:pPr>
        <w:pStyle w:val="Sub1"/>
        <w:rPr>
          <w:b w:val="0"/>
          <w:sz w:val="18"/>
          <w:szCs w:val="18"/>
        </w:rPr>
      </w:pPr>
      <w:r>
        <w:t xml:space="preserve">Strongly agree         </w:t>
      </w:r>
      <w:proofErr w:type="spellStart"/>
      <w:r>
        <w:t>Agree</w:t>
      </w:r>
      <w:proofErr w:type="spellEnd"/>
      <w:r>
        <w:t xml:space="preserve">         Neither agree or disagree         </w:t>
      </w:r>
      <w:proofErr w:type="spellStart"/>
      <w:r>
        <w:t>Disagree</w:t>
      </w:r>
      <w:proofErr w:type="spellEnd"/>
      <w:r>
        <w:t xml:space="preserve">         Strongly disagree</w:t>
      </w:r>
    </w:p>
    <w:p w14:paraId="139B48D0" w14:textId="4F4DC76A" w:rsidR="005B0BC9" w:rsidRDefault="005B0BC9" w:rsidP="005B0BC9">
      <w:pPr>
        <w:pStyle w:val="Sub1"/>
        <w:pBdr>
          <w:top w:val="single" w:sz="4" w:space="1" w:color="auto"/>
          <w:left w:val="single" w:sz="4" w:space="4" w:color="auto"/>
          <w:bottom w:val="single" w:sz="4" w:space="1" w:color="auto"/>
          <w:right w:val="single" w:sz="4" w:space="4" w:color="auto"/>
        </w:pBdr>
        <w:rPr>
          <w:b w:val="0"/>
        </w:rPr>
      </w:pPr>
      <w:r w:rsidRPr="005B0BC9">
        <w:rPr>
          <w:b w:val="0"/>
        </w:rPr>
        <w:t xml:space="preserve">Are there any actions you would add, </w:t>
      </w:r>
      <w:proofErr w:type="gramStart"/>
      <w:r w:rsidR="00CD73C7">
        <w:rPr>
          <w:b w:val="0"/>
        </w:rPr>
        <w:t>modify</w:t>
      </w:r>
      <w:proofErr w:type="gramEnd"/>
      <w:r w:rsidR="00CD73C7" w:rsidRPr="005B0BC9">
        <w:rPr>
          <w:b w:val="0"/>
        </w:rPr>
        <w:t xml:space="preserve"> </w:t>
      </w:r>
      <w:r w:rsidRPr="005B0BC9">
        <w:rPr>
          <w:b w:val="0"/>
        </w:rPr>
        <w:t>or remove? (Please specify which action/s you are commenting on)</w:t>
      </w:r>
    </w:p>
    <w:p w14:paraId="47451FD7"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41E3517F"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48BA5F89"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30EFE1EA"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p>
    <w:p w14:paraId="7DBA8AFF"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p>
    <w:p w14:paraId="746A3A6A" w14:textId="1A5EBB44" w:rsidR="005B0BC9" w:rsidRDefault="005B0BC9">
      <w:pPr>
        <w:rPr>
          <w:rFonts w:ascii="Arial" w:eastAsia="Cambria" w:hAnsi="Arial" w:cs="Arial"/>
          <w:b/>
          <w:bCs/>
          <w:color w:val="000000"/>
          <w:sz w:val="22"/>
          <w:szCs w:val="22"/>
          <w:lang w:eastAsia="en-US"/>
        </w:rPr>
      </w:pPr>
      <w:r>
        <w:br w:type="page"/>
      </w:r>
    </w:p>
    <w:p w14:paraId="3EF570D2" w14:textId="1043DE65" w:rsidR="005B0BC9" w:rsidRDefault="005B0BC9" w:rsidP="005B0BC9">
      <w:pPr>
        <w:pStyle w:val="Sub1"/>
      </w:pPr>
      <w:r>
        <w:lastRenderedPageBreak/>
        <w:t xml:space="preserve">6. </w:t>
      </w:r>
      <w:r w:rsidRPr="00903E9C">
        <w:rPr>
          <w:b w:val="0"/>
        </w:rPr>
        <w:t xml:space="preserve">To what extent do you support </w:t>
      </w:r>
      <w:r w:rsidRPr="00903E9C">
        <w:t xml:space="preserve">Key Direction </w:t>
      </w:r>
      <w:r w:rsidRPr="005B0BC9">
        <w:t>1.</w:t>
      </w:r>
      <w:r>
        <w:t>3</w:t>
      </w:r>
      <w:r w:rsidRPr="005B0BC9">
        <w:t xml:space="preserve">: </w:t>
      </w:r>
      <w:r w:rsidRPr="005B0BC9">
        <w:rPr>
          <w:i/>
        </w:rPr>
        <w:t>Increase tree canopy cover in key locations</w:t>
      </w:r>
      <w:r w:rsidRPr="00903E9C">
        <w:rPr>
          <w:b w:val="0"/>
        </w:rPr>
        <w:t>?</w:t>
      </w:r>
    </w:p>
    <w:p w14:paraId="445D06B0" w14:textId="77777777" w:rsidR="00605A39" w:rsidRPr="00221403" w:rsidRDefault="00605A39" w:rsidP="00605A39">
      <w:pPr>
        <w:pStyle w:val="Sub1"/>
        <w:rPr>
          <w:b w:val="0"/>
          <w:sz w:val="18"/>
          <w:szCs w:val="18"/>
        </w:rPr>
      </w:pPr>
      <w:r>
        <w:t>Fully support</w:t>
      </w:r>
      <w:r>
        <w:tab/>
      </w:r>
      <w:r>
        <w:tab/>
        <w:t>Partially support</w:t>
      </w:r>
      <w:r>
        <w:tab/>
        <w:t>Do not support</w:t>
      </w:r>
      <w:r>
        <w:tab/>
        <w:t>Undecided</w:t>
      </w:r>
      <w:r>
        <w:tab/>
      </w:r>
      <w:r w:rsidRPr="00221403">
        <w:rPr>
          <w:b w:val="0"/>
          <w:sz w:val="18"/>
          <w:szCs w:val="18"/>
        </w:rPr>
        <w:t>(please circle your response)</w:t>
      </w:r>
    </w:p>
    <w:p w14:paraId="40E4BBDA"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r>
        <w:rPr>
          <w:b w:val="0"/>
        </w:rPr>
        <w:t>Can you please tell us why you chose this response?</w:t>
      </w:r>
    </w:p>
    <w:p w14:paraId="22076041"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10047116"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157319CF"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p>
    <w:p w14:paraId="7BB1D23E"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p>
    <w:p w14:paraId="6FDB8FA1" w14:textId="77777777" w:rsidR="005B0BC9" w:rsidRDefault="005B0BC9" w:rsidP="005B0BC9">
      <w:pPr>
        <w:pStyle w:val="Sub1"/>
      </w:pPr>
    </w:p>
    <w:p w14:paraId="5521FE1C" w14:textId="61B9B8E6" w:rsidR="005B0BC9" w:rsidRDefault="005B0BC9" w:rsidP="005B0BC9">
      <w:pPr>
        <w:pStyle w:val="Sub1"/>
      </w:pPr>
      <w:r>
        <w:t xml:space="preserve">7. </w:t>
      </w:r>
      <w:r>
        <w:rPr>
          <w:b w:val="0"/>
        </w:rPr>
        <w:t>Seven</w:t>
      </w:r>
      <w:r w:rsidRPr="00903E9C">
        <w:rPr>
          <w:b w:val="0"/>
        </w:rPr>
        <w:t xml:space="preserve"> actions have been identified to address</w:t>
      </w:r>
      <w:r>
        <w:t xml:space="preserve"> Key Direction 1.3 </w:t>
      </w:r>
      <w:r w:rsidRPr="00903E9C">
        <w:rPr>
          <w:b w:val="0"/>
        </w:rPr>
        <w:t xml:space="preserve">(see page </w:t>
      </w:r>
      <w:r>
        <w:rPr>
          <w:b w:val="0"/>
        </w:rPr>
        <w:t>38</w:t>
      </w:r>
      <w:r w:rsidRPr="00903E9C">
        <w:rPr>
          <w:b w:val="0"/>
        </w:rPr>
        <w:t>).</w:t>
      </w:r>
      <w:r>
        <w:rPr>
          <w:b w:val="0"/>
        </w:rPr>
        <w:t xml:space="preserve"> </w:t>
      </w:r>
      <w:r w:rsidRPr="00903E9C">
        <w:rPr>
          <w:b w:val="0"/>
        </w:rPr>
        <w:t>Overall, to what extent do you agree or disagree with the actions proposed?</w:t>
      </w:r>
      <w:r w:rsidRPr="005B0BC9">
        <w:rPr>
          <w:b w:val="0"/>
          <w:sz w:val="18"/>
          <w:szCs w:val="18"/>
        </w:rPr>
        <w:t xml:space="preserve"> </w:t>
      </w:r>
      <w:r w:rsidRPr="00221403">
        <w:rPr>
          <w:b w:val="0"/>
          <w:sz w:val="18"/>
          <w:szCs w:val="18"/>
        </w:rPr>
        <w:t>(please circle your response)</w:t>
      </w:r>
    </w:p>
    <w:p w14:paraId="141E644C" w14:textId="77777777" w:rsidR="005B0BC9" w:rsidRPr="005B0BC9" w:rsidRDefault="005B0BC9" w:rsidP="005B0BC9">
      <w:pPr>
        <w:pStyle w:val="Sub1"/>
        <w:rPr>
          <w:b w:val="0"/>
          <w:sz w:val="18"/>
          <w:szCs w:val="18"/>
        </w:rPr>
      </w:pPr>
      <w:r>
        <w:t xml:space="preserve">Strongly agree         </w:t>
      </w:r>
      <w:proofErr w:type="spellStart"/>
      <w:r>
        <w:t>Agree</w:t>
      </w:r>
      <w:proofErr w:type="spellEnd"/>
      <w:r>
        <w:t xml:space="preserve">         Neither agree or disagree         </w:t>
      </w:r>
      <w:proofErr w:type="spellStart"/>
      <w:r>
        <w:t>Disagree</w:t>
      </w:r>
      <w:proofErr w:type="spellEnd"/>
      <w:r>
        <w:t xml:space="preserve">         Strongly disagree</w:t>
      </w:r>
    </w:p>
    <w:p w14:paraId="6CFA6F34" w14:textId="60607F29" w:rsidR="005B0BC9" w:rsidRDefault="005B0BC9" w:rsidP="005B0BC9">
      <w:pPr>
        <w:pStyle w:val="Sub1"/>
        <w:pBdr>
          <w:top w:val="single" w:sz="4" w:space="1" w:color="auto"/>
          <w:left w:val="single" w:sz="4" w:space="4" w:color="auto"/>
          <w:bottom w:val="single" w:sz="4" w:space="1" w:color="auto"/>
          <w:right w:val="single" w:sz="4" w:space="4" w:color="auto"/>
        </w:pBdr>
        <w:rPr>
          <w:b w:val="0"/>
        </w:rPr>
      </w:pPr>
      <w:r w:rsidRPr="005B0BC9">
        <w:rPr>
          <w:b w:val="0"/>
        </w:rPr>
        <w:t xml:space="preserve">Are there any actions you would add, </w:t>
      </w:r>
      <w:proofErr w:type="gramStart"/>
      <w:r w:rsidR="00CD73C7">
        <w:rPr>
          <w:b w:val="0"/>
        </w:rPr>
        <w:t>modify</w:t>
      </w:r>
      <w:proofErr w:type="gramEnd"/>
      <w:r w:rsidR="00CD73C7" w:rsidRPr="005B0BC9">
        <w:rPr>
          <w:b w:val="0"/>
        </w:rPr>
        <w:t xml:space="preserve"> </w:t>
      </w:r>
      <w:r w:rsidRPr="005B0BC9">
        <w:rPr>
          <w:b w:val="0"/>
        </w:rPr>
        <w:t>or remove? (Please specify which action/s you are commenting on)</w:t>
      </w:r>
    </w:p>
    <w:p w14:paraId="5E89158D"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4C0C9F35"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1B449E0E"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327044D8"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p>
    <w:p w14:paraId="180DF06E"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p>
    <w:p w14:paraId="2576C5C4" w14:textId="77777777" w:rsidR="005B0BC9" w:rsidRDefault="005B0BC9" w:rsidP="00CC3498">
      <w:pPr>
        <w:pStyle w:val="Sub1"/>
      </w:pPr>
    </w:p>
    <w:p w14:paraId="22895373" w14:textId="652C0D7D" w:rsidR="005B0BC9" w:rsidRPr="00733B0A" w:rsidRDefault="005B0BC9" w:rsidP="00733B0A">
      <w:pPr>
        <w:pStyle w:val="DeckIntroduction"/>
        <w:rPr>
          <w:sz w:val="26"/>
          <w:szCs w:val="26"/>
        </w:rPr>
      </w:pPr>
      <w:r w:rsidRPr="00733B0A">
        <w:rPr>
          <w:sz w:val="26"/>
          <w:szCs w:val="26"/>
        </w:rPr>
        <w:t>Outcome 2: More nature throughout Maroondah</w:t>
      </w:r>
    </w:p>
    <w:p w14:paraId="09531C8D" w14:textId="510D1A31" w:rsidR="005B0BC9" w:rsidRPr="00903E9C" w:rsidRDefault="005B0BC9" w:rsidP="005B0BC9">
      <w:pPr>
        <w:pStyle w:val="Sub1"/>
        <w:rPr>
          <w:b w:val="0"/>
        </w:rPr>
      </w:pPr>
      <w:r w:rsidRPr="00903E9C">
        <w:rPr>
          <w:b w:val="0"/>
        </w:rPr>
        <w:t>Three key direc</w:t>
      </w:r>
      <w:r>
        <w:rPr>
          <w:b w:val="0"/>
        </w:rPr>
        <w:t>tions have been set to achieve O</w:t>
      </w:r>
      <w:r w:rsidRPr="00903E9C">
        <w:rPr>
          <w:b w:val="0"/>
        </w:rPr>
        <w:t xml:space="preserve">utcome </w:t>
      </w:r>
      <w:r>
        <w:rPr>
          <w:b w:val="0"/>
        </w:rPr>
        <w:t>2</w:t>
      </w:r>
      <w:r w:rsidRPr="00903E9C">
        <w:rPr>
          <w:b w:val="0"/>
        </w:rPr>
        <w:t xml:space="preserve"> and each key direction has </w:t>
      </w:r>
      <w:proofErr w:type="gramStart"/>
      <w:r w:rsidRPr="00903E9C">
        <w:rPr>
          <w:b w:val="0"/>
        </w:rPr>
        <w:t>a number of</w:t>
      </w:r>
      <w:proofErr w:type="gramEnd"/>
      <w:r w:rsidRPr="00903E9C">
        <w:rPr>
          <w:b w:val="0"/>
        </w:rPr>
        <w:t xml:space="preserve"> actions for Council to implement.</w:t>
      </w:r>
    </w:p>
    <w:p w14:paraId="547B026C" w14:textId="77777777" w:rsidR="005B0BC9" w:rsidRDefault="005B0BC9" w:rsidP="005B0BC9">
      <w:pPr>
        <w:pStyle w:val="Sub1"/>
        <w:rPr>
          <w:b w:val="0"/>
        </w:rPr>
      </w:pPr>
      <w:r w:rsidRPr="00903E9C">
        <w:rPr>
          <w:b w:val="0"/>
        </w:rPr>
        <w:t>We would like to hear your views on the key directions and proposed actions.</w:t>
      </w:r>
    </w:p>
    <w:p w14:paraId="0E18C1BA" w14:textId="77777777" w:rsidR="005B0BC9" w:rsidRDefault="005B0BC9" w:rsidP="005B0BC9">
      <w:pPr>
        <w:pStyle w:val="Sub1"/>
        <w:rPr>
          <w:b w:val="0"/>
        </w:rPr>
      </w:pPr>
    </w:p>
    <w:p w14:paraId="665B3F52" w14:textId="7FA3F76D" w:rsidR="005B0BC9" w:rsidRDefault="005B0BC9" w:rsidP="005B0BC9">
      <w:pPr>
        <w:pStyle w:val="Sub1"/>
      </w:pPr>
      <w:r>
        <w:t xml:space="preserve">8. </w:t>
      </w:r>
      <w:r w:rsidRPr="00903E9C">
        <w:rPr>
          <w:b w:val="0"/>
        </w:rPr>
        <w:t xml:space="preserve">To what extent do you support </w:t>
      </w:r>
      <w:r w:rsidRPr="00903E9C">
        <w:t>Key D</w:t>
      </w:r>
      <w:r>
        <w:t>irection 2</w:t>
      </w:r>
      <w:r w:rsidRPr="00903E9C">
        <w:t>.1</w:t>
      </w:r>
      <w:r w:rsidRPr="00903E9C">
        <w:rPr>
          <w:i/>
        </w:rPr>
        <w:t>:</w:t>
      </w:r>
      <w:r w:rsidRPr="00903E9C">
        <w:t xml:space="preserve"> </w:t>
      </w:r>
      <w:r w:rsidRPr="005B0BC9">
        <w:rPr>
          <w:i/>
        </w:rPr>
        <w:t>Strengthen protection of existing habitat</w:t>
      </w:r>
      <w:r w:rsidRPr="00903E9C">
        <w:rPr>
          <w:b w:val="0"/>
        </w:rPr>
        <w:t>?</w:t>
      </w:r>
    </w:p>
    <w:p w14:paraId="3FD67783" w14:textId="77777777" w:rsidR="00605A39" w:rsidRPr="00221403" w:rsidRDefault="00605A39" w:rsidP="00605A39">
      <w:pPr>
        <w:pStyle w:val="Sub1"/>
        <w:rPr>
          <w:b w:val="0"/>
          <w:sz w:val="18"/>
          <w:szCs w:val="18"/>
        </w:rPr>
      </w:pPr>
      <w:r>
        <w:t>Fully support</w:t>
      </w:r>
      <w:r>
        <w:tab/>
      </w:r>
      <w:r>
        <w:tab/>
        <w:t>Partially support</w:t>
      </w:r>
      <w:r>
        <w:tab/>
        <w:t>Do not support</w:t>
      </w:r>
      <w:r>
        <w:tab/>
        <w:t>Undecided</w:t>
      </w:r>
      <w:r>
        <w:tab/>
      </w:r>
      <w:r w:rsidRPr="00221403">
        <w:rPr>
          <w:b w:val="0"/>
          <w:sz w:val="18"/>
          <w:szCs w:val="18"/>
        </w:rPr>
        <w:t>(please circle your response)</w:t>
      </w:r>
    </w:p>
    <w:p w14:paraId="6C43CD47"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r>
        <w:rPr>
          <w:b w:val="0"/>
        </w:rPr>
        <w:t>Can you please tell us why you chose this response?</w:t>
      </w:r>
    </w:p>
    <w:p w14:paraId="00270253"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7390E26C"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184B32E3"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p>
    <w:p w14:paraId="17EBF4AD"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p>
    <w:p w14:paraId="52164BE4" w14:textId="77777777" w:rsidR="005B0BC9" w:rsidRDefault="005B0BC9" w:rsidP="005B0BC9">
      <w:pPr>
        <w:pStyle w:val="Sub1"/>
      </w:pPr>
    </w:p>
    <w:p w14:paraId="3C6A48C3" w14:textId="0EE558F4" w:rsidR="005B0BC9" w:rsidRDefault="005B0BC9" w:rsidP="005B0BC9">
      <w:pPr>
        <w:pStyle w:val="Sub1"/>
      </w:pPr>
      <w:r>
        <w:t xml:space="preserve">9. </w:t>
      </w:r>
      <w:r>
        <w:rPr>
          <w:b w:val="0"/>
        </w:rPr>
        <w:t>Three</w:t>
      </w:r>
      <w:r w:rsidRPr="00903E9C">
        <w:rPr>
          <w:b w:val="0"/>
        </w:rPr>
        <w:t xml:space="preserve"> actions have been identified to address</w:t>
      </w:r>
      <w:r>
        <w:t xml:space="preserve"> Key Direction 2.1 </w:t>
      </w:r>
      <w:r>
        <w:rPr>
          <w:b w:val="0"/>
        </w:rPr>
        <w:t>(see page 4</w:t>
      </w:r>
      <w:r w:rsidRPr="00903E9C">
        <w:rPr>
          <w:b w:val="0"/>
        </w:rPr>
        <w:t>7).</w:t>
      </w:r>
      <w:r>
        <w:rPr>
          <w:b w:val="0"/>
        </w:rPr>
        <w:t xml:space="preserve"> </w:t>
      </w:r>
      <w:r w:rsidRPr="00903E9C">
        <w:rPr>
          <w:b w:val="0"/>
        </w:rPr>
        <w:t>Overall, to what extent do you agree or disagree with the actions proposed?</w:t>
      </w:r>
      <w:r w:rsidRPr="005B0BC9">
        <w:rPr>
          <w:b w:val="0"/>
          <w:sz w:val="18"/>
          <w:szCs w:val="18"/>
        </w:rPr>
        <w:t xml:space="preserve"> </w:t>
      </w:r>
      <w:r w:rsidRPr="00221403">
        <w:rPr>
          <w:b w:val="0"/>
          <w:sz w:val="18"/>
          <w:szCs w:val="18"/>
        </w:rPr>
        <w:t>(please circle your response)</w:t>
      </w:r>
    </w:p>
    <w:p w14:paraId="54763FFF" w14:textId="77777777" w:rsidR="005B0BC9" w:rsidRPr="005B0BC9" w:rsidRDefault="005B0BC9" w:rsidP="005B0BC9">
      <w:pPr>
        <w:pStyle w:val="Sub1"/>
        <w:rPr>
          <w:b w:val="0"/>
          <w:sz w:val="18"/>
          <w:szCs w:val="18"/>
        </w:rPr>
      </w:pPr>
      <w:r>
        <w:t xml:space="preserve">Strongly agree         </w:t>
      </w:r>
      <w:proofErr w:type="spellStart"/>
      <w:r>
        <w:t>Agree</w:t>
      </w:r>
      <w:proofErr w:type="spellEnd"/>
      <w:r>
        <w:t xml:space="preserve">         Neither agree or disagree         </w:t>
      </w:r>
      <w:proofErr w:type="spellStart"/>
      <w:r>
        <w:t>Disagree</w:t>
      </w:r>
      <w:proofErr w:type="spellEnd"/>
      <w:r>
        <w:t xml:space="preserve">         Strongly disagree</w:t>
      </w:r>
    </w:p>
    <w:p w14:paraId="57820DB3" w14:textId="6DC87547" w:rsidR="005B0BC9" w:rsidRDefault="005B0BC9" w:rsidP="005B0BC9">
      <w:pPr>
        <w:pStyle w:val="Sub1"/>
        <w:pBdr>
          <w:top w:val="single" w:sz="4" w:space="1" w:color="auto"/>
          <w:left w:val="single" w:sz="4" w:space="4" w:color="auto"/>
          <w:bottom w:val="single" w:sz="4" w:space="1" w:color="auto"/>
          <w:right w:val="single" w:sz="4" w:space="4" w:color="auto"/>
        </w:pBdr>
        <w:rPr>
          <w:b w:val="0"/>
        </w:rPr>
      </w:pPr>
      <w:r w:rsidRPr="005B0BC9">
        <w:rPr>
          <w:b w:val="0"/>
        </w:rPr>
        <w:t xml:space="preserve">Are there any actions you would add, </w:t>
      </w:r>
      <w:proofErr w:type="gramStart"/>
      <w:r w:rsidR="00CD73C7">
        <w:rPr>
          <w:b w:val="0"/>
        </w:rPr>
        <w:t>modify</w:t>
      </w:r>
      <w:proofErr w:type="gramEnd"/>
      <w:r w:rsidR="00CD73C7" w:rsidRPr="005B0BC9">
        <w:rPr>
          <w:b w:val="0"/>
        </w:rPr>
        <w:t xml:space="preserve"> </w:t>
      </w:r>
      <w:r w:rsidRPr="005B0BC9">
        <w:rPr>
          <w:b w:val="0"/>
        </w:rPr>
        <w:t>or remove? (Please specify which action/s you are commenting on)</w:t>
      </w:r>
    </w:p>
    <w:p w14:paraId="335473BB"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49E88F65"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06889E74"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p>
    <w:p w14:paraId="42336E48"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p>
    <w:p w14:paraId="20F69D05" w14:textId="04CBFECA" w:rsidR="005B0BC9" w:rsidRDefault="005B0BC9" w:rsidP="005B0BC9">
      <w:pPr>
        <w:pStyle w:val="Sub1"/>
      </w:pPr>
      <w:r>
        <w:lastRenderedPageBreak/>
        <w:t xml:space="preserve">10. </w:t>
      </w:r>
      <w:r w:rsidRPr="00903E9C">
        <w:rPr>
          <w:b w:val="0"/>
        </w:rPr>
        <w:t xml:space="preserve">To what extent do you support </w:t>
      </w:r>
      <w:r w:rsidRPr="00903E9C">
        <w:t>Key D</w:t>
      </w:r>
      <w:r>
        <w:t>irection 2</w:t>
      </w:r>
      <w:r w:rsidRPr="00903E9C">
        <w:t>.</w:t>
      </w:r>
      <w:r>
        <w:t>2</w:t>
      </w:r>
      <w:r w:rsidRPr="00903E9C">
        <w:rPr>
          <w:i/>
        </w:rPr>
        <w:t>:</w:t>
      </w:r>
      <w:r w:rsidRPr="00903E9C">
        <w:t xml:space="preserve"> </w:t>
      </w:r>
      <w:r w:rsidRPr="005B0BC9">
        <w:rPr>
          <w:i/>
        </w:rPr>
        <w:t>Ensure the health and longevity of existing habitat</w:t>
      </w:r>
      <w:r w:rsidRPr="00903E9C">
        <w:rPr>
          <w:b w:val="0"/>
        </w:rPr>
        <w:t>?</w:t>
      </w:r>
    </w:p>
    <w:p w14:paraId="21B3B3CF" w14:textId="77777777" w:rsidR="00605A39" w:rsidRPr="00221403" w:rsidRDefault="00605A39" w:rsidP="00605A39">
      <w:pPr>
        <w:pStyle w:val="Sub1"/>
        <w:rPr>
          <w:b w:val="0"/>
          <w:sz w:val="18"/>
          <w:szCs w:val="18"/>
        </w:rPr>
      </w:pPr>
      <w:r>
        <w:t>Fully support</w:t>
      </w:r>
      <w:r>
        <w:tab/>
      </w:r>
      <w:r>
        <w:tab/>
        <w:t>Partially support</w:t>
      </w:r>
      <w:r>
        <w:tab/>
        <w:t>Do not support</w:t>
      </w:r>
      <w:r>
        <w:tab/>
        <w:t>Undecided</w:t>
      </w:r>
      <w:r>
        <w:tab/>
      </w:r>
      <w:r w:rsidRPr="00221403">
        <w:rPr>
          <w:b w:val="0"/>
          <w:sz w:val="18"/>
          <w:szCs w:val="18"/>
        </w:rPr>
        <w:t>(please circle your response)</w:t>
      </w:r>
    </w:p>
    <w:p w14:paraId="05BC4DBB"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r>
        <w:rPr>
          <w:b w:val="0"/>
        </w:rPr>
        <w:t>Can you please tell us why you chose this response?</w:t>
      </w:r>
    </w:p>
    <w:p w14:paraId="23FEB39C"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7D3D35BE"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3043C491" w14:textId="51D6AA90"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335A370C" w14:textId="77777777" w:rsidR="00AB013B" w:rsidRPr="00221403" w:rsidRDefault="00AB013B" w:rsidP="005B0BC9">
      <w:pPr>
        <w:pStyle w:val="Sub1"/>
        <w:pBdr>
          <w:top w:val="single" w:sz="4" w:space="1" w:color="auto"/>
          <w:left w:val="single" w:sz="4" w:space="4" w:color="auto"/>
          <w:bottom w:val="single" w:sz="4" w:space="1" w:color="auto"/>
          <w:right w:val="single" w:sz="4" w:space="4" w:color="auto"/>
        </w:pBdr>
        <w:rPr>
          <w:b w:val="0"/>
        </w:rPr>
      </w:pPr>
    </w:p>
    <w:p w14:paraId="32D8C2F9"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p>
    <w:p w14:paraId="40BC8B32" w14:textId="77777777" w:rsidR="005B0BC9" w:rsidRDefault="005B0BC9" w:rsidP="005B0BC9">
      <w:pPr>
        <w:pStyle w:val="Sub1"/>
      </w:pPr>
    </w:p>
    <w:p w14:paraId="1C34D49C" w14:textId="09D52D69" w:rsidR="005B0BC9" w:rsidRDefault="005B0BC9" w:rsidP="005B0BC9">
      <w:pPr>
        <w:pStyle w:val="Sub1"/>
      </w:pPr>
      <w:r>
        <w:t xml:space="preserve">11. </w:t>
      </w:r>
      <w:r>
        <w:rPr>
          <w:b w:val="0"/>
        </w:rPr>
        <w:t>Six</w:t>
      </w:r>
      <w:r w:rsidRPr="00903E9C">
        <w:rPr>
          <w:b w:val="0"/>
        </w:rPr>
        <w:t xml:space="preserve"> actions have been identified to address</w:t>
      </w:r>
      <w:r>
        <w:t xml:space="preserve"> Key Direction 2.2 </w:t>
      </w:r>
      <w:r>
        <w:rPr>
          <w:b w:val="0"/>
        </w:rPr>
        <w:t>(see page 49</w:t>
      </w:r>
      <w:r w:rsidRPr="00903E9C">
        <w:rPr>
          <w:b w:val="0"/>
        </w:rPr>
        <w:t>).</w:t>
      </w:r>
      <w:r>
        <w:rPr>
          <w:b w:val="0"/>
        </w:rPr>
        <w:t xml:space="preserve"> </w:t>
      </w:r>
      <w:r w:rsidRPr="00903E9C">
        <w:rPr>
          <w:b w:val="0"/>
        </w:rPr>
        <w:t>Overall, to what extent do you agree or disagree with the actions proposed?</w:t>
      </w:r>
      <w:r w:rsidRPr="005B0BC9">
        <w:rPr>
          <w:b w:val="0"/>
          <w:sz w:val="18"/>
          <w:szCs w:val="18"/>
        </w:rPr>
        <w:t xml:space="preserve"> </w:t>
      </w:r>
      <w:r w:rsidRPr="00221403">
        <w:rPr>
          <w:b w:val="0"/>
          <w:sz w:val="18"/>
          <w:szCs w:val="18"/>
        </w:rPr>
        <w:t>(please circle your response)</w:t>
      </w:r>
    </w:p>
    <w:p w14:paraId="31CD172D" w14:textId="77777777" w:rsidR="005B0BC9" w:rsidRPr="005B0BC9" w:rsidRDefault="005B0BC9" w:rsidP="005B0BC9">
      <w:pPr>
        <w:pStyle w:val="Sub1"/>
        <w:rPr>
          <w:b w:val="0"/>
          <w:sz w:val="18"/>
          <w:szCs w:val="18"/>
        </w:rPr>
      </w:pPr>
      <w:r>
        <w:t xml:space="preserve">Strongly agree         </w:t>
      </w:r>
      <w:proofErr w:type="spellStart"/>
      <w:r>
        <w:t>Agree</w:t>
      </w:r>
      <w:proofErr w:type="spellEnd"/>
      <w:r>
        <w:t xml:space="preserve">         Neither agree or disagree         </w:t>
      </w:r>
      <w:proofErr w:type="spellStart"/>
      <w:r>
        <w:t>Disagree</w:t>
      </w:r>
      <w:proofErr w:type="spellEnd"/>
      <w:r>
        <w:t xml:space="preserve">         Strongly disagree</w:t>
      </w:r>
    </w:p>
    <w:p w14:paraId="23FEDD29" w14:textId="6C874D02" w:rsidR="005B0BC9" w:rsidRDefault="005B0BC9" w:rsidP="005B0BC9">
      <w:pPr>
        <w:pStyle w:val="Sub1"/>
        <w:pBdr>
          <w:top w:val="single" w:sz="4" w:space="1" w:color="auto"/>
          <w:left w:val="single" w:sz="4" w:space="4" w:color="auto"/>
          <w:bottom w:val="single" w:sz="4" w:space="1" w:color="auto"/>
          <w:right w:val="single" w:sz="4" w:space="4" w:color="auto"/>
        </w:pBdr>
        <w:rPr>
          <w:b w:val="0"/>
        </w:rPr>
      </w:pPr>
      <w:r w:rsidRPr="005B0BC9">
        <w:rPr>
          <w:b w:val="0"/>
        </w:rPr>
        <w:t xml:space="preserve">Are there any actions you would add, </w:t>
      </w:r>
      <w:proofErr w:type="gramStart"/>
      <w:r w:rsidR="00CD73C7">
        <w:rPr>
          <w:b w:val="0"/>
        </w:rPr>
        <w:t>modify</w:t>
      </w:r>
      <w:proofErr w:type="gramEnd"/>
      <w:r w:rsidR="00CD73C7" w:rsidRPr="005B0BC9">
        <w:rPr>
          <w:b w:val="0"/>
        </w:rPr>
        <w:t xml:space="preserve"> </w:t>
      </w:r>
      <w:r w:rsidRPr="005B0BC9">
        <w:rPr>
          <w:b w:val="0"/>
        </w:rPr>
        <w:t>or remove? (Please specify which action/s you are commenting on)</w:t>
      </w:r>
    </w:p>
    <w:p w14:paraId="03773023"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0E7E51B6" w14:textId="523BB97C"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5847A78E"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1F115FED"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p>
    <w:p w14:paraId="7899D266"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p>
    <w:p w14:paraId="0D836A5B" w14:textId="77777777" w:rsidR="005B0BC9" w:rsidRDefault="005B0BC9" w:rsidP="00CC3498">
      <w:pPr>
        <w:pStyle w:val="Sub1"/>
      </w:pPr>
    </w:p>
    <w:p w14:paraId="088B8916" w14:textId="6965DB13" w:rsidR="005B0BC9" w:rsidRDefault="005B0BC9" w:rsidP="005B0BC9">
      <w:pPr>
        <w:pStyle w:val="Sub1"/>
      </w:pPr>
      <w:r>
        <w:t xml:space="preserve">12. </w:t>
      </w:r>
      <w:r w:rsidRPr="00903E9C">
        <w:rPr>
          <w:b w:val="0"/>
        </w:rPr>
        <w:t xml:space="preserve">To what extent do you support </w:t>
      </w:r>
      <w:r w:rsidRPr="00903E9C">
        <w:t>Key D</w:t>
      </w:r>
      <w:r>
        <w:t>irection 2</w:t>
      </w:r>
      <w:r w:rsidRPr="00903E9C">
        <w:t>.</w:t>
      </w:r>
      <w:r w:rsidR="00AB013B">
        <w:t>3</w:t>
      </w:r>
      <w:r w:rsidRPr="00903E9C">
        <w:rPr>
          <w:i/>
        </w:rPr>
        <w:t>:</w:t>
      </w:r>
      <w:r w:rsidRPr="00903E9C">
        <w:t xml:space="preserve"> </w:t>
      </w:r>
      <w:r w:rsidR="00AB013B" w:rsidRPr="00AB013B">
        <w:rPr>
          <w:i/>
        </w:rPr>
        <w:t xml:space="preserve">Restore/create new habitat </w:t>
      </w:r>
      <w:proofErr w:type="gramStart"/>
      <w:r w:rsidR="00AB013B" w:rsidRPr="00AB013B">
        <w:rPr>
          <w:i/>
        </w:rPr>
        <w:t>In</w:t>
      </w:r>
      <w:proofErr w:type="gramEnd"/>
      <w:r w:rsidR="00AB013B" w:rsidRPr="00AB013B">
        <w:rPr>
          <w:i/>
        </w:rPr>
        <w:t xml:space="preserve"> key locations</w:t>
      </w:r>
      <w:r w:rsidRPr="00903E9C">
        <w:rPr>
          <w:b w:val="0"/>
        </w:rPr>
        <w:t>?</w:t>
      </w:r>
    </w:p>
    <w:p w14:paraId="0605D02A" w14:textId="77777777" w:rsidR="00605A39" w:rsidRPr="00221403" w:rsidRDefault="00605A39" w:rsidP="00605A39">
      <w:pPr>
        <w:pStyle w:val="Sub1"/>
        <w:rPr>
          <w:b w:val="0"/>
          <w:sz w:val="18"/>
          <w:szCs w:val="18"/>
        </w:rPr>
      </w:pPr>
      <w:r>
        <w:t>Fully support</w:t>
      </w:r>
      <w:r>
        <w:tab/>
      </w:r>
      <w:r>
        <w:tab/>
        <w:t>Partially support</w:t>
      </w:r>
      <w:r>
        <w:tab/>
        <w:t>Do not support</w:t>
      </w:r>
      <w:r>
        <w:tab/>
        <w:t>Undecided</w:t>
      </w:r>
      <w:r>
        <w:tab/>
      </w:r>
      <w:r w:rsidRPr="00221403">
        <w:rPr>
          <w:b w:val="0"/>
          <w:sz w:val="18"/>
          <w:szCs w:val="18"/>
        </w:rPr>
        <w:t>(please circle your response)</w:t>
      </w:r>
    </w:p>
    <w:p w14:paraId="421CCE83"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r>
        <w:rPr>
          <w:b w:val="0"/>
        </w:rPr>
        <w:t>Can you please tell us why you chose this response?</w:t>
      </w:r>
    </w:p>
    <w:p w14:paraId="662B6150"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29411F38" w14:textId="26FE8DF2"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0E983470" w14:textId="77777777" w:rsidR="00AB013B" w:rsidRDefault="00AB013B" w:rsidP="005B0BC9">
      <w:pPr>
        <w:pStyle w:val="Sub1"/>
        <w:pBdr>
          <w:top w:val="single" w:sz="4" w:space="1" w:color="auto"/>
          <w:left w:val="single" w:sz="4" w:space="4" w:color="auto"/>
          <w:bottom w:val="single" w:sz="4" w:space="1" w:color="auto"/>
          <w:right w:val="single" w:sz="4" w:space="4" w:color="auto"/>
        </w:pBdr>
        <w:rPr>
          <w:b w:val="0"/>
        </w:rPr>
      </w:pPr>
    </w:p>
    <w:p w14:paraId="42576310"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p>
    <w:p w14:paraId="2D802DBD"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p>
    <w:p w14:paraId="296765BB" w14:textId="77777777" w:rsidR="005B0BC9" w:rsidRDefault="005B0BC9" w:rsidP="005B0BC9">
      <w:pPr>
        <w:pStyle w:val="Sub1"/>
      </w:pPr>
    </w:p>
    <w:p w14:paraId="7EB68801" w14:textId="08673706" w:rsidR="005B0BC9" w:rsidRDefault="005B0BC9" w:rsidP="005B0BC9">
      <w:pPr>
        <w:pStyle w:val="Sub1"/>
      </w:pPr>
      <w:r>
        <w:t xml:space="preserve">13. </w:t>
      </w:r>
      <w:r w:rsidR="00AB013B">
        <w:rPr>
          <w:b w:val="0"/>
        </w:rPr>
        <w:t>Nine</w:t>
      </w:r>
      <w:r w:rsidRPr="00903E9C">
        <w:rPr>
          <w:b w:val="0"/>
        </w:rPr>
        <w:t xml:space="preserve"> actions have been identified to address</w:t>
      </w:r>
      <w:r>
        <w:t xml:space="preserve"> Key Direction 2.</w:t>
      </w:r>
      <w:r w:rsidR="00AB013B">
        <w:t>3</w:t>
      </w:r>
      <w:r>
        <w:t xml:space="preserve"> </w:t>
      </w:r>
      <w:r>
        <w:rPr>
          <w:b w:val="0"/>
        </w:rPr>
        <w:t xml:space="preserve">(see page </w:t>
      </w:r>
      <w:r w:rsidR="00AB013B">
        <w:rPr>
          <w:b w:val="0"/>
        </w:rPr>
        <w:t>55</w:t>
      </w:r>
      <w:r w:rsidRPr="00903E9C">
        <w:rPr>
          <w:b w:val="0"/>
        </w:rPr>
        <w:t>).</w:t>
      </w:r>
      <w:r>
        <w:rPr>
          <w:b w:val="0"/>
        </w:rPr>
        <w:t xml:space="preserve"> </w:t>
      </w:r>
      <w:r w:rsidRPr="00903E9C">
        <w:rPr>
          <w:b w:val="0"/>
        </w:rPr>
        <w:t>Overall, to what extent do you agree or disagree with the actions proposed?</w:t>
      </w:r>
      <w:r w:rsidRPr="005B0BC9">
        <w:rPr>
          <w:b w:val="0"/>
          <w:sz w:val="18"/>
          <w:szCs w:val="18"/>
        </w:rPr>
        <w:t xml:space="preserve"> </w:t>
      </w:r>
      <w:r w:rsidRPr="00221403">
        <w:rPr>
          <w:b w:val="0"/>
          <w:sz w:val="18"/>
          <w:szCs w:val="18"/>
        </w:rPr>
        <w:t>(please circle your response)</w:t>
      </w:r>
    </w:p>
    <w:p w14:paraId="3B8C7CBC" w14:textId="77777777" w:rsidR="005B0BC9" w:rsidRPr="005B0BC9" w:rsidRDefault="005B0BC9" w:rsidP="005B0BC9">
      <w:pPr>
        <w:pStyle w:val="Sub1"/>
        <w:rPr>
          <w:b w:val="0"/>
          <w:sz w:val="18"/>
          <w:szCs w:val="18"/>
        </w:rPr>
      </w:pPr>
      <w:r>
        <w:t xml:space="preserve">Strongly agree         </w:t>
      </w:r>
      <w:proofErr w:type="spellStart"/>
      <w:r>
        <w:t>Agree</w:t>
      </w:r>
      <w:proofErr w:type="spellEnd"/>
      <w:r>
        <w:t xml:space="preserve">         Neither agree or disagree         </w:t>
      </w:r>
      <w:proofErr w:type="spellStart"/>
      <w:r>
        <w:t>Disagree</w:t>
      </w:r>
      <w:proofErr w:type="spellEnd"/>
      <w:r>
        <w:t xml:space="preserve">         Strongly disagree</w:t>
      </w:r>
    </w:p>
    <w:p w14:paraId="179A0134" w14:textId="72DACA61" w:rsidR="005B0BC9" w:rsidRDefault="005B0BC9" w:rsidP="005B0BC9">
      <w:pPr>
        <w:pStyle w:val="Sub1"/>
        <w:pBdr>
          <w:top w:val="single" w:sz="4" w:space="1" w:color="auto"/>
          <w:left w:val="single" w:sz="4" w:space="4" w:color="auto"/>
          <w:bottom w:val="single" w:sz="4" w:space="1" w:color="auto"/>
          <w:right w:val="single" w:sz="4" w:space="4" w:color="auto"/>
        </w:pBdr>
        <w:rPr>
          <w:b w:val="0"/>
        </w:rPr>
      </w:pPr>
      <w:r w:rsidRPr="005B0BC9">
        <w:rPr>
          <w:b w:val="0"/>
        </w:rPr>
        <w:t xml:space="preserve">Are there any actions you would add, </w:t>
      </w:r>
      <w:proofErr w:type="gramStart"/>
      <w:r w:rsidR="00CD73C7">
        <w:rPr>
          <w:b w:val="0"/>
        </w:rPr>
        <w:t>modify</w:t>
      </w:r>
      <w:proofErr w:type="gramEnd"/>
      <w:r w:rsidR="00CD73C7" w:rsidRPr="005B0BC9">
        <w:rPr>
          <w:b w:val="0"/>
        </w:rPr>
        <w:t xml:space="preserve"> </w:t>
      </w:r>
      <w:r w:rsidRPr="005B0BC9">
        <w:rPr>
          <w:b w:val="0"/>
        </w:rPr>
        <w:t>or remove? (Please specify which action/s you are commenting on)</w:t>
      </w:r>
    </w:p>
    <w:p w14:paraId="0A2CF79E"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7A242610"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57D52075" w14:textId="77777777" w:rsidR="005B0BC9" w:rsidRDefault="005B0BC9" w:rsidP="005B0BC9">
      <w:pPr>
        <w:pStyle w:val="Sub1"/>
        <w:pBdr>
          <w:top w:val="single" w:sz="4" w:space="1" w:color="auto"/>
          <w:left w:val="single" w:sz="4" w:space="4" w:color="auto"/>
          <w:bottom w:val="single" w:sz="4" w:space="1" w:color="auto"/>
          <w:right w:val="single" w:sz="4" w:space="4" w:color="auto"/>
        </w:pBdr>
        <w:rPr>
          <w:b w:val="0"/>
        </w:rPr>
      </w:pPr>
    </w:p>
    <w:p w14:paraId="264B1108"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p>
    <w:p w14:paraId="28D9224B" w14:textId="77777777" w:rsidR="005B0BC9" w:rsidRPr="00221403" w:rsidRDefault="005B0BC9" w:rsidP="005B0BC9">
      <w:pPr>
        <w:pStyle w:val="Sub1"/>
        <w:pBdr>
          <w:top w:val="single" w:sz="4" w:space="1" w:color="auto"/>
          <w:left w:val="single" w:sz="4" w:space="4" w:color="auto"/>
          <w:bottom w:val="single" w:sz="4" w:space="1" w:color="auto"/>
          <w:right w:val="single" w:sz="4" w:space="4" w:color="auto"/>
        </w:pBdr>
        <w:rPr>
          <w:b w:val="0"/>
        </w:rPr>
      </w:pPr>
    </w:p>
    <w:p w14:paraId="1354380A" w14:textId="7AB695B3" w:rsidR="00AB013B" w:rsidRDefault="00AB013B">
      <w:pPr>
        <w:rPr>
          <w:rFonts w:ascii="Arial" w:eastAsia="Cambria" w:hAnsi="Arial" w:cs="Arial"/>
          <w:b/>
          <w:bCs/>
          <w:color w:val="000000"/>
          <w:sz w:val="22"/>
          <w:szCs w:val="22"/>
          <w:lang w:eastAsia="en-US"/>
        </w:rPr>
      </w:pPr>
      <w:r>
        <w:br w:type="page"/>
      </w:r>
    </w:p>
    <w:p w14:paraId="56DD6EAF" w14:textId="1CD14ECB" w:rsidR="00AB013B" w:rsidRPr="00733B0A" w:rsidRDefault="00AB013B" w:rsidP="00733B0A">
      <w:pPr>
        <w:pStyle w:val="DeckIntroduction"/>
        <w:rPr>
          <w:sz w:val="26"/>
          <w:szCs w:val="26"/>
        </w:rPr>
      </w:pPr>
      <w:r w:rsidRPr="00733B0A">
        <w:rPr>
          <w:sz w:val="26"/>
          <w:szCs w:val="26"/>
        </w:rPr>
        <w:lastRenderedPageBreak/>
        <w:t>Outcome 3: Council support</w:t>
      </w:r>
    </w:p>
    <w:p w14:paraId="46922159" w14:textId="693B8EA2" w:rsidR="00AB013B" w:rsidRDefault="00AB013B" w:rsidP="00AB013B">
      <w:pPr>
        <w:pStyle w:val="Sub1"/>
        <w:rPr>
          <w:b w:val="0"/>
        </w:rPr>
      </w:pPr>
      <w:r w:rsidRPr="00AB013B">
        <w:rPr>
          <w:b w:val="0"/>
        </w:rPr>
        <w:t>Seven actions have been proposed for Council to implement.</w:t>
      </w:r>
      <w:r>
        <w:rPr>
          <w:b w:val="0"/>
        </w:rPr>
        <w:t xml:space="preserve"> </w:t>
      </w:r>
      <w:r w:rsidRPr="00AB013B">
        <w:rPr>
          <w:b w:val="0"/>
        </w:rPr>
        <w:t>We would like to hear your views on these proposed actions.</w:t>
      </w:r>
    </w:p>
    <w:p w14:paraId="2CDBCD78" w14:textId="77777777" w:rsidR="00AB013B" w:rsidRDefault="00AB013B" w:rsidP="00AB013B">
      <w:pPr>
        <w:pStyle w:val="Sub1"/>
        <w:rPr>
          <w:b w:val="0"/>
        </w:rPr>
      </w:pPr>
    </w:p>
    <w:p w14:paraId="602352C4" w14:textId="19C116FC" w:rsidR="00CC3498" w:rsidRDefault="00AB013B" w:rsidP="00AB013B">
      <w:pPr>
        <w:pStyle w:val="Sub1"/>
      </w:pPr>
      <w:r>
        <w:t>14</w:t>
      </w:r>
      <w:r w:rsidR="00CC3498">
        <w:t xml:space="preserve">. </w:t>
      </w:r>
      <w:r w:rsidRPr="00AB013B">
        <w:rPr>
          <w:b w:val="0"/>
        </w:rPr>
        <w:t>Overall, to what extent do you agree or disagree with the actions proposed?</w:t>
      </w:r>
      <w:r>
        <w:rPr>
          <w:b w:val="0"/>
        </w:rPr>
        <w:t xml:space="preserve"> </w:t>
      </w:r>
      <w:r w:rsidRPr="00AB013B">
        <w:rPr>
          <w:b w:val="0"/>
        </w:rPr>
        <w:t>(See page 63)</w:t>
      </w:r>
    </w:p>
    <w:p w14:paraId="5D845848" w14:textId="77777777" w:rsidR="00AB013B" w:rsidRPr="005B0BC9" w:rsidRDefault="00AB013B" w:rsidP="00AB013B">
      <w:pPr>
        <w:pStyle w:val="Sub1"/>
        <w:rPr>
          <w:b w:val="0"/>
          <w:sz w:val="18"/>
          <w:szCs w:val="18"/>
        </w:rPr>
      </w:pPr>
      <w:r>
        <w:t xml:space="preserve">Strongly agree         </w:t>
      </w:r>
      <w:proofErr w:type="spellStart"/>
      <w:r>
        <w:t>Agree</w:t>
      </w:r>
      <w:proofErr w:type="spellEnd"/>
      <w:r>
        <w:t xml:space="preserve">         Neither agree or disagree         </w:t>
      </w:r>
      <w:proofErr w:type="spellStart"/>
      <w:r>
        <w:t>Disagree</w:t>
      </w:r>
      <w:proofErr w:type="spellEnd"/>
      <w:r>
        <w:t xml:space="preserve">         Strongly disagree</w:t>
      </w:r>
    </w:p>
    <w:p w14:paraId="393B9780" w14:textId="729EDF8E" w:rsidR="00AB013B" w:rsidRDefault="00AB013B" w:rsidP="00AB013B">
      <w:pPr>
        <w:pStyle w:val="Sub1"/>
        <w:pBdr>
          <w:top w:val="single" w:sz="4" w:space="1" w:color="auto"/>
          <w:left w:val="single" w:sz="4" w:space="4" w:color="auto"/>
          <w:bottom w:val="single" w:sz="4" w:space="1" w:color="auto"/>
          <w:right w:val="single" w:sz="4" w:space="4" w:color="auto"/>
        </w:pBdr>
        <w:rPr>
          <w:b w:val="0"/>
        </w:rPr>
      </w:pPr>
      <w:r w:rsidRPr="005B0BC9">
        <w:rPr>
          <w:b w:val="0"/>
        </w:rPr>
        <w:t xml:space="preserve">Are there any actions you would add, </w:t>
      </w:r>
      <w:r w:rsidR="00CD73C7">
        <w:rPr>
          <w:b w:val="0"/>
        </w:rPr>
        <w:t>modify</w:t>
      </w:r>
      <w:r w:rsidR="00CD73C7" w:rsidRPr="005B0BC9">
        <w:rPr>
          <w:b w:val="0"/>
        </w:rPr>
        <w:t xml:space="preserve"> </w:t>
      </w:r>
      <w:bookmarkStart w:id="0" w:name="_GoBack"/>
      <w:bookmarkEnd w:id="0"/>
      <w:r w:rsidRPr="005B0BC9">
        <w:rPr>
          <w:b w:val="0"/>
        </w:rPr>
        <w:t>or remove? (Please specify which action/s you are commenting on)</w:t>
      </w:r>
    </w:p>
    <w:p w14:paraId="3E2FDF12" w14:textId="77777777" w:rsidR="00AB013B" w:rsidRDefault="00AB013B" w:rsidP="00AB013B">
      <w:pPr>
        <w:pStyle w:val="Sub1"/>
        <w:pBdr>
          <w:top w:val="single" w:sz="4" w:space="1" w:color="auto"/>
          <w:left w:val="single" w:sz="4" w:space="4" w:color="auto"/>
          <w:bottom w:val="single" w:sz="4" w:space="1" w:color="auto"/>
          <w:right w:val="single" w:sz="4" w:space="4" w:color="auto"/>
        </w:pBdr>
        <w:rPr>
          <w:b w:val="0"/>
        </w:rPr>
      </w:pPr>
    </w:p>
    <w:p w14:paraId="4D8D79A6" w14:textId="77777777" w:rsidR="00AB013B" w:rsidRDefault="00AB013B" w:rsidP="00AB013B">
      <w:pPr>
        <w:pStyle w:val="Sub1"/>
        <w:pBdr>
          <w:top w:val="single" w:sz="4" w:space="1" w:color="auto"/>
          <w:left w:val="single" w:sz="4" w:space="4" w:color="auto"/>
          <w:bottom w:val="single" w:sz="4" w:space="1" w:color="auto"/>
          <w:right w:val="single" w:sz="4" w:space="4" w:color="auto"/>
        </w:pBdr>
        <w:rPr>
          <w:b w:val="0"/>
        </w:rPr>
      </w:pPr>
    </w:p>
    <w:p w14:paraId="4780B36A" w14:textId="77777777" w:rsidR="00AB013B" w:rsidRDefault="00AB013B" w:rsidP="00AB013B">
      <w:pPr>
        <w:pStyle w:val="Sub1"/>
        <w:pBdr>
          <w:top w:val="single" w:sz="4" w:space="1" w:color="auto"/>
          <w:left w:val="single" w:sz="4" w:space="4" w:color="auto"/>
          <w:bottom w:val="single" w:sz="4" w:space="1" w:color="auto"/>
          <w:right w:val="single" w:sz="4" w:space="4" w:color="auto"/>
        </w:pBdr>
        <w:rPr>
          <w:b w:val="0"/>
        </w:rPr>
      </w:pPr>
    </w:p>
    <w:p w14:paraId="2F6FC8BE" w14:textId="77777777" w:rsidR="00AB013B" w:rsidRPr="00221403" w:rsidRDefault="00AB013B" w:rsidP="00AB013B">
      <w:pPr>
        <w:pStyle w:val="Sub1"/>
        <w:pBdr>
          <w:top w:val="single" w:sz="4" w:space="1" w:color="auto"/>
          <w:left w:val="single" w:sz="4" w:space="4" w:color="auto"/>
          <w:bottom w:val="single" w:sz="4" w:space="1" w:color="auto"/>
          <w:right w:val="single" w:sz="4" w:space="4" w:color="auto"/>
        </w:pBdr>
        <w:rPr>
          <w:b w:val="0"/>
        </w:rPr>
      </w:pPr>
    </w:p>
    <w:p w14:paraId="6E74F5B1" w14:textId="77777777" w:rsidR="00AB013B" w:rsidRPr="00221403" w:rsidRDefault="00AB013B" w:rsidP="00AB013B">
      <w:pPr>
        <w:pStyle w:val="Sub1"/>
        <w:pBdr>
          <w:top w:val="single" w:sz="4" w:space="1" w:color="auto"/>
          <w:left w:val="single" w:sz="4" w:space="4" w:color="auto"/>
          <w:bottom w:val="single" w:sz="4" w:space="1" w:color="auto"/>
          <w:right w:val="single" w:sz="4" w:space="4" w:color="auto"/>
        </w:pBdr>
        <w:rPr>
          <w:b w:val="0"/>
        </w:rPr>
      </w:pPr>
    </w:p>
    <w:p w14:paraId="2FCB2304" w14:textId="3379C7D8" w:rsidR="00AB013B" w:rsidRDefault="00AB013B"/>
    <w:p w14:paraId="61F468EE" w14:textId="77777777" w:rsidR="00733B0A" w:rsidRDefault="00733B0A"/>
    <w:p w14:paraId="05D0658F" w14:textId="6823B25E" w:rsidR="00AB013B" w:rsidRDefault="00AB013B">
      <w:r w:rsidRPr="00AB013B">
        <w:rPr>
          <w:b/>
        </w:rPr>
        <w:t>15</w:t>
      </w:r>
      <w:r>
        <w:t xml:space="preserve">. </w:t>
      </w:r>
      <w:r w:rsidRPr="00733B0A">
        <w:rPr>
          <w:rFonts w:ascii="Arial" w:hAnsi="Arial" w:cs="Arial"/>
          <w:sz w:val="22"/>
          <w:szCs w:val="22"/>
        </w:rPr>
        <w:t>Are there any additional comments you would like to make?</w:t>
      </w:r>
    </w:p>
    <w:p w14:paraId="1DCC30D2" w14:textId="3D799971" w:rsidR="00AB013B" w:rsidRDefault="00AB013B" w:rsidP="00AB013B">
      <w:pPr>
        <w:pBdr>
          <w:top w:val="single" w:sz="4" w:space="1" w:color="auto"/>
          <w:left w:val="single" w:sz="4" w:space="4" w:color="auto"/>
          <w:bottom w:val="single" w:sz="4" w:space="1" w:color="auto"/>
          <w:right w:val="single" w:sz="4" w:space="4" w:color="auto"/>
        </w:pBdr>
      </w:pPr>
    </w:p>
    <w:p w14:paraId="7D0063E1" w14:textId="1304BB28" w:rsidR="00AB013B" w:rsidRDefault="00AB013B" w:rsidP="00AB013B">
      <w:pPr>
        <w:pBdr>
          <w:top w:val="single" w:sz="4" w:space="1" w:color="auto"/>
          <w:left w:val="single" w:sz="4" w:space="4" w:color="auto"/>
          <w:bottom w:val="single" w:sz="4" w:space="1" w:color="auto"/>
          <w:right w:val="single" w:sz="4" w:space="4" w:color="auto"/>
        </w:pBdr>
      </w:pPr>
    </w:p>
    <w:p w14:paraId="378CB04B" w14:textId="25CD746C" w:rsidR="00AB013B" w:rsidRDefault="00AB013B" w:rsidP="00AB013B">
      <w:pPr>
        <w:pBdr>
          <w:top w:val="single" w:sz="4" w:space="1" w:color="auto"/>
          <w:left w:val="single" w:sz="4" w:space="4" w:color="auto"/>
          <w:bottom w:val="single" w:sz="4" w:space="1" w:color="auto"/>
          <w:right w:val="single" w:sz="4" w:space="4" w:color="auto"/>
        </w:pBdr>
      </w:pPr>
    </w:p>
    <w:p w14:paraId="55F82B6D" w14:textId="2CA6C66C" w:rsidR="00733B0A" w:rsidRDefault="00733B0A" w:rsidP="00AB013B">
      <w:pPr>
        <w:pBdr>
          <w:top w:val="single" w:sz="4" w:space="1" w:color="auto"/>
          <w:left w:val="single" w:sz="4" w:space="4" w:color="auto"/>
          <w:bottom w:val="single" w:sz="4" w:space="1" w:color="auto"/>
          <w:right w:val="single" w:sz="4" w:space="4" w:color="auto"/>
        </w:pBdr>
      </w:pPr>
    </w:p>
    <w:p w14:paraId="1516DE33" w14:textId="77777777" w:rsidR="00733B0A" w:rsidRDefault="00733B0A" w:rsidP="00AB013B">
      <w:pPr>
        <w:pBdr>
          <w:top w:val="single" w:sz="4" w:space="1" w:color="auto"/>
          <w:left w:val="single" w:sz="4" w:space="4" w:color="auto"/>
          <w:bottom w:val="single" w:sz="4" w:space="1" w:color="auto"/>
          <w:right w:val="single" w:sz="4" w:space="4" w:color="auto"/>
        </w:pBdr>
      </w:pPr>
    </w:p>
    <w:p w14:paraId="50B7D324" w14:textId="372BDA01" w:rsidR="00AB013B" w:rsidRDefault="00AB013B" w:rsidP="00AB013B">
      <w:pPr>
        <w:pBdr>
          <w:top w:val="single" w:sz="4" w:space="1" w:color="auto"/>
          <w:left w:val="single" w:sz="4" w:space="4" w:color="auto"/>
          <w:bottom w:val="single" w:sz="4" w:space="1" w:color="auto"/>
          <w:right w:val="single" w:sz="4" w:space="4" w:color="auto"/>
        </w:pBdr>
      </w:pPr>
    </w:p>
    <w:p w14:paraId="28572E9C" w14:textId="33A3CCC5" w:rsidR="00AB013B" w:rsidRDefault="00AB013B" w:rsidP="00AB013B">
      <w:pPr>
        <w:pBdr>
          <w:top w:val="single" w:sz="4" w:space="1" w:color="auto"/>
          <w:left w:val="single" w:sz="4" w:space="4" w:color="auto"/>
          <w:bottom w:val="single" w:sz="4" w:space="1" w:color="auto"/>
          <w:right w:val="single" w:sz="4" w:space="4" w:color="auto"/>
        </w:pBdr>
      </w:pPr>
    </w:p>
    <w:p w14:paraId="2DF380F4" w14:textId="71A6CCE1" w:rsidR="00AB013B" w:rsidRDefault="00AB013B" w:rsidP="00AB013B">
      <w:pPr>
        <w:pBdr>
          <w:top w:val="single" w:sz="4" w:space="1" w:color="auto"/>
          <w:left w:val="single" w:sz="4" w:space="4" w:color="auto"/>
          <w:bottom w:val="single" w:sz="4" w:space="1" w:color="auto"/>
          <w:right w:val="single" w:sz="4" w:space="4" w:color="auto"/>
        </w:pBdr>
      </w:pPr>
    </w:p>
    <w:p w14:paraId="270ED571" w14:textId="3C7EBEED" w:rsidR="00AB013B" w:rsidRDefault="00AB013B"/>
    <w:p w14:paraId="33F67F7F" w14:textId="25BC4583" w:rsidR="00CC3498" w:rsidRPr="00733B0A" w:rsidRDefault="00CC3498" w:rsidP="00733B0A">
      <w:pPr>
        <w:rPr>
          <w:rFonts w:ascii="Arial" w:eastAsia="Cambria" w:hAnsi="Arial" w:cs="Arial"/>
          <w:bCs/>
          <w:color w:val="000000"/>
          <w:sz w:val="22"/>
          <w:szCs w:val="22"/>
          <w:lang w:eastAsia="en-US"/>
        </w:rPr>
      </w:pPr>
    </w:p>
    <w:p w14:paraId="42C37700" w14:textId="5FB90E9E" w:rsidR="00733B0A" w:rsidRPr="00733B0A" w:rsidRDefault="00733B0A" w:rsidP="00733B0A">
      <w:pPr>
        <w:rPr>
          <w:rFonts w:ascii="Arial" w:eastAsia="Cambria" w:hAnsi="Arial" w:cs="Arial"/>
          <w:bCs/>
          <w:color w:val="000000"/>
          <w:sz w:val="22"/>
          <w:szCs w:val="22"/>
          <w:lang w:eastAsia="en-US"/>
        </w:rPr>
      </w:pPr>
    </w:p>
    <w:p w14:paraId="5972B883" w14:textId="77777777" w:rsidR="00733B0A" w:rsidRPr="00733B0A" w:rsidRDefault="00733B0A" w:rsidP="00733B0A">
      <w:pPr>
        <w:rPr>
          <w:rFonts w:ascii="Arial" w:eastAsia="Cambria" w:hAnsi="Arial" w:cs="Arial"/>
          <w:bCs/>
          <w:color w:val="000000"/>
          <w:sz w:val="22"/>
          <w:szCs w:val="22"/>
          <w:lang w:eastAsia="en-US"/>
        </w:rPr>
      </w:pPr>
    </w:p>
    <w:p w14:paraId="54C0D305" w14:textId="2EFC72D0" w:rsidR="00FA4F58" w:rsidRDefault="00FA4F58" w:rsidP="00FA4F58">
      <w:pPr>
        <w:pStyle w:val="Sub1"/>
      </w:pPr>
      <w:r>
        <w:t>Do you wish to be included on an email list to be kept informed of progress with strategy implementation?</w:t>
      </w:r>
    </w:p>
    <w:p w14:paraId="7FDD7E16" w14:textId="79227F75" w:rsidR="00FA4F58" w:rsidRPr="00221403" w:rsidRDefault="00FA4F58" w:rsidP="00FA4F58">
      <w:pPr>
        <w:pStyle w:val="Sub1"/>
        <w:rPr>
          <w:b w:val="0"/>
          <w:sz w:val="18"/>
          <w:szCs w:val="18"/>
        </w:rPr>
      </w:pPr>
      <w:r>
        <w:tab/>
        <w:t>Yes</w:t>
      </w:r>
      <w:r>
        <w:tab/>
      </w:r>
      <w:r>
        <w:tab/>
      </w:r>
      <w:r>
        <w:tab/>
        <w:t>No</w:t>
      </w:r>
      <w:r>
        <w:tab/>
      </w:r>
      <w:r w:rsidRPr="00221403">
        <w:rPr>
          <w:b w:val="0"/>
          <w:sz w:val="18"/>
          <w:szCs w:val="18"/>
        </w:rPr>
        <w:t>(please circle your response)</w:t>
      </w:r>
    </w:p>
    <w:p w14:paraId="046C46CE" w14:textId="77777777" w:rsidR="00FA4F58" w:rsidRPr="00221403" w:rsidRDefault="00FA4F58" w:rsidP="00FA4F58">
      <w:pPr>
        <w:pStyle w:val="Sub1"/>
        <w:rPr>
          <w:b w:val="0"/>
          <w:sz w:val="18"/>
          <w:szCs w:val="18"/>
        </w:rPr>
      </w:pPr>
    </w:p>
    <w:p w14:paraId="0E1F6634" w14:textId="4A911206" w:rsidR="00221403" w:rsidRPr="00221403" w:rsidRDefault="00FA4F58" w:rsidP="00746139">
      <w:pPr>
        <w:pStyle w:val="Sub1"/>
        <w:rPr>
          <w:b w:val="0"/>
        </w:rPr>
      </w:pPr>
      <w:r>
        <w:rPr>
          <w:b w:val="0"/>
        </w:rPr>
        <w:t>If you have answered ‘Yes’ please ensure you have included your email address at the beginning of this form.</w:t>
      </w:r>
    </w:p>
    <w:p w14:paraId="2A565BB3" w14:textId="77777777" w:rsidR="00221403" w:rsidRPr="00221403" w:rsidRDefault="00221403" w:rsidP="00746139">
      <w:pPr>
        <w:pStyle w:val="Sub1"/>
        <w:rPr>
          <w:b w:val="0"/>
        </w:rPr>
      </w:pPr>
    </w:p>
    <w:p w14:paraId="26DDD94A" w14:textId="7C4A2FDC" w:rsidR="00283EDF" w:rsidRDefault="00283EDF" w:rsidP="00283EDF">
      <w:pPr>
        <w:widowControl w:val="0"/>
        <w:suppressAutoHyphens/>
        <w:autoSpaceDE w:val="0"/>
        <w:autoSpaceDN w:val="0"/>
        <w:adjustRightInd w:val="0"/>
        <w:spacing w:line="288" w:lineRule="auto"/>
        <w:textAlignment w:val="center"/>
        <w:rPr>
          <w:rFonts w:ascii="Arial" w:eastAsia="Cambria" w:hAnsi="Arial" w:cs="Arial"/>
          <w:color w:val="000000"/>
          <w:sz w:val="22"/>
          <w:szCs w:val="22"/>
          <w:lang w:eastAsia="en-US"/>
        </w:rPr>
      </w:pPr>
    </w:p>
    <w:p w14:paraId="451AF9D1" w14:textId="36EE9A2C" w:rsidR="00FA4F58" w:rsidRDefault="00FA4F58" w:rsidP="00283EDF">
      <w:pPr>
        <w:widowControl w:val="0"/>
        <w:suppressAutoHyphens/>
        <w:autoSpaceDE w:val="0"/>
        <w:autoSpaceDN w:val="0"/>
        <w:adjustRightInd w:val="0"/>
        <w:spacing w:line="288" w:lineRule="auto"/>
        <w:textAlignment w:val="center"/>
        <w:rPr>
          <w:rFonts w:ascii="Arial" w:eastAsia="Cambria" w:hAnsi="Arial" w:cs="Arial"/>
          <w:color w:val="000000"/>
          <w:sz w:val="22"/>
          <w:szCs w:val="22"/>
          <w:lang w:eastAsia="en-US"/>
        </w:rPr>
      </w:pPr>
    </w:p>
    <w:p w14:paraId="7A9D5C41" w14:textId="77777777" w:rsidR="00FA4F58" w:rsidRPr="00221403" w:rsidRDefault="00FA4F58" w:rsidP="00283EDF">
      <w:pPr>
        <w:widowControl w:val="0"/>
        <w:suppressAutoHyphens/>
        <w:autoSpaceDE w:val="0"/>
        <w:autoSpaceDN w:val="0"/>
        <w:adjustRightInd w:val="0"/>
        <w:spacing w:line="288" w:lineRule="auto"/>
        <w:textAlignment w:val="center"/>
        <w:rPr>
          <w:rFonts w:ascii="Arial" w:eastAsia="Cambria" w:hAnsi="Arial" w:cs="Arial"/>
          <w:color w:val="000000"/>
          <w:sz w:val="22"/>
          <w:szCs w:val="22"/>
          <w:lang w:eastAsia="en-US"/>
        </w:rPr>
      </w:pPr>
    </w:p>
    <w:p w14:paraId="084D3523" w14:textId="5D592589" w:rsidR="00283EDF" w:rsidRPr="00733B0A" w:rsidRDefault="00733B0A" w:rsidP="00733B0A">
      <w:pPr>
        <w:pStyle w:val="Sub1"/>
        <w:jc w:val="center"/>
        <w:rPr>
          <w:b w:val="0"/>
        </w:rPr>
      </w:pPr>
      <w:proofErr w:type="spellStart"/>
      <w:r w:rsidRPr="00733B0A">
        <w:rPr>
          <w:b w:val="0"/>
          <w:i/>
        </w:rPr>
        <w:t>Thankyou</w:t>
      </w:r>
      <w:proofErr w:type="spellEnd"/>
      <w:r w:rsidRPr="00733B0A">
        <w:rPr>
          <w:b w:val="0"/>
          <w:i/>
        </w:rPr>
        <w:t xml:space="preserve"> for providing feedback on the draft Maroondah Vegetation Strategy</w:t>
      </w:r>
    </w:p>
    <w:p w14:paraId="39BFBCB4" w14:textId="77777777" w:rsidR="00283EDF" w:rsidRPr="00221403" w:rsidRDefault="00283EDF" w:rsidP="00EB1AF9">
      <w:pPr>
        <w:widowControl w:val="0"/>
        <w:suppressAutoHyphens/>
        <w:autoSpaceDE w:val="0"/>
        <w:autoSpaceDN w:val="0"/>
        <w:adjustRightInd w:val="0"/>
        <w:spacing w:line="288" w:lineRule="auto"/>
        <w:textAlignment w:val="center"/>
        <w:rPr>
          <w:rFonts w:ascii="Arial" w:eastAsia="Cambria" w:hAnsi="Arial" w:cs="Arial"/>
          <w:color w:val="000000"/>
          <w:sz w:val="22"/>
          <w:szCs w:val="22"/>
          <w:lang w:eastAsia="en-US"/>
        </w:rPr>
      </w:pPr>
    </w:p>
    <w:sectPr w:rsidR="00283EDF" w:rsidRPr="00221403" w:rsidSect="00B24888">
      <w:pgSz w:w="11900" w:h="16840"/>
      <w:pgMar w:top="2268" w:right="794" w:bottom="1701" w:left="794" w:header="709" w:footer="397"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FB16CF" w14:textId="77777777" w:rsidR="00CC3498" w:rsidRDefault="00CC3498" w:rsidP="00186047">
      <w:r>
        <w:separator/>
      </w:r>
    </w:p>
  </w:endnote>
  <w:endnote w:type="continuationSeparator" w:id="0">
    <w:p w14:paraId="4D220C58" w14:textId="77777777" w:rsidR="00CC3498" w:rsidRDefault="00CC3498" w:rsidP="00186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engXian">
    <w:altName w:val="SimSun"/>
    <w:panose1 w:val="02010600030101010101"/>
    <w:charset w:val="86"/>
    <w:family w:val="auto"/>
    <w:pitch w:val="variable"/>
    <w:sig w:usb0="A00002BF" w:usb1="38CF7CFA" w:usb2="00000016" w:usb3="00000000" w:csb0="0004000F" w:csb1="00000000"/>
  </w:font>
  <w:font w:name="MinionPro-Regular">
    <w:altName w:val="Times New Roman"/>
    <w:charset w:val="00"/>
    <w:family w:val="auto"/>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E791E" w14:textId="77777777" w:rsidR="00CC3498" w:rsidRPr="00BC58E9" w:rsidRDefault="00CC3498" w:rsidP="00BC58E9">
    <w:pPr>
      <w:pStyle w:val="BasicParagraph"/>
      <w:rPr>
        <w:rFonts w:ascii="Arial" w:hAnsi="Arial" w:cs="Arial"/>
        <w:b/>
        <w:bCs/>
        <w:sz w:val="16"/>
        <w:szCs w:val="16"/>
        <w:lang w:val="en-GB"/>
      </w:rPr>
    </w:pPr>
    <w:r w:rsidRPr="00BC58E9">
      <w:rPr>
        <w:rFonts w:ascii="Arial" w:hAnsi="Arial" w:cs="Arial"/>
        <w:b/>
        <w:bCs/>
        <w:color w:val="006AB6"/>
        <w:sz w:val="16"/>
        <w:szCs w:val="16"/>
        <w:lang w:val="en-GB"/>
      </w:rPr>
      <w:t>Contact us</w:t>
    </w:r>
  </w:p>
  <w:p w14:paraId="4789724D" w14:textId="77777777" w:rsidR="00CC3498" w:rsidRPr="00BC58E9" w:rsidRDefault="00CC3498" w:rsidP="00BC58E9">
    <w:pPr>
      <w:pStyle w:val="BasicParagraph"/>
      <w:rPr>
        <w:rFonts w:ascii="Arial" w:hAnsi="Arial" w:cs="Arial"/>
        <w:sz w:val="16"/>
        <w:szCs w:val="16"/>
        <w:lang w:val="en-GB"/>
      </w:rPr>
    </w:pPr>
    <w:r w:rsidRPr="00BC58E9">
      <w:rPr>
        <w:rFonts w:ascii="Arial" w:hAnsi="Arial" w:cs="Arial"/>
        <w:b/>
        <w:bCs/>
        <w:sz w:val="16"/>
        <w:szCs w:val="16"/>
        <w:lang w:val="en-GB"/>
      </w:rPr>
      <w:t>Phone</w:t>
    </w:r>
    <w:r w:rsidRPr="00BC58E9">
      <w:rPr>
        <w:rFonts w:ascii="Arial" w:hAnsi="Arial" w:cs="Arial"/>
        <w:sz w:val="16"/>
        <w:szCs w:val="16"/>
        <w:lang w:val="en-GB"/>
      </w:rPr>
      <w:t xml:space="preserve"> 1300 88 22 33 or 9298 4598   </w:t>
    </w:r>
    <w:r w:rsidRPr="00BC58E9">
      <w:rPr>
        <w:rFonts w:ascii="Arial" w:hAnsi="Arial" w:cs="Arial"/>
        <w:b/>
        <w:bCs/>
        <w:sz w:val="16"/>
        <w:szCs w:val="16"/>
        <w:lang w:val="en-GB"/>
      </w:rPr>
      <w:t>Fax</w:t>
    </w:r>
    <w:r w:rsidRPr="00BC58E9">
      <w:rPr>
        <w:rFonts w:ascii="Arial" w:hAnsi="Arial" w:cs="Arial"/>
        <w:sz w:val="16"/>
        <w:szCs w:val="16"/>
        <w:lang w:val="en-GB"/>
      </w:rPr>
      <w:t xml:space="preserve"> 9298 4345</w:t>
    </w:r>
  </w:p>
  <w:p w14:paraId="271DB549" w14:textId="6E8F8A2E" w:rsidR="00CC3498" w:rsidRDefault="00CC3498" w:rsidP="008F4C74">
    <w:pPr>
      <w:pStyle w:val="BasicParagraph"/>
      <w:rPr>
        <w:rFonts w:ascii="Arial" w:hAnsi="Arial" w:cs="Arial"/>
        <w:sz w:val="16"/>
        <w:szCs w:val="16"/>
        <w:lang w:val="en-GB"/>
      </w:rPr>
    </w:pPr>
    <w:proofErr w:type="gramStart"/>
    <w:r w:rsidRPr="00BC58E9">
      <w:rPr>
        <w:rFonts w:ascii="Arial" w:hAnsi="Arial" w:cs="Arial"/>
        <w:sz w:val="16"/>
        <w:szCs w:val="16"/>
        <w:lang w:val="en-GB"/>
      </w:rPr>
      <w:t>maroondah@maroondah.vic.gov.au  |</w:t>
    </w:r>
    <w:proofErr w:type="gramEnd"/>
    <w:r w:rsidRPr="00BC58E9">
      <w:rPr>
        <w:rFonts w:ascii="Arial" w:hAnsi="Arial" w:cs="Arial"/>
        <w:sz w:val="16"/>
        <w:szCs w:val="16"/>
        <w:lang w:val="en-GB"/>
      </w:rPr>
      <w:t xml:space="preserve">  www.maroondah.vic.gov.au  |  PO Box 156, Ringwood 3134  |  DX 38068, Ringwood</w:t>
    </w:r>
  </w:p>
  <w:p w14:paraId="17E24D36" w14:textId="77777777" w:rsidR="00CC3498" w:rsidRDefault="00CC3498" w:rsidP="008F4C74">
    <w:pPr>
      <w:pStyle w:val="BasicParagraph"/>
      <w:rPr>
        <w:rFonts w:ascii="Arial" w:hAnsi="Arial" w:cs="Arial"/>
        <w:sz w:val="16"/>
        <w:szCs w:val="16"/>
        <w:lang w:val="en-GB"/>
      </w:rPr>
    </w:pPr>
  </w:p>
  <w:p w14:paraId="6CE16689" w14:textId="6D9212A6" w:rsidR="00CC3498" w:rsidRPr="00C434C2" w:rsidRDefault="00CC3498" w:rsidP="00C434C2">
    <w:pPr>
      <w:pStyle w:val="BasicParagraph"/>
      <w:suppressAutoHyphens/>
      <w:rPr>
        <w:rFonts w:asciiTheme="minorBidi" w:hAnsiTheme="minorBidi" w:cstheme="minorBidi"/>
        <w:color w:val="D4652B"/>
        <w:sz w:val="22"/>
        <w:szCs w:val="22"/>
      </w:rPr>
    </w:pPr>
    <w:r w:rsidRPr="00CD23C1">
      <w:rPr>
        <w:rFonts w:asciiTheme="minorBidi" w:hAnsiTheme="minorBidi" w:cstheme="minorBidi"/>
        <w:color w:val="147CC2"/>
        <w:sz w:val="22"/>
        <w:szCs w:val="22"/>
      </w:rPr>
      <w:t>A</w:t>
    </w:r>
    <w:r>
      <w:rPr>
        <w:rFonts w:asciiTheme="minorBidi" w:hAnsiTheme="minorBidi" w:cstheme="minorBidi"/>
        <w:color w:val="147CC2"/>
        <w:sz w:val="22"/>
        <w:szCs w:val="22"/>
      </w:rPr>
      <w:t xml:space="preserve">ctive    </w:t>
    </w:r>
    <w:r w:rsidRPr="00CD23C1">
      <w:rPr>
        <w:rFonts w:asciiTheme="minorBidi" w:hAnsiTheme="minorBidi" w:cstheme="minorBidi"/>
        <w:color w:val="147CC2"/>
        <w:sz w:val="22"/>
        <w:szCs w:val="22"/>
      </w:rPr>
      <w:t xml:space="preserve">  </w:t>
    </w:r>
    <w:r w:rsidRPr="00CD23C1">
      <w:rPr>
        <w:rFonts w:asciiTheme="minorBidi" w:hAnsiTheme="minorBidi" w:cstheme="minorBidi"/>
        <w:color w:val="65BEF0"/>
        <w:sz w:val="22"/>
        <w:szCs w:val="22"/>
      </w:rPr>
      <w:t>Prosperous</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6EBBBC"/>
        <w:sz w:val="22"/>
        <w:szCs w:val="22"/>
      </w:rPr>
      <w:t>Vibrant</w:t>
    </w:r>
    <w:r w:rsidRPr="00CD23C1">
      <w:rPr>
        <w:rFonts w:asciiTheme="minorBidi" w:hAnsiTheme="minorBidi" w:cstheme="minorBidi"/>
        <w:color w:val="147CC2"/>
        <w:sz w:val="22"/>
        <w:szCs w:val="22"/>
      </w:rPr>
      <w:t xml:space="preserve">      </w:t>
    </w:r>
    <w:r w:rsidRPr="00CD23C1">
      <w:rPr>
        <w:rFonts w:asciiTheme="minorBidi" w:hAnsiTheme="minorBidi" w:cstheme="minorBidi"/>
        <w:color w:val="54AB57"/>
        <w:sz w:val="22"/>
        <w:szCs w:val="22"/>
      </w:rPr>
      <w:t>Sustainable</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9EC54C"/>
        <w:sz w:val="22"/>
        <w:szCs w:val="22"/>
      </w:rPr>
      <w:t>Accessible</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C4D544"/>
        <w:sz w:val="22"/>
        <w:szCs w:val="22"/>
      </w:rPr>
      <w:t>Thriving</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EBB730"/>
        <w:sz w:val="22"/>
        <w:szCs w:val="22"/>
      </w:rPr>
      <w:t>Inclusive</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D4652B"/>
        <w:sz w:val="22"/>
        <w:szCs w:val="22"/>
      </w:rPr>
      <w:t>Empowered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91CA1" w14:textId="77777777" w:rsidR="00CC3498" w:rsidRPr="00BC58E9" w:rsidRDefault="00CC3498" w:rsidP="00746139">
    <w:pPr>
      <w:pStyle w:val="BasicParagraph"/>
      <w:rPr>
        <w:rFonts w:ascii="Arial" w:hAnsi="Arial" w:cs="Arial"/>
        <w:b/>
        <w:bCs/>
        <w:sz w:val="16"/>
        <w:szCs w:val="16"/>
        <w:lang w:val="en-GB"/>
      </w:rPr>
    </w:pPr>
    <w:r w:rsidRPr="00BC58E9">
      <w:rPr>
        <w:rFonts w:ascii="Arial" w:hAnsi="Arial" w:cs="Arial"/>
        <w:b/>
        <w:bCs/>
        <w:color w:val="006AB6"/>
        <w:sz w:val="16"/>
        <w:szCs w:val="16"/>
        <w:lang w:val="en-GB"/>
      </w:rPr>
      <w:t>Contact us</w:t>
    </w:r>
  </w:p>
  <w:p w14:paraId="6CCC1D69" w14:textId="77777777" w:rsidR="00CC3498" w:rsidRPr="00BC58E9" w:rsidRDefault="00CC3498" w:rsidP="00746139">
    <w:pPr>
      <w:pStyle w:val="BasicParagraph"/>
      <w:rPr>
        <w:rFonts w:ascii="Arial" w:hAnsi="Arial" w:cs="Arial"/>
        <w:sz w:val="16"/>
        <w:szCs w:val="16"/>
        <w:lang w:val="en-GB"/>
      </w:rPr>
    </w:pPr>
    <w:r w:rsidRPr="00BC58E9">
      <w:rPr>
        <w:rFonts w:ascii="Arial" w:hAnsi="Arial" w:cs="Arial"/>
        <w:b/>
        <w:bCs/>
        <w:sz w:val="16"/>
        <w:szCs w:val="16"/>
        <w:lang w:val="en-GB"/>
      </w:rPr>
      <w:t>Phone</w:t>
    </w:r>
    <w:r w:rsidRPr="00BC58E9">
      <w:rPr>
        <w:rFonts w:ascii="Arial" w:hAnsi="Arial" w:cs="Arial"/>
        <w:sz w:val="16"/>
        <w:szCs w:val="16"/>
        <w:lang w:val="en-GB"/>
      </w:rPr>
      <w:t xml:space="preserve"> 1300 88 22 33 or 9298 4598   </w:t>
    </w:r>
    <w:r w:rsidRPr="00BC58E9">
      <w:rPr>
        <w:rFonts w:ascii="Arial" w:hAnsi="Arial" w:cs="Arial"/>
        <w:b/>
        <w:bCs/>
        <w:sz w:val="16"/>
        <w:szCs w:val="16"/>
        <w:lang w:val="en-GB"/>
      </w:rPr>
      <w:t>Fax</w:t>
    </w:r>
    <w:r w:rsidRPr="00BC58E9">
      <w:rPr>
        <w:rFonts w:ascii="Arial" w:hAnsi="Arial" w:cs="Arial"/>
        <w:sz w:val="16"/>
        <w:szCs w:val="16"/>
        <w:lang w:val="en-GB"/>
      </w:rPr>
      <w:t xml:space="preserve"> 9298 4345</w:t>
    </w:r>
  </w:p>
  <w:p w14:paraId="4067C2D9" w14:textId="745B6FE9" w:rsidR="00CC3498" w:rsidRDefault="00CC3498" w:rsidP="00746139">
    <w:pPr>
      <w:pStyle w:val="BasicParagraph"/>
      <w:rPr>
        <w:rFonts w:ascii="Arial" w:hAnsi="Arial" w:cs="Arial"/>
        <w:sz w:val="16"/>
        <w:szCs w:val="16"/>
        <w:lang w:val="en-GB"/>
      </w:rPr>
    </w:pPr>
    <w:proofErr w:type="gramStart"/>
    <w:r w:rsidRPr="00BC58E9">
      <w:rPr>
        <w:rFonts w:ascii="Arial" w:hAnsi="Arial" w:cs="Arial"/>
        <w:sz w:val="16"/>
        <w:szCs w:val="16"/>
        <w:lang w:val="en-GB"/>
      </w:rPr>
      <w:t>maroondah@maroondah.vic.gov.au  |</w:t>
    </w:r>
    <w:proofErr w:type="gramEnd"/>
    <w:r w:rsidRPr="00BC58E9">
      <w:rPr>
        <w:rFonts w:ascii="Arial" w:hAnsi="Arial" w:cs="Arial"/>
        <w:sz w:val="16"/>
        <w:szCs w:val="16"/>
        <w:lang w:val="en-GB"/>
      </w:rPr>
      <w:t xml:space="preserve">  www.maroondah.vic.gov.au  |  PO Box 156, Ringwood 3134  |  DX 38068, Ringwood</w:t>
    </w:r>
  </w:p>
  <w:p w14:paraId="7FBD5AEF" w14:textId="77777777" w:rsidR="00CC3498" w:rsidRDefault="00CC3498" w:rsidP="00746139">
    <w:pPr>
      <w:pStyle w:val="BasicParagraph"/>
      <w:rPr>
        <w:rFonts w:ascii="Arial" w:hAnsi="Arial" w:cs="Arial"/>
        <w:sz w:val="16"/>
        <w:szCs w:val="16"/>
        <w:lang w:val="en-GB"/>
      </w:rPr>
    </w:pPr>
  </w:p>
  <w:p w14:paraId="1AED6657" w14:textId="24377CD9" w:rsidR="00CC3498" w:rsidRPr="00C434C2" w:rsidRDefault="00CC3498" w:rsidP="00C434C2">
    <w:pPr>
      <w:pStyle w:val="BasicParagraph"/>
      <w:suppressAutoHyphens/>
      <w:rPr>
        <w:rFonts w:asciiTheme="minorBidi" w:hAnsiTheme="minorBidi" w:cstheme="minorBidi"/>
        <w:color w:val="D4652B"/>
        <w:sz w:val="22"/>
        <w:szCs w:val="22"/>
      </w:rPr>
    </w:pPr>
    <w:r w:rsidRPr="00CD23C1">
      <w:rPr>
        <w:rFonts w:asciiTheme="minorBidi" w:hAnsiTheme="minorBidi" w:cstheme="minorBidi"/>
        <w:color w:val="147CC2"/>
        <w:sz w:val="22"/>
        <w:szCs w:val="22"/>
      </w:rPr>
      <w:t>A</w:t>
    </w:r>
    <w:r>
      <w:rPr>
        <w:rFonts w:asciiTheme="minorBidi" w:hAnsiTheme="minorBidi" w:cstheme="minorBidi"/>
        <w:color w:val="147CC2"/>
        <w:sz w:val="22"/>
        <w:szCs w:val="22"/>
      </w:rPr>
      <w:t xml:space="preserve">ctive    </w:t>
    </w:r>
    <w:r w:rsidRPr="00CD23C1">
      <w:rPr>
        <w:rFonts w:asciiTheme="minorBidi" w:hAnsiTheme="minorBidi" w:cstheme="minorBidi"/>
        <w:color w:val="147CC2"/>
        <w:sz w:val="22"/>
        <w:szCs w:val="22"/>
      </w:rPr>
      <w:t xml:space="preserve">  </w:t>
    </w:r>
    <w:r w:rsidRPr="00CD23C1">
      <w:rPr>
        <w:rFonts w:asciiTheme="minorBidi" w:hAnsiTheme="minorBidi" w:cstheme="minorBidi"/>
        <w:color w:val="65BEF0"/>
        <w:sz w:val="22"/>
        <w:szCs w:val="22"/>
      </w:rPr>
      <w:t>Prosperous</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6EBBBC"/>
        <w:sz w:val="22"/>
        <w:szCs w:val="22"/>
      </w:rPr>
      <w:t>Vibrant</w:t>
    </w:r>
    <w:r w:rsidRPr="00CD23C1">
      <w:rPr>
        <w:rFonts w:asciiTheme="minorBidi" w:hAnsiTheme="minorBidi" w:cstheme="minorBidi"/>
        <w:color w:val="147CC2"/>
        <w:sz w:val="22"/>
        <w:szCs w:val="22"/>
      </w:rPr>
      <w:t xml:space="preserve">      </w:t>
    </w:r>
    <w:r w:rsidRPr="00CD23C1">
      <w:rPr>
        <w:rFonts w:asciiTheme="minorBidi" w:hAnsiTheme="minorBidi" w:cstheme="minorBidi"/>
        <w:color w:val="54AB57"/>
        <w:sz w:val="22"/>
        <w:szCs w:val="22"/>
      </w:rPr>
      <w:t>Sustainable</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9EC54C"/>
        <w:sz w:val="22"/>
        <w:szCs w:val="22"/>
      </w:rPr>
      <w:t>Accessible</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C4D544"/>
        <w:sz w:val="22"/>
        <w:szCs w:val="22"/>
      </w:rPr>
      <w:t>Thriving</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EBB730"/>
        <w:sz w:val="22"/>
        <w:szCs w:val="22"/>
      </w:rPr>
      <w:t>Inclusive</w:t>
    </w:r>
    <w:r>
      <w:rPr>
        <w:rFonts w:asciiTheme="minorBidi" w:hAnsiTheme="minorBidi" w:cstheme="minorBidi"/>
        <w:color w:val="147CC2"/>
        <w:sz w:val="22"/>
        <w:szCs w:val="22"/>
      </w:rPr>
      <w:t xml:space="preserve">  </w:t>
    </w:r>
    <w:r w:rsidRPr="00CD23C1">
      <w:rPr>
        <w:rFonts w:asciiTheme="minorBidi" w:hAnsiTheme="minorBidi" w:cstheme="minorBidi"/>
        <w:color w:val="147CC2"/>
        <w:sz w:val="22"/>
        <w:szCs w:val="22"/>
      </w:rPr>
      <w:t xml:space="preserve">    </w:t>
    </w:r>
    <w:r w:rsidRPr="00CD23C1">
      <w:rPr>
        <w:rFonts w:asciiTheme="minorBidi" w:hAnsiTheme="minorBidi" w:cstheme="minorBidi"/>
        <w:color w:val="D4652B"/>
        <w:sz w:val="22"/>
        <w:szCs w:val="22"/>
      </w:rPr>
      <w:t>Empowered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10D304" w14:textId="77777777" w:rsidR="00CC3498" w:rsidRDefault="00CC3498" w:rsidP="00186047">
      <w:r>
        <w:separator/>
      </w:r>
    </w:p>
  </w:footnote>
  <w:footnote w:type="continuationSeparator" w:id="0">
    <w:p w14:paraId="4D0980EB" w14:textId="77777777" w:rsidR="00CC3498" w:rsidRDefault="00CC3498" w:rsidP="00186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22148" w14:textId="76A67D8F" w:rsidR="00CC3498" w:rsidRDefault="00CC3498">
    <w:pPr>
      <w:pStyle w:val="Header"/>
    </w:pPr>
    <w:r>
      <w:rPr>
        <w:noProof/>
        <w:lang w:val="en-AU" w:eastAsia="en-AU"/>
      </w:rPr>
      <w:drawing>
        <wp:anchor distT="0" distB="0" distL="114300" distR="114300" simplePos="0" relativeHeight="251665408" behindDoc="1" locked="0" layoutInCell="1" allowOverlap="1" wp14:anchorId="6C2BC52B" wp14:editId="6C8A20E0">
          <wp:simplePos x="0" y="0"/>
          <wp:positionH relativeFrom="column">
            <wp:posOffset>4540885</wp:posOffset>
          </wp:positionH>
          <wp:positionV relativeFrom="paragraph">
            <wp:posOffset>-460375</wp:posOffset>
          </wp:positionV>
          <wp:extent cx="2538000" cy="1497600"/>
          <wp:effectExtent l="0" t="0" r="2540" b="1270"/>
          <wp:wrapNone/>
          <wp:docPr id="7" name="Picture 7" descr="../../../../MCC18620%20Maroondah%20Corporate%20Letterhead/Design/Word%20Template/Images/MCC%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C18620%20Maroondah%20Corporate%20Letterhead/Design/Word%20Template/Images/MCC%20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8000" cy="1497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B49B1" w14:textId="08093359" w:rsidR="00CC3498" w:rsidRDefault="00EB17B3">
    <w:pPr>
      <w:pStyle w:val="Header"/>
    </w:pPr>
    <w:r>
      <w:rPr>
        <w:rFonts w:ascii="Arial" w:eastAsia="Cambria" w:hAnsi="Arial" w:cs="Arial"/>
        <w:noProof/>
        <w:color w:val="000000"/>
        <w:sz w:val="22"/>
        <w:szCs w:val="22"/>
        <w:lang w:val="en-AU" w:eastAsia="en-AU"/>
      </w:rPr>
      <mc:AlternateContent>
        <mc:Choice Requires="wps">
          <w:drawing>
            <wp:anchor distT="0" distB="0" distL="114300" distR="114300" simplePos="0" relativeHeight="251666432" behindDoc="0" locked="0" layoutInCell="1" allowOverlap="1" wp14:anchorId="7E163D48" wp14:editId="188302C3">
              <wp:simplePos x="0" y="0"/>
              <wp:positionH relativeFrom="column">
                <wp:posOffset>3724910</wp:posOffset>
              </wp:positionH>
              <wp:positionV relativeFrom="paragraph">
                <wp:posOffset>1321435</wp:posOffset>
              </wp:positionV>
              <wp:extent cx="2867025" cy="381000"/>
              <wp:effectExtent l="0" t="0" r="0" b="0"/>
              <wp:wrapNone/>
              <wp:docPr id="1" name="Text Box 1"/>
              <wp:cNvGraphicFramePr/>
              <a:graphic xmlns:a="http://schemas.openxmlformats.org/drawingml/2006/main">
                <a:graphicData uri="http://schemas.microsoft.com/office/word/2010/wordprocessingShape">
                  <wps:wsp>
                    <wps:cNvSpPr txBox="1"/>
                    <wps:spPr>
                      <a:xfrm>
                        <a:off x="0" y="0"/>
                        <a:ext cx="2867025" cy="381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B5C2F6D" w14:textId="77AEE8AE" w:rsidR="00CC3498" w:rsidRPr="006E29F0" w:rsidRDefault="00CC3498" w:rsidP="001F4AA3">
                          <w:pPr>
                            <w:jc w:val="right"/>
                            <w:rPr>
                              <w:rFonts w:ascii="Arial" w:hAnsi="Arial"/>
                              <w:b/>
                              <w:color w:val="137CC1"/>
                              <w:sz w:val="36"/>
                              <w:lang w:val="en-AU"/>
                            </w:rPr>
                          </w:pPr>
                          <w:r w:rsidRPr="006E29F0">
                            <w:rPr>
                              <w:rFonts w:ascii="Arial" w:hAnsi="Arial"/>
                              <w:b/>
                              <w:color w:val="137CC1"/>
                              <w:sz w:val="36"/>
                              <w:lang w:val="en-AU"/>
                            </w:rPr>
                            <w:t>Feedback S</w:t>
                          </w:r>
                          <w:r w:rsidR="00EB17B3">
                            <w:rPr>
                              <w:rFonts w:ascii="Arial" w:hAnsi="Arial"/>
                              <w:b/>
                              <w:color w:val="137CC1"/>
                              <w:sz w:val="36"/>
                              <w:lang w:val="en-AU"/>
                            </w:rPr>
                            <w:t>urvey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163D48" id="_x0000_t202" coordsize="21600,21600" o:spt="202" path="m,l,21600r21600,l21600,xe">
              <v:stroke joinstyle="miter"/>
              <v:path gradientshapeok="t" o:connecttype="rect"/>
            </v:shapetype>
            <v:shape id="Text Box 1" o:spid="_x0000_s1026" type="#_x0000_t202" style="position:absolute;margin-left:293.3pt;margin-top:104.05pt;width:225.75pt;height:30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" filled="f" stroked="f">
              <v:textbox>
                <w:txbxContent>
                  <w:p w14:paraId="0B5C2F6D" w14:textId="77AEE8AE" w:rsidR="00CC3498" w:rsidRPr="006E29F0" w:rsidRDefault="00CC3498" w:rsidP="001F4AA3">
                    <w:pPr>
                      <w:jc w:val="right"/>
                      <w:rPr>
                        <w:rFonts w:ascii="Arial" w:hAnsi="Arial"/>
                        <w:b/>
                        <w:color w:val="137CC1"/>
                        <w:sz w:val="36"/>
                        <w:lang w:val="en-AU"/>
                      </w:rPr>
                    </w:pPr>
                    <w:r w:rsidRPr="006E29F0">
                      <w:rPr>
                        <w:rFonts w:ascii="Arial" w:hAnsi="Arial"/>
                        <w:b/>
                        <w:color w:val="137CC1"/>
                        <w:sz w:val="36"/>
                        <w:lang w:val="en-AU"/>
                      </w:rPr>
                      <w:t>Feedback S</w:t>
                    </w:r>
                    <w:r w:rsidR="00EB17B3">
                      <w:rPr>
                        <w:rFonts w:ascii="Arial" w:hAnsi="Arial"/>
                        <w:b/>
                        <w:color w:val="137CC1"/>
                        <w:sz w:val="36"/>
                        <w:lang w:val="en-AU"/>
                      </w:rPr>
                      <w:t>urvey form</w:t>
                    </w:r>
                  </w:p>
                </w:txbxContent>
              </v:textbox>
            </v:shape>
          </w:pict>
        </mc:Fallback>
      </mc:AlternateContent>
    </w:r>
    <w:r w:rsidR="00CC3498">
      <w:rPr>
        <w:rFonts w:ascii="Arial" w:eastAsia="Cambria" w:hAnsi="Arial" w:cs="Arial"/>
        <w:noProof/>
        <w:color w:val="000000"/>
        <w:sz w:val="22"/>
        <w:szCs w:val="22"/>
        <w:lang w:val="en-AU" w:eastAsia="en-AU"/>
      </w:rPr>
      <mc:AlternateContent>
        <mc:Choice Requires="wps">
          <w:drawing>
            <wp:anchor distT="0" distB="0" distL="114300" distR="114300" simplePos="0" relativeHeight="251664384" behindDoc="0" locked="0" layoutInCell="1" allowOverlap="1" wp14:anchorId="5E4FD35A" wp14:editId="31FE6680">
              <wp:simplePos x="0" y="0"/>
              <wp:positionH relativeFrom="column">
                <wp:posOffset>-94615</wp:posOffset>
              </wp:positionH>
              <wp:positionV relativeFrom="paragraph">
                <wp:posOffset>-135890</wp:posOffset>
              </wp:positionV>
              <wp:extent cx="3505200" cy="2162175"/>
              <wp:effectExtent l="0" t="0" r="0" b="9525"/>
              <wp:wrapSquare wrapText="bothSides"/>
              <wp:docPr id="4" name="Text Box 4"/>
              <wp:cNvGraphicFramePr/>
              <a:graphic xmlns:a="http://schemas.openxmlformats.org/drawingml/2006/main">
                <a:graphicData uri="http://schemas.microsoft.com/office/word/2010/wordprocessingShape">
                  <wps:wsp>
                    <wps:cNvSpPr txBox="1"/>
                    <wps:spPr>
                      <a:xfrm>
                        <a:off x="0" y="0"/>
                        <a:ext cx="3505200" cy="21621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5ED6552" w14:textId="31580970" w:rsidR="00CC3498" w:rsidRPr="00E66F37" w:rsidRDefault="00CC3498" w:rsidP="00E8186B">
                          <w:pPr>
                            <w:pStyle w:val="BasicParagraph"/>
                            <w:snapToGrid w:val="0"/>
                            <w:spacing w:line="240" w:lineRule="auto"/>
                            <w:contextualSpacing/>
                            <w:rPr>
                              <w:rFonts w:ascii="Arial" w:hAnsi="Arial" w:cs="Arial"/>
                              <w:b/>
                              <w:bCs/>
                              <w:color w:val="FFFFFF" w:themeColor="background1"/>
                              <w:sz w:val="64"/>
                              <w:szCs w:val="6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bCs/>
                              <w:color w:val="FFFFFF" w:themeColor="background1"/>
                              <w:sz w:val="64"/>
                              <w:szCs w:val="6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Draft Maroondah Vegetation Strategy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FD35A" id="Text Box 4" o:spid="_x0000_s1027" type="#_x0000_t202" style="position:absolute;margin-left:-7.45pt;margin-top:-10.7pt;width:276pt;height:17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" filled="f" stroked="f">
              <v:textbox>
                <w:txbxContent>
                  <w:p w14:paraId="75ED6552" w14:textId="31580970" w:rsidR="00CC3498" w:rsidRPr="00E66F37" w:rsidRDefault="00CC3498" w:rsidP="00E8186B">
                    <w:pPr>
                      <w:pStyle w:val="BasicParagraph"/>
                      <w:snapToGrid w:val="0"/>
                      <w:spacing w:line="240" w:lineRule="auto"/>
                      <w:contextualSpacing/>
                      <w:rPr>
                        <w:rFonts w:ascii="Arial" w:hAnsi="Arial" w:cs="Arial"/>
                        <w:b/>
                        <w:bCs/>
                        <w:color w:val="FFFFFF" w:themeColor="background1"/>
                        <w:sz w:val="64"/>
                        <w:szCs w:val="6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bCs/>
                        <w:color w:val="FFFFFF" w:themeColor="background1"/>
                        <w:sz w:val="64"/>
                        <w:szCs w:val="6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Draft Maroondah Vegetation Strategy</w:t>
                    </w:r>
                  </w:p>
                </w:txbxContent>
              </v:textbox>
              <w10:wrap type="square"/>
            </v:shape>
          </w:pict>
        </mc:Fallback>
      </mc:AlternateContent>
    </w:r>
    <w:r w:rsidR="00CC3498">
      <w:rPr>
        <w:noProof/>
        <w:lang w:val="en-AU" w:eastAsia="en-AU"/>
      </w:rPr>
      <w:drawing>
        <wp:anchor distT="0" distB="0" distL="114300" distR="114300" simplePos="0" relativeHeight="251662336" behindDoc="1" locked="0" layoutInCell="1" allowOverlap="1" wp14:anchorId="3D3AC1D7" wp14:editId="72C26724">
          <wp:simplePos x="0" y="0"/>
          <wp:positionH relativeFrom="column">
            <wp:posOffset>-506730</wp:posOffset>
          </wp:positionH>
          <wp:positionV relativeFrom="paragraph">
            <wp:posOffset>-475946</wp:posOffset>
          </wp:positionV>
          <wp:extent cx="7566660" cy="2933700"/>
          <wp:effectExtent l="0" t="0" r="0" b="0"/>
          <wp:wrapNone/>
          <wp:docPr id="6" name="Picture 6" descr="Assets/MCC18493%20Generic%20Masthead%20(Electronic)%20Template%20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sets/MCC18493%20Generic%20Masthead%20(Electronic)%20Template%20A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660" cy="29337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904661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19E20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8DA5D4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E64E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2760FB4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F423FB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5B8DB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4CCE9B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CA2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E5CE9BA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17E14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0347AB"/>
    <w:multiLevelType w:val="hybridMultilevel"/>
    <w:tmpl w:val="A5AE8F84"/>
    <w:lvl w:ilvl="0" w:tplc="CBCCE688">
      <w:start w:val="1"/>
      <w:numFmt w:val="bullet"/>
      <w:pStyle w:val="Bullet"/>
      <w:lvlText w:val="&gt;"/>
      <w:lvlJc w:val="left"/>
      <w:pPr>
        <w:ind w:left="170" w:hanging="170"/>
      </w:pPr>
      <w:rPr>
        <w:rFonts w:ascii="Arial" w:hAnsi="Arial" w:cs="Arial" w:hint="default"/>
        <w:color w:val="137CC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EE2B37"/>
    <w:multiLevelType w:val="multilevel"/>
    <w:tmpl w:val="45B8F964"/>
    <w:lvl w:ilvl="0">
      <w:start w:val="1"/>
      <w:numFmt w:val="bullet"/>
      <w:lvlText w:val="&gt;"/>
      <w:lvlJc w:val="left"/>
      <w:pPr>
        <w:ind w:left="170" w:hanging="170"/>
      </w:pPr>
      <w:rPr>
        <w:rFonts w:ascii="Arial" w:hAnsi="Arial" w:hint="default"/>
        <w:color w:val="2E74B5" w:themeColor="accent1" w:themeShade="BF"/>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12E6672"/>
    <w:multiLevelType w:val="multilevel"/>
    <w:tmpl w:val="7CE00102"/>
    <w:lvl w:ilvl="0">
      <w:start w:val="1"/>
      <w:numFmt w:val="bullet"/>
      <w:lvlText w:val="&gt;"/>
      <w:lvlJc w:val="left"/>
      <w:pPr>
        <w:ind w:left="170" w:hanging="170"/>
      </w:pPr>
      <w:rPr>
        <w:rFonts w:ascii="Arial" w:hAnsi="Arial" w:cs="Arial" w:hint="default"/>
        <w:color w:val="236AB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94821BC"/>
    <w:multiLevelType w:val="hybridMultilevel"/>
    <w:tmpl w:val="11D2227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5" w15:restartNumberingAfterBreak="0">
    <w:nsid w:val="7A916602"/>
    <w:multiLevelType w:val="hybridMultilevel"/>
    <w:tmpl w:val="0CC2C744"/>
    <w:lvl w:ilvl="0" w:tplc="BDDAC814">
      <w:start w:val="1"/>
      <w:numFmt w:val="bullet"/>
      <w:lvlText w:val="&gt;"/>
      <w:lvlJc w:val="left"/>
      <w:pPr>
        <w:ind w:left="720" w:hanging="360"/>
      </w:pPr>
      <w:rPr>
        <w:rFonts w:ascii="Arial" w:hAnsi="Arial" w:cs="Arial" w:hint="default"/>
        <w:color w:val="2E74B5"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9"/>
  </w:num>
  <w:num w:numId="7">
    <w:abstractNumId w:val="5"/>
  </w:num>
  <w:num w:numId="8">
    <w:abstractNumId w:val="6"/>
  </w:num>
  <w:num w:numId="9">
    <w:abstractNumId w:val="7"/>
  </w:num>
  <w:num w:numId="10">
    <w:abstractNumId w:val="8"/>
  </w:num>
  <w:num w:numId="11">
    <w:abstractNumId w:val="10"/>
  </w:num>
  <w:num w:numId="12">
    <w:abstractNumId w:val="15"/>
  </w:num>
  <w:num w:numId="13">
    <w:abstractNumId w:val="11"/>
  </w:num>
  <w:num w:numId="14">
    <w:abstractNumId w:val="12"/>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20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F6A"/>
    <w:rsid w:val="00007710"/>
    <w:rsid w:val="000A3588"/>
    <w:rsid w:val="000B0F1A"/>
    <w:rsid w:val="00113F9B"/>
    <w:rsid w:val="00186047"/>
    <w:rsid w:val="001F4AA3"/>
    <w:rsid w:val="00221403"/>
    <w:rsid w:val="00223252"/>
    <w:rsid w:val="002725DE"/>
    <w:rsid w:val="00283EDF"/>
    <w:rsid w:val="0028401A"/>
    <w:rsid w:val="002B61D4"/>
    <w:rsid w:val="00340013"/>
    <w:rsid w:val="00350D91"/>
    <w:rsid w:val="0035718B"/>
    <w:rsid w:val="004A577E"/>
    <w:rsid w:val="004D08AA"/>
    <w:rsid w:val="0056273F"/>
    <w:rsid w:val="005B0BC9"/>
    <w:rsid w:val="005E05E7"/>
    <w:rsid w:val="00605A39"/>
    <w:rsid w:val="006E29F0"/>
    <w:rsid w:val="006F691D"/>
    <w:rsid w:val="00733B0A"/>
    <w:rsid w:val="0073783D"/>
    <w:rsid w:val="00746139"/>
    <w:rsid w:val="007C6420"/>
    <w:rsid w:val="00830F22"/>
    <w:rsid w:val="00886236"/>
    <w:rsid w:val="008B7C13"/>
    <w:rsid w:val="008C5688"/>
    <w:rsid w:val="008F4409"/>
    <w:rsid w:val="008F4C74"/>
    <w:rsid w:val="00903E9C"/>
    <w:rsid w:val="0090639F"/>
    <w:rsid w:val="009157A4"/>
    <w:rsid w:val="009E2959"/>
    <w:rsid w:val="00A373A5"/>
    <w:rsid w:val="00AB013B"/>
    <w:rsid w:val="00B05E35"/>
    <w:rsid w:val="00B06D27"/>
    <w:rsid w:val="00B24888"/>
    <w:rsid w:val="00B45503"/>
    <w:rsid w:val="00B95A49"/>
    <w:rsid w:val="00BC3FA4"/>
    <w:rsid w:val="00BC58E9"/>
    <w:rsid w:val="00C14DBD"/>
    <w:rsid w:val="00C22946"/>
    <w:rsid w:val="00C30752"/>
    <w:rsid w:val="00C43075"/>
    <w:rsid w:val="00C434C2"/>
    <w:rsid w:val="00C43F6A"/>
    <w:rsid w:val="00C84AE1"/>
    <w:rsid w:val="00CC3498"/>
    <w:rsid w:val="00CD73C7"/>
    <w:rsid w:val="00D51EE3"/>
    <w:rsid w:val="00D73F8F"/>
    <w:rsid w:val="00D82370"/>
    <w:rsid w:val="00E10D23"/>
    <w:rsid w:val="00E66F37"/>
    <w:rsid w:val="00E8186B"/>
    <w:rsid w:val="00E97457"/>
    <w:rsid w:val="00EB17B3"/>
    <w:rsid w:val="00EB1AF9"/>
    <w:rsid w:val="00EE3827"/>
    <w:rsid w:val="00F733B7"/>
    <w:rsid w:val="00F9182C"/>
    <w:rsid w:val="00FA4F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C9D440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unhideWhenUsed/>
    <w:rsid w:val="0090639F"/>
    <w:pPr>
      <w:tabs>
        <w:tab w:val="center" w:pos="4513"/>
        <w:tab w:val="right" w:pos="9026"/>
      </w:tabs>
    </w:pPr>
    <w:rPr>
      <w:rFonts w:asciiTheme="minorBidi" w:hAnsiTheme="minorBidi"/>
      <w:sz w:val="60"/>
    </w:rPr>
  </w:style>
  <w:style w:type="character" w:customStyle="1" w:styleId="HeaderChar">
    <w:name w:val="Header Char"/>
    <w:basedOn w:val="DefaultParagraphFont"/>
    <w:link w:val="Header"/>
    <w:uiPriority w:val="99"/>
    <w:rsid w:val="0090639F"/>
    <w:rPr>
      <w:rFonts w:asciiTheme="minorBidi" w:hAnsiTheme="minorBidi"/>
      <w:sz w:val="60"/>
    </w:rPr>
  </w:style>
  <w:style w:type="paragraph" w:styleId="Footer">
    <w:name w:val="footer"/>
    <w:basedOn w:val="Normal"/>
    <w:link w:val="FooterChar"/>
    <w:uiPriority w:val="99"/>
    <w:unhideWhenUsed/>
    <w:rsid w:val="00186047"/>
    <w:pPr>
      <w:tabs>
        <w:tab w:val="center" w:pos="4513"/>
        <w:tab w:val="right" w:pos="9026"/>
      </w:tabs>
    </w:pPr>
  </w:style>
  <w:style w:type="character" w:customStyle="1" w:styleId="FooterChar">
    <w:name w:val="Footer Char"/>
    <w:basedOn w:val="DefaultParagraphFont"/>
    <w:link w:val="Footer"/>
    <w:uiPriority w:val="99"/>
    <w:rsid w:val="00186047"/>
  </w:style>
  <w:style w:type="paragraph" w:customStyle="1" w:styleId="BasicParagraph">
    <w:name w:val="[Basic Paragraph]"/>
    <w:basedOn w:val="Normal"/>
    <w:uiPriority w:val="99"/>
    <w:rsid w:val="00BC58E9"/>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Body">
    <w:name w:val="Body"/>
    <w:basedOn w:val="Normal"/>
    <w:qFormat/>
    <w:rsid w:val="009157A4"/>
    <w:pPr>
      <w:widowControl w:val="0"/>
      <w:suppressAutoHyphens/>
      <w:autoSpaceDE w:val="0"/>
      <w:autoSpaceDN w:val="0"/>
      <w:adjustRightInd w:val="0"/>
      <w:spacing w:line="288" w:lineRule="auto"/>
      <w:textAlignment w:val="center"/>
    </w:pPr>
    <w:rPr>
      <w:rFonts w:ascii="Arial" w:eastAsia="Cambria" w:hAnsi="Arial" w:cs="Arial"/>
      <w:color w:val="000000"/>
      <w:sz w:val="22"/>
      <w:szCs w:val="22"/>
      <w:lang w:val="en-GB" w:eastAsia="en-US"/>
    </w:rPr>
  </w:style>
  <w:style w:type="paragraph" w:customStyle="1" w:styleId="Sub1">
    <w:name w:val="Sub 1"/>
    <w:basedOn w:val="Normal"/>
    <w:qFormat/>
    <w:rsid w:val="009157A4"/>
    <w:pPr>
      <w:widowControl w:val="0"/>
      <w:suppressAutoHyphens/>
      <w:autoSpaceDE w:val="0"/>
      <w:autoSpaceDN w:val="0"/>
      <w:adjustRightInd w:val="0"/>
      <w:spacing w:line="288" w:lineRule="auto"/>
      <w:textAlignment w:val="center"/>
    </w:pPr>
    <w:rPr>
      <w:rFonts w:ascii="Arial" w:eastAsia="Cambria" w:hAnsi="Arial" w:cs="Arial"/>
      <w:b/>
      <w:bCs/>
      <w:color w:val="000000"/>
      <w:sz w:val="22"/>
      <w:szCs w:val="22"/>
      <w:lang w:eastAsia="en-US"/>
    </w:rPr>
  </w:style>
  <w:style w:type="paragraph" w:customStyle="1" w:styleId="Bullet">
    <w:name w:val="Bullet"/>
    <w:basedOn w:val="Body"/>
    <w:qFormat/>
    <w:rsid w:val="00C434C2"/>
    <w:pPr>
      <w:numPr>
        <w:numId w:val="13"/>
      </w:numPr>
    </w:pPr>
  </w:style>
  <w:style w:type="paragraph" w:styleId="NoSpacing">
    <w:name w:val="No Spacing"/>
    <w:uiPriority w:val="1"/>
    <w:qFormat/>
    <w:rsid w:val="00746139"/>
    <w:rPr>
      <w:sz w:val="22"/>
      <w:szCs w:val="22"/>
    </w:rPr>
  </w:style>
  <w:style w:type="paragraph" w:customStyle="1" w:styleId="DeckIntroduction">
    <w:name w:val="Deck Introduction"/>
    <w:basedOn w:val="Body"/>
    <w:qFormat/>
    <w:rsid w:val="0090639F"/>
    <w:rPr>
      <w:b/>
      <w:bCs/>
      <w:color w:val="137CC1"/>
      <w:sz w:val="36"/>
    </w:rPr>
  </w:style>
  <w:style w:type="character" w:styleId="Hyperlink">
    <w:name w:val="Hyperlink"/>
    <w:basedOn w:val="DefaultParagraphFont"/>
    <w:uiPriority w:val="99"/>
    <w:unhideWhenUsed/>
    <w:rsid w:val="006E29F0"/>
    <w:rPr>
      <w:color w:val="0563C1" w:themeColor="hyperlink"/>
      <w:u w:val="single"/>
    </w:rPr>
  </w:style>
  <w:style w:type="paragraph" w:styleId="BalloonText">
    <w:name w:val="Balloon Text"/>
    <w:basedOn w:val="Normal"/>
    <w:link w:val="BalloonTextChar"/>
    <w:uiPriority w:val="99"/>
    <w:semiHidden/>
    <w:unhideWhenUsed/>
    <w:rsid w:val="008862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6236"/>
    <w:rPr>
      <w:rFonts w:ascii="Segoe UI" w:hAnsi="Segoe UI" w:cs="Segoe UI"/>
      <w:sz w:val="18"/>
      <w:szCs w:val="18"/>
    </w:rPr>
  </w:style>
  <w:style w:type="table" w:styleId="TableGrid">
    <w:name w:val="Table Grid"/>
    <w:basedOn w:val="TableNormal"/>
    <w:uiPriority w:val="39"/>
    <w:rsid w:val="00886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getation@maroondah.vic.gov.au" TargetMode="External"/><Relationship Id="rId13" Type="http://schemas.openxmlformats.org/officeDocument/2006/relationships/hyperlink" Target="https://yoursay.maroondah.vic.gov.au/40256/documents/113350" TargetMode="External"/><Relationship Id="rId3" Type="http://schemas.openxmlformats.org/officeDocument/2006/relationships/settings" Target="settings.xml"/><Relationship Id="rId7" Type="http://schemas.openxmlformats.org/officeDocument/2006/relationships/hyperlink" Target="http://www.yoursay.maroondah.vic.gov.au/maroondah-vegetation-review"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yoursay.maroondah.vic.gov.au/40256/documents/11335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7A67072.dotm</Template>
  <TotalTime>452</TotalTime>
  <Pages>6</Pages>
  <Words>1361</Words>
  <Characters>7759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Amisano</dc:creator>
  <cp:keywords/>
  <dc:description/>
  <cp:lastModifiedBy>Doug Evans</cp:lastModifiedBy>
  <cp:revision>11</cp:revision>
  <cp:lastPrinted>2019-08-19T05:17:00Z</cp:lastPrinted>
  <dcterms:created xsi:type="dcterms:W3CDTF">2019-08-09T06:02:00Z</dcterms:created>
  <dcterms:modified xsi:type="dcterms:W3CDTF">2019-08-20T23:08:00Z</dcterms:modified>
</cp:coreProperties>
</file>