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D7F" w:rsidRDefault="004712B2">
      <w:pPr>
        <w:rPr>
          <w:noProof/>
          <w:lang w:eastAsia="en-AU"/>
        </w:rPr>
      </w:pPr>
      <w:r>
        <w:rPr>
          <w:noProof/>
          <w:lang w:eastAsia="en-AU"/>
        </w:rPr>
        <mc:AlternateContent>
          <mc:Choice Requires="wps">
            <w:drawing>
              <wp:anchor distT="0" distB="0" distL="114300" distR="114300" simplePos="0" relativeHeight="251676672" behindDoc="0" locked="0" layoutInCell="1" allowOverlap="1">
                <wp:simplePos x="0" y="0"/>
                <wp:positionH relativeFrom="column">
                  <wp:posOffset>-52705</wp:posOffset>
                </wp:positionH>
                <wp:positionV relativeFrom="paragraph">
                  <wp:posOffset>49530</wp:posOffset>
                </wp:positionV>
                <wp:extent cx="4729480" cy="737235"/>
                <wp:effectExtent l="4445" t="1905" r="0" b="3810"/>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9480" cy="737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5DE8" w:rsidRPr="00625CF3" w:rsidRDefault="00A55DE8">
                            <w:pPr>
                              <w:rPr>
                                <w:b/>
                                <w:sz w:val="44"/>
                                <w:lang w:val="en-US"/>
                              </w:rPr>
                            </w:pPr>
                            <w:r>
                              <w:rPr>
                                <w:b/>
                                <w:sz w:val="44"/>
                                <w:lang w:val="en-US"/>
                              </w:rPr>
                              <w:t xml:space="preserve">Draft </w:t>
                            </w:r>
                            <w:r w:rsidRPr="00625CF3">
                              <w:rPr>
                                <w:b/>
                                <w:sz w:val="44"/>
                                <w:lang w:val="en-US"/>
                              </w:rPr>
                              <w:t xml:space="preserve">Maroondah </w:t>
                            </w:r>
                            <w:r>
                              <w:rPr>
                                <w:b/>
                                <w:sz w:val="44"/>
                                <w:lang w:val="en-US"/>
                              </w:rPr>
                              <w:t>Affordable</w:t>
                            </w:r>
                            <w:r w:rsidRPr="00625CF3">
                              <w:rPr>
                                <w:b/>
                                <w:sz w:val="44"/>
                                <w:lang w:val="en-US"/>
                              </w:rPr>
                              <w:t xml:space="preserve"> </w:t>
                            </w:r>
                            <w:r>
                              <w:rPr>
                                <w:b/>
                                <w:sz w:val="44"/>
                                <w:lang w:val="en-US"/>
                              </w:rPr>
                              <w:t xml:space="preserve">and Social Housing </w:t>
                            </w:r>
                            <w:r w:rsidRPr="00625CF3">
                              <w:rPr>
                                <w:b/>
                                <w:sz w:val="44"/>
                                <w:lang w:val="en-US"/>
                              </w:rPr>
                              <w:t xml:space="preserve">Policy </w:t>
                            </w:r>
                            <w:r>
                              <w:rPr>
                                <w:b/>
                                <w:sz w:val="44"/>
                                <w:lang w:val="en-US"/>
                              </w:rPr>
                              <w:t>2018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15pt;margin-top:3.9pt;width:372.4pt;height:58.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1hLgwIAABA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" stroked="f">
                <v:textbox>
                  <w:txbxContent>
                    <w:p w:rsidR="00A55DE8" w:rsidRPr="00625CF3" w:rsidRDefault="00A55DE8">
                      <w:pPr>
                        <w:rPr>
                          <w:b/>
                          <w:sz w:val="44"/>
                          <w:lang w:val="en-US"/>
                        </w:rPr>
                      </w:pPr>
                      <w:r>
                        <w:rPr>
                          <w:b/>
                          <w:sz w:val="44"/>
                          <w:lang w:val="en-US"/>
                        </w:rPr>
                        <w:t xml:space="preserve">Draft </w:t>
                      </w:r>
                      <w:r w:rsidRPr="00625CF3">
                        <w:rPr>
                          <w:b/>
                          <w:sz w:val="44"/>
                          <w:lang w:val="en-US"/>
                        </w:rPr>
                        <w:t xml:space="preserve">Maroondah </w:t>
                      </w:r>
                      <w:r>
                        <w:rPr>
                          <w:b/>
                          <w:sz w:val="44"/>
                          <w:lang w:val="en-US"/>
                        </w:rPr>
                        <w:t>Affordable</w:t>
                      </w:r>
                      <w:r w:rsidRPr="00625CF3">
                        <w:rPr>
                          <w:b/>
                          <w:sz w:val="44"/>
                          <w:lang w:val="en-US"/>
                        </w:rPr>
                        <w:t xml:space="preserve"> </w:t>
                      </w:r>
                      <w:r>
                        <w:rPr>
                          <w:b/>
                          <w:sz w:val="44"/>
                          <w:lang w:val="en-US"/>
                        </w:rPr>
                        <w:t xml:space="preserve">and Social Housing </w:t>
                      </w:r>
                      <w:r w:rsidRPr="00625CF3">
                        <w:rPr>
                          <w:b/>
                          <w:sz w:val="44"/>
                          <w:lang w:val="en-US"/>
                        </w:rPr>
                        <w:t xml:space="preserve">Policy </w:t>
                      </w:r>
                      <w:r>
                        <w:rPr>
                          <w:b/>
                          <w:sz w:val="44"/>
                          <w:lang w:val="en-US"/>
                        </w:rPr>
                        <w:t>2018</w:t>
                      </w:r>
                    </w:p>
                  </w:txbxContent>
                </v:textbox>
              </v:shape>
            </w:pict>
          </mc:Fallback>
        </mc:AlternateContent>
      </w:r>
      <w:r>
        <w:rPr>
          <w:noProof/>
          <w:lang w:eastAsia="en-AU"/>
        </w:rPr>
        <mc:AlternateContent>
          <mc:Choice Requires="wps">
            <w:drawing>
              <wp:anchor distT="0" distB="0" distL="114300" distR="114300" simplePos="0" relativeHeight="251677696" behindDoc="0" locked="0" layoutInCell="1" allowOverlap="1">
                <wp:simplePos x="0" y="0"/>
                <wp:positionH relativeFrom="column">
                  <wp:posOffset>-28575</wp:posOffset>
                </wp:positionH>
                <wp:positionV relativeFrom="paragraph">
                  <wp:posOffset>913765</wp:posOffset>
                </wp:positionV>
                <wp:extent cx="4712970" cy="259080"/>
                <wp:effectExtent l="0" t="0" r="1905" b="0"/>
                <wp:wrapNone/>
                <wp:docPr id="2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2970"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5DE8" w:rsidRPr="000E02A1" w:rsidRDefault="00A55DE8" w:rsidP="004C06E3">
                            <w:pPr>
                              <w:rPr>
                                <w:rFonts w:ascii="Gotham Rounded Book" w:hAnsi="Gotham Rounded Book"/>
                                <w:color w:val="92D050"/>
                                <w:lang w:val="en-US"/>
                              </w:rPr>
                            </w:pPr>
                            <w:r w:rsidRPr="000E02A1">
                              <w:rPr>
                                <w:rFonts w:ascii="Gotham Rounded Book" w:hAnsi="Gotham Rounded Book"/>
                                <w:color w:val="92D050"/>
                                <w:lang w:val="en-US"/>
                              </w:rPr>
                              <w:t xml:space="preserve">Working towards an attractive, thriving and </w:t>
                            </w:r>
                            <w:proofErr w:type="spellStart"/>
                            <w:r w:rsidRPr="000E02A1">
                              <w:rPr>
                                <w:rFonts w:ascii="Gotham Rounded Book" w:hAnsi="Gotham Rounded Book"/>
                                <w:color w:val="92D050"/>
                                <w:lang w:val="en-US"/>
                              </w:rPr>
                              <w:t>well built</w:t>
                            </w:r>
                            <w:proofErr w:type="spellEnd"/>
                            <w:r w:rsidRPr="000E02A1">
                              <w:rPr>
                                <w:rFonts w:ascii="Gotham Rounded Book" w:hAnsi="Gotham Rounded Book"/>
                                <w:color w:val="92D050"/>
                                <w:lang w:val="en-US"/>
                              </w:rPr>
                              <w:t xml:space="preserve"> community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8" o:spid="_x0000_s1027" type="#_x0000_t202" style="position:absolute;margin-left:-2.25pt;margin-top:71.95pt;width:371.1pt;height:20.4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" stroked="f">
                <v:textbox style="mso-fit-shape-to-text:t">
                  <w:txbxContent>
                    <w:p w:rsidR="00A55DE8" w:rsidRPr="000E02A1" w:rsidRDefault="00A55DE8" w:rsidP="004C06E3">
                      <w:pPr>
                        <w:rPr>
                          <w:rFonts w:ascii="Gotham Rounded Book" w:hAnsi="Gotham Rounded Book"/>
                          <w:color w:val="92D050"/>
                          <w:lang w:val="en-US"/>
                        </w:rPr>
                      </w:pPr>
                      <w:r w:rsidRPr="000E02A1">
                        <w:rPr>
                          <w:rFonts w:ascii="Gotham Rounded Book" w:hAnsi="Gotham Rounded Book"/>
                          <w:color w:val="92D050"/>
                          <w:lang w:val="en-US"/>
                        </w:rPr>
                        <w:t xml:space="preserve">Working towards an attractive, thriving and </w:t>
                      </w:r>
                      <w:proofErr w:type="spellStart"/>
                      <w:r w:rsidRPr="000E02A1">
                        <w:rPr>
                          <w:rFonts w:ascii="Gotham Rounded Book" w:hAnsi="Gotham Rounded Book"/>
                          <w:color w:val="92D050"/>
                          <w:lang w:val="en-US"/>
                        </w:rPr>
                        <w:t>well built</w:t>
                      </w:r>
                      <w:proofErr w:type="spellEnd"/>
                      <w:r w:rsidRPr="000E02A1">
                        <w:rPr>
                          <w:rFonts w:ascii="Gotham Rounded Book" w:hAnsi="Gotham Rounded Book"/>
                          <w:color w:val="92D050"/>
                          <w:lang w:val="en-US"/>
                        </w:rPr>
                        <w:t xml:space="preserve"> community</w:t>
                      </w:r>
                    </w:p>
                  </w:txbxContent>
                </v:textbox>
              </v:shape>
            </w:pict>
          </mc:Fallback>
        </mc:AlternateContent>
      </w:r>
      <w:r>
        <w:rPr>
          <w:noProof/>
          <w:lang w:eastAsia="en-AU"/>
        </w:rPr>
        <mc:AlternateContent>
          <mc:Choice Requires="wps">
            <w:drawing>
              <wp:anchor distT="0" distB="0" distL="114300" distR="114300" simplePos="0" relativeHeight="251675648" behindDoc="0" locked="0" layoutInCell="1" allowOverlap="1">
                <wp:simplePos x="0" y="0"/>
                <wp:positionH relativeFrom="column">
                  <wp:posOffset>-277495</wp:posOffset>
                </wp:positionH>
                <wp:positionV relativeFrom="paragraph">
                  <wp:posOffset>-281305</wp:posOffset>
                </wp:positionV>
                <wp:extent cx="7247890" cy="10391775"/>
                <wp:effectExtent l="0" t="4445" r="1905" b="0"/>
                <wp:wrapNone/>
                <wp:docPr id="2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7890" cy="1039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5DE8" w:rsidRDefault="00A55DE8" w:rsidP="004C06E3">
                            <w:r>
                              <w:rPr>
                                <w:noProof/>
                                <w:lang w:eastAsia="en-AU"/>
                              </w:rPr>
                              <w:drawing>
                                <wp:inline distT="0" distB="0" distL="0" distR="0" wp14:anchorId="0B5A9382" wp14:editId="2CD99315">
                                  <wp:extent cx="7146414" cy="102482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5F6F8"/>
                                              </a:clrFrom>
                                              <a:clrTo>
                                                <a:srgbClr val="F5F6F8">
                                                  <a:alpha val="0"/>
                                                </a:srgbClr>
                                              </a:clrTo>
                                            </a:clrChange>
                                          </a:blip>
                                          <a:srcRect l="2406"/>
                                          <a:stretch>
                                            <a:fillRect/>
                                          </a:stretch>
                                        </pic:blipFill>
                                        <pic:spPr bwMode="auto">
                                          <a:xfrm>
                                            <a:off x="0" y="0"/>
                                            <a:ext cx="7170376" cy="10282628"/>
                                          </a:xfrm>
                                          <a:prstGeom prst="rect">
                                            <a:avLst/>
                                          </a:prstGeom>
                                          <a:noFill/>
                                          <a:ln w="9525">
                                            <a:noFill/>
                                            <a:miter lim="800000"/>
                                            <a:headEnd/>
                                            <a:tailEnd/>
                                          </a:ln>
                                        </pic:spPr>
                                      </pic:pic>
                                    </a:graphicData>
                                  </a:graphic>
                                </wp:inline>
                              </w:drawing>
                            </w:r>
                          </w:p>
                        </w:txbxContent>
                      </wps:txbx>
                      <wps:bodyPr rot="0" vert="horz" wrap="square" lIns="18000" tIns="18000" rIns="18000" bIns="1800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28" type="#_x0000_t202" style="position:absolute;margin-left:-21.85pt;margin-top:-22.15pt;width:570.7pt;height:81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" filled="f" stroked="f">
                <v:textbox inset=".5mm,.5mm,.5mm,.5mm">
                  <w:txbxContent>
                    <w:p w:rsidR="00A55DE8" w:rsidRDefault="00A55DE8" w:rsidP="004C06E3">
                      <w:r>
                        <w:rPr>
                          <w:noProof/>
                          <w:lang w:eastAsia="en-AU"/>
                        </w:rPr>
                        <w:drawing>
                          <wp:inline distT="0" distB="0" distL="0" distR="0" wp14:anchorId="0B5A9382" wp14:editId="2CD99315">
                            <wp:extent cx="7146414" cy="102482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5F6F8"/>
                                        </a:clrFrom>
                                        <a:clrTo>
                                          <a:srgbClr val="F5F6F8">
                                            <a:alpha val="0"/>
                                          </a:srgbClr>
                                        </a:clrTo>
                                      </a:clrChange>
                                    </a:blip>
                                    <a:srcRect l="2406"/>
                                    <a:stretch>
                                      <a:fillRect/>
                                    </a:stretch>
                                  </pic:blipFill>
                                  <pic:spPr bwMode="auto">
                                    <a:xfrm>
                                      <a:off x="0" y="0"/>
                                      <a:ext cx="7170376" cy="10282628"/>
                                    </a:xfrm>
                                    <a:prstGeom prst="rect">
                                      <a:avLst/>
                                    </a:prstGeom>
                                    <a:noFill/>
                                    <a:ln w="9525">
                                      <a:noFill/>
                                      <a:miter lim="800000"/>
                                      <a:headEnd/>
                                      <a:tailEnd/>
                                    </a:ln>
                                  </pic:spPr>
                                </pic:pic>
                              </a:graphicData>
                            </a:graphic>
                          </wp:inline>
                        </w:drawing>
                      </w:r>
                    </w:p>
                  </w:txbxContent>
                </v:textbox>
              </v:shape>
            </w:pict>
          </mc:Fallback>
        </mc:AlternateContent>
      </w:r>
      <w:r>
        <w:rPr>
          <w:noProof/>
          <w:lang w:eastAsia="en-AU"/>
        </w:rPr>
        <mc:AlternateContent>
          <mc:Choice Requires="wps">
            <w:drawing>
              <wp:anchor distT="0" distB="0" distL="114300" distR="114300" simplePos="0" relativeHeight="251674624" behindDoc="1" locked="0" layoutInCell="1" allowOverlap="1">
                <wp:simplePos x="0" y="0"/>
                <wp:positionH relativeFrom="column">
                  <wp:posOffset>-277495</wp:posOffset>
                </wp:positionH>
                <wp:positionV relativeFrom="paragraph">
                  <wp:posOffset>619125</wp:posOffset>
                </wp:positionV>
                <wp:extent cx="7210425" cy="8471535"/>
                <wp:effectExtent l="0" t="0" r="1270" b="0"/>
                <wp:wrapNone/>
                <wp:docPr id="2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0425" cy="8471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5DE8" w:rsidRDefault="00A55DE8">
                            <w:r>
                              <w:rPr>
                                <w:noProof/>
                                <w:lang w:eastAsia="en-AU"/>
                              </w:rPr>
                              <w:drawing>
                                <wp:inline distT="0" distB="0" distL="0" distR="0">
                                  <wp:extent cx="7018317" cy="95916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C_Housing strategy_EACH HOUSING-2.jpg"/>
                                          <pic:cNvPicPr/>
                                        </pic:nvPicPr>
                                        <pic:blipFill rotWithShape="1">
                                          <a:blip r:embed="rId9">
                                            <a:extLst>
                                              <a:ext uri="{28A0092B-C50C-407E-A947-70E740481C1C}">
                                                <a14:useLocalDpi xmlns:a14="http://schemas.microsoft.com/office/drawing/2010/main" val="0"/>
                                              </a:ext>
                                            </a:extLst>
                                          </a:blip>
                                          <a:srcRect l="23152" r="28013"/>
                                          <a:stretch/>
                                        </pic:blipFill>
                                        <pic:spPr bwMode="auto">
                                          <a:xfrm>
                                            <a:off x="0" y="0"/>
                                            <a:ext cx="7029320" cy="960666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9" type="#_x0000_t202" style="position:absolute;margin-left:-21.85pt;margin-top:48.75pt;width:567.75pt;height:667.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oc+hwIAABk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" stroked="f">
                <v:textbox>
                  <w:txbxContent>
                    <w:p w:rsidR="00A55DE8" w:rsidRDefault="00A55DE8">
                      <w:r>
                        <w:rPr>
                          <w:noProof/>
                          <w:lang w:eastAsia="en-AU"/>
                        </w:rPr>
                        <w:drawing>
                          <wp:inline distT="0" distB="0" distL="0" distR="0">
                            <wp:extent cx="7018317" cy="95916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C_Housing strategy_EACH HOUSING-2.jpg"/>
                                    <pic:cNvPicPr/>
                                  </pic:nvPicPr>
                                  <pic:blipFill rotWithShape="1">
                                    <a:blip r:embed="rId10">
                                      <a:extLst>
                                        <a:ext uri="{28A0092B-C50C-407E-A947-70E740481C1C}">
                                          <a14:useLocalDpi xmlns:a14="http://schemas.microsoft.com/office/drawing/2010/main" val="0"/>
                                        </a:ext>
                                      </a:extLst>
                                    </a:blip>
                                    <a:srcRect l="23152" r="28013"/>
                                    <a:stretch/>
                                  </pic:blipFill>
                                  <pic:spPr bwMode="auto">
                                    <a:xfrm>
                                      <a:off x="0" y="0"/>
                                      <a:ext cx="7029320" cy="960666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noProof/>
          <w:lang w:eastAsia="en-AU"/>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619125</wp:posOffset>
                </wp:positionV>
                <wp:extent cx="4413885" cy="252095"/>
                <wp:effectExtent l="0" t="0" r="0" b="0"/>
                <wp:wrapNone/>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885"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5DE8" w:rsidRPr="00625CF3" w:rsidRDefault="00A55DE8" w:rsidP="000D6D7F">
                            <w:pPr>
                              <w:rPr>
                                <w:b/>
                                <w:i/>
                                <w:color w:val="0070C0"/>
                                <w:lang w:val="en-US"/>
                              </w:rPr>
                            </w:pPr>
                            <w:r w:rsidRPr="00625CF3">
                              <w:rPr>
                                <w:b/>
                                <w:i/>
                                <w:color w:val="0070C0"/>
                                <w:lang w:val="en-US"/>
                              </w:rPr>
                              <w:t xml:space="preserve">Working towards a safe, </w:t>
                            </w:r>
                            <w:proofErr w:type="gramStart"/>
                            <w:r w:rsidRPr="00625CF3">
                              <w:rPr>
                                <w:b/>
                                <w:i/>
                                <w:color w:val="0070C0"/>
                                <w:lang w:val="en-US"/>
                              </w:rPr>
                              <w:t>healthy</w:t>
                            </w:r>
                            <w:proofErr w:type="gramEnd"/>
                            <w:r w:rsidRPr="00625CF3">
                              <w:rPr>
                                <w:b/>
                                <w:i/>
                                <w:color w:val="0070C0"/>
                                <w:lang w:val="en-US"/>
                              </w:rPr>
                              <w:t xml:space="preserve"> and active community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 o:spid="_x0000_s1030" type="#_x0000_t202" style="position:absolute;margin-left:-3pt;margin-top:48.75pt;width:347.55pt;height:19.8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" stroked="f">
                <v:textbox style="mso-fit-shape-to-text:t">
                  <w:txbxContent>
                    <w:p w:rsidR="00A55DE8" w:rsidRPr="00625CF3" w:rsidRDefault="00A55DE8" w:rsidP="000D6D7F">
                      <w:pPr>
                        <w:rPr>
                          <w:b/>
                          <w:i/>
                          <w:color w:val="0070C0"/>
                          <w:lang w:val="en-US"/>
                        </w:rPr>
                      </w:pPr>
                      <w:r w:rsidRPr="00625CF3">
                        <w:rPr>
                          <w:b/>
                          <w:i/>
                          <w:color w:val="0070C0"/>
                          <w:lang w:val="en-US"/>
                        </w:rPr>
                        <w:t xml:space="preserve">Working towards a safe, </w:t>
                      </w:r>
                      <w:proofErr w:type="gramStart"/>
                      <w:r w:rsidRPr="00625CF3">
                        <w:rPr>
                          <w:b/>
                          <w:i/>
                          <w:color w:val="0070C0"/>
                          <w:lang w:val="en-US"/>
                        </w:rPr>
                        <w:t>healthy</w:t>
                      </w:r>
                      <w:proofErr w:type="gramEnd"/>
                      <w:r w:rsidRPr="00625CF3">
                        <w:rPr>
                          <w:b/>
                          <w:i/>
                          <w:color w:val="0070C0"/>
                          <w:lang w:val="en-US"/>
                        </w:rPr>
                        <w:t xml:space="preserve"> and active community</w:t>
                      </w:r>
                    </w:p>
                  </w:txbxContent>
                </v:textbox>
              </v:shape>
            </w:pict>
          </mc:Fallback>
        </mc:AlternateContent>
      </w:r>
      <w:r w:rsidR="000D6D7F">
        <w:rPr>
          <w:noProof/>
          <w:lang w:eastAsia="en-AU"/>
        </w:rPr>
        <w:br w:type="page"/>
      </w:r>
    </w:p>
    <w:p w:rsidR="006122B0" w:rsidRDefault="006122B0"/>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4C06E3" w:rsidRDefault="004C06E3"/>
    <w:p w:rsidR="004C06E3" w:rsidRDefault="004C06E3"/>
    <w:p w:rsidR="004C06E3" w:rsidRDefault="004C06E3"/>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tbl>
      <w:tblPr>
        <w:tblStyle w:val="GridTable1Light-Accent1"/>
        <w:tblW w:w="10641" w:type="dxa"/>
        <w:tblLook w:val="0480" w:firstRow="0" w:lastRow="0" w:firstColumn="1" w:lastColumn="0" w:noHBand="0" w:noVBand="1"/>
      </w:tblPr>
      <w:tblGrid>
        <w:gridCol w:w="2376"/>
        <w:gridCol w:w="2830"/>
        <w:gridCol w:w="2848"/>
        <w:gridCol w:w="2587"/>
      </w:tblGrid>
      <w:tr w:rsidR="006B043C" w:rsidTr="00496266">
        <w:tc>
          <w:tcPr>
            <w:cnfStyle w:val="001000000000" w:firstRow="0" w:lastRow="0" w:firstColumn="1" w:lastColumn="0" w:oddVBand="0" w:evenVBand="0" w:oddHBand="0" w:evenHBand="0" w:firstRowFirstColumn="0" w:firstRowLastColumn="0" w:lastRowFirstColumn="0" w:lastRowLastColumn="0"/>
            <w:tcW w:w="5206" w:type="dxa"/>
            <w:gridSpan w:val="2"/>
          </w:tcPr>
          <w:p w:rsidR="006B043C" w:rsidRDefault="006B043C" w:rsidP="00496266">
            <w:r>
              <w:t>Policy Title</w:t>
            </w:r>
          </w:p>
          <w:p w:rsidR="006B043C" w:rsidRPr="006B043C" w:rsidRDefault="006B043C" w:rsidP="00496266">
            <w:pPr>
              <w:rPr>
                <w:b w:val="0"/>
              </w:rPr>
            </w:pPr>
            <w:r w:rsidRPr="006B043C">
              <w:rPr>
                <w:b w:val="0"/>
              </w:rPr>
              <w:t xml:space="preserve">Maroondah </w:t>
            </w:r>
            <w:r w:rsidR="000E02A1">
              <w:rPr>
                <w:b w:val="0"/>
              </w:rPr>
              <w:t>Affordable and Social Housing</w:t>
            </w:r>
            <w:r w:rsidRPr="006B043C">
              <w:rPr>
                <w:b w:val="0"/>
              </w:rPr>
              <w:t xml:space="preserve"> Policy 2018 (draft)</w:t>
            </w:r>
          </w:p>
        </w:tc>
        <w:tc>
          <w:tcPr>
            <w:tcW w:w="2848" w:type="dxa"/>
          </w:tcPr>
          <w:p w:rsidR="006B043C" w:rsidRPr="006B043C" w:rsidRDefault="006B043C" w:rsidP="00496266">
            <w:pPr>
              <w:cnfStyle w:val="000000000000" w:firstRow="0" w:lastRow="0" w:firstColumn="0" w:lastColumn="0" w:oddVBand="0" w:evenVBand="0" w:oddHBand="0" w:evenHBand="0" w:firstRowFirstColumn="0" w:firstRowLastColumn="0" w:lastRowFirstColumn="0" w:lastRowLastColumn="0"/>
              <w:rPr>
                <w:b/>
              </w:rPr>
            </w:pPr>
            <w:r w:rsidRPr="006B043C">
              <w:rPr>
                <w:b/>
              </w:rPr>
              <w:t>Policy No</w:t>
            </w:r>
          </w:p>
          <w:p w:rsidR="006B043C" w:rsidRDefault="000E02A1" w:rsidP="00496266">
            <w:pPr>
              <w:cnfStyle w:val="000000000000" w:firstRow="0" w:lastRow="0" w:firstColumn="0" w:lastColumn="0" w:oddVBand="0" w:evenVBand="0" w:oddHBand="0" w:evenHBand="0" w:firstRowFirstColumn="0" w:firstRowLastColumn="0" w:lastRowFirstColumn="0" w:lastRowLastColumn="0"/>
            </w:pPr>
            <w:r>
              <w:t>IP-003</w:t>
            </w:r>
          </w:p>
        </w:tc>
        <w:tc>
          <w:tcPr>
            <w:tcW w:w="2587" w:type="dxa"/>
          </w:tcPr>
          <w:p w:rsidR="006B043C" w:rsidRPr="006B043C" w:rsidRDefault="006B043C" w:rsidP="00496266">
            <w:pPr>
              <w:cnfStyle w:val="000000000000" w:firstRow="0" w:lastRow="0" w:firstColumn="0" w:lastColumn="0" w:oddVBand="0" w:evenVBand="0" w:oddHBand="0" w:evenHBand="0" w:firstRowFirstColumn="0" w:firstRowLastColumn="0" w:lastRowFirstColumn="0" w:lastRowLastColumn="0"/>
              <w:rPr>
                <w:b/>
              </w:rPr>
            </w:pPr>
            <w:r w:rsidRPr="006B043C">
              <w:rPr>
                <w:b/>
              </w:rPr>
              <w:t>Policy type</w:t>
            </w:r>
          </w:p>
          <w:p w:rsidR="006B043C" w:rsidRDefault="006B043C" w:rsidP="00496266">
            <w:pPr>
              <w:cnfStyle w:val="000000000000" w:firstRow="0" w:lastRow="0" w:firstColumn="0" w:lastColumn="0" w:oddVBand="0" w:evenVBand="0" w:oddHBand="0" w:evenHBand="0" w:firstRowFirstColumn="0" w:firstRowLastColumn="0" w:lastRowFirstColumn="0" w:lastRowLastColumn="0"/>
            </w:pPr>
            <w:r>
              <w:t>Council Policy</w:t>
            </w:r>
          </w:p>
        </w:tc>
      </w:tr>
      <w:tr w:rsidR="006B043C" w:rsidTr="00496266">
        <w:tc>
          <w:tcPr>
            <w:cnfStyle w:val="001000000000" w:firstRow="0" w:lastRow="0" w:firstColumn="1" w:lastColumn="0" w:oddVBand="0" w:evenVBand="0" w:oddHBand="0" w:evenHBand="0" w:firstRowFirstColumn="0" w:firstRowLastColumn="0" w:lastRowFirstColumn="0" w:lastRowLastColumn="0"/>
            <w:tcW w:w="2376" w:type="dxa"/>
          </w:tcPr>
          <w:p w:rsidR="006B043C" w:rsidRDefault="006B043C" w:rsidP="00496266">
            <w:r>
              <w:t>Policy creation date</w:t>
            </w:r>
          </w:p>
          <w:p w:rsidR="006B043C" w:rsidRPr="006B043C" w:rsidRDefault="006B043C" w:rsidP="00496266">
            <w:pPr>
              <w:rPr>
                <w:b w:val="0"/>
              </w:rPr>
            </w:pPr>
            <w:r w:rsidRPr="006B043C">
              <w:rPr>
                <w:b w:val="0"/>
              </w:rPr>
              <w:t>April 2018</w:t>
            </w:r>
          </w:p>
        </w:tc>
        <w:tc>
          <w:tcPr>
            <w:tcW w:w="2825" w:type="dxa"/>
          </w:tcPr>
          <w:p w:rsidR="006B043C" w:rsidRPr="006B043C" w:rsidRDefault="006B043C" w:rsidP="00496266">
            <w:pPr>
              <w:cnfStyle w:val="000000000000" w:firstRow="0" w:lastRow="0" w:firstColumn="0" w:lastColumn="0" w:oddVBand="0" w:evenVBand="0" w:oddHBand="0" w:evenHBand="0" w:firstRowFirstColumn="0" w:firstRowLastColumn="0" w:lastRowFirstColumn="0" w:lastRowLastColumn="0"/>
              <w:rPr>
                <w:b/>
              </w:rPr>
            </w:pPr>
            <w:r w:rsidRPr="006B043C">
              <w:rPr>
                <w:b/>
              </w:rPr>
              <w:t>Current version adopted</w:t>
            </w:r>
          </w:p>
          <w:p w:rsidR="006B043C" w:rsidRDefault="006B043C" w:rsidP="00496266">
            <w:pPr>
              <w:cnfStyle w:val="000000000000" w:firstRow="0" w:lastRow="0" w:firstColumn="0" w:lastColumn="0" w:oddVBand="0" w:evenVBand="0" w:oddHBand="0" w:evenHBand="0" w:firstRowFirstColumn="0" w:firstRowLastColumn="0" w:lastRowFirstColumn="0" w:lastRowLastColumn="0"/>
            </w:pPr>
            <w:r>
              <w:t>N/A</w:t>
            </w:r>
          </w:p>
        </w:tc>
        <w:tc>
          <w:tcPr>
            <w:tcW w:w="2848" w:type="dxa"/>
          </w:tcPr>
          <w:p w:rsidR="006B043C" w:rsidRPr="006B043C" w:rsidRDefault="006B043C" w:rsidP="00496266">
            <w:pPr>
              <w:cnfStyle w:val="000000000000" w:firstRow="0" w:lastRow="0" w:firstColumn="0" w:lastColumn="0" w:oddVBand="0" w:evenVBand="0" w:oddHBand="0" w:evenHBand="0" w:firstRowFirstColumn="0" w:firstRowLastColumn="0" w:lastRowFirstColumn="0" w:lastRowLastColumn="0"/>
              <w:rPr>
                <w:b/>
              </w:rPr>
            </w:pPr>
            <w:r w:rsidRPr="006B043C">
              <w:rPr>
                <w:b/>
              </w:rPr>
              <w:t>Current version number</w:t>
            </w:r>
          </w:p>
          <w:p w:rsidR="006B043C" w:rsidRDefault="006B043C" w:rsidP="00496266">
            <w:pPr>
              <w:cnfStyle w:val="000000000000" w:firstRow="0" w:lastRow="0" w:firstColumn="0" w:lastColumn="0" w:oddVBand="0" w:evenVBand="0" w:oddHBand="0" w:evenHBand="0" w:firstRowFirstColumn="0" w:firstRowLastColumn="0" w:lastRowFirstColumn="0" w:lastRowLastColumn="0"/>
            </w:pPr>
            <w:r>
              <w:t>01</w:t>
            </w:r>
          </w:p>
        </w:tc>
        <w:tc>
          <w:tcPr>
            <w:tcW w:w="2587" w:type="dxa"/>
          </w:tcPr>
          <w:p w:rsidR="006B043C" w:rsidRPr="006B043C" w:rsidRDefault="006B043C" w:rsidP="00496266">
            <w:pPr>
              <w:cnfStyle w:val="000000000000" w:firstRow="0" w:lastRow="0" w:firstColumn="0" w:lastColumn="0" w:oddVBand="0" w:evenVBand="0" w:oddHBand="0" w:evenHBand="0" w:firstRowFirstColumn="0" w:firstRowLastColumn="0" w:lastRowFirstColumn="0" w:lastRowLastColumn="0"/>
              <w:rPr>
                <w:b/>
              </w:rPr>
            </w:pPr>
            <w:r w:rsidRPr="006B043C">
              <w:rPr>
                <w:b/>
              </w:rPr>
              <w:t>Policy review date</w:t>
            </w:r>
          </w:p>
          <w:p w:rsidR="006B043C" w:rsidRDefault="000E02A1" w:rsidP="00496266">
            <w:pPr>
              <w:cnfStyle w:val="000000000000" w:firstRow="0" w:lastRow="0" w:firstColumn="0" w:lastColumn="0" w:oddVBand="0" w:evenVBand="0" w:oddHBand="0" w:evenHBand="0" w:firstRowFirstColumn="0" w:firstRowLastColumn="0" w:lastRowFirstColumn="0" w:lastRowLastColumn="0"/>
            </w:pPr>
            <w:r>
              <w:t>June 2026</w:t>
            </w:r>
          </w:p>
        </w:tc>
      </w:tr>
      <w:tr w:rsidR="006B043C" w:rsidTr="00496266">
        <w:tc>
          <w:tcPr>
            <w:cnfStyle w:val="001000000000" w:firstRow="0" w:lastRow="0" w:firstColumn="1" w:lastColumn="0" w:oddVBand="0" w:evenVBand="0" w:oddHBand="0" w:evenHBand="0" w:firstRowFirstColumn="0" w:firstRowLastColumn="0" w:lastRowFirstColumn="0" w:lastRowLastColumn="0"/>
            <w:tcW w:w="2376" w:type="dxa"/>
          </w:tcPr>
          <w:p w:rsidR="006B043C" w:rsidRDefault="006B043C" w:rsidP="00496266">
            <w:r>
              <w:t>Parent policy</w:t>
            </w:r>
          </w:p>
          <w:p w:rsidR="006B043C" w:rsidRPr="006B043C" w:rsidRDefault="006B043C" w:rsidP="00496266">
            <w:pPr>
              <w:rPr>
                <w:b w:val="0"/>
              </w:rPr>
            </w:pPr>
            <w:r w:rsidRPr="006B043C">
              <w:rPr>
                <w:b w:val="0"/>
              </w:rPr>
              <w:t>None</w:t>
            </w:r>
          </w:p>
        </w:tc>
        <w:tc>
          <w:tcPr>
            <w:tcW w:w="2825" w:type="dxa"/>
          </w:tcPr>
          <w:p w:rsidR="006B043C" w:rsidRPr="006B043C" w:rsidRDefault="006B043C" w:rsidP="00496266">
            <w:pPr>
              <w:cnfStyle w:val="000000000000" w:firstRow="0" w:lastRow="0" w:firstColumn="0" w:lastColumn="0" w:oddVBand="0" w:evenVBand="0" w:oddHBand="0" w:evenHBand="0" w:firstRowFirstColumn="0" w:firstRowLastColumn="0" w:lastRowFirstColumn="0" w:lastRowLastColumn="0"/>
              <w:rPr>
                <w:b/>
              </w:rPr>
            </w:pPr>
            <w:r w:rsidRPr="006B043C">
              <w:rPr>
                <w:b/>
              </w:rPr>
              <w:t>Child policy/policies</w:t>
            </w:r>
          </w:p>
          <w:p w:rsidR="006B043C" w:rsidRDefault="006B043C" w:rsidP="00496266">
            <w:pPr>
              <w:cnfStyle w:val="000000000000" w:firstRow="0" w:lastRow="0" w:firstColumn="0" w:lastColumn="0" w:oddVBand="0" w:evenVBand="0" w:oddHBand="0" w:evenHBand="0" w:firstRowFirstColumn="0" w:firstRowLastColumn="0" w:lastRowFirstColumn="0" w:lastRowLastColumn="0"/>
            </w:pPr>
            <w:r>
              <w:t>None</w:t>
            </w:r>
          </w:p>
        </w:tc>
        <w:tc>
          <w:tcPr>
            <w:tcW w:w="2848" w:type="dxa"/>
          </w:tcPr>
          <w:p w:rsidR="006B043C" w:rsidRPr="006B043C" w:rsidRDefault="006B043C" w:rsidP="00496266">
            <w:pPr>
              <w:cnfStyle w:val="000000000000" w:firstRow="0" w:lastRow="0" w:firstColumn="0" w:lastColumn="0" w:oddVBand="0" w:evenVBand="0" w:oddHBand="0" w:evenHBand="0" w:firstRowFirstColumn="0" w:firstRowLastColumn="0" w:lastRowFirstColumn="0" w:lastRowLastColumn="0"/>
              <w:rPr>
                <w:b/>
              </w:rPr>
            </w:pPr>
            <w:r w:rsidRPr="006B043C">
              <w:rPr>
                <w:b/>
              </w:rPr>
              <w:t>Policy responsibility</w:t>
            </w:r>
          </w:p>
          <w:p w:rsidR="006B043C" w:rsidRDefault="006B043C" w:rsidP="00496266">
            <w:pPr>
              <w:cnfStyle w:val="000000000000" w:firstRow="0" w:lastRow="0" w:firstColumn="0" w:lastColumn="0" w:oddVBand="0" w:evenVBand="0" w:oddHBand="0" w:evenHBand="0" w:firstRowFirstColumn="0" w:firstRowLastColumn="0" w:lastRowFirstColumn="0" w:lastRowLastColumn="0"/>
            </w:pPr>
            <w:r>
              <w:t>Manager Integrated Planning</w:t>
            </w:r>
          </w:p>
        </w:tc>
        <w:tc>
          <w:tcPr>
            <w:tcW w:w="2587" w:type="dxa"/>
          </w:tcPr>
          <w:p w:rsidR="006B043C" w:rsidRPr="006B043C" w:rsidRDefault="006B043C" w:rsidP="00496266">
            <w:pPr>
              <w:cnfStyle w:val="000000000000" w:firstRow="0" w:lastRow="0" w:firstColumn="0" w:lastColumn="0" w:oddVBand="0" w:evenVBand="0" w:oddHBand="0" w:evenHBand="0" w:firstRowFirstColumn="0" w:firstRowLastColumn="0" w:lastRowFirstColumn="0" w:lastRowLastColumn="0"/>
              <w:rPr>
                <w:b/>
              </w:rPr>
            </w:pPr>
            <w:r w:rsidRPr="006B043C">
              <w:rPr>
                <w:b/>
              </w:rPr>
              <w:t>eCLIP record number</w:t>
            </w:r>
          </w:p>
          <w:p w:rsidR="006B043C" w:rsidRDefault="006B043C" w:rsidP="00496266">
            <w:pPr>
              <w:cnfStyle w:val="000000000000" w:firstRow="0" w:lastRow="0" w:firstColumn="0" w:lastColumn="0" w:oddVBand="0" w:evenVBand="0" w:oddHBand="0" w:evenHBand="0" w:firstRowFirstColumn="0" w:firstRowLastColumn="0" w:lastRowFirstColumn="0" w:lastRowLastColumn="0"/>
            </w:pPr>
            <w:r>
              <w:t>N/A</w:t>
            </w:r>
          </w:p>
        </w:tc>
      </w:tr>
    </w:tbl>
    <w:p w:rsidR="006B043C" w:rsidRDefault="006B043C" w:rsidP="006B043C">
      <w:r>
        <w:br w:type="page"/>
      </w:r>
    </w:p>
    <w:p w:rsidR="006B043C" w:rsidRDefault="006B043C"/>
    <w:p w:rsidR="006122B0" w:rsidRDefault="006122B0"/>
    <w:p w:rsidR="006122B0" w:rsidRDefault="006122B0"/>
    <w:p w:rsidR="006122B0" w:rsidRDefault="006122B0"/>
    <w:p w:rsidR="006122B0" w:rsidRDefault="006122B0"/>
    <w:p w:rsidR="004C06E3" w:rsidRDefault="004C06E3"/>
    <w:p w:rsidR="004C06E3" w:rsidRDefault="004C06E3"/>
    <w:p w:rsidR="004C06E3" w:rsidRDefault="004C06E3"/>
    <w:p w:rsidR="004C06E3" w:rsidRDefault="004C06E3"/>
    <w:p w:rsidR="004C06E3" w:rsidRDefault="004C06E3"/>
    <w:p w:rsidR="004C06E3" w:rsidRDefault="004C06E3"/>
    <w:p w:rsidR="006122B0" w:rsidRDefault="006122B0"/>
    <w:p w:rsidR="006122B0" w:rsidRDefault="004712B2" w:rsidP="003B38A6">
      <w:pPr>
        <w:ind w:firstLine="720"/>
      </w:pPr>
      <w:r>
        <w:rPr>
          <w:noProof/>
          <w:lang w:eastAsia="en-AU"/>
        </w:rPr>
        <mc:AlternateContent>
          <mc:Choice Requires="wps">
            <w:drawing>
              <wp:anchor distT="45720" distB="45720" distL="114300" distR="114300" simplePos="0" relativeHeight="251673600" behindDoc="0" locked="0" layoutInCell="1" allowOverlap="1">
                <wp:simplePos x="0" y="0"/>
                <wp:positionH relativeFrom="column">
                  <wp:posOffset>1905000</wp:posOffset>
                </wp:positionH>
                <wp:positionV relativeFrom="paragraph">
                  <wp:posOffset>370840</wp:posOffset>
                </wp:positionV>
                <wp:extent cx="4086225" cy="579120"/>
                <wp:effectExtent l="0" t="3175"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579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5DE8" w:rsidRPr="000E02A1" w:rsidRDefault="00A55DE8">
                            <w:pPr>
                              <w:rPr>
                                <w:rFonts w:ascii="Gotham Rounded Book" w:hAnsi="Gotham Rounded Book"/>
                                <w:b/>
                                <w:color w:val="92D050"/>
                                <w:sz w:val="32"/>
                              </w:rPr>
                            </w:pPr>
                            <w:r w:rsidRPr="000E02A1">
                              <w:rPr>
                                <w:rFonts w:ascii="Gotham Rounded Book" w:hAnsi="Gotham Rounded Book"/>
                                <w:b/>
                                <w:color w:val="92D050"/>
                                <w:sz w:val="32"/>
                              </w:rPr>
                              <w:t xml:space="preserve">Working towards an attractive, thriving and </w:t>
                            </w:r>
                            <w:proofErr w:type="spellStart"/>
                            <w:r w:rsidRPr="000E02A1">
                              <w:rPr>
                                <w:rFonts w:ascii="Gotham Rounded Book" w:hAnsi="Gotham Rounded Book"/>
                                <w:b/>
                                <w:color w:val="92D050"/>
                                <w:sz w:val="32"/>
                              </w:rPr>
                              <w:t>well built</w:t>
                            </w:r>
                            <w:proofErr w:type="spellEnd"/>
                            <w:r w:rsidRPr="000E02A1">
                              <w:rPr>
                                <w:rFonts w:ascii="Gotham Rounded Book" w:hAnsi="Gotham Rounded Book"/>
                                <w:b/>
                                <w:color w:val="92D050"/>
                                <w:sz w:val="32"/>
                              </w:rPr>
                              <w:t xml:space="preserve"> community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 o:spid="_x0000_s1031" type="#_x0000_t202" style="position:absolute;left:0;text-align:left;margin-left:150pt;margin-top:29.2pt;width:321.75pt;height:45.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" stroked="f">
                <v:textbox style="mso-fit-shape-to-text:t">
                  <w:txbxContent>
                    <w:p w:rsidR="00A55DE8" w:rsidRPr="000E02A1" w:rsidRDefault="00A55DE8">
                      <w:pPr>
                        <w:rPr>
                          <w:rFonts w:ascii="Gotham Rounded Book" w:hAnsi="Gotham Rounded Book"/>
                          <w:b/>
                          <w:color w:val="92D050"/>
                          <w:sz w:val="32"/>
                        </w:rPr>
                      </w:pPr>
                      <w:r w:rsidRPr="000E02A1">
                        <w:rPr>
                          <w:rFonts w:ascii="Gotham Rounded Book" w:hAnsi="Gotham Rounded Book"/>
                          <w:b/>
                          <w:color w:val="92D050"/>
                          <w:sz w:val="32"/>
                        </w:rPr>
                        <w:t xml:space="preserve">Working towards an attractive, thriving and </w:t>
                      </w:r>
                      <w:proofErr w:type="spellStart"/>
                      <w:r w:rsidRPr="000E02A1">
                        <w:rPr>
                          <w:rFonts w:ascii="Gotham Rounded Book" w:hAnsi="Gotham Rounded Book"/>
                          <w:b/>
                          <w:color w:val="92D050"/>
                          <w:sz w:val="32"/>
                        </w:rPr>
                        <w:t>well built</w:t>
                      </w:r>
                      <w:proofErr w:type="spellEnd"/>
                      <w:r w:rsidRPr="000E02A1">
                        <w:rPr>
                          <w:rFonts w:ascii="Gotham Rounded Book" w:hAnsi="Gotham Rounded Book"/>
                          <w:b/>
                          <w:color w:val="92D050"/>
                          <w:sz w:val="32"/>
                        </w:rPr>
                        <w:t xml:space="preserve"> community</w:t>
                      </w:r>
                    </w:p>
                  </w:txbxContent>
                </v:textbox>
                <w10:wrap type="square"/>
              </v:shape>
            </w:pict>
          </mc:Fallback>
        </mc:AlternateContent>
      </w:r>
      <w:r w:rsidR="003B38A6">
        <w:rPr>
          <w:noProof/>
          <w:lang w:eastAsia="en-AU"/>
        </w:rPr>
        <w:drawing>
          <wp:inline distT="0" distB="0" distL="0" distR="0">
            <wp:extent cx="1209781" cy="10845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aroondah_2040_Icons.png"/>
                    <pic:cNvPicPr/>
                  </pic:nvPicPr>
                  <pic:blipFill rotWithShape="1">
                    <a:blip r:embed="rId11" cstate="print">
                      <a:extLst>
                        <a:ext uri="{28A0092B-C50C-407E-A947-70E740481C1C}">
                          <a14:useLocalDpi xmlns:a14="http://schemas.microsoft.com/office/drawing/2010/main" val="0"/>
                        </a:ext>
                      </a:extLst>
                    </a:blip>
                    <a:srcRect l="63489" r="24831"/>
                    <a:stretch/>
                  </pic:blipFill>
                  <pic:spPr bwMode="auto">
                    <a:xfrm>
                      <a:off x="0" y="0"/>
                      <a:ext cx="1217865" cy="1091827"/>
                    </a:xfrm>
                    <a:prstGeom prst="rect">
                      <a:avLst/>
                    </a:prstGeom>
                    <a:ln>
                      <a:noFill/>
                    </a:ln>
                    <a:extLst>
                      <a:ext uri="{53640926-AAD7-44D8-BBD7-CCE9431645EC}">
                        <a14:shadowObscured xmlns:a14="http://schemas.microsoft.com/office/drawing/2010/main"/>
                      </a:ext>
                    </a:extLst>
                  </pic:spPr>
                </pic:pic>
              </a:graphicData>
            </a:graphic>
          </wp:inline>
        </w:drawing>
      </w:r>
    </w:p>
    <w:p w:rsidR="006122B0" w:rsidRDefault="006122B0"/>
    <w:p w:rsidR="006122B0" w:rsidRDefault="006122B0"/>
    <w:p w:rsidR="006122B0" w:rsidRDefault="006122B0"/>
    <w:p w:rsidR="006122B0" w:rsidRDefault="006122B0" w:rsidP="006122B0">
      <w:pPr>
        <w:pStyle w:val="Heading2"/>
        <w:ind w:left="720"/>
      </w:pPr>
      <w:r>
        <w:t>Contents</w:t>
      </w:r>
    </w:p>
    <w:p w:rsidR="006122B0" w:rsidRDefault="006122B0" w:rsidP="006122B0">
      <w:pPr>
        <w:ind w:left="720"/>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3"/>
        <w:gridCol w:w="865"/>
      </w:tblGrid>
      <w:tr w:rsidR="006B043C" w:rsidRPr="006B043C" w:rsidTr="006B043C">
        <w:tc>
          <w:tcPr>
            <w:tcW w:w="7893" w:type="dxa"/>
          </w:tcPr>
          <w:p w:rsidR="003B38A6" w:rsidRPr="006B043C" w:rsidRDefault="00496266" w:rsidP="00496266">
            <w:pPr>
              <w:rPr>
                <w:rFonts w:ascii="Gotham Bold" w:hAnsi="Gotham Bold"/>
                <w:b/>
                <w:color w:val="000000" w:themeColor="text1"/>
              </w:rPr>
            </w:pPr>
            <w:r>
              <w:rPr>
                <w:rFonts w:ascii="Gotham Bold" w:hAnsi="Gotham Bold"/>
                <w:b/>
                <w:color w:val="000000" w:themeColor="text1"/>
              </w:rPr>
              <w:t>Executive Summary</w:t>
            </w:r>
          </w:p>
          <w:p w:rsidR="003B38A6" w:rsidRPr="006B043C" w:rsidRDefault="003B38A6" w:rsidP="00496266">
            <w:pPr>
              <w:rPr>
                <w:rFonts w:ascii="Gotham Bold" w:hAnsi="Gotham Bold"/>
                <w:b/>
                <w:color w:val="000000" w:themeColor="text1"/>
              </w:rPr>
            </w:pPr>
          </w:p>
        </w:tc>
        <w:tc>
          <w:tcPr>
            <w:tcW w:w="865" w:type="dxa"/>
          </w:tcPr>
          <w:p w:rsidR="003B38A6" w:rsidRPr="006B043C" w:rsidRDefault="006B043C" w:rsidP="00496266">
            <w:pPr>
              <w:rPr>
                <w:rFonts w:ascii="Gotham Bold" w:hAnsi="Gotham Bold"/>
                <w:b/>
                <w:color w:val="000000" w:themeColor="text1"/>
              </w:rPr>
            </w:pPr>
            <w:r>
              <w:rPr>
                <w:rFonts w:ascii="Gotham Bold" w:hAnsi="Gotham Bold"/>
                <w:b/>
                <w:color w:val="000000" w:themeColor="text1"/>
              </w:rPr>
              <w:t>4</w:t>
            </w:r>
          </w:p>
        </w:tc>
      </w:tr>
      <w:tr w:rsidR="00496266" w:rsidRPr="006B043C" w:rsidTr="00496266">
        <w:tc>
          <w:tcPr>
            <w:tcW w:w="7893" w:type="dxa"/>
          </w:tcPr>
          <w:p w:rsidR="00496266" w:rsidRPr="006B043C" w:rsidRDefault="00496266" w:rsidP="00496266">
            <w:pPr>
              <w:rPr>
                <w:rFonts w:ascii="Gotham Bold" w:hAnsi="Gotham Bold"/>
                <w:b/>
                <w:color w:val="000000" w:themeColor="text1"/>
              </w:rPr>
            </w:pPr>
            <w:r w:rsidRPr="006B043C">
              <w:rPr>
                <w:rFonts w:ascii="Gotham Bold" w:hAnsi="Gotham Bold"/>
                <w:b/>
                <w:color w:val="000000" w:themeColor="text1"/>
              </w:rPr>
              <w:t>What is the purpose of this Policy?</w:t>
            </w:r>
          </w:p>
          <w:p w:rsidR="00496266" w:rsidRPr="006B043C" w:rsidRDefault="00496266" w:rsidP="00496266">
            <w:pPr>
              <w:rPr>
                <w:rFonts w:ascii="Gotham Bold" w:hAnsi="Gotham Bold"/>
                <w:b/>
                <w:color w:val="000000" w:themeColor="text1"/>
              </w:rPr>
            </w:pPr>
          </w:p>
        </w:tc>
        <w:tc>
          <w:tcPr>
            <w:tcW w:w="865" w:type="dxa"/>
          </w:tcPr>
          <w:p w:rsidR="00496266" w:rsidRPr="006B043C" w:rsidRDefault="006D5CFC" w:rsidP="00496266">
            <w:pPr>
              <w:rPr>
                <w:rFonts w:ascii="Gotham Bold" w:hAnsi="Gotham Bold"/>
                <w:b/>
                <w:color w:val="000000" w:themeColor="text1"/>
              </w:rPr>
            </w:pPr>
            <w:r>
              <w:rPr>
                <w:rFonts w:ascii="Gotham Bold" w:hAnsi="Gotham Bold"/>
                <w:b/>
                <w:color w:val="000000" w:themeColor="text1"/>
              </w:rPr>
              <w:t>5</w:t>
            </w:r>
          </w:p>
        </w:tc>
      </w:tr>
      <w:tr w:rsidR="006D5CFC" w:rsidRPr="006B043C" w:rsidTr="006D5CFC">
        <w:tc>
          <w:tcPr>
            <w:tcW w:w="7893" w:type="dxa"/>
          </w:tcPr>
          <w:p w:rsidR="006D5CFC" w:rsidRPr="006B043C" w:rsidRDefault="006D5CFC" w:rsidP="006D5CFC">
            <w:pPr>
              <w:rPr>
                <w:rFonts w:ascii="Gotham Bold" w:hAnsi="Gotham Bold"/>
                <w:b/>
                <w:color w:val="000000" w:themeColor="text1"/>
              </w:rPr>
            </w:pPr>
            <w:r w:rsidRPr="006B043C">
              <w:rPr>
                <w:rFonts w:ascii="Gotham Bold" w:hAnsi="Gotham Bold"/>
                <w:b/>
                <w:color w:val="000000" w:themeColor="text1"/>
              </w:rPr>
              <w:t>Wh</w:t>
            </w:r>
            <w:r>
              <w:rPr>
                <w:rFonts w:ascii="Gotham Bold" w:hAnsi="Gotham Bold"/>
                <w:b/>
                <w:color w:val="000000" w:themeColor="text1"/>
              </w:rPr>
              <w:t xml:space="preserve">y </w:t>
            </w:r>
            <w:r w:rsidRPr="006B043C">
              <w:rPr>
                <w:rFonts w:ascii="Gotham Bold" w:hAnsi="Gotham Bold"/>
                <w:b/>
                <w:color w:val="000000" w:themeColor="text1"/>
              </w:rPr>
              <w:t>is th</w:t>
            </w:r>
            <w:r>
              <w:rPr>
                <w:rFonts w:ascii="Gotham Bold" w:hAnsi="Gotham Bold"/>
                <w:b/>
                <w:color w:val="000000" w:themeColor="text1"/>
              </w:rPr>
              <w:t>is</w:t>
            </w:r>
            <w:r w:rsidRPr="006B043C">
              <w:rPr>
                <w:rFonts w:ascii="Gotham Bold" w:hAnsi="Gotham Bold"/>
                <w:b/>
                <w:color w:val="000000" w:themeColor="text1"/>
              </w:rPr>
              <w:t xml:space="preserve"> </w:t>
            </w:r>
            <w:r>
              <w:rPr>
                <w:rFonts w:ascii="Gotham Bold" w:hAnsi="Gotham Bold"/>
                <w:b/>
                <w:color w:val="000000" w:themeColor="text1"/>
              </w:rPr>
              <w:t>issue important</w:t>
            </w:r>
            <w:r w:rsidRPr="006B043C">
              <w:rPr>
                <w:rFonts w:ascii="Gotham Bold" w:hAnsi="Gotham Bold"/>
                <w:b/>
                <w:color w:val="000000" w:themeColor="text1"/>
              </w:rPr>
              <w:t>?</w:t>
            </w:r>
          </w:p>
          <w:p w:rsidR="006D5CFC" w:rsidRPr="006B043C" w:rsidRDefault="006D5CFC" w:rsidP="006D5CFC">
            <w:pPr>
              <w:rPr>
                <w:rFonts w:ascii="Gotham Bold" w:hAnsi="Gotham Bold"/>
                <w:b/>
                <w:color w:val="000000" w:themeColor="text1"/>
              </w:rPr>
            </w:pPr>
          </w:p>
        </w:tc>
        <w:tc>
          <w:tcPr>
            <w:tcW w:w="865" w:type="dxa"/>
          </w:tcPr>
          <w:p w:rsidR="006D5CFC" w:rsidRPr="006B043C" w:rsidRDefault="005D5524" w:rsidP="006D5CFC">
            <w:pPr>
              <w:rPr>
                <w:rFonts w:ascii="Gotham Bold" w:hAnsi="Gotham Bold"/>
                <w:b/>
                <w:color w:val="000000" w:themeColor="text1"/>
              </w:rPr>
            </w:pPr>
            <w:r>
              <w:rPr>
                <w:rFonts w:ascii="Gotham Bold" w:hAnsi="Gotham Bold"/>
                <w:b/>
                <w:color w:val="000000" w:themeColor="text1"/>
              </w:rPr>
              <w:t>6</w:t>
            </w:r>
          </w:p>
        </w:tc>
      </w:tr>
      <w:tr w:rsidR="006B043C" w:rsidRPr="006B043C" w:rsidTr="006B043C">
        <w:tc>
          <w:tcPr>
            <w:tcW w:w="7893" w:type="dxa"/>
          </w:tcPr>
          <w:p w:rsidR="003B38A6" w:rsidRPr="006B043C" w:rsidRDefault="003B38A6" w:rsidP="00496266">
            <w:pPr>
              <w:rPr>
                <w:rFonts w:ascii="Gotham Bold" w:hAnsi="Gotham Bold"/>
                <w:b/>
                <w:color w:val="000000" w:themeColor="text1"/>
              </w:rPr>
            </w:pPr>
            <w:r w:rsidRPr="006B043C">
              <w:rPr>
                <w:rFonts w:ascii="Gotham Bold" w:hAnsi="Gotham Bold"/>
                <w:b/>
                <w:color w:val="000000" w:themeColor="text1"/>
              </w:rPr>
              <w:t>How was this Policy prepared?</w:t>
            </w:r>
          </w:p>
          <w:p w:rsidR="003B38A6" w:rsidRPr="006B043C" w:rsidRDefault="003B38A6" w:rsidP="00496266">
            <w:pPr>
              <w:rPr>
                <w:rFonts w:ascii="Gotham Bold" w:hAnsi="Gotham Bold"/>
                <w:b/>
                <w:color w:val="000000" w:themeColor="text1"/>
              </w:rPr>
            </w:pPr>
          </w:p>
        </w:tc>
        <w:tc>
          <w:tcPr>
            <w:tcW w:w="865" w:type="dxa"/>
          </w:tcPr>
          <w:p w:rsidR="003B38A6" w:rsidRPr="006B043C" w:rsidRDefault="006D5CFC" w:rsidP="00496266">
            <w:pPr>
              <w:rPr>
                <w:rFonts w:ascii="Gotham Bold" w:hAnsi="Gotham Bold"/>
                <w:b/>
                <w:color w:val="000000" w:themeColor="text1"/>
              </w:rPr>
            </w:pPr>
            <w:r>
              <w:rPr>
                <w:rFonts w:ascii="Gotham Bold" w:hAnsi="Gotham Bold"/>
                <w:b/>
                <w:color w:val="000000" w:themeColor="text1"/>
              </w:rPr>
              <w:t>6</w:t>
            </w:r>
          </w:p>
        </w:tc>
      </w:tr>
      <w:tr w:rsidR="006D5CFC" w:rsidRPr="006B043C" w:rsidTr="006D5CFC">
        <w:tc>
          <w:tcPr>
            <w:tcW w:w="7893" w:type="dxa"/>
          </w:tcPr>
          <w:p w:rsidR="006D5CFC" w:rsidRPr="006B043C" w:rsidRDefault="006D5CFC" w:rsidP="006D5CFC">
            <w:pPr>
              <w:rPr>
                <w:rFonts w:ascii="Gotham Bold" w:hAnsi="Gotham Bold"/>
                <w:b/>
                <w:color w:val="000000" w:themeColor="text1"/>
              </w:rPr>
            </w:pPr>
            <w:r>
              <w:rPr>
                <w:rFonts w:ascii="Gotham Bold" w:hAnsi="Gotham Bold"/>
                <w:b/>
                <w:color w:val="000000" w:themeColor="text1"/>
              </w:rPr>
              <w:t>What is the policy context</w:t>
            </w:r>
            <w:r w:rsidRPr="006B043C">
              <w:rPr>
                <w:rFonts w:ascii="Gotham Bold" w:hAnsi="Gotham Bold"/>
                <w:b/>
                <w:color w:val="000000" w:themeColor="text1"/>
              </w:rPr>
              <w:t>?</w:t>
            </w:r>
          </w:p>
          <w:p w:rsidR="006D5CFC" w:rsidRPr="006B043C" w:rsidRDefault="006D5CFC" w:rsidP="006D5CFC">
            <w:pPr>
              <w:rPr>
                <w:rFonts w:ascii="Gotham Bold" w:hAnsi="Gotham Bold"/>
                <w:b/>
                <w:color w:val="000000" w:themeColor="text1"/>
              </w:rPr>
            </w:pPr>
          </w:p>
        </w:tc>
        <w:tc>
          <w:tcPr>
            <w:tcW w:w="865" w:type="dxa"/>
          </w:tcPr>
          <w:p w:rsidR="006D5CFC" w:rsidRPr="006B043C" w:rsidRDefault="006D5CFC" w:rsidP="006D5CFC">
            <w:pPr>
              <w:rPr>
                <w:rFonts w:ascii="Gotham Bold" w:hAnsi="Gotham Bold"/>
                <w:b/>
                <w:color w:val="000000" w:themeColor="text1"/>
              </w:rPr>
            </w:pPr>
            <w:r>
              <w:rPr>
                <w:rFonts w:ascii="Gotham Bold" w:hAnsi="Gotham Bold"/>
                <w:b/>
                <w:color w:val="000000" w:themeColor="text1"/>
              </w:rPr>
              <w:t>7</w:t>
            </w:r>
          </w:p>
        </w:tc>
      </w:tr>
      <w:tr w:rsidR="006D5CFC" w:rsidRPr="006B043C" w:rsidTr="006D5CFC">
        <w:tc>
          <w:tcPr>
            <w:tcW w:w="7893" w:type="dxa"/>
          </w:tcPr>
          <w:p w:rsidR="006D5CFC" w:rsidRPr="006B043C" w:rsidRDefault="006D5CFC" w:rsidP="006D5CFC">
            <w:pPr>
              <w:rPr>
                <w:rFonts w:ascii="Gotham Bold" w:hAnsi="Gotham Bold"/>
                <w:b/>
                <w:color w:val="000000" w:themeColor="text1"/>
              </w:rPr>
            </w:pPr>
            <w:r>
              <w:rPr>
                <w:rFonts w:ascii="Gotham Bold" w:hAnsi="Gotham Bold"/>
                <w:b/>
                <w:color w:val="000000" w:themeColor="text1"/>
              </w:rPr>
              <w:t>What does the evidence tell us</w:t>
            </w:r>
            <w:r w:rsidRPr="006B043C">
              <w:rPr>
                <w:rFonts w:ascii="Gotham Bold" w:hAnsi="Gotham Bold"/>
                <w:b/>
                <w:color w:val="000000" w:themeColor="text1"/>
              </w:rPr>
              <w:t>?</w:t>
            </w:r>
          </w:p>
          <w:p w:rsidR="006D5CFC" w:rsidRPr="006B043C" w:rsidRDefault="006D5CFC" w:rsidP="006D5CFC">
            <w:pPr>
              <w:rPr>
                <w:rFonts w:ascii="Gotham Bold" w:hAnsi="Gotham Bold"/>
                <w:b/>
                <w:color w:val="000000" w:themeColor="text1"/>
              </w:rPr>
            </w:pPr>
          </w:p>
        </w:tc>
        <w:tc>
          <w:tcPr>
            <w:tcW w:w="865" w:type="dxa"/>
          </w:tcPr>
          <w:p w:rsidR="006D5CFC" w:rsidRPr="006B043C" w:rsidRDefault="006D5CFC" w:rsidP="006D5CFC">
            <w:pPr>
              <w:rPr>
                <w:rFonts w:ascii="Gotham Bold" w:hAnsi="Gotham Bold"/>
                <w:b/>
                <w:color w:val="000000" w:themeColor="text1"/>
              </w:rPr>
            </w:pPr>
            <w:r>
              <w:rPr>
                <w:rFonts w:ascii="Gotham Bold" w:hAnsi="Gotham Bold"/>
                <w:b/>
                <w:color w:val="000000" w:themeColor="text1"/>
              </w:rPr>
              <w:t>12</w:t>
            </w:r>
          </w:p>
        </w:tc>
      </w:tr>
      <w:tr w:rsidR="006D5CFC" w:rsidRPr="006B043C" w:rsidTr="006D5CFC">
        <w:tc>
          <w:tcPr>
            <w:tcW w:w="7893" w:type="dxa"/>
          </w:tcPr>
          <w:p w:rsidR="006D5CFC" w:rsidRPr="006B043C" w:rsidRDefault="006D5CFC" w:rsidP="006D5CFC">
            <w:pPr>
              <w:rPr>
                <w:rFonts w:ascii="Gotham Bold" w:hAnsi="Gotham Bold"/>
                <w:b/>
                <w:color w:val="000000" w:themeColor="text1"/>
              </w:rPr>
            </w:pPr>
            <w:r>
              <w:rPr>
                <w:rFonts w:ascii="Gotham Bold" w:hAnsi="Gotham Bold"/>
                <w:b/>
                <w:color w:val="000000" w:themeColor="text1"/>
              </w:rPr>
              <w:t>What were we told by stakeholders</w:t>
            </w:r>
            <w:r w:rsidRPr="006B043C">
              <w:rPr>
                <w:rFonts w:ascii="Gotham Bold" w:hAnsi="Gotham Bold"/>
                <w:b/>
                <w:color w:val="000000" w:themeColor="text1"/>
              </w:rPr>
              <w:t>?</w:t>
            </w:r>
          </w:p>
          <w:p w:rsidR="006D5CFC" w:rsidRPr="006B043C" w:rsidRDefault="006D5CFC" w:rsidP="006D5CFC">
            <w:pPr>
              <w:rPr>
                <w:rFonts w:ascii="Gotham Bold" w:hAnsi="Gotham Bold"/>
                <w:b/>
                <w:color w:val="000000" w:themeColor="text1"/>
              </w:rPr>
            </w:pPr>
          </w:p>
        </w:tc>
        <w:tc>
          <w:tcPr>
            <w:tcW w:w="865" w:type="dxa"/>
          </w:tcPr>
          <w:p w:rsidR="006D5CFC" w:rsidRPr="006B043C" w:rsidRDefault="006D5CFC" w:rsidP="006D5CFC">
            <w:pPr>
              <w:rPr>
                <w:rFonts w:ascii="Gotham Bold" w:hAnsi="Gotham Bold"/>
                <w:b/>
                <w:color w:val="000000" w:themeColor="text1"/>
              </w:rPr>
            </w:pPr>
            <w:r>
              <w:rPr>
                <w:rFonts w:ascii="Gotham Bold" w:hAnsi="Gotham Bold"/>
                <w:b/>
                <w:color w:val="000000" w:themeColor="text1"/>
              </w:rPr>
              <w:t>22</w:t>
            </w:r>
          </w:p>
        </w:tc>
      </w:tr>
      <w:tr w:rsidR="006D5CFC" w:rsidRPr="006B043C" w:rsidTr="006D5CFC">
        <w:tc>
          <w:tcPr>
            <w:tcW w:w="7893" w:type="dxa"/>
          </w:tcPr>
          <w:p w:rsidR="006D5CFC" w:rsidRPr="006B043C" w:rsidRDefault="006D5CFC" w:rsidP="006D5CFC">
            <w:pPr>
              <w:rPr>
                <w:rFonts w:ascii="Gotham Bold" w:hAnsi="Gotham Bold"/>
                <w:b/>
                <w:color w:val="000000" w:themeColor="text1"/>
              </w:rPr>
            </w:pPr>
            <w:r>
              <w:rPr>
                <w:rFonts w:ascii="Gotham Bold" w:hAnsi="Gotham Bold"/>
                <w:b/>
                <w:color w:val="000000" w:themeColor="text1"/>
              </w:rPr>
              <w:t>Our strategic response</w:t>
            </w:r>
          </w:p>
          <w:p w:rsidR="006D5CFC" w:rsidRPr="006B043C" w:rsidRDefault="006D5CFC" w:rsidP="006D5CFC">
            <w:pPr>
              <w:rPr>
                <w:rFonts w:ascii="Gotham Bold" w:hAnsi="Gotham Bold"/>
                <w:b/>
                <w:color w:val="000000" w:themeColor="text1"/>
              </w:rPr>
            </w:pPr>
          </w:p>
        </w:tc>
        <w:tc>
          <w:tcPr>
            <w:tcW w:w="865" w:type="dxa"/>
          </w:tcPr>
          <w:p w:rsidR="006D5CFC" w:rsidRPr="006B043C" w:rsidRDefault="00BF3634" w:rsidP="006D5CFC">
            <w:pPr>
              <w:rPr>
                <w:rFonts w:ascii="Gotham Bold" w:hAnsi="Gotham Bold"/>
                <w:b/>
                <w:color w:val="000000" w:themeColor="text1"/>
              </w:rPr>
            </w:pPr>
            <w:r>
              <w:rPr>
                <w:rFonts w:ascii="Gotham Bold" w:hAnsi="Gotham Bold"/>
                <w:b/>
                <w:color w:val="000000" w:themeColor="text1"/>
              </w:rPr>
              <w:t>26</w:t>
            </w:r>
          </w:p>
        </w:tc>
      </w:tr>
      <w:tr w:rsidR="006D5CFC" w:rsidRPr="006B043C" w:rsidTr="006D5CFC">
        <w:tc>
          <w:tcPr>
            <w:tcW w:w="7893" w:type="dxa"/>
          </w:tcPr>
          <w:p w:rsidR="006D5CFC" w:rsidRPr="006B043C" w:rsidRDefault="006D5CFC" w:rsidP="006D5CFC">
            <w:pPr>
              <w:rPr>
                <w:rFonts w:ascii="Gotham Bold" w:hAnsi="Gotham Bold"/>
                <w:b/>
                <w:color w:val="000000" w:themeColor="text1"/>
              </w:rPr>
            </w:pPr>
            <w:r>
              <w:rPr>
                <w:rFonts w:ascii="Gotham Bold" w:hAnsi="Gotham Bold"/>
                <w:b/>
                <w:color w:val="000000" w:themeColor="text1"/>
              </w:rPr>
              <w:t>Monitoring and review</w:t>
            </w:r>
          </w:p>
          <w:p w:rsidR="006D5CFC" w:rsidRPr="006B043C" w:rsidRDefault="006D5CFC" w:rsidP="006D5CFC">
            <w:pPr>
              <w:rPr>
                <w:rFonts w:ascii="Gotham Bold" w:hAnsi="Gotham Bold"/>
                <w:b/>
                <w:color w:val="000000" w:themeColor="text1"/>
              </w:rPr>
            </w:pPr>
          </w:p>
        </w:tc>
        <w:tc>
          <w:tcPr>
            <w:tcW w:w="865" w:type="dxa"/>
          </w:tcPr>
          <w:p w:rsidR="006D5CFC" w:rsidRPr="006B043C" w:rsidRDefault="00BF3634" w:rsidP="006D5CFC">
            <w:pPr>
              <w:rPr>
                <w:rFonts w:ascii="Gotham Bold" w:hAnsi="Gotham Bold"/>
                <w:b/>
                <w:color w:val="000000" w:themeColor="text1"/>
              </w:rPr>
            </w:pPr>
            <w:r>
              <w:rPr>
                <w:rFonts w:ascii="Gotham Bold" w:hAnsi="Gotham Bold"/>
                <w:b/>
                <w:color w:val="000000" w:themeColor="text1"/>
              </w:rPr>
              <w:t>27</w:t>
            </w:r>
          </w:p>
        </w:tc>
      </w:tr>
      <w:tr w:rsidR="00E83734" w:rsidRPr="006B043C" w:rsidTr="008701DD">
        <w:tc>
          <w:tcPr>
            <w:tcW w:w="7893" w:type="dxa"/>
          </w:tcPr>
          <w:p w:rsidR="00E83734" w:rsidRPr="006B043C" w:rsidRDefault="00E83734" w:rsidP="008701DD">
            <w:pPr>
              <w:rPr>
                <w:rFonts w:ascii="Gotham Bold" w:hAnsi="Gotham Bold"/>
                <w:b/>
                <w:color w:val="000000" w:themeColor="text1"/>
              </w:rPr>
            </w:pPr>
            <w:r>
              <w:rPr>
                <w:rFonts w:ascii="Gotham Bold" w:hAnsi="Gotham Bold"/>
                <w:b/>
                <w:color w:val="000000" w:themeColor="text1"/>
              </w:rPr>
              <w:t>Glossary</w:t>
            </w:r>
          </w:p>
          <w:p w:rsidR="00E83734" w:rsidRPr="006B043C" w:rsidRDefault="00E83734" w:rsidP="008701DD">
            <w:pPr>
              <w:rPr>
                <w:rFonts w:ascii="Gotham Bold" w:hAnsi="Gotham Bold"/>
                <w:b/>
                <w:color w:val="000000" w:themeColor="text1"/>
              </w:rPr>
            </w:pPr>
          </w:p>
        </w:tc>
        <w:tc>
          <w:tcPr>
            <w:tcW w:w="865" w:type="dxa"/>
          </w:tcPr>
          <w:p w:rsidR="00E83734" w:rsidRPr="006B043C" w:rsidRDefault="00E83734" w:rsidP="008701DD">
            <w:pPr>
              <w:rPr>
                <w:rFonts w:ascii="Gotham Bold" w:hAnsi="Gotham Bold"/>
                <w:b/>
                <w:color w:val="000000" w:themeColor="text1"/>
              </w:rPr>
            </w:pPr>
            <w:r>
              <w:rPr>
                <w:rFonts w:ascii="Gotham Bold" w:hAnsi="Gotham Bold"/>
                <w:b/>
                <w:color w:val="000000" w:themeColor="text1"/>
              </w:rPr>
              <w:t>28</w:t>
            </w:r>
          </w:p>
        </w:tc>
      </w:tr>
      <w:tr w:rsidR="006B043C" w:rsidRPr="006B043C" w:rsidTr="006B043C">
        <w:tc>
          <w:tcPr>
            <w:tcW w:w="7893" w:type="dxa"/>
          </w:tcPr>
          <w:p w:rsidR="006B043C" w:rsidRPr="006B043C" w:rsidRDefault="006B043C" w:rsidP="006B043C">
            <w:pPr>
              <w:rPr>
                <w:rFonts w:ascii="Gotham Bold" w:hAnsi="Gotham Bold"/>
                <w:b/>
                <w:color w:val="000000" w:themeColor="text1"/>
              </w:rPr>
            </w:pPr>
            <w:r w:rsidRPr="006B043C">
              <w:rPr>
                <w:rFonts w:ascii="Gotham Bold" w:hAnsi="Gotham Bold"/>
                <w:b/>
                <w:color w:val="000000" w:themeColor="text1"/>
              </w:rPr>
              <w:t xml:space="preserve">References </w:t>
            </w:r>
            <w:r w:rsidRPr="006B043C">
              <w:rPr>
                <w:rFonts w:ascii="Gotham Bold" w:hAnsi="Gotham Bold"/>
                <w:b/>
                <w:color w:val="000000" w:themeColor="text1"/>
              </w:rPr>
              <w:br w:type="page"/>
            </w:r>
          </w:p>
          <w:p w:rsidR="006B043C" w:rsidRPr="006B043C" w:rsidRDefault="006B043C" w:rsidP="006B043C">
            <w:pPr>
              <w:rPr>
                <w:rFonts w:ascii="Gotham Bold" w:hAnsi="Gotham Bold"/>
                <w:b/>
                <w:color w:val="000000" w:themeColor="text1"/>
              </w:rPr>
            </w:pPr>
          </w:p>
        </w:tc>
        <w:tc>
          <w:tcPr>
            <w:tcW w:w="865" w:type="dxa"/>
          </w:tcPr>
          <w:p w:rsidR="006B043C" w:rsidRPr="006B043C" w:rsidRDefault="00E83734" w:rsidP="00496266">
            <w:pPr>
              <w:rPr>
                <w:rFonts w:ascii="Gotham Bold" w:hAnsi="Gotham Bold"/>
                <w:b/>
                <w:color w:val="000000" w:themeColor="text1"/>
              </w:rPr>
            </w:pPr>
            <w:r>
              <w:rPr>
                <w:rFonts w:ascii="Gotham Bold" w:hAnsi="Gotham Bold"/>
                <w:b/>
                <w:color w:val="000000" w:themeColor="text1"/>
              </w:rPr>
              <w:t>30</w:t>
            </w:r>
            <w:bookmarkStart w:id="0" w:name="_GoBack"/>
            <w:bookmarkEnd w:id="0"/>
          </w:p>
        </w:tc>
      </w:tr>
    </w:tbl>
    <w:p w:rsidR="006B043C" w:rsidRDefault="006B043C" w:rsidP="006B043C">
      <w:pPr>
        <w:ind w:left="720"/>
        <w:rPr>
          <w:color w:val="FF0000"/>
        </w:rPr>
      </w:pPr>
    </w:p>
    <w:p w:rsidR="006B043C" w:rsidRPr="006B043C" w:rsidRDefault="006B043C" w:rsidP="006B043C">
      <w:pPr>
        <w:ind w:left="720"/>
        <w:rPr>
          <w:color w:val="FF0000"/>
        </w:rPr>
      </w:pPr>
      <w:r w:rsidRPr="006B043C">
        <w:rPr>
          <w:color w:val="FF0000"/>
        </w:rPr>
        <w:t xml:space="preserve"> </w:t>
      </w:r>
    </w:p>
    <w:p w:rsidR="006B043C" w:rsidRDefault="006B043C">
      <w:pPr>
        <w:rPr>
          <w:rFonts w:eastAsiaTheme="majorEastAsia" w:cstheme="majorBidi"/>
          <w:b/>
          <w:bCs/>
          <w:color w:val="1F497D" w:themeColor="text2"/>
          <w:kern w:val="32"/>
          <w:sz w:val="48"/>
          <w:szCs w:val="32"/>
        </w:rPr>
      </w:pPr>
      <w:r>
        <w:br w:type="page"/>
      </w:r>
    </w:p>
    <w:p w:rsidR="000E02A1" w:rsidRDefault="000E02A1" w:rsidP="000E02A1">
      <w:pPr>
        <w:pStyle w:val="Heading1"/>
      </w:pPr>
      <w:r>
        <w:lastRenderedPageBreak/>
        <w:t xml:space="preserve">Executive Summary </w:t>
      </w:r>
    </w:p>
    <w:p w:rsidR="00496266" w:rsidRDefault="00496266" w:rsidP="000E02A1">
      <w:pPr>
        <w:rPr>
          <w:rFonts w:cstheme="minorHAnsi"/>
          <w:lang w:val="en-US"/>
        </w:rPr>
      </w:pPr>
    </w:p>
    <w:p w:rsidR="000E02A1" w:rsidRPr="00496266" w:rsidRDefault="000E02A1" w:rsidP="000E02A1">
      <w:pPr>
        <w:rPr>
          <w:rFonts w:ascii="Gotham Book" w:hAnsi="Gotham Book" w:cstheme="minorHAnsi"/>
          <w:lang w:val="en-US"/>
        </w:rPr>
      </w:pPr>
      <w:r w:rsidRPr="00496266">
        <w:rPr>
          <w:rFonts w:ascii="Gotham Book" w:hAnsi="Gotham Book" w:cstheme="minorHAnsi"/>
          <w:lang w:val="en-US"/>
        </w:rPr>
        <w:t xml:space="preserve">The </w:t>
      </w:r>
      <w:r w:rsidR="00DD6B61">
        <w:rPr>
          <w:rFonts w:ascii="Gotham Book" w:hAnsi="Gotham Book" w:cstheme="minorHAnsi"/>
          <w:lang w:val="en-US"/>
        </w:rPr>
        <w:t xml:space="preserve">City of </w:t>
      </w:r>
      <w:r w:rsidRPr="00496266">
        <w:rPr>
          <w:rFonts w:ascii="Gotham Book" w:hAnsi="Gotham Book" w:cstheme="minorHAnsi"/>
          <w:lang w:val="en-US"/>
        </w:rPr>
        <w:t xml:space="preserve">Maroondah has traditionally been a location where </w:t>
      </w:r>
      <w:r w:rsidR="00DD6B61">
        <w:rPr>
          <w:rFonts w:ascii="Gotham Book" w:hAnsi="Gotham Book" w:cstheme="minorHAnsi"/>
          <w:lang w:val="en-US"/>
        </w:rPr>
        <w:t>people</w:t>
      </w:r>
      <w:r w:rsidRPr="00496266">
        <w:rPr>
          <w:rFonts w:ascii="Gotham Book" w:hAnsi="Gotham Book" w:cstheme="minorHAnsi"/>
          <w:lang w:val="en-US"/>
        </w:rPr>
        <w:t xml:space="preserve"> c</w:t>
      </w:r>
      <w:r w:rsidR="00DD6B61">
        <w:rPr>
          <w:rFonts w:ascii="Gotham Book" w:hAnsi="Gotham Book" w:cstheme="minorHAnsi"/>
          <w:lang w:val="en-US"/>
        </w:rPr>
        <w:t>an afford to live, work and retire</w:t>
      </w:r>
      <w:r w:rsidRPr="00496266">
        <w:rPr>
          <w:rFonts w:ascii="Gotham Book" w:hAnsi="Gotham Book" w:cstheme="minorHAnsi"/>
          <w:lang w:val="en-US"/>
        </w:rPr>
        <w:t xml:space="preserve">. </w:t>
      </w:r>
      <w:r w:rsidR="001C18B6">
        <w:rPr>
          <w:rFonts w:ascii="Gotham Book" w:hAnsi="Gotham Book" w:cstheme="minorHAnsi"/>
          <w:lang w:val="en-US"/>
        </w:rPr>
        <w:t>This scenario is increasingly under threat with a</w:t>
      </w:r>
      <w:r w:rsidRPr="00496266">
        <w:rPr>
          <w:rFonts w:ascii="Gotham Book" w:hAnsi="Gotham Book" w:cstheme="minorHAnsi"/>
          <w:lang w:val="en-US"/>
        </w:rPr>
        <w:t xml:space="preserve">ccess to affordable and social housing in Maroondah </w:t>
      </w:r>
      <w:r w:rsidR="00DD6B61">
        <w:rPr>
          <w:rFonts w:ascii="Gotham Book" w:hAnsi="Gotham Book" w:cstheme="minorHAnsi"/>
          <w:lang w:val="en-US"/>
        </w:rPr>
        <w:t xml:space="preserve">becoming </w:t>
      </w:r>
      <w:r w:rsidR="00DA26B2">
        <w:rPr>
          <w:rFonts w:ascii="Gotham Book" w:hAnsi="Gotham Book" w:cstheme="minorHAnsi"/>
          <w:lang w:val="en-US"/>
        </w:rPr>
        <w:t>more</w:t>
      </w:r>
      <w:r w:rsidR="00DD6B61">
        <w:rPr>
          <w:rFonts w:ascii="Gotham Book" w:hAnsi="Gotham Book" w:cstheme="minorHAnsi"/>
          <w:lang w:val="en-US"/>
        </w:rPr>
        <w:t xml:space="preserve"> </w:t>
      </w:r>
      <w:r w:rsidR="001C18B6">
        <w:rPr>
          <w:rFonts w:ascii="Gotham Book" w:hAnsi="Gotham Book" w:cstheme="minorHAnsi"/>
          <w:lang w:val="en-US"/>
        </w:rPr>
        <w:t>challenging.  In turn this is having a detrimental e</w:t>
      </w:r>
      <w:r w:rsidRPr="00496266">
        <w:rPr>
          <w:rFonts w:ascii="Gotham Book" w:hAnsi="Gotham Book" w:cstheme="minorHAnsi"/>
          <w:lang w:val="en-US"/>
        </w:rPr>
        <w:t>ffect</w:t>
      </w:r>
      <w:r w:rsidR="001C18B6">
        <w:rPr>
          <w:rFonts w:ascii="Gotham Book" w:hAnsi="Gotham Book" w:cstheme="minorHAnsi"/>
          <w:lang w:val="en-US"/>
        </w:rPr>
        <w:t xml:space="preserve"> on the l</w:t>
      </w:r>
      <w:r w:rsidRPr="00496266">
        <w:rPr>
          <w:rFonts w:ascii="Gotham Book" w:hAnsi="Gotham Book" w:cstheme="minorHAnsi"/>
          <w:lang w:val="en-US"/>
        </w:rPr>
        <w:t xml:space="preserve">ivability, </w:t>
      </w:r>
      <w:proofErr w:type="gramStart"/>
      <w:r w:rsidRPr="00496266">
        <w:rPr>
          <w:rFonts w:ascii="Gotham Book" w:hAnsi="Gotham Book" w:cstheme="minorHAnsi"/>
          <w:lang w:val="en-US"/>
        </w:rPr>
        <w:t>affordability</w:t>
      </w:r>
      <w:proofErr w:type="gramEnd"/>
      <w:r w:rsidRPr="00496266">
        <w:rPr>
          <w:rFonts w:ascii="Gotham Book" w:hAnsi="Gotham Book" w:cstheme="minorHAnsi"/>
          <w:lang w:val="en-US"/>
        </w:rPr>
        <w:t xml:space="preserve"> and well-being of the municipality. </w:t>
      </w:r>
      <w:proofErr w:type="gramStart"/>
      <w:r w:rsidR="001C18B6">
        <w:rPr>
          <w:rFonts w:ascii="Gotham Book" w:hAnsi="Gotham Book" w:cstheme="minorHAnsi"/>
          <w:lang w:val="en-US"/>
        </w:rPr>
        <w:t>In particular, m</w:t>
      </w:r>
      <w:r w:rsidR="00DD6B61">
        <w:rPr>
          <w:rFonts w:ascii="Gotham Book" w:hAnsi="Gotham Book" w:cstheme="minorHAnsi"/>
          <w:lang w:val="en-US"/>
        </w:rPr>
        <w:t>ore</w:t>
      </w:r>
      <w:proofErr w:type="gramEnd"/>
      <w:r w:rsidRPr="00496266">
        <w:rPr>
          <w:rFonts w:ascii="Gotham Book" w:hAnsi="Gotham Book" w:cstheme="minorHAnsi"/>
          <w:lang w:val="en-US"/>
        </w:rPr>
        <w:t xml:space="preserve"> than 4,000 households are currently experiencing sever</w:t>
      </w:r>
      <w:r w:rsidR="00DD6B61">
        <w:rPr>
          <w:rFonts w:ascii="Gotham Book" w:hAnsi="Gotham Book" w:cstheme="minorHAnsi"/>
          <w:lang w:val="en-US"/>
        </w:rPr>
        <w:t>e</w:t>
      </w:r>
      <w:r w:rsidRPr="00496266">
        <w:rPr>
          <w:rFonts w:ascii="Gotham Book" w:hAnsi="Gotham Book" w:cstheme="minorHAnsi"/>
          <w:lang w:val="en-US"/>
        </w:rPr>
        <w:t xml:space="preserve"> housing stress</w:t>
      </w:r>
      <w:r w:rsidR="00DD6B61">
        <w:rPr>
          <w:rFonts w:ascii="Gotham Book" w:hAnsi="Gotham Book" w:cstheme="minorHAnsi"/>
          <w:lang w:val="en-US"/>
        </w:rPr>
        <w:t>.  Those affected</w:t>
      </w:r>
      <w:r w:rsidRPr="00496266">
        <w:rPr>
          <w:rFonts w:ascii="Gotham Book" w:hAnsi="Gotham Book" w:cstheme="minorHAnsi"/>
          <w:lang w:val="en-US"/>
        </w:rPr>
        <w:t xml:space="preserve"> require significant housing assistance to be able to live in Maroondah.</w:t>
      </w:r>
      <w:r w:rsidR="00DD6B61">
        <w:rPr>
          <w:rFonts w:ascii="Gotham Book" w:hAnsi="Gotham Book" w:cstheme="minorHAnsi"/>
          <w:lang w:val="en-US"/>
        </w:rPr>
        <w:t xml:space="preserve">  The causes are complex and the solutions will require the assistance of many parties.</w:t>
      </w:r>
    </w:p>
    <w:p w:rsidR="000E02A1" w:rsidRDefault="000E02A1" w:rsidP="000E02A1">
      <w:pPr>
        <w:rPr>
          <w:rFonts w:ascii="Gotham Book" w:hAnsi="Gotham Book" w:cstheme="minorHAnsi"/>
          <w:lang w:val="en-US"/>
        </w:rPr>
      </w:pPr>
    </w:p>
    <w:p w:rsidR="00DA26B2" w:rsidRDefault="00DA26B2" w:rsidP="000E02A1">
      <w:pPr>
        <w:rPr>
          <w:rFonts w:ascii="Gotham Book" w:hAnsi="Gotham Book" w:cstheme="minorHAnsi"/>
          <w:lang w:val="en-US"/>
        </w:rPr>
      </w:pPr>
      <w:r>
        <w:rPr>
          <w:rFonts w:ascii="Gotham Book" w:hAnsi="Gotham Book" w:cstheme="minorHAnsi"/>
          <w:lang w:val="en-US"/>
        </w:rPr>
        <w:t>By way of background, a</w:t>
      </w:r>
      <w:r w:rsidRPr="00DA26B2">
        <w:rPr>
          <w:rFonts w:ascii="Gotham Book" w:hAnsi="Gotham Book" w:cstheme="minorHAnsi"/>
          <w:lang w:val="en-US"/>
        </w:rPr>
        <w:t>ffordable housing is that which doesn</w:t>
      </w:r>
      <w:r w:rsidR="003C209A">
        <w:rPr>
          <w:rFonts w:ascii="Gotham Book" w:hAnsi="Gotham Book" w:cstheme="minorHAnsi"/>
          <w:lang w:val="en-US"/>
        </w:rPr>
        <w:t>’</w:t>
      </w:r>
      <w:r w:rsidRPr="00DA26B2">
        <w:rPr>
          <w:rFonts w:ascii="Gotham Book" w:hAnsi="Gotham Book" w:cstheme="minorHAnsi"/>
          <w:lang w:val="en-US"/>
        </w:rPr>
        <w:t>t cost (in rent or mortgage payments) more than 30% of gross income for households in the bottom two quintiles (40%) of the income distribution.</w:t>
      </w:r>
      <w:r w:rsidR="000920A6">
        <w:rPr>
          <w:rFonts w:ascii="Gotham Book" w:hAnsi="Gotham Book" w:cstheme="minorHAnsi"/>
          <w:lang w:val="en-US"/>
        </w:rPr>
        <w:t xml:space="preserve">  </w:t>
      </w:r>
      <w:r w:rsidRPr="00DA26B2">
        <w:rPr>
          <w:rFonts w:ascii="Gotham Book" w:hAnsi="Gotham Book" w:cstheme="minorHAnsi"/>
          <w:lang w:val="en-US"/>
        </w:rPr>
        <w:t xml:space="preserve">‘Social housing’ represents a subset of affordable housing.  </w:t>
      </w:r>
      <w:proofErr w:type="gramStart"/>
      <w:r w:rsidRPr="00DA26B2">
        <w:rPr>
          <w:rFonts w:ascii="Gotham Book" w:hAnsi="Gotham Book" w:cstheme="minorHAnsi"/>
          <w:lang w:val="en-US"/>
        </w:rPr>
        <w:t>It is distinguished by its ownership</w:t>
      </w:r>
      <w:proofErr w:type="gramEnd"/>
      <w:r w:rsidRPr="00DA26B2">
        <w:rPr>
          <w:rFonts w:ascii="Gotham Book" w:hAnsi="Gotham Book" w:cstheme="minorHAnsi"/>
          <w:lang w:val="en-US"/>
        </w:rPr>
        <w:t xml:space="preserve"> by the State or State registered not for profit providers, its permanent dedication for affordable rental (as distinct from ownership tenure).</w:t>
      </w:r>
    </w:p>
    <w:p w:rsidR="00DA26B2" w:rsidRDefault="00DA26B2" w:rsidP="000E02A1">
      <w:pPr>
        <w:rPr>
          <w:rFonts w:ascii="Gotham Book" w:hAnsi="Gotham Book" w:cstheme="minorHAnsi"/>
          <w:lang w:val="en-US"/>
        </w:rPr>
      </w:pPr>
    </w:p>
    <w:p w:rsidR="00DA26B2" w:rsidRDefault="00DA26B2" w:rsidP="000E02A1">
      <w:pPr>
        <w:rPr>
          <w:rFonts w:ascii="Gotham Book" w:hAnsi="Gotham Book" w:cstheme="minorHAnsi"/>
          <w:lang w:val="en-US"/>
        </w:rPr>
      </w:pPr>
      <w:r w:rsidRPr="00DA26B2">
        <w:rPr>
          <w:rFonts w:ascii="Gotham Book" w:hAnsi="Gotham Book" w:cstheme="minorHAnsi"/>
          <w:noProof/>
          <w:lang w:eastAsia="en-AU"/>
        </w:rPr>
        <w:drawing>
          <wp:inline distT="0" distB="0" distL="0" distR="0" wp14:anchorId="05DEC89D" wp14:editId="4EC2E356">
            <wp:extent cx="3445510" cy="3150870"/>
            <wp:effectExtent l="0" t="0" r="0" b="0"/>
            <wp:docPr id="33" name="Picture 5">
              <a:extLst xmlns:a="http://schemas.openxmlformats.org/drawingml/2006/main">
                <a:ext uri="{FF2B5EF4-FFF2-40B4-BE49-F238E27FC236}">
                  <a16:creationId xmlns:a16="http://schemas.microsoft.com/office/drawing/2014/main" id="{852CD03F-958A-484C-9A80-D4660ECAFCA3}"/>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52CD03F-958A-484C-9A80-D4660ECAFCA3}"/>
                        </a:ext>
                      </a:extLst>
                    </pic:cNvPr>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45510" cy="3150870"/>
                    </a:xfrm>
                    <a:prstGeom prst="rect">
                      <a:avLst/>
                    </a:prstGeom>
                    <a:noFill/>
                    <a:ln>
                      <a:noFill/>
                    </a:ln>
                  </pic:spPr>
                </pic:pic>
              </a:graphicData>
            </a:graphic>
          </wp:inline>
        </w:drawing>
      </w:r>
    </w:p>
    <w:p w:rsidR="00DA26B2" w:rsidRDefault="00DA26B2" w:rsidP="000E02A1">
      <w:pPr>
        <w:rPr>
          <w:rFonts w:ascii="Gotham Book" w:hAnsi="Gotham Book" w:cstheme="minorHAnsi"/>
          <w:lang w:val="en-US"/>
        </w:rPr>
      </w:pPr>
    </w:p>
    <w:p w:rsidR="000E02A1" w:rsidRPr="00496266" w:rsidRDefault="000E02A1" w:rsidP="000E02A1">
      <w:pPr>
        <w:rPr>
          <w:rFonts w:ascii="Gotham Book" w:hAnsi="Gotham Book" w:cstheme="minorHAnsi"/>
          <w:lang w:val="en-US"/>
        </w:rPr>
      </w:pPr>
      <w:r w:rsidRPr="00496266">
        <w:rPr>
          <w:rFonts w:ascii="Gotham Book" w:hAnsi="Gotham Book" w:cstheme="minorHAnsi"/>
          <w:lang w:val="en-US"/>
        </w:rPr>
        <w:t xml:space="preserve">As the population of Maroondah continues to change, Council recognises the need to address the housing issues of current residents, as well as improve the diversity and affordability of housing for future generations. This </w:t>
      </w:r>
      <w:r w:rsidR="00DD6B61">
        <w:rPr>
          <w:rFonts w:ascii="Gotham Book" w:hAnsi="Gotham Book" w:cstheme="minorHAnsi"/>
          <w:lang w:val="en-US"/>
        </w:rPr>
        <w:t>P</w:t>
      </w:r>
      <w:r w:rsidRPr="00496266">
        <w:rPr>
          <w:rFonts w:ascii="Gotham Book" w:hAnsi="Gotham Book" w:cstheme="minorHAnsi"/>
          <w:lang w:val="en-US"/>
        </w:rPr>
        <w:t xml:space="preserve">olicy </w:t>
      </w:r>
      <w:proofErr w:type="gramStart"/>
      <w:r w:rsidRPr="00496266">
        <w:rPr>
          <w:rFonts w:ascii="Gotham Book" w:hAnsi="Gotham Book" w:cstheme="minorHAnsi"/>
          <w:lang w:val="en-US"/>
        </w:rPr>
        <w:t>outlines</w:t>
      </w:r>
      <w:proofErr w:type="gramEnd"/>
      <w:r w:rsidRPr="00496266">
        <w:rPr>
          <w:rFonts w:ascii="Gotham Book" w:hAnsi="Gotham Book" w:cstheme="minorHAnsi"/>
          <w:lang w:val="en-US"/>
        </w:rPr>
        <w:t xml:space="preserve"> Council’s position, role, and commitment to deliver</w:t>
      </w:r>
      <w:r w:rsidR="006D5CFC">
        <w:rPr>
          <w:rFonts w:ascii="Gotham Book" w:hAnsi="Gotham Book" w:cstheme="minorHAnsi"/>
          <w:lang w:val="en-US"/>
        </w:rPr>
        <w:t>ing</w:t>
      </w:r>
      <w:r w:rsidRPr="00496266">
        <w:rPr>
          <w:rFonts w:ascii="Gotham Book" w:hAnsi="Gotham Book" w:cstheme="minorHAnsi"/>
          <w:lang w:val="en-US"/>
        </w:rPr>
        <w:t xml:space="preserve"> sufficient housing infrastructure, allowing residents to invest within </w:t>
      </w:r>
      <w:r w:rsidR="00DD6B61">
        <w:rPr>
          <w:rFonts w:ascii="Gotham Book" w:hAnsi="Gotham Book" w:cstheme="minorHAnsi"/>
          <w:lang w:val="en-US"/>
        </w:rPr>
        <w:t xml:space="preserve">Maroondah’s </w:t>
      </w:r>
      <w:r w:rsidRPr="00496266">
        <w:rPr>
          <w:rFonts w:ascii="Gotham Book" w:hAnsi="Gotham Book" w:cstheme="minorHAnsi"/>
          <w:lang w:val="en-US"/>
        </w:rPr>
        <w:t xml:space="preserve">housing market, age in place and have access to secure affordable and social housing. </w:t>
      </w:r>
    </w:p>
    <w:p w:rsidR="000E02A1" w:rsidRPr="00496266" w:rsidRDefault="000E02A1" w:rsidP="000E02A1">
      <w:pPr>
        <w:rPr>
          <w:rFonts w:ascii="Gotham Book" w:hAnsi="Gotham Book" w:cstheme="minorHAnsi"/>
          <w:lang w:val="en-US"/>
        </w:rPr>
      </w:pPr>
    </w:p>
    <w:p w:rsidR="000E02A1" w:rsidRDefault="000E02A1" w:rsidP="000E02A1">
      <w:pPr>
        <w:rPr>
          <w:rFonts w:ascii="Gotham Book" w:hAnsi="Gotham Book" w:cstheme="minorHAnsi"/>
        </w:rPr>
      </w:pPr>
      <w:r w:rsidRPr="00496266">
        <w:rPr>
          <w:rFonts w:ascii="Gotham Book" w:hAnsi="Gotham Book" w:cstheme="minorHAnsi"/>
          <w:lang w:val="en-US"/>
        </w:rPr>
        <w:t>Council</w:t>
      </w:r>
      <w:r w:rsidR="00DD6B61">
        <w:rPr>
          <w:rFonts w:ascii="Gotham Book" w:hAnsi="Gotham Book" w:cstheme="minorHAnsi"/>
          <w:lang w:val="en-US"/>
        </w:rPr>
        <w:t>’s P</w:t>
      </w:r>
      <w:r w:rsidRPr="00496266">
        <w:rPr>
          <w:rFonts w:ascii="Gotham Book" w:hAnsi="Gotham Book" w:cstheme="minorHAnsi"/>
          <w:lang w:val="en-US"/>
        </w:rPr>
        <w:t xml:space="preserve">olicy for affordable and social housing is </w:t>
      </w:r>
      <w:r w:rsidR="00DD6B61">
        <w:rPr>
          <w:rFonts w:ascii="Gotham Book" w:hAnsi="Gotham Book" w:cstheme="minorHAnsi"/>
          <w:lang w:val="en-US"/>
        </w:rPr>
        <w:t>heavily</w:t>
      </w:r>
      <w:r w:rsidRPr="00496266">
        <w:rPr>
          <w:rFonts w:ascii="Gotham Book" w:hAnsi="Gotham Book" w:cstheme="minorHAnsi"/>
          <w:lang w:val="en-US"/>
        </w:rPr>
        <w:t xml:space="preserve"> informed by the Maroondah 2040 Community Vision </w:t>
      </w:r>
      <w:r w:rsidRPr="00496266">
        <w:rPr>
          <w:rFonts w:ascii="Gotham Book" w:hAnsi="Gotham Book" w:cstheme="minorHAnsi"/>
        </w:rPr>
        <w:t>for a safe, healthy, attractive, thriving, well-built, inclusive, and diverse community.</w:t>
      </w:r>
      <w:r w:rsidR="00DD6B61">
        <w:rPr>
          <w:rFonts w:ascii="Gotham Book" w:hAnsi="Gotham Book" w:cstheme="minorHAnsi"/>
        </w:rPr>
        <w:t xml:space="preserve"> The following</w:t>
      </w:r>
      <w:r w:rsidRPr="00496266">
        <w:rPr>
          <w:rFonts w:ascii="Gotham Book" w:hAnsi="Gotham Book" w:cstheme="minorHAnsi"/>
        </w:rPr>
        <w:t xml:space="preserve"> Maroondah 2040 key directions </w:t>
      </w:r>
      <w:r w:rsidR="00DD6B61">
        <w:rPr>
          <w:rFonts w:ascii="Gotham Book" w:hAnsi="Gotham Book" w:cstheme="minorHAnsi"/>
        </w:rPr>
        <w:t>are relevant</w:t>
      </w:r>
      <w:r w:rsidRPr="00496266">
        <w:rPr>
          <w:rFonts w:ascii="Gotham Book" w:hAnsi="Gotham Book" w:cstheme="minorHAnsi"/>
        </w:rPr>
        <w:t>:</w:t>
      </w:r>
    </w:p>
    <w:p w:rsidR="00DD6B61" w:rsidRPr="00496266" w:rsidRDefault="00DD6B61" w:rsidP="000E02A1">
      <w:pPr>
        <w:rPr>
          <w:rFonts w:ascii="Gotham Book" w:hAnsi="Gotham Book" w:cstheme="minorHAnsi"/>
        </w:rPr>
      </w:pPr>
    </w:p>
    <w:p w:rsidR="000E02A1" w:rsidRPr="00496266" w:rsidRDefault="000E02A1" w:rsidP="00C92736">
      <w:pPr>
        <w:pStyle w:val="ListParagraph"/>
        <w:numPr>
          <w:ilvl w:val="0"/>
          <w:numId w:val="2"/>
        </w:numPr>
        <w:ind w:right="543"/>
        <w:rPr>
          <w:rFonts w:ascii="Gotham Book" w:hAnsi="Gotham Book" w:cstheme="minorHAnsi"/>
          <w:iCs/>
          <w:color w:val="000000" w:themeColor="text1"/>
          <w:lang w:eastAsia="en-AU"/>
        </w:rPr>
      </w:pPr>
      <w:r w:rsidRPr="00496266">
        <w:rPr>
          <w:rFonts w:ascii="Gotham Book" w:hAnsi="Gotham Book" w:cstheme="minorHAnsi"/>
          <w:color w:val="000000"/>
          <w:lang w:eastAsia="en-AU"/>
        </w:rPr>
        <w:t>Advocate and promote the provision of a diversity of affordable housing options to suit a range of lifestyle needs and life-stage requirements;</w:t>
      </w:r>
    </w:p>
    <w:p w:rsidR="000E02A1" w:rsidRPr="00496266" w:rsidRDefault="000E02A1" w:rsidP="00C92736">
      <w:pPr>
        <w:pStyle w:val="ListParagraph"/>
        <w:numPr>
          <w:ilvl w:val="0"/>
          <w:numId w:val="2"/>
        </w:numPr>
        <w:spacing w:after="160" w:line="259" w:lineRule="auto"/>
        <w:rPr>
          <w:rFonts w:ascii="Gotham Book" w:hAnsi="Gotham Book" w:cstheme="minorHAnsi"/>
        </w:rPr>
      </w:pPr>
      <w:r w:rsidRPr="00496266">
        <w:rPr>
          <w:rFonts w:ascii="Gotham Book" w:hAnsi="Gotham Book" w:cstheme="minorHAnsi"/>
          <w:lang w:eastAsia="en-AU"/>
        </w:rPr>
        <w:t>Encourage and support the provision of a diverse range of housing across Maroondah, that meets the needs of current and future residents;</w:t>
      </w:r>
    </w:p>
    <w:p w:rsidR="000E02A1" w:rsidRPr="00496266" w:rsidRDefault="000E02A1" w:rsidP="00C92736">
      <w:pPr>
        <w:pStyle w:val="ListParagraph"/>
        <w:numPr>
          <w:ilvl w:val="0"/>
          <w:numId w:val="2"/>
        </w:numPr>
        <w:spacing w:after="160" w:line="259" w:lineRule="auto"/>
        <w:rPr>
          <w:rFonts w:ascii="Gotham Book" w:hAnsi="Gotham Book" w:cstheme="minorHAnsi"/>
        </w:rPr>
      </w:pPr>
      <w:r w:rsidRPr="00496266">
        <w:rPr>
          <w:rFonts w:ascii="Gotham Book" w:hAnsi="Gotham Book" w:cstheme="minorHAnsi"/>
          <w:color w:val="000000"/>
          <w:lang w:eastAsia="en-AU"/>
        </w:rPr>
        <w:t>Plan and facilitate the development of a community where everyone can live, work and play locally;</w:t>
      </w:r>
    </w:p>
    <w:p w:rsidR="000E02A1" w:rsidRPr="00496266" w:rsidRDefault="000E02A1" w:rsidP="00C92736">
      <w:pPr>
        <w:pStyle w:val="ListParagraph"/>
        <w:numPr>
          <w:ilvl w:val="0"/>
          <w:numId w:val="2"/>
        </w:numPr>
        <w:spacing w:after="160" w:line="259" w:lineRule="auto"/>
        <w:rPr>
          <w:rFonts w:ascii="Gotham Book" w:hAnsi="Gotham Book" w:cstheme="minorHAnsi"/>
        </w:rPr>
      </w:pPr>
      <w:r w:rsidRPr="00496266">
        <w:rPr>
          <w:rFonts w:ascii="Gotham Book" w:hAnsi="Gotham Book" w:cstheme="minorHAnsi"/>
          <w:lang w:eastAsia="en-AU"/>
        </w:rPr>
        <w:t>Facilitate the provision of affordable, accessible, and responsive services, resources and initiatives that support the physical and mental health and wellbeing of the community</w:t>
      </w:r>
      <w:r w:rsidRPr="00496266">
        <w:rPr>
          <w:rFonts w:ascii="Gotham Book" w:hAnsi="Gotham Book" w:cstheme="minorHAnsi"/>
        </w:rPr>
        <w:t>.</w:t>
      </w:r>
    </w:p>
    <w:p w:rsidR="000E02A1" w:rsidRPr="00496266" w:rsidRDefault="006D5CFC" w:rsidP="000E02A1">
      <w:pPr>
        <w:rPr>
          <w:rFonts w:ascii="Gotham Book" w:hAnsi="Gotham Book" w:cstheme="minorHAnsi"/>
        </w:rPr>
      </w:pPr>
      <w:r>
        <w:rPr>
          <w:rFonts w:ascii="Gotham Book" w:hAnsi="Gotham Book" w:cstheme="minorHAnsi"/>
        </w:rPr>
        <w:t xml:space="preserve">The </w:t>
      </w:r>
      <w:r w:rsidR="000E02A1" w:rsidRPr="00496266">
        <w:rPr>
          <w:rFonts w:ascii="Gotham Book" w:hAnsi="Gotham Book" w:cstheme="minorHAnsi"/>
        </w:rPr>
        <w:t xml:space="preserve">Maroondah Housing Strategy </w:t>
      </w:r>
      <w:r w:rsidR="00DD6B61">
        <w:rPr>
          <w:rFonts w:ascii="Gotham Book" w:hAnsi="Gotham Book" w:cstheme="minorHAnsi"/>
        </w:rPr>
        <w:t>(</w:t>
      </w:r>
      <w:r w:rsidR="000E02A1" w:rsidRPr="00496266">
        <w:rPr>
          <w:rFonts w:ascii="Gotham Book" w:hAnsi="Gotham Book" w:cstheme="minorHAnsi"/>
        </w:rPr>
        <w:t>2016</w:t>
      </w:r>
      <w:r w:rsidR="00DD6B61">
        <w:rPr>
          <w:rFonts w:ascii="Gotham Book" w:hAnsi="Gotham Book" w:cstheme="minorHAnsi"/>
        </w:rPr>
        <w:t>)</w:t>
      </w:r>
      <w:r w:rsidR="000E02A1" w:rsidRPr="00496266">
        <w:rPr>
          <w:rFonts w:ascii="Gotham Book" w:hAnsi="Gotham Book" w:cstheme="minorHAnsi"/>
        </w:rPr>
        <w:t xml:space="preserve"> identified the need for an affordable and social housing policy, to ensure that Maroondah remains an affordable and liveable location for its residents, with access to services, employment, infrastructure, and a diversity of housing. </w:t>
      </w:r>
    </w:p>
    <w:p w:rsidR="000E02A1" w:rsidRPr="00496266" w:rsidRDefault="000E02A1" w:rsidP="000E02A1">
      <w:pPr>
        <w:rPr>
          <w:rFonts w:ascii="Gotham Book" w:hAnsi="Gotham Book" w:cstheme="minorHAnsi"/>
        </w:rPr>
      </w:pPr>
    </w:p>
    <w:p w:rsidR="000E02A1" w:rsidRDefault="003C209A" w:rsidP="000E02A1">
      <w:pPr>
        <w:rPr>
          <w:rFonts w:ascii="Gotham Book" w:hAnsi="Gotham Book" w:cstheme="minorHAnsi"/>
        </w:rPr>
      </w:pPr>
      <w:r>
        <w:rPr>
          <w:rFonts w:ascii="Gotham Book" w:hAnsi="Gotham Book" w:cstheme="minorHAnsi"/>
        </w:rPr>
        <w:t xml:space="preserve">It particularly </w:t>
      </w:r>
      <w:r w:rsidR="000E02A1" w:rsidRPr="00496266">
        <w:rPr>
          <w:rFonts w:ascii="Gotham Book" w:hAnsi="Gotham Book" w:cstheme="minorHAnsi"/>
        </w:rPr>
        <w:t>identifie</w:t>
      </w:r>
      <w:r>
        <w:rPr>
          <w:rFonts w:ascii="Gotham Book" w:hAnsi="Gotham Book" w:cstheme="minorHAnsi"/>
        </w:rPr>
        <w:t>d the need to</w:t>
      </w:r>
      <w:r w:rsidR="000E02A1" w:rsidRPr="00496266">
        <w:rPr>
          <w:rFonts w:ascii="Gotham Book" w:hAnsi="Gotham Book" w:cstheme="minorHAnsi"/>
        </w:rPr>
        <w:t>:</w:t>
      </w:r>
    </w:p>
    <w:p w:rsidR="003C209A" w:rsidRPr="00496266" w:rsidRDefault="003C209A" w:rsidP="000E02A1">
      <w:pPr>
        <w:rPr>
          <w:rFonts w:ascii="Gotham Book" w:hAnsi="Gotham Book" w:cstheme="minorHAnsi"/>
        </w:rPr>
      </w:pPr>
    </w:p>
    <w:p w:rsidR="000E02A1" w:rsidRPr="00496266" w:rsidRDefault="003C209A" w:rsidP="00C92736">
      <w:pPr>
        <w:pStyle w:val="ListParagraph"/>
        <w:numPr>
          <w:ilvl w:val="0"/>
          <w:numId w:val="3"/>
        </w:numPr>
        <w:spacing w:after="160" w:line="259" w:lineRule="auto"/>
        <w:rPr>
          <w:rFonts w:ascii="Gotham Book" w:hAnsi="Gotham Book" w:cstheme="minorHAnsi"/>
        </w:rPr>
      </w:pPr>
      <w:r>
        <w:rPr>
          <w:rFonts w:ascii="Gotham Book" w:hAnsi="Gotham Book" w:cstheme="minorHAnsi"/>
        </w:rPr>
        <w:t>E</w:t>
      </w:r>
      <w:r w:rsidR="000E02A1" w:rsidRPr="00496266">
        <w:rPr>
          <w:rFonts w:ascii="Gotham Book" w:hAnsi="Gotham Book" w:cstheme="minorHAnsi"/>
        </w:rPr>
        <w:t>ncourage and implement planning concessions that increase community benefits such as affordable or social housing;</w:t>
      </w:r>
    </w:p>
    <w:p w:rsidR="000E02A1" w:rsidRPr="00496266" w:rsidRDefault="003C209A" w:rsidP="00C92736">
      <w:pPr>
        <w:pStyle w:val="ListParagraph"/>
        <w:numPr>
          <w:ilvl w:val="0"/>
          <w:numId w:val="3"/>
        </w:numPr>
        <w:spacing w:after="160" w:line="259" w:lineRule="auto"/>
        <w:rPr>
          <w:rFonts w:ascii="Gotham Book" w:hAnsi="Gotham Book" w:cstheme="minorHAnsi"/>
        </w:rPr>
      </w:pPr>
      <w:r>
        <w:rPr>
          <w:rFonts w:ascii="Gotham Book" w:hAnsi="Gotham Book" w:cstheme="minorHAnsi"/>
        </w:rPr>
        <w:t>P</w:t>
      </w:r>
      <w:r w:rsidR="000E02A1" w:rsidRPr="00496266">
        <w:rPr>
          <w:rFonts w:ascii="Gotham Book" w:hAnsi="Gotham Book" w:cstheme="minorHAnsi"/>
        </w:rPr>
        <w:t>romote affordable housing, social housing and age-friendly accommodation through regional collaboration, advocacy to higher levels of government and policy development</w:t>
      </w:r>
    </w:p>
    <w:p w:rsidR="006D5CFC" w:rsidRPr="00C75880" w:rsidRDefault="006D5CFC" w:rsidP="006D5CFC">
      <w:pPr>
        <w:pStyle w:val="NoSpacing"/>
      </w:pPr>
      <w:r w:rsidRPr="00C75880">
        <w:t xml:space="preserve">To deliver the affordable and social housing aspects of this vision, and support the directions outlined in Maroondah 2040: Our future together and the Maroondah Housing Strategy 2016, </w:t>
      </w:r>
      <w:r>
        <w:t xml:space="preserve">this Policy outlines </w:t>
      </w:r>
      <w:r w:rsidRPr="00C75880">
        <w:t>four</w:t>
      </w:r>
      <w:r>
        <w:t xml:space="preserve"> priority areas t</w:t>
      </w:r>
      <w:r w:rsidRPr="00C75880">
        <w:t xml:space="preserve">hat will enable </w:t>
      </w:r>
      <w:r>
        <w:t>Council to play an increased role:</w:t>
      </w:r>
    </w:p>
    <w:p w:rsidR="006D5CFC" w:rsidRPr="00C75880" w:rsidRDefault="006D5CFC" w:rsidP="006D5CFC">
      <w:pPr>
        <w:pStyle w:val="NoSpacing"/>
      </w:pPr>
    </w:p>
    <w:p w:rsidR="006D5CFC" w:rsidRPr="00C75880" w:rsidRDefault="006D5CFC" w:rsidP="00C92736">
      <w:pPr>
        <w:pStyle w:val="NoSpacing"/>
        <w:numPr>
          <w:ilvl w:val="0"/>
          <w:numId w:val="16"/>
        </w:numPr>
      </w:pPr>
      <w:r w:rsidRPr="00C75880">
        <w:t>Facilitate effective planning direction and innovative support</w:t>
      </w:r>
    </w:p>
    <w:p w:rsidR="006D5CFC" w:rsidRPr="00C75880" w:rsidRDefault="006D5CFC" w:rsidP="00C92736">
      <w:pPr>
        <w:pStyle w:val="NoSpacing"/>
        <w:numPr>
          <w:ilvl w:val="0"/>
          <w:numId w:val="16"/>
        </w:numPr>
      </w:pPr>
      <w:r w:rsidRPr="00C75880">
        <w:t>Play a key facilitation and brokerage role to support the delivery of increased affordable and social housing in Maroondah</w:t>
      </w:r>
    </w:p>
    <w:p w:rsidR="006D5CFC" w:rsidRPr="00C75880" w:rsidRDefault="006D5CFC" w:rsidP="00C92736">
      <w:pPr>
        <w:pStyle w:val="NoSpacing"/>
        <w:numPr>
          <w:ilvl w:val="0"/>
          <w:numId w:val="16"/>
        </w:numPr>
      </w:pPr>
      <w:r w:rsidRPr="00C75880">
        <w:t>Work in partnership to advocate for increased investment and support for affordable and social housing</w:t>
      </w:r>
    </w:p>
    <w:p w:rsidR="006D5CFC" w:rsidRPr="00C75880" w:rsidRDefault="006D5CFC" w:rsidP="00C92736">
      <w:pPr>
        <w:pStyle w:val="NoSpacing"/>
        <w:numPr>
          <w:ilvl w:val="0"/>
          <w:numId w:val="16"/>
        </w:numPr>
      </w:pPr>
      <w:r w:rsidRPr="00C75880">
        <w:t>Apply a proactive approach to encouraging greater investment and s</w:t>
      </w:r>
      <w:r w:rsidR="003C209A">
        <w:t>upply of social and affordable h</w:t>
      </w:r>
      <w:r w:rsidRPr="00C75880">
        <w:t>ousing through land</w:t>
      </w:r>
      <w:r w:rsidR="003C209A">
        <w:t xml:space="preserve"> </w:t>
      </w:r>
      <w:r w:rsidRPr="00C75880">
        <w:t>use planning provisions</w:t>
      </w:r>
    </w:p>
    <w:p w:rsidR="006D5CFC" w:rsidRDefault="006D5CFC" w:rsidP="006D5CFC">
      <w:pPr>
        <w:pStyle w:val="NoSpacing"/>
      </w:pPr>
    </w:p>
    <w:p w:rsidR="006D5CFC" w:rsidRDefault="006D5CFC" w:rsidP="006D5CFC">
      <w:pPr>
        <w:pStyle w:val="NoSpacing"/>
      </w:pPr>
      <w:r>
        <w:t xml:space="preserve">A range of </w:t>
      </w:r>
      <w:proofErr w:type="gramStart"/>
      <w:r>
        <w:rPr>
          <w:szCs w:val="24"/>
        </w:rPr>
        <w:t>specific policy</w:t>
      </w:r>
      <w:proofErr w:type="gramEnd"/>
      <w:r>
        <w:rPr>
          <w:szCs w:val="24"/>
        </w:rPr>
        <w:t xml:space="preserve"> directions</w:t>
      </w:r>
      <w:r>
        <w:t xml:space="preserve"> are identified under each priority area. </w:t>
      </w:r>
    </w:p>
    <w:p w:rsidR="006D5CFC" w:rsidRDefault="006D5CFC" w:rsidP="006D5CFC">
      <w:pPr>
        <w:pStyle w:val="NoSpacing"/>
      </w:pPr>
    </w:p>
    <w:p w:rsidR="000E02A1" w:rsidRPr="006D5CFC" w:rsidRDefault="006D5CFC" w:rsidP="006D5CFC">
      <w:pPr>
        <w:pStyle w:val="NoSpacing"/>
      </w:pPr>
      <w:r w:rsidRPr="006D5CFC">
        <w:t xml:space="preserve">Council looks forward to working in partnership to implement this Policy </w:t>
      </w:r>
      <w:r w:rsidR="003C209A">
        <w:t xml:space="preserve">to improve </w:t>
      </w:r>
      <w:r w:rsidRPr="006D5CFC">
        <w:t>the supply of social and affordable housing</w:t>
      </w:r>
      <w:r>
        <w:t xml:space="preserve"> </w:t>
      </w:r>
      <w:r w:rsidRPr="006D5CFC">
        <w:t>in Maroondah.</w:t>
      </w:r>
    </w:p>
    <w:p w:rsidR="00561F45" w:rsidRDefault="00625CF3" w:rsidP="006122B0">
      <w:pPr>
        <w:pStyle w:val="Heading1"/>
      </w:pPr>
      <w:r>
        <w:t xml:space="preserve">What is the </w:t>
      </w:r>
      <w:r w:rsidR="003C209A">
        <w:t>P</w:t>
      </w:r>
      <w:r>
        <w:t>urpose of this Policy</w:t>
      </w:r>
      <w:r w:rsidR="003B38A6">
        <w:t>?</w:t>
      </w:r>
    </w:p>
    <w:p w:rsidR="006122B0" w:rsidRDefault="006122B0" w:rsidP="006122B0"/>
    <w:p w:rsidR="000E02A1" w:rsidRDefault="000E02A1" w:rsidP="000E02A1">
      <w:pPr>
        <w:pStyle w:val="NoSpacing"/>
        <w:rPr>
          <w:rFonts w:cstheme="minorHAnsi"/>
        </w:rPr>
      </w:pPr>
      <w:r w:rsidRPr="000859B7">
        <w:rPr>
          <w:rFonts w:cstheme="minorHAnsi"/>
        </w:rPr>
        <w:t xml:space="preserve">The Maroondah Housing Strategy </w:t>
      </w:r>
      <w:r w:rsidR="00DA26B2">
        <w:rPr>
          <w:rFonts w:cstheme="minorHAnsi"/>
        </w:rPr>
        <w:t>(</w:t>
      </w:r>
      <w:r w:rsidRPr="000859B7">
        <w:rPr>
          <w:rFonts w:cstheme="minorHAnsi"/>
        </w:rPr>
        <w:t>2016</w:t>
      </w:r>
      <w:r w:rsidR="00DA26B2">
        <w:rPr>
          <w:rFonts w:cstheme="minorHAnsi"/>
        </w:rPr>
        <w:t>)</w:t>
      </w:r>
      <w:r w:rsidRPr="000859B7">
        <w:rPr>
          <w:rFonts w:cstheme="minorHAnsi"/>
        </w:rPr>
        <w:t xml:space="preserve"> found that affordable and accessible housing remains a key issue for the community, </w:t>
      </w:r>
      <w:proofErr w:type="gramStart"/>
      <w:r w:rsidRPr="000859B7">
        <w:rPr>
          <w:rFonts w:cstheme="minorHAnsi"/>
        </w:rPr>
        <w:t>de</w:t>
      </w:r>
      <w:r>
        <w:rPr>
          <w:rFonts w:cstheme="minorHAnsi"/>
        </w:rPr>
        <w:t>velopers</w:t>
      </w:r>
      <w:proofErr w:type="gramEnd"/>
      <w:r>
        <w:rPr>
          <w:rFonts w:cstheme="minorHAnsi"/>
        </w:rPr>
        <w:t xml:space="preserve"> and service providers. Changes in the housing market and an increased demand for affordable housing in Maroondah, are two key issues impacting the supply of affordable and social housing. </w:t>
      </w:r>
      <w:proofErr w:type="gramStart"/>
      <w:r>
        <w:rPr>
          <w:rFonts w:cstheme="minorHAnsi"/>
        </w:rPr>
        <w:t>As a result</w:t>
      </w:r>
      <w:proofErr w:type="gramEnd"/>
      <w:r>
        <w:rPr>
          <w:rFonts w:cstheme="minorHAnsi"/>
        </w:rPr>
        <w:t xml:space="preserve">, many households within Maroondah are struggling to meet rent and mortgage </w:t>
      </w:r>
      <w:r w:rsidR="006D5CFC">
        <w:rPr>
          <w:rFonts w:cstheme="minorHAnsi"/>
        </w:rPr>
        <w:t>re</w:t>
      </w:r>
      <w:r>
        <w:rPr>
          <w:rFonts w:cstheme="minorHAnsi"/>
        </w:rPr>
        <w:t>payment</w:t>
      </w:r>
      <w:r w:rsidR="006D5CFC">
        <w:rPr>
          <w:rFonts w:cstheme="minorHAnsi"/>
        </w:rPr>
        <w:t>s</w:t>
      </w:r>
      <w:r>
        <w:rPr>
          <w:rFonts w:cstheme="minorHAnsi"/>
        </w:rPr>
        <w:t xml:space="preserve"> and </w:t>
      </w:r>
      <w:r w:rsidR="003C209A">
        <w:rPr>
          <w:rFonts w:cstheme="minorHAnsi"/>
        </w:rPr>
        <w:t>secure</w:t>
      </w:r>
      <w:r>
        <w:rPr>
          <w:rFonts w:cstheme="minorHAnsi"/>
        </w:rPr>
        <w:t xml:space="preserve"> accommodation.</w:t>
      </w:r>
    </w:p>
    <w:p w:rsidR="000E02A1" w:rsidRPr="000859B7" w:rsidRDefault="000E02A1" w:rsidP="000E02A1">
      <w:pPr>
        <w:pStyle w:val="NoSpacing"/>
        <w:rPr>
          <w:rFonts w:cstheme="minorHAnsi"/>
        </w:rPr>
      </w:pPr>
    </w:p>
    <w:p w:rsidR="000E02A1" w:rsidRPr="000859B7" w:rsidRDefault="000E02A1" w:rsidP="000E02A1">
      <w:pPr>
        <w:pStyle w:val="NoSpacing"/>
        <w:rPr>
          <w:rFonts w:cstheme="minorHAnsi"/>
        </w:rPr>
      </w:pPr>
      <w:r w:rsidRPr="008A2D81">
        <w:rPr>
          <w:rFonts w:cstheme="minorHAnsi"/>
        </w:rPr>
        <w:t>A</w:t>
      </w:r>
      <w:r>
        <w:rPr>
          <w:rFonts w:cstheme="minorHAnsi"/>
        </w:rPr>
        <w:t>pproximately</w:t>
      </w:r>
      <w:r w:rsidRPr="008A2D81">
        <w:rPr>
          <w:rFonts w:cstheme="minorHAnsi"/>
        </w:rPr>
        <w:t xml:space="preserve"> 9.5% of all </w:t>
      </w:r>
      <w:r w:rsidR="003C209A" w:rsidRPr="008A2D81">
        <w:rPr>
          <w:rFonts w:cstheme="minorHAnsi"/>
        </w:rPr>
        <w:t xml:space="preserve">Maroondah </w:t>
      </w:r>
      <w:r w:rsidRPr="008A2D81">
        <w:rPr>
          <w:rFonts w:cstheme="minorHAnsi"/>
        </w:rPr>
        <w:t xml:space="preserve">households (a total of 4,000 low income households) </w:t>
      </w:r>
      <w:r w:rsidR="003C209A">
        <w:rPr>
          <w:rFonts w:cstheme="minorHAnsi"/>
        </w:rPr>
        <w:t>are</w:t>
      </w:r>
      <w:r>
        <w:rPr>
          <w:rFonts w:cstheme="minorHAnsi"/>
        </w:rPr>
        <w:t xml:space="preserve"> in housing stress, contributing</w:t>
      </w:r>
      <w:r w:rsidRPr="008A2D81">
        <w:rPr>
          <w:rFonts w:cstheme="minorHAnsi"/>
        </w:rPr>
        <w:t xml:space="preserve"> more than 30% of</w:t>
      </w:r>
      <w:r>
        <w:rPr>
          <w:rFonts w:cstheme="minorHAnsi"/>
        </w:rPr>
        <w:t xml:space="preserve"> their household income to</w:t>
      </w:r>
      <w:r w:rsidRPr="008A2D81">
        <w:rPr>
          <w:rFonts w:cstheme="minorHAnsi"/>
        </w:rPr>
        <w:t xml:space="preserve"> rent or mortgage re</w:t>
      </w:r>
      <w:r>
        <w:rPr>
          <w:rFonts w:cstheme="minorHAnsi"/>
        </w:rPr>
        <w:t>payments (</w:t>
      </w:r>
      <w:r w:rsidR="00A607AD">
        <w:rPr>
          <w:rFonts w:cstheme="minorHAnsi"/>
        </w:rPr>
        <w:t xml:space="preserve">SGS </w:t>
      </w:r>
      <w:r w:rsidR="002F39F4">
        <w:rPr>
          <w:rFonts w:cstheme="minorHAnsi"/>
        </w:rPr>
        <w:t>Economics and Planning</w:t>
      </w:r>
      <w:r>
        <w:rPr>
          <w:rFonts w:cstheme="minorHAnsi"/>
        </w:rPr>
        <w:t xml:space="preserve">). </w:t>
      </w:r>
      <w:r w:rsidRPr="000859B7">
        <w:rPr>
          <w:rFonts w:cstheme="minorHAnsi"/>
        </w:rPr>
        <w:t xml:space="preserve">For home owners, housing affordability </w:t>
      </w:r>
      <w:r>
        <w:rPr>
          <w:rFonts w:cstheme="minorHAnsi"/>
        </w:rPr>
        <w:t xml:space="preserve">in Maroondah </w:t>
      </w:r>
      <w:r w:rsidRPr="000859B7">
        <w:rPr>
          <w:rFonts w:cstheme="minorHAnsi"/>
        </w:rPr>
        <w:t>ha</w:t>
      </w:r>
      <w:r>
        <w:rPr>
          <w:rFonts w:cstheme="minorHAnsi"/>
        </w:rPr>
        <w:t>s decreased in recent years as</w:t>
      </w:r>
      <w:r w:rsidRPr="000859B7">
        <w:rPr>
          <w:rFonts w:cstheme="minorHAnsi"/>
        </w:rPr>
        <w:t xml:space="preserve"> the proportion of household income required to purchase the average house</w:t>
      </w:r>
      <w:r w:rsidR="006D5CFC">
        <w:rPr>
          <w:rFonts w:cstheme="minorHAnsi"/>
        </w:rPr>
        <w:t xml:space="preserve"> has increased</w:t>
      </w:r>
      <w:r>
        <w:rPr>
          <w:rFonts w:cstheme="minorHAnsi"/>
        </w:rPr>
        <w:t xml:space="preserve"> substantially. In</w:t>
      </w:r>
      <w:r w:rsidRPr="000859B7">
        <w:rPr>
          <w:rFonts w:cstheme="minorHAnsi"/>
        </w:rPr>
        <w:t xml:space="preserve"> </w:t>
      </w:r>
      <w:r>
        <w:rPr>
          <w:rFonts w:cstheme="minorHAnsi"/>
        </w:rPr>
        <w:t xml:space="preserve">2011, 34% of Maroondah households </w:t>
      </w:r>
      <w:r w:rsidRPr="00663EEA">
        <w:rPr>
          <w:rFonts w:cstheme="minorHAnsi"/>
        </w:rPr>
        <w:t>owned a dwelling outright</w:t>
      </w:r>
      <w:r>
        <w:rPr>
          <w:rFonts w:cstheme="minorHAnsi"/>
        </w:rPr>
        <w:t xml:space="preserve">, 22% </w:t>
      </w:r>
      <w:r w:rsidRPr="00663EEA">
        <w:rPr>
          <w:rFonts w:cstheme="minorHAnsi"/>
        </w:rPr>
        <w:t>were renting</w:t>
      </w:r>
      <w:r>
        <w:rPr>
          <w:rFonts w:cstheme="minorHAnsi"/>
        </w:rPr>
        <w:t>, and 44% were repaying mortgage</w:t>
      </w:r>
      <w:r w:rsidR="003C209A">
        <w:rPr>
          <w:rFonts w:cstheme="minorHAnsi"/>
        </w:rPr>
        <w:t>s</w:t>
      </w:r>
      <w:r>
        <w:rPr>
          <w:rFonts w:cstheme="minorHAnsi"/>
        </w:rPr>
        <w:t xml:space="preserve"> (</w:t>
      </w:r>
      <w:r w:rsidR="00A607AD">
        <w:rPr>
          <w:rFonts w:cstheme="minorHAnsi"/>
        </w:rPr>
        <w:t xml:space="preserve">SGS </w:t>
      </w:r>
      <w:r w:rsidR="002F39F4">
        <w:rPr>
          <w:rFonts w:cstheme="minorHAnsi"/>
        </w:rPr>
        <w:t>Economics and Planning</w:t>
      </w:r>
      <w:r>
        <w:rPr>
          <w:rFonts w:cstheme="minorHAnsi"/>
        </w:rPr>
        <w:t>)</w:t>
      </w:r>
      <w:r w:rsidRPr="00663EEA">
        <w:rPr>
          <w:rFonts w:cstheme="minorHAnsi"/>
        </w:rPr>
        <w:t xml:space="preserve">. For renters, the proportion of affordable new rental lettings declined dramatically </w:t>
      </w:r>
      <w:r w:rsidR="006D5CFC">
        <w:rPr>
          <w:rFonts w:cstheme="minorHAnsi"/>
        </w:rPr>
        <w:t>between</w:t>
      </w:r>
      <w:r w:rsidRPr="00663EEA">
        <w:rPr>
          <w:rFonts w:cstheme="minorHAnsi"/>
        </w:rPr>
        <w:t xml:space="preserve"> 2006 </w:t>
      </w:r>
      <w:r w:rsidR="006D5CFC">
        <w:rPr>
          <w:rFonts w:cstheme="minorHAnsi"/>
        </w:rPr>
        <w:t>and</w:t>
      </w:r>
      <w:r w:rsidRPr="00663EEA">
        <w:rPr>
          <w:rFonts w:cstheme="minorHAnsi"/>
        </w:rPr>
        <w:t xml:space="preserve"> 2010 in the City of Maroondah, from a total of 38% of all new lettings in 2006 to 11% in 2008</w:t>
      </w:r>
      <w:r w:rsidR="006D5CFC">
        <w:rPr>
          <w:rFonts w:cstheme="minorHAnsi"/>
        </w:rPr>
        <w:t>,</w:t>
      </w:r>
      <w:r w:rsidRPr="00663EEA">
        <w:rPr>
          <w:rFonts w:cstheme="minorHAnsi"/>
        </w:rPr>
        <w:t xml:space="preserve"> and then to 4% in 2010. Sinc</w:t>
      </w:r>
      <w:r>
        <w:rPr>
          <w:rFonts w:cstheme="minorHAnsi"/>
        </w:rPr>
        <w:t>e then, the proportion has remained relatively constant (</w:t>
      </w:r>
      <w:r w:rsidR="00A607AD">
        <w:rPr>
          <w:rFonts w:cstheme="minorHAnsi"/>
        </w:rPr>
        <w:t xml:space="preserve">SGS </w:t>
      </w:r>
      <w:r w:rsidR="002F39F4">
        <w:rPr>
          <w:rFonts w:cstheme="minorHAnsi"/>
        </w:rPr>
        <w:t>Economics and Planning</w:t>
      </w:r>
      <w:r>
        <w:rPr>
          <w:rFonts w:cstheme="minorHAnsi"/>
        </w:rPr>
        <w:t>)</w:t>
      </w:r>
    </w:p>
    <w:p w:rsidR="000E02A1" w:rsidRPr="000859B7" w:rsidRDefault="000E02A1" w:rsidP="000E02A1">
      <w:pPr>
        <w:pStyle w:val="NoSpacing"/>
        <w:rPr>
          <w:rFonts w:cstheme="minorHAnsi"/>
        </w:rPr>
      </w:pPr>
    </w:p>
    <w:p w:rsidR="000E02A1" w:rsidRPr="000859B7" w:rsidRDefault="000E02A1" w:rsidP="000E02A1">
      <w:pPr>
        <w:pStyle w:val="NoSpacing"/>
        <w:rPr>
          <w:rFonts w:cstheme="minorHAnsi"/>
        </w:rPr>
      </w:pPr>
      <w:r w:rsidRPr="000859B7">
        <w:rPr>
          <w:rFonts w:cstheme="minorHAnsi"/>
        </w:rPr>
        <w:t xml:space="preserve">In addition to the private home </w:t>
      </w:r>
      <w:proofErr w:type="spellStart"/>
      <w:r w:rsidRPr="000859B7">
        <w:rPr>
          <w:rFonts w:cstheme="minorHAnsi"/>
        </w:rPr>
        <w:t>buyers market</w:t>
      </w:r>
      <w:proofErr w:type="spellEnd"/>
      <w:r w:rsidRPr="000859B7">
        <w:rPr>
          <w:rFonts w:cstheme="minorHAnsi"/>
        </w:rPr>
        <w:t xml:space="preserve">, there is a critical need for social and special needs housing across Melbourne. </w:t>
      </w:r>
      <w:r w:rsidR="005C76FA">
        <w:rPr>
          <w:rFonts w:cstheme="minorHAnsi"/>
        </w:rPr>
        <w:t xml:space="preserve"> </w:t>
      </w:r>
      <w:r w:rsidRPr="000859B7">
        <w:rPr>
          <w:rFonts w:cstheme="minorHAnsi"/>
        </w:rPr>
        <w:t xml:space="preserve">Part of a liveable and accessible Maroondah includes </w:t>
      </w:r>
      <w:r>
        <w:rPr>
          <w:rFonts w:cstheme="minorHAnsi"/>
        </w:rPr>
        <w:t xml:space="preserve">having access to </w:t>
      </w:r>
      <w:r w:rsidRPr="000859B7">
        <w:rPr>
          <w:rFonts w:cstheme="minorHAnsi"/>
        </w:rPr>
        <w:t>special needs housing</w:t>
      </w:r>
      <w:r w:rsidR="00D017D9">
        <w:rPr>
          <w:rFonts w:cstheme="minorHAnsi"/>
        </w:rPr>
        <w:t xml:space="preserve"> and</w:t>
      </w:r>
      <w:r>
        <w:rPr>
          <w:rFonts w:cstheme="minorHAnsi"/>
        </w:rPr>
        <w:t xml:space="preserve"> </w:t>
      </w:r>
      <w:r w:rsidRPr="000859B7">
        <w:rPr>
          <w:rFonts w:cstheme="minorHAnsi"/>
        </w:rPr>
        <w:t>social and affordable housing</w:t>
      </w:r>
      <w:r w:rsidR="00D017D9" w:rsidRPr="00D017D9">
        <w:rPr>
          <w:rFonts w:cstheme="minorHAnsi"/>
        </w:rPr>
        <w:t xml:space="preserve"> </w:t>
      </w:r>
      <w:r w:rsidR="00D017D9">
        <w:rPr>
          <w:rFonts w:cstheme="minorHAnsi"/>
        </w:rPr>
        <w:t xml:space="preserve">to </w:t>
      </w:r>
      <w:r w:rsidR="00D017D9" w:rsidRPr="000859B7">
        <w:rPr>
          <w:rFonts w:cstheme="minorHAnsi"/>
        </w:rPr>
        <w:t>support the most vulnerable members of our community</w:t>
      </w:r>
      <w:r w:rsidR="00D017D9">
        <w:rPr>
          <w:rFonts w:cstheme="minorHAnsi"/>
        </w:rPr>
        <w:t>. The spatial location of this housing is also important to ensure easy access to public</w:t>
      </w:r>
      <w:r w:rsidRPr="000859B7">
        <w:rPr>
          <w:rFonts w:cstheme="minorHAnsi"/>
        </w:rPr>
        <w:t xml:space="preserve"> transport, </w:t>
      </w:r>
      <w:proofErr w:type="gramStart"/>
      <w:r w:rsidRPr="000859B7">
        <w:rPr>
          <w:rFonts w:cstheme="minorHAnsi"/>
        </w:rPr>
        <w:t>employment</w:t>
      </w:r>
      <w:proofErr w:type="gramEnd"/>
      <w:r w:rsidRPr="000859B7">
        <w:rPr>
          <w:rFonts w:cstheme="minorHAnsi"/>
        </w:rPr>
        <w:t xml:space="preserve"> and community services.</w:t>
      </w:r>
    </w:p>
    <w:p w:rsidR="000E02A1" w:rsidRPr="000859B7" w:rsidRDefault="000E02A1" w:rsidP="000E02A1">
      <w:pPr>
        <w:pStyle w:val="NoSpacing"/>
        <w:rPr>
          <w:rFonts w:cstheme="minorHAnsi"/>
        </w:rPr>
      </w:pPr>
    </w:p>
    <w:p w:rsidR="000E02A1" w:rsidRPr="000859B7" w:rsidRDefault="000E02A1" w:rsidP="000E02A1">
      <w:pPr>
        <w:pStyle w:val="NoSpacing"/>
        <w:rPr>
          <w:rFonts w:cstheme="minorHAnsi"/>
        </w:rPr>
      </w:pPr>
      <w:r>
        <w:rPr>
          <w:rFonts w:cstheme="minorHAnsi"/>
        </w:rPr>
        <w:t xml:space="preserve">Affordable and social housing is a growing issue, not just for Maroondah, but </w:t>
      </w:r>
      <w:r w:rsidR="00D017D9">
        <w:rPr>
          <w:rFonts w:cstheme="minorHAnsi"/>
        </w:rPr>
        <w:t>across</w:t>
      </w:r>
      <w:r>
        <w:rPr>
          <w:rFonts w:cstheme="minorHAnsi"/>
        </w:rPr>
        <w:t xml:space="preserve"> Victoria. </w:t>
      </w:r>
      <w:r w:rsidRPr="000859B7">
        <w:rPr>
          <w:rFonts w:cstheme="minorHAnsi"/>
        </w:rPr>
        <w:t xml:space="preserve">Among Australian states and territories, Victoria </w:t>
      </w:r>
      <w:r>
        <w:rPr>
          <w:rFonts w:cstheme="minorHAnsi"/>
        </w:rPr>
        <w:t>has the lowest percentage of</w:t>
      </w:r>
      <w:r w:rsidRPr="000859B7">
        <w:rPr>
          <w:rFonts w:cstheme="minorHAnsi"/>
        </w:rPr>
        <w:t xml:space="preserve"> total housing stock provided as social housing. A 2013 analysis </w:t>
      </w:r>
      <w:r>
        <w:rPr>
          <w:rFonts w:cstheme="minorHAnsi"/>
        </w:rPr>
        <w:t xml:space="preserve">by </w:t>
      </w:r>
      <w:r w:rsidRPr="000859B7">
        <w:rPr>
          <w:rFonts w:cstheme="minorHAnsi"/>
        </w:rPr>
        <w:t>Swinburne University showed the percentage of social housing in Victoria at 3</w:t>
      </w:r>
      <w:r w:rsidRPr="00205704">
        <w:rPr>
          <w:rFonts w:cstheme="minorHAnsi"/>
        </w:rPr>
        <w:t>.4%</w:t>
      </w:r>
      <w:r>
        <w:rPr>
          <w:rFonts w:cstheme="minorHAnsi"/>
        </w:rPr>
        <w:t xml:space="preserve"> (Burke, 2013)</w:t>
      </w:r>
      <w:r w:rsidRPr="00205704">
        <w:rPr>
          <w:rFonts w:cstheme="minorHAnsi"/>
        </w:rPr>
        <w:t xml:space="preserve">. At the 2011 census, social housing </w:t>
      </w:r>
      <w:r w:rsidR="006D5CFC">
        <w:rPr>
          <w:rFonts w:cstheme="minorHAnsi"/>
        </w:rPr>
        <w:t xml:space="preserve">made up a total of 2.8% </w:t>
      </w:r>
      <w:r w:rsidRPr="00205704">
        <w:rPr>
          <w:rFonts w:cstheme="minorHAnsi"/>
        </w:rPr>
        <w:t>of the total housing stock in Maroondah (</w:t>
      </w:r>
      <w:r w:rsidR="00A607AD">
        <w:rPr>
          <w:rFonts w:cstheme="minorHAnsi"/>
        </w:rPr>
        <w:t>SGS</w:t>
      </w:r>
      <w:r>
        <w:rPr>
          <w:rFonts w:cstheme="minorHAnsi"/>
        </w:rPr>
        <w:t>, 2018</w:t>
      </w:r>
      <w:r w:rsidRPr="00205704">
        <w:rPr>
          <w:rFonts w:cstheme="minorHAnsi"/>
        </w:rPr>
        <w:t>)</w:t>
      </w:r>
    </w:p>
    <w:p w:rsidR="000E02A1" w:rsidRPr="000859B7" w:rsidRDefault="000E02A1" w:rsidP="000E02A1">
      <w:pPr>
        <w:pStyle w:val="NoSpacing"/>
        <w:rPr>
          <w:rFonts w:cstheme="minorHAnsi"/>
        </w:rPr>
      </w:pPr>
    </w:p>
    <w:p w:rsidR="000E02A1" w:rsidRDefault="000E02A1" w:rsidP="000E02A1">
      <w:pPr>
        <w:pStyle w:val="NoSpacing"/>
        <w:rPr>
          <w:rFonts w:cstheme="minorHAnsi"/>
        </w:rPr>
      </w:pPr>
      <w:r w:rsidRPr="000859B7">
        <w:rPr>
          <w:rFonts w:cstheme="minorHAnsi"/>
        </w:rPr>
        <w:t xml:space="preserve">The Maroondah Housing Strategy acknowledged that Council has a role to play in the affordable and social housing space. This </w:t>
      </w:r>
      <w:r>
        <w:rPr>
          <w:rFonts w:cstheme="minorHAnsi"/>
        </w:rPr>
        <w:t>Policy</w:t>
      </w:r>
      <w:r w:rsidRPr="000859B7">
        <w:rPr>
          <w:rFonts w:cstheme="minorHAnsi"/>
        </w:rPr>
        <w:t xml:space="preserve"> </w:t>
      </w:r>
      <w:r>
        <w:rPr>
          <w:rFonts w:cstheme="minorHAnsi"/>
        </w:rPr>
        <w:t>c</w:t>
      </w:r>
      <w:r w:rsidRPr="000859B7">
        <w:rPr>
          <w:rFonts w:cstheme="minorHAnsi"/>
        </w:rPr>
        <w:t>larif</w:t>
      </w:r>
      <w:r w:rsidR="005C76FA">
        <w:rPr>
          <w:rFonts w:cstheme="minorHAnsi"/>
        </w:rPr>
        <w:t>ies</w:t>
      </w:r>
      <w:r w:rsidRPr="000859B7">
        <w:rPr>
          <w:rFonts w:cstheme="minorHAnsi"/>
        </w:rPr>
        <w:t xml:space="preserve"> Council’s </w:t>
      </w:r>
      <w:r>
        <w:rPr>
          <w:rFonts w:cstheme="minorHAnsi"/>
        </w:rPr>
        <w:t xml:space="preserve">position, </w:t>
      </w:r>
      <w:proofErr w:type="gramStart"/>
      <w:r>
        <w:rPr>
          <w:rFonts w:cstheme="minorHAnsi"/>
        </w:rPr>
        <w:t>role</w:t>
      </w:r>
      <w:proofErr w:type="gramEnd"/>
      <w:r>
        <w:rPr>
          <w:rFonts w:cstheme="minorHAnsi"/>
        </w:rPr>
        <w:t xml:space="preserve"> and function on these issues </w:t>
      </w:r>
      <w:r w:rsidRPr="000859B7">
        <w:rPr>
          <w:rFonts w:cstheme="minorHAnsi"/>
        </w:rPr>
        <w:t>within its scope of influence.</w:t>
      </w:r>
    </w:p>
    <w:p w:rsidR="000E02A1" w:rsidRDefault="000E02A1" w:rsidP="000E02A1">
      <w:pPr>
        <w:pStyle w:val="NoSpacing"/>
        <w:rPr>
          <w:rFonts w:cstheme="minorHAnsi"/>
        </w:rPr>
      </w:pPr>
    </w:p>
    <w:p w:rsidR="00496266" w:rsidRDefault="00496266" w:rsidP="00496266">
      <w:pPr>
        <w:pStyle w:val="Heading1"/>
      </w:pPr>
      <w:r>
        <w:t xml:space="preserve">Why is this </w:t>
      </w:r>
      <w:r w:rsidR="005C76FA">
        <w:t>I</w:t>
      </w:r>
      <w:r>
        <w:t xml:space="preserve">ssue </w:t>
      </w:r>
      <w:r w:rsidR="005C76FA">
        <w:t>I</w:t>
      </w:r>
      <w:r>
        <w:t>mportant?</w:t>
      </w:r>
    </w:p>
    <w:p w:rsidR="00496266" w:rsidRDefault="00496266" w:rsidP="00496266">
      <w:pPr>
        <w:pStyle w:val="NoSpacing"/>
      </w:pPr>
    </w:p>
    <w:p w:rsidR="00EA6E12" w:rsidRDefault="00496266" w:rsidP="00496266">
      <w:pPr>
        <w:pStyle w:val="NoSpacing"/>
      </w:pPr>
      <w:r w:rsidRPr="00496266">
        <w:t xml:space="preserve">Affordable and accessible housing remains a key issue for the community, </w:t>
      </w:r>
      <w:proofErr w:type="gramStart"/>
      <w:r w:rsidRPr="00496266">
        <w:t>developers</w:t>
      </w:r>
      <w:proofErr w:type="gramEnd"/>
      <w:r w:rsidRPr="00496266">
        <w:t xml:space="preserve"> and service providers. These groups recognise the impacts of rising house prices, the increase in demand for housing, and the falling supply of affordable rentals. </w:t>
      </w:r>
    </w:p>
    <w:p w:rsidR="00EA6E12" w:rsidRDefault="00EA6E12" w:rsidP="00496266">
      <w:pPr>
        <w:pStyle w:val="NoSpacing"/>
      </w:pPr>
    </w:p>
    <w:p w:rsidR="00496266" w:rsidRDefault="00496266" w:rsidP="00496266">
      <w:pPr>
        <w:pStyle w:val="NoSpacing"/>
      </w:pPr>
      <w:proofErr w:type="gramStart"/>
      <w:r w:rsidRPr="00496266">
        <w:t>According to</w:t>
      </w:r>
      <w:proofErr w:type="gramEnd"/>
      <w:r w:rsidRPr="00496266">
        <w:t xml:space="preserve"> the</w:t>
      </w:r>
      <w:r>
        <w:t xml:space="preserve"> Maroondah</w:t>
      </w:r>
      <w:r w:rsidRPr="00496266">
        <w:t xml:space="preserve"> Housing Strategy</w:t>
      </w:r>
      <w:r>
        <w:t xml:space="preserve"> </w:t>
      </w:r>
      <w:r w:rsidR="00EA6E12">
        <w:t>(</w:t>
      </w:r>
      <w:r>
        <w:t>2016</w:t>
      </w:r>
      <w:r w:rsidR="00EA6E12">
        <w:t>)</w:t>
      </w:r>
      <w:r>
        <w:t>, l</w:t>
      </w:r>
      <w:r w:rsidRPr="00496266">
        <w:t>ow income households with children are finding it increasingly difficult to access appropriate and affordable housing often resu</w:t>
      </w:r>
      <w:r w:rsidR="00EA6E12">
        <w:t xml:space="preserve">lting in families breaking down.  </w:t>
      </w:r>
      <w:proofErr w:type="gramStart"/>
      <w:r w:rsidR="00EA6E12">
        <w:t>Similarly</w:t>
      </w:r>
      <w:proofErr w:type="gramEnd"/>
      <w:r w:rsidR="00EA6E12">
        <w:t xml:space="preserve"> young adults are finding it particularly difficult to move out of home and secure affordable housing locally.  Affordable private rental accommodation is very constrained and levels of homelessness are rising alarmingly.</w:t>
      </w:r>
    </w:p>
    <w:p w:rsidR="00496266" w:rsidRPr="00496266" w:rsidRDefault="00496266" w:rsidP="00496266">
      <w:pPr>
        <w:pStyle w:val="NoSpacing"/>
      </w:pPr>
    </w:p>
    <w:p w:rsidR="00496266" w:rsidRPr="00496266" w:rsidRDefault="00496266" w:rsidP="00496266">
      <w:pPr>
        <w:pStyle w:val="NoSpacing"/>
      </w:pPr>
      <w:r w:rsidRPr="00496266">
        <w:t xml:space="preserve">The Maroondah population is ageing. The fastest population growth of all age categories </w:t>
      </w:r>
      <w:r w:rsidR="00D017D9">
        <w:t>is in</w:t>
      </w:r>
      <w:r w:rsidRPr="00496266">
        <w:t xml:space="preserve"> </w:t>
      </w:r>
      <w:r w:rsidR="00EA6E12">
        <w:t xml:space="preserve">the </w:t>
      </w:r>
      <w:r w:rsidRPr="00496266">
        <w:t xml:space="preserve">70 to 84-year age group, </w:t>
      </w:r>
      <w:r w:rsidR="00D017D9">
        <w:t xml:space="preserve">with an </w:t>
      </w:r>
      <w:r w:rsidRPr="00496266">
        <w:t>averag</w:t>
      </w:r>
      <w:r w:rsidR="00D017D9">
        <w:t xml:space="preserve">e increase of 2.3% per annum. </w:t>
      </w:r>
      <w:r w:rsidRPr="00496266">
        <w:t xml:space="preserve">However, there is a lack of access to affordable age-friendly housing for the ageing population which is becoming an increasing source of housing and general life stress. If suitable accommodation and care isn’t available, relatives often </w:t>
      </w:r>
      <w:proofErr w:type="gramStart"/>
      <w:r w:rsidRPr="00496266">
        <w:t>have to</w:t>
      </w:r>
      <w:proofErr w:type="gramEnd"/>
      <w:r w:rsidRPr="00496266">
        <w:t xml:space="preserve"> cut back on their work commitments to provide assistance.</w:t>
      </w:r>
    </w:p>
    <w:p w:rsidR="00496266" w:rsidRPr="00496266" w:rsidRDefault="00496266" w:rsidP="00496266">
      <w:pPr>
        <w:pStyle w:val="NoSpacing"/>
      </w:pPr>
    </w:p>
    <w:p w:rsidR="00496266" w:rsidRPr="00496266" w:rsidRDefault="00496266" w:rsidP="00496266">
      <w:pPr>
        <w:pStyle w:val="NoSpacing"/>
      </w:pPr>
      <w:r w:rsidRPr="00496266">
        <w:t xml:space="preserve">The establishment of a formal Council policy in this space will </w:t>
      </w:r>
      <w:r w:rsidR="00D017D9">
        <w:t>enable</w:t>
      </w:r>
      <w:r w:rsidRPr="00496266">
        <w:t xml:space="preserve"> Council </w:t>
      </w:r>
      <w:r w:rsidR="00D017D9">
        <w:t xml:space="preserve">to play an increased role in facilitating </w:t>
      </w:r>
      <w:r w:rsidRPr="00496266">
        <w:t>affordable housing, social housing and age-friendly accommodation through regional collaboration, advocacy to higher levels of government, and</w:t>
      </w:r>
      <w:r w:rsidR="00D017D9">
        <w:t xml:space="preserve"> </w:t>
      </w:r>
      <w:r w:rsidR="00EA6E12">
        <w:t xml:space="preserve">through land use </w:t>
      </w:r>
      <w:r w:rsidR="00D017D9">
        <w:t>planning policy</w:t>
      </w:r>
      <w:r w:rsidRPr="00496266">
        <w:t xml:space="preserve">. </w:t>
      </w:r>
      <w:r w:rsidR="00EA6E12">
        <w:t>It w</w:t>
      </w:r>
      <w:r w:rsidRPr="00496266">
        <w:t xml:space="preserve">ill </w:t>
      </w:r>
      <w:r w:rsidR="00EA6E12">
        <w:t>encourage</w:t>
      </w:r>
      <w:r w:rsidRPr="00496266">
        <w:t xml:space="preserve"> Council to </w:t>
      </w:r>
      <w:r w:rsidR="00EA6E12">
        <w:t>build on</w:t>
      </w:r>
      <w:r w:rsidR="00D017D9">
        <w:t xml:space="preserve"> </w:t>
      </w:r>
      <w:r w:rsidRPr="00496266">
        <w:t xml:space="preserve">partnerships with </w:t>
      </w:r>
      <w:r w:rsidR="00EA6E12">
        <w:t xml:space="preserve">local </w:t>
      </w:r>
      <w:r w:rsidRPr="00496266">
        <w:t>community and service organisations.</w:t>
      </w:r>
    </w:p>
    <w:p w:rsidR="00EF12E0" w:rsidRPr="002954E9" w:rsidRDefault="00EF12E0" w:rsidP="00EF12E0">
      <w:pPr>
        <w:pStyle w:val="Heading1"/>
        <w:rPr>
          <w:caps/>
          <w:lang w:val="en-US"/>
        </w:rPr>
      </w:pPr>
      <w:r>
        <w:rPr>
          <w:lang w:val="en-US"/>
        </w:rPr>
        <w:t xml:space="preserve">How was this Policy </w:t>
      </w:r>
      <w:r w:rsidR="00EA6E12">
        <w:rPr>
          <w:lang w:val="en-US"/>
        </w:rPr>
        <w:t>P</w:t>
      </w:r>
      <w:r>
        <w:rPr>
          <w:lang w:val="en-US"/>
        </w:rPr>
        <w:t>repared?</w:t>
      </w:r>
    </w:p>
    <w:p w:rsidR="006122B0" w:rsidRDefault="006122B0" w:rsidP="006122B0"/>
    <w:p w:rsidR="00496266" w:rsidRDefault="00496266" w:rsidP="00496266">
      <w:pPr>
        <w:pStyle w:val="NoSpacing"/>
      </w:pPr>
      <w:r w:rsidRPr="00496266">
        <w:t xml:space="preserve">The need for </w:t>
      </w:r>
      <w:r w:rsidR="00EA6E12">
        <w:t>this Policy</w:t>
      </w:r>
      <w:r w:rsidRPr="00496266">
        <w:t xml:space="preserve"> was initially raised in Council</w:t>
      </w:r>
      <w:r w:rsidR="00EA6E12">
        <w:t>’</w:t>
      </w:r>
      <w:r w:rsidRPr="00496266">
        <w:t xml:space="preserve">s ‘The places we live: Maroondah Housing Strategy 2016’. In preparation of this </w:t>
      </w:r>
      <w:r w:rsidR="001C18B6">
        <w:t>P</w:t>
      </w:r>
      <w:r w:rsidRPr="00496266">
        <w:t xml:space="preserve">olicy, Council </w:t>
      </w:r>
      <w:r w:rsidR="00411FEC">
        <w:t>reviewed</w:t>
      </w:r>
      <w:r w:rsidRPr="00496266">
        <w:t xml:space="preserve"> the data </w:t>
      </w:r>
      <w:r w:rsidR="00411FEC">
        <w:t>in the</w:t>
      </w:r>
      <w:r w:rsidRPr="00496266">
        <w:t xml:space="preserve"> housing strategy, to identify gaps in knowledge. </w:t>
      </w:r>
      <w:r w:rsidR="00A607AD">
        <w:t xml:space="preserve">SGS </w:t>
      </w:r>
      <w:r w:rsidR="002F39F4">
        <w:rPr>
          <w:rFonts w:cstheme="minorHAnsi"/>
        </w:rPr>
        <w:t>Economics and Planning</w:t>
      </w:r>
      <w:r w:rsidR="002F39F4" w:rsidRPr="00496266">
        <w:t xml:space="preserve"> </w:t>
      </w:r>
      <w:r w:rsidR="000920A6">
        <w:t xml:space="preserve">(SGS) </w:t>
      </w:r>
      <w:r w:rsidRPr="00496266">
        <w:t>w</w:t>
      </w:r>
      <w:r w:rsidR="00D017D9">
        <w:t>ere</w:t>
      </w:r>
      <w:r w:rsidRPr="00496266">
        <w:t xml:space="preserve"> </w:t>
      </w:r>
      <w:r w:rsidR="00411FEC">
        <w:t xml:space="preserve">subsequently </w:t>
      </w:r>
      <w:r w:rsidR="00D017D9">
        <w:t xml:space="preserve">engaged </w:t>
      </w:r>
      <w:r w:rsidRPr="00496266">
        <w:t xml:space="preserve">to help address these gaps, and inform policy direction for the affordable and social housing needs of Maroondah. Council worked closely with </w:t>
      </w:r>
      <w:r w:rsidR="00A607AD">
        <w:t xml:space="preserve">SGS </w:t>
      </w:r>
      <w:r w:rsidR="00411FEC">
        <w:t>in the preparation of a</w:t>
      </w:r>
      <w:r w:rsidRPr="00496266">
        <w:t xml:space="preserve"> </w:t>
      </w:r>
      <w:r w:rsidR="00D017D9">
        <w:t>discussion paper</w:t>
      </w:r>
      <w:r w:rsidRPr="00496266">
        <w:t xml:space="preserve"> that identified the municipalities affordable housing challenge, the role of local government in affordable housing and our </w:t>
      </w:r>
      <w:r w:rsidR="00D017D9">
        <w:t xml:space="preserve">policy </w:t>
      </w:r>
      <w:r w:rsidRPr="00496266">
        <w:t xml:space="preserve">options. </w:t>
      </w:r>
    </w:p>
    <w:p w:rsidR="00496266" w:rsidRPr="00496266" w:rsidRDefault="00496266" w:rsidP="00496266">
      <w:pPr>
        <w:pStyle w:val="NoSpacing"/>
      </w:pPr>
    </w:p>
    <w:p w:rsidR="00496266" w:rsidRDefault="00411FEC" w:rsidP="00496266">
      <w:pPr>
        <w:pStyle w:val="NoSpacing"/>
      </w:pPr>
      <w:r>
        <w:t>To inform the</w:t>
      </w:r>
      <w:r w:rsidR="00496266" w:rsidRPr="00496266">
        <w:t xml:space="preserve"> </w:t>
      </w:r>
      <w:r w:rsidR="00D017D9">
        <w:t>discussion paper</w:t>
      </w:r>
      <w:r w:rsidR="00496266" w:rsidRPr="00496266">
        <w:t xml:space="preserve">, </w:t>
      </w:r>
      <w:r w:rsidR="00D017D9">
        <w:t>Council</w:t>
      </w:r>
      <w:r w:rsidR="002F39F4" w:rsidRPr="00496266">
        <w:t xml:space="preserve"> </w:t>
      </w:r>
      <w:r w:rsidR="00496266" w:rsidRPr="00496266">
        <w:t xml:space="preserve">facilitated stakeholder engagement with key organisations actively working in the field </w:t>
      </w:r>
      <w:r w:rsidR="00B733E4">
        <w:t>locally</w:t>
      </w:r>
      <w:r w:rsidR="001C18B6">
        <w:t>. One on one interviews w</w:t>
      </w:r>
      <w:r w:rsidR="00496266" w:rsidRPr="00496266">
        <w:t xml:space="preserve">ere used to build an understanding of the perspectives and experiences of respected stakeholders who have worked directly with people affected by the challenges of affordable and social housing. Focus group sessions were used by </w:t>
      </w:r>
      <w:r w:rsidR="00A607AD">
        <w:t xml:space="preserve">SGS </w:t>
      </w:r>
      <w:r w:rsidR="00496266" w:rsidRPr="00496266">
        <w:t xml:space="preserve">to further develop an understanding of the perspectives of stakeholders to share and debate their ideas. Council invited 20 key individuals from leading organisations </w:t>
      </w:r>
      <w:r w:rsidR="00D017D9">
        <w:t>in the sector</w:t>
      </w:r>
      <w:r w:rsidR="00496266" w:rsidRPr="00496266">
        <w:t xml:space="preserve"> including Community Housing Ltd - Eastern Metropolitan, Eastern Domestic Violence Service Inc., the Salvation Army Community Connections, and Wesley Homeless and Support Service, to participate in the</w:t>
      </w:r>
      <w:r w:rsidR="00D017D9">
        <w:t>se</w:t>
      </w:r>
      <w:r w:rsidR="00496266" w:rsidRPr="00496266">
        <w:t xml:space="preserve"> focus group sessions.</w:t>
      </w:r>
    </w:p>
    <w:p w:rsidR="00496266" w:rsidRPr="00496266" w:rsidRDefault="00496266" w:rsidP="00496266">
      <w:pPr>
        <w:pStyle w:val="NoSpacing"/>
      </w:pPr>
    </w:p>
    <w:p w:rsidR="00496266" w:rsidRDefault="000920A6" w:rsidP="00496266">
      <w:pPr>
        <w:pStyle w:val="NoSpacing"/>
      </w:pPr>
      <w:r>
        <w:t xml:space="preserve">In March 2018 </w:t>
      </w:r>
      <w:r w:rsidR="00D017D9">
        <w:t xml:space="preserve">Council also facilitated an </w:t>
      </w:r>
      <w:r w:rsidR="00496266">
        <w:t>A</w:t>
      </w:r>
      <w:r w:rsidR="00496266" w:rsidRPr="00496266">
        <w:t xml:space="preserve">ffordable and </w:t>
      </w:r>
      <w:r w:rsidR="00496266">
        <w:t>Social Housing F</w:t>
      </w:r>
      <w:r w:rsidR="00496266" w:rsidRPr="00496266">
        <w:t xml:space="preserve">orum with key local stakeholders and community leaders, to discuss the changing role of affordable and social housing in Australian policy, and the need for affordable and social housing in Maroondah. </w:t>
      </w:r>
      <w:proofErr w:type="gramStart"/>
      <w:r w:rsidR="00496266" w:rsidRPr="00496266">
        <w:t xml:space="preserve">The forum was facilitated by </w:t>
      </w:r>
      <w:r>
        <w:t xml:space="preserve">Dr </w:t>
      </w:r>
      <w:r w:rsidR="00496266" w:rsidRPr="00496266">
        <w:t>Marcus Spiller</w:t>
      </w:r>
      <w:proofErr w:type="gramEnd"/>
      <w:r w:rsidR="00496266" w:rsidRPr="00496266">
        <w:t xml:space="preserve"> </w:t>
      </w:r>
      <w:r w:rsidR="00496266">
        <w:t xml:space="preserve">from </w:t>
      </w:r>
      <w:r w:rsidR="00A607AD">
        <w:t>SGS</w:t>
      </w:r>
      <w:r w:rsidR="00496266">
        <w:t>,</w:t>
      </w:r>
      <w:r w:rsidR="00496266" w:rsidRPr="00496266">
        <w:t xml:space="preserve"> with guest presentations by Suzi Hayes (Eastern Affordable Housing Alliance), Shari McPhail (Community Housing Ltd.), and Judy Sutherland (Department of H</w:t>
      </w:r>
      <w:r w:rsidR="00D017D9">
        <w:t>ealth and Human Services). The F</w:t>
      </w:r>
      <w:r w:rsidR="00496266" w:rsidRPr="00496266">
        <w:t xml:space="preserve">orum </w:t>
      </w:r>
      <w:r w:rsidR="00B733E4">
        <w:t>enabled</w:t>
      </w:r>
      <w:r w:rsidR="00496266" w:rsidRPr="00496266">
        <w:t xml:space="preserve"> Council to identify people who are working within the field, </w:t>
      </w:r>
      <w:r w:rsidR="00496266">
        <w:t xml:space="preserve">local </w:t>
      </w:r>
      <w:proofErr w:type="gramStart"/>
      <w:r w:rsidR="00496266">
        <w:t>needs</w:t>
      </w:r>
      <w:proofErr w:type="gramEnd"/>
      <w:r w:rsidR="00496266">
        <w:t xml:space="preserve"> and opportunities, </w:t>
      </w:r>
      <w:r w:rsidR="00496266" w:rsidRPr="00496266">
        <w:t>as well as investigate potential partnerships to work with in delivering affordable and social housing.</w:t>
      </w:r>
    </w:p>
    <w:p w:rsidR="00496266" w:rsidRPr="00496266" w:rsidRDefault="00496266" w:rsidP="00496266">
      <w:pPr>
        <w:pStyle w:val="NoSpacing"/>
      </w:pPr>
    </w:p>
    <w:p w:rsidR="00EF12E0" w:rsidRDefault="00D017D9" w:rsidP="00B733E4">
      <w:pPr>
        <w:pStyle w:val="NoSpacing"/>
        <w:rPr>
          <w:rFonts w:eastAsiaTheme="majorEastAsia" w:cstheme="majorBidi"/>
          <w:b/>
          <w:bCs/>
          <w:color w:val="1F497D" w:themeColor="text2"/>
          <w:kern w:val="32"/>
          <w:sz w:val="48"/>
          <w:szCs w:val="32"/>
          <w:lang w:val="en-US"/>
        </w:rPr>
      </w:pPr>
      <w:r>
        <w:t xml:space="preserve">From these inputs, Council has prepared an Affordable and Social Housing Policy which </w:t>
      </w:r>
      <w:r w:rsidRPr="00185089">
        <w:t>clarif</w:t>
      </w:r>
      <w:r>
        <w:t>ies</w:t>
      </w:r>
      <w:r w:rsidRPr="00185089">
        <w:t xml:space="preserve"> Council’s policy position</w:t>
      </w:r>
      <w:r>
        <w:t>,</w:t>
      </w:r>
      <w:r w:rsidRPr="00185089">
        <w:t xml:space="preserve"> along with Council’s current and future role and function in responding to affordable and social housing issues.</w:t>
      </w:r>
      <w:r w:rsidR="00EF12E0">
        <w:rPr>
          <w:lang w:val="en-US"/>
        </w:rPr>
        <w:br w:type="page"/>
      </w:r>
    </w:p>
    <w:p w:rsidR="00496266" w:rsidRDefault="00496266" w:rsidP="00EF12E0">
      <w:pPr>
        <w:pStyle w:val="Heading1"/>
        <w:rPr>
          <w:lang w:val="en-US"/>
        </w:rPr>
      </w:pPr>
      <w:r>
        <w:rPr>
          <w:lang w:val="en-US"/>
        </w:rPr>
        <w:lastRenderedPageBreak/>
        <w:t xml:space="preserve">What is the </w:t>
      </w:r>
      <w:r w:rsidR="00DA26B2">
        <w:rPr>
          <w:lang w:val="en-US"/>
        </w:rPr>
        <w:t>Policy C</w:t>
      </w:r>
      <w:r>
        <w:rPr>
          <w:lang w:val="en-US"/>
        </w:rPr>
        <w:t>ontext?</w:t>
      </w:r>
    </w:p>
    <w:p w:rsidR="00496266" w:rsidRDefault="00496266" w:rsidP="00496266">
      <w:pPr>
        <w:pStyle w:val="NoSpacing"/>
      </w:pPr>
    </w:p>
    <w:p w:rsidR="00496266" w:rsidRDefault="00496266" w:rsidP="00496266">
      <w:pPr>
        <w:pStyle w:val="NoSpacing"/>
      </w:pPr>
      <w:r w:rsidRPr="00FE047C">
        <w:t xml:space="preserve">The City of Maroondah covers a land area of 61.4 square kilometres in Melbourne’s outer east, 22 kilometres from the </w:t>
      </w:r>
      <w:r>
        <w:t xml:space="preserve">Melbourne </w:t>
      </w:r>
      <w:r w:rsidRPr="00FE047C">
        <w:t xml:space="preserve">Central Business District. Maroondah has the strategic advantage of being located at the north-eastern junction of the Eastern Freeway – EastLink corridor. There are two train lines and </w:t>
      </w:r>
      <w:proofErr w:type="gramStart"/>
      <w:r w:rsidRPr="00FE047C">
        <w:t>a large number of</w:t>
      </w:r>
      <w:proofErr w:type="gramEnd"/>
      <w:r w:rsidRPr="00FE047C">
        <w:t xml:space="preserve"> bus routes linking the City with other regions.</w:t>
      </w:r>
    </w:p>
    <w:p w:rsidR="00496266" w:rsidRDefault="00496266" w:rsidP="00496266">
      <w:pPr>
        <w:pStyle w:val="NoSpacing"/>
      </w:pPr>
    </w:p>
    <w:p w:rsidR="00496266" w:rsidRDefault="00496266" w:rsidP="00496266">
      <w:pPr>
        <w:pStyle w:val="NoSpacing"/>
      </w:pPr>
      <w:r>
        <w:t xml:space="preserve">Maroondah is well known for its leafy streets, broad areas of open space, bushland reserves, </w:t>
      </w:r>
      <w:proofErr w:type="gramStart"/>
      <w:r>
        <w:t>parks</w:t>
      </w:r>
      <w:proofErr w:type="gramEnd"/>
      <w:r>
        <w:t xml:space="preserve"> and playgrounds.  Sustainable transport links include on-road cycling paths and shared path links to the Mullum </w:t>
      </w:r>
      <w:proofErr w:type="spellStart"/>
      <w:r>
        <w:t>Mullum</w:t>
      </w:r>
      <w:proofErr w:type="spellEnd"/>
      <w:r>
        <w:t xml:space="preserve"> Creek Trail, the EastLink Trail, </w:t>
      </w:r>
      <w:proofErr w:type="spellStart"/>
      <w:r>
        <w:t>Taralla</w:t>
      </w:r>
      <w:proofErr w:type="spellEnd"/>
      <w:r>
        <w:t xml:space="preserve"> Creek </w:t>
      </w:r>
      <w:proofErr w:type="gramStart"/>
      <w:r>
        <w:t>Trail</w:t>
      </w:r>
      <w:proofErr w:type="gramEnd"/>
      <w:r>
        <w:t xml:space="preserve"> and the Dandenong Creek Trail.</w:t>
      </w:r>
    </w:p>
    <w:p w:rsidR="00496266" w:rsidRDefault="00496266" w:rsidP="00496266">
      <w:pPr>
        <w:pStyle w:val="NoSpacing"/>
      </w:pPr>
    </w:p>
    <w:p w:rsidR="00496266" w:rsidRDefault="00496266" w:rsidP="00496266">
      <w:pPr>
        <w:pStyle w:val="NoSpacing"/>
      </w:pPr>
      <w:r>
        <w:t>The City hosts a regional health precinct including a major public hospital and a large private hospital; educational facilities that cater from early childhood learning to tertiary level; two libraries; arts and cultural centres; an art gallery; and a range of community centres. Maroondah is also home to a range of world class sporting facilities including Aquanation, a regional recreation and leisure facility.</w:t>
      </w:r>
    </w:p>
    <w:p w:rsidR="00496266" w:rsidRDefault="00496266" w:rsidP="00496266">
      <w:pPr>
        <w:pStyle w:val="NoSpacing"/>
      </w:pPr>
    </w:p>
    <w:p w:rsidR="00496266" w:rsidRDefault="00496266" w:rsidP="00496266">
      <w:pPr>
        <w:pStyle w:val="NoSpacing"/>
        <w:jc w:val="center"/>
      </w:pPr>
      <w:r w:rsidRPr="00EE176D">
        <w:rPr>
          <w:noProof/>
          <w:lang w:eastAsia="en-AU"/>
        </w:rPr>
        <w:drawing>
          <wp:inline distT="0" distB="0" distL="0" distR="0" wp14:anchorId="25514B01" wp14:editId="3AB7298C">
            <wp:extent cx="5889365" cy="4881204"/>
            <wp:effectExtent l="0" t="0" r="0" b="0"/>
            <wp:docPr id="6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srcRect b="2601"/>
                    <a:stretch>
                      <a:fillRect/>
                    </a:stretch>
                  </pic:blipFill>
                  <pic:spPr bwMode="auto">
                    <a:xfrm>
                      <a:off x="0" y="0"/>
                      <a:ext cx="5913308" cy="4901048"/>
                    </a:xfrm>
                    <a:prstGeom prst="rect">
                      <a:avLst/>
                    </a:prstGeom>
                    <a:noFill/>
                    <a:ln w="9525">
                      <a:noFill/>
                      <a:miter lim="800000"/>
                      <a:headEnd/>
                      <a:tailEnd/>
                    </a:ln>
                  </pic:spPr>
                </pic:pic>
              </a:graphicData>
            </a:graphic>
          </wp:inline>
        </w:drawing>
      </w:r>
    </w:p>
    <w:p w:rsidR="00496266" w:rsidRDefault="00496266" w:rsidP="00496266"/>
    <w:p w:rsidR="00496266" w:rsidRDefault="00496266" w:rsidP="00496266">
      <w:pPr>
        <w:pStyle w:val="NoSpacing"/>
      </w:pPr>
      <w:r>
        <w:rPr>
          <w:lang w:val="en-US"/>
        </w:rPr>
        <w:t xml:space="preserve">Affordable and social housing is a complex and challenging issue </w:t>
      </w:r>
      <w:r w:rsidR="0067435C">
        <w:rPr>
          <w:lang w:val="en-US"/>
        </w:rPr>
        <w:t>involving</w:t>
      </w:r>
      <w:r>
        <w:rPr>
          <w:lang w:val="en-US"/>
        </w:rPr>
        <w:t xml:space="preserve"> initiatives</w:t>
      </w:r>
      <w:r w:rsidR="0067435C">
        <w:rPr>
          <w:lang w:val="en-US"/>
        </w:rPr>
        <w:t>,</w:t>
      </w:r>
      <w:r>
        <w:rPr>
          <w:lang w:val="en-US"/>
        </w:rPr>
        <w:t xml:space="preserve"> agreements, policies, and strategies at a national, state, and local level. Each level of government is responsible for the development and implementation of their own strategic approach to affordable and social housing. However, it is not without a collaborative effort between the three tiers of Government that the challenges of social and affordable housing can attempt to be addressed. </w:t>
      </w:r>
    </w:p>
    <w:p w:rsidR="00496266" w:rsidRDefault="00496266" w:rsidP="00496266"/>
    <w:p w:rsidR="00496266" w:rsidRPr="00551906" w:rsidRDefault="00496266" w:rsidP="00496266">
      <w:pPr>
        <w:pStyle w:val="Heading2"/>
      </w:pPr>
      <w:r>
        <w:lastRenderedPageBreak/>
        <w:t>Federal</w:t>
      </w:r>
      <w:r w:rsidRPr="00551906">
        <w:t xml:space="preserve"> </w:t>
      </w:r>
      <w:r w:rsidR="00DA26B2">
        <w:t>P</w:t>
      </w:r>
      <w:r>
        <w:t xml:space="preserve">olicy </w:t>
      </w:r>
      <w:r w:rsidR="00DA26B2">
        <w:t>C</w:t>
      </w:r>
      <w:r w:rsidRPr="00551906">
        <w:t>ontext</w:t>
      </w:r>
    </w:p>
    <w:p w:rsidR="00496266" w:rsidRDefault="00496266" w:rsidP="00496266">
      <w:pPr>
        <w:pStyle w:val="NoSpacing"/>
        <w:rPr>
          <w:lang w:val="en-US"/>
        </w:rPr>
      </w:pPr>
    </w:p>
    <w:p w:rsidR="00496266" w:rsidRDefault="00496266" w:rsidP="00496266">
      <w:pPr>
        <w:pStyle w:val="NoSpacing"/>
        <w:rPr>
          <w:lang w:val="en-US"/>
        </w:rPr>
      </w:pPr>
      <w:r>
        <w:rPr>
          <w:lang w:val="en-US"/>
        </w:rPr>
        <w:t xml:space="preserve">The National Housing and Homelessness Agreement, 2009, is one of several policies used by the Commonwealth Government to influence the spatial distribution and profile of housing. The NHHA is the Commonwealth Governments key affordable and social housing agreement, which works in partnership with the state governments to provide policy framework to fund social housing and homelessness services provision. Other policies and programs for affordable and social housing relate to providing infrastructure to support housing development, taxation, social services, immigration, and the financial sector. These </w:t>
      </w:r>
      <w:r w:rsidR="006E00B6">
        <w:rPr>
          <w:lang w:val="en-US"/>
        </w:rPr>
        <w:t>initiatives</w:t>
      </w:r>
      <w:r>
        <w:rPr>
          <w:lang w:val="en-US"/>
        </w:rPr>
        <w:t xml:space="preserve"> are shown in Table 1 below: </w:t>
      </w:r>
    </w:p>
    <w:p w:rsidR="0067435C" w:rsidRDefault="0067435C" w:rsidP="00496266">
      <w:pPr>
        <w:pStyle w:val="NoSpacing"/>
        <w:rPr>
          <w:lang w:val="en-US"/>
        </w:rPr>
      </w:pPr>
    </w:p>
    <w:p w:rsidR="00496266" w:rsidRDefault="00496266" w:rsidP="008064A0">
      <w:pPr>
        <w:pStyle w:val="Caption"/>
        <w:jc w:val="left"/>
      </w:pPr>
      <w:bookmarkStart w:id="1" w:name="_Ref510085022"/>
      <w:bookmarkStart w:id="2" w:name="_Toc510713925"/>
      <w:r>
        <w:t xml:space="preserve">Table </w:t>
      </w:r>
      <w:r w:rsidR="00E83734">
        <w:fldChar w:fldCharType="begin"/>
      </w:r>
      <w:r w:rsidR="00E83734">
        <w:instrText xml:space="preserve"> SEQ Table \* ARABIC </w:instrText>
      </w:r>
      <w:r w:rsidR="00E83734">
        <w:fldChar w:fldCharType="separate"/>
      </w:r>
      <w:r w:rsidR="0013269C">
        <w:rPr>
          <w:noProof/>
        </w:rPr>
        <w:t>1</w:t>
      </w:r>
      <w:r w:rsidR="00E83734">
        <w:rPr>
          <w:noProof/>
        </w:rPr>
        <w:fldChar w:fldCharType="end"/>
      </w:r>
      <w:bookmarkEnd w:id="1"/>
      <w:r>
        <w:tab/>
        <w:t xml:space="preserve">Commonwealth Government </w:t>
      </w:r>
      <w:r w:rsidR="0067435C">
        <w:t>I</w:t>
      </w:r>
      <w:r>
        <w:t xml:space="preserve">nitiatives 2017/18 </w:t>
      </w:r>
      <w:r w:rsidR="0067435C">
        <w:t>B</w:t>
      </w:r>
      <w:r>
        <w:t>udget</w:t>
      </w:r>
      <w:bookmarkEnd w:id="2"/>
    </w:p>
    <w:p w:rsidR="00496266" w:rsidRDefault="00496266" w:rsidP="00496266">
      <w:r w:rsidRPr="008E0D3F">
        <w:rPr>
          <w:noProof/>
          <w:lang w:eastAsia="en-AU"/>
        </w:rPr>
        <w:drawing>
          <wp:inline distT="0" distB="0" distL="0" distR="0" wp14:anchorId="76CBF79C" wp14:editId="09E7088C">
            <wp:extent cx="6774406" cy="203068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a:extLst>
                        <a:ext uri="{28A0092B-C50C-407E-A947-70E740481C1C}">
                          <a14:useLocalDpi xmlns:a14="http://schemas.microsoft.com/office/drawing/2010/main" val="0"/>
                        </a:ext>
                      </a:extLst>
                    </a:blip>
                    <a:srcRect t="5407" b="2113"/>
                    <a:stretch/>
                  </pic:blipFill>
                  <pic:spPr bwMode="auto">
                    <a:xfrm>
                      <a:off x="0" y="0"/>
                      <a:ext cx="6818446" cy="2043882"/>
                    </a:xfrm>
                    <a:prstGeom prst="rect">
                      <a:avLst/>
                    </a:prstGeom>
                    <a:noFill/>
                    <a:ln>
                      <a:noFill/>
                    </a:ln>
                    <a:extLst>
                      <a:ext uri="{53640926-AAD7-44D8-BBD7-CCE9431645EC}">
                        <a14:shadowObscured xmlns:a14="http://schemas.microsoft.com/office/drawing/2010/main"/>
                      </a:ext>
                    </a:extLst>
                  </pic:spPr>
                </pic:pic>
              </a:graphicData>
            </a:graphic>
          </wp:inline>
        </w:drawing>
      </w:r>
    </w:p>
    <w:p w:rsidR="00496266" w:rsidRDefault="00496266" w:rsidP="002F39F4">
      <w:pPr>
        <w:pStyle w:val="Source"/>
      </w:pPr>
      <w:r>
        <w:t>Source: CHFV</w:t>
      </w:r>
    </w:p>
    <w:p w:rsidR="00496266" w:rsidRPr="00551906" w:rsidRDefault="00496266" w:rsidP="00496266">
      <w:pPr>
        <w:rPr>
          <w:i/>
          <w:lang w:val="en-US"/>
        </w:rPr>
      </w:pPr>
    </w:p>
    <w:p w:rsidR="00496266" w:rsidRDefault="00496266" w:rsidP="00496266">
      <w:pPr>
        <w:pStyle w:val="Heading2"/>
      </w:pPr>
      <w:r w:rsidRPr="00551906">
        <w:t xml:space="preserve">State </w:t>
      </w:r>
      <w:r w:rsidR="00DA26B2">
        <w:t>Policy C</w:t>
      </w:r>
      <w:r w:rsidRPr="00551906">
        <w:t>ontext</w:t>
      </w:r>
    </w:p>
    <w:p w:rsidR="00496266" w:rsidRDefault="00496266" w:rsidP="00496266">
      <w:pPr>
        <w:pStyle w:val="NoSpacing"/>
      </w:pPr>
    </w:p>
    <w:p w:rsidR="00496266" w:rsidRPr="00496266" w:rsidRDefault="00496266" w:rsidP="00496266">
      <w:pPr>
        <w:pStyle w:val="NoSpacing"/>
      </w:pPr>
      <w:r w:rsidRPr="00496266">
        <w:t xml:space="preserve">The </w:t>
      </w:r>
      <w:r>
        <w:t>Victorian</w:t>
      </w:r>
      <w:r w:rsidRPr="00496266">
        <w:t xml:space="preserve"> Government plays a </w:t>
      </w:r>
      <w:r w:rsidR="006E00B6">
        <w:t>key</w:t>
      </w:r>
      <w:r w:rsidRPr="00496266">
        <w:t xml:space="preserve"> role </w:t>
      </w:r>
      <w:r>
        <w:t>in</w:t>
      </w:r>
      <w:r w:rsidRPr="00496266">
        <w:t xml:space="preserve"> support</w:t>
      </w:r>
      <w:r>
        <w:t>ing</w:t>
      </w:r>
      <w:r w:rsidRPr="00496266">
        <w:t xml:space="preserve"> affordable and social housing</w:t>
      </w:r>
      <w:r w:rsidR="006E00B6">
        <w:t xml:space="preserve"> and </w:t>
      </w:r>
      <w:r w:rsidRPr="00496266">
        <w:t>focuses on social housing supply, social housing regulation, homelessness services, planning and development standards, tenancy law, and first home buyer’s assistance.</w:t>
      </w:r>
    </w:p>
    <w:p w:rsidR="00496266" w:rsidRPr="00496266" w:rsidRDefault="00496266" w:rsidP="00496266">
      <w:pPr>
        <w:pStyle w:val="NoSpacing"/>
      </w:pPr>
    </w:p>
    <w:p w:rsidR="00496266" w:rsidRDefault="00496266" w:rsidP="00496266">
      <w:pPr>
        <w:pStyle w:val="NoSpacing"/>
      </w:pPr>
      <w:r w:rsidRPr="00496266">
        <w:t>Plan Melbourne</w:t>
      </w:r>
      <w:r w:rsidR="008D291B">
        <w:t xml:space="preserve"> 2017-2050</w:t>
      </w:r>
      <w:r w:rsidRPr="00496266">
        <w:t xml:space="preserve"> is the </w:t>
      </w:r>
      <w:r w:rsidR="008D291B">
        <w:t>Victorian</w:t>
      </w:r>
      <w:r w:rsidRPr="00496266">
        <w:t xml:space="preserve"> Government</w:t>
      </w:r>
      <w:r w:rsidR="008D291B">
        <w:t>’</w:t>
      </w:r>
      <w:r w:rsidRPr="00496266">
        <w:t xml:space="preserve">s long term strategic plan which highlights </w:t>
      </w:r>
      <w:proofErr w:type="gramStart"/>
      <w:r w:rsidRPr="00496266">
        <w:t>a number of</w:t>
      </w:r>
      <w:proofErr w:type="gramEnd"/>
      <w:r w:rsidRPr="00496266">
        <w:t xml:space="preserve"> polices addressing affordable housing in the planning system. Two key policies that are relevant for Maroondah include: </w:t>
      </w:r>
    </w:p>
    <w:p w:rsidR="00E9740D" w:rsidRPr="00496266" w:rsidRDefault="00E9740D" w:rsidP="00496266">
      <w:pPr>
        <w:pStyle w:val="NoSpacing"/>
      </w:pPr>
    </w:p>
    <w:p w:rsidR="00496266" w:rsidRPr="00496266" w:rsidRDefault="00496266" w:rsidP="00C92736">
      <w:pPr>
        <w:pStyle w:val="NoSpacing"/>
        <w:numPr>
          <w:ilvl w:val="0"/>
          <w:numId w:val="6"/>
        </w:numPr>
      </w:pPr>
      <w:r w:rsidRPr="00496266">
        <w:t>Policy 2.3.3 – Strengthen the role of planning in facilitating and delivering the supply of social and affordable housing.</w:t>
      </w:r>
    </w:p>
    <w:p w:rsidR="00496266" w:rsidRPr="00496266" w:rsidRDefault="00496266" w:rsidP="00C92736">
      <w:pPr>
        <w:pStyle w:val="NoSpacing"/>
        <w:numPr>
          <w:ilvl w:val="0"/>
          <w:numId w:val="6"/>
        </w:numPr>
      </w:pPr>
      <w:r w:rsidRPr="00496266">
        <w:t>Policy 2.3.4 – Create ways to capture and share value uplift from rezoning.</w:t>
      </w:r>
    </w:p>
    <w:p w:rsidR="00496266" w:rsidRPr="00496266" w:rsidRDefault="00496266" w:rsidP="00496266">
      <w:pPr>
        <w:pStyle w:val="NoSpacing"/>
      </w:pPr>
    </w:p>
    <w:p w:rsidR="00496266" w:rsidRPr="00496266" w:rsidRDefault="00496266" w:rsidP="00496266">
      <w:pPr>
        <w:pStyle w:val="NoSpacing"/>
      </w:pPr>
      <w:r w:rsidRPr="00496266">
        <w:t xml:space="preserve">As part of the </w:t>
      </w:r>
      <w:r w:rsidR="00C207C4">
        <w:t>Victorian</w:t>
      </w:r>
      <w:r w:rsidRPr="00496266">
        <w:t xml:space="preserve"> Government</w:t>
      </w:r>
      <w:r w:rsidR="00C207C4">
        <w:t>’</w:t>
      </w:r>
      <w:r w:rsidRPr="00496266">
        <w:t>s</w:t>
      </w:r>
      <w:r w:rsidR="00E9740D">
        <w:t xml:space="preserve"> commitment to Plan Melbourne,</w:t>
      </w:r>
      <w:r w:rsidRPr="00496266">
        <w:t xml:space="preserve"> legislation was passed in September 2017 that allows affordable housing to be used as a legitimate planning purpose under the Planning and Environment Act 1988. The Planning and Building Legislation Amendment (Housing Affordability and Other Matters) </w:t>
      </w:r>
      <w:r>
        <w:t>B</w:t>
      </w:r>
      <w:r w:rsidRPr="00496266">
        <w:t>ill 2017 provides a definition for affordable housing as ‘housing that includes social housing that is appropriate for the housing needs of; very low income households, very low income households, and moderate income households.’</w:t>
      </w:r>
    </w:p>
    <w:p w:rsidR="00496266" w:rsidRPr="00496266" w:rsidRDefault="00496266" w:rsidP="00496266">
      <w:pPr>
        <w:pStyle w:val="NoSpacing"/>
      </w:pPr>
    </w:p>
    <w:p w:rsidR="00496266" w:rsidRDefault="00496266" w:rsidP="00496266">
      <w:pPr>
        <w:pStyle w:val="NoSpacing"/>
      </w:pPr>
      <w:r w:rsidRPr="00496266">
        <w:t xml:space="preserve">Home’s for Victoria (2017) is </w:t>
      </w:r>
      <w:r w:rsidR="008D291B">
        <w:t>the key Victorian</w:t>
      </w:r>
      <w:r w:rsidR="008D291B" w:rsidRPr="00496266">
        <w:t xml:space="preserve"> Government </w:t>
      </w:r>
      <w:r w:rsidRPr="00496266">
        <w:t xml:space="preserve">affordable housing strategy which includes several initiatives and reforms that support the affordable and social housing policies of Plan Melbourne, and </w:t>
      </w:r>
      <w:r w:rsidR="00E9740D">
        <w:t xml:space="preserve">attempts to </w:t>
      </w:r>
      <w:r w:rsidRPr="00496266">
        <w:t xml:space="preserve">address housing </w:t>
      </w:r>
      <w:r w:rsidR="008D291B">
        <w:t>affordability challenges across</w:t>
      </w:r>
      <w:r w:rsidRPr="00496266">
        <w:t xml:space="preserve"> Victoria. This includes a $1b investment to expand the supply of social housing, through capital acquisition and leveraging, from the ‘Victorian Social Housing Growth Fund’. The Victorian Social Housing Fund is the </w:t>
      </w:r>
      <w:r w:rsidR="008D291B">
        <w:t>Victorian</w:t>
      </w:r>
      <w:r w:rsidRPr="00496266">
        <w:t xml:space="preserve"> Government</w:t>
      </w:r>
      <w:r w:rsidR="008D291B">
        <w:t>’</w:t>
      </w:r>
      <w:r w:rsidRPr="00496266">
        <w:t xml:space="preserve">s first major contribution to the expansion </w:t>
      </w:r>
      <w:r w:rsidR="008D291B">
        <w:t xml:space="preserve">of social housing since </w:t>
      </w:r>
      <w:r w:rsidR="00E9740D">
        <w:t>the</w:t>
      </w:r>
      <w:r w:rsidR="008D291B">
        <w:t xml:space="preserve"> </w:t>
      </w:r>
      <w:r w:rsidR="00E9740D">
        <w:t>Global F</w:t>
      </w:r>
      <w:r w:rsidR="008D291B">
        <w:t xml:space="preserve">inancial </w:t>
      </w:r>
      <w:r w:rsidR="00E9740D">
        <w:t>C</w:t>
      </w:r>
      <w:r w:rsidR="008D291B">
        <w:t>risis</w:t>
      </w:r>
      <w:r w:rsidRPr="00496266">
        <w:t xml:space="preserve"> stimulus package, and is expected to generate $70</w:t>
      </w:r>
      <w:r w:rsidR="00D017D9">
        <w:t>m</w:t>
      </w:r>
      <w:r w:rsidRPr="00496266">
        <w:t xml:space="preserve"> of revenue per annum to be deployed as capital acquisition of social housing and or to leverage investment into social housing by private investors. </w:t>
      </w:r>
    </w:p>
    <w:p w:rsidR="00496266" w:rsidRPr="00496266" w:rsidRDefault="00496266" w:rsidP="00496266">
      <w:pPr>
        <w:pStyle w:val="NoSpacing"/>
      </w:pPr>
    </w:p>
    <w:p w:rsidR="00496266" w:rsidRPr="00496266" w:rsidRDefault="008D291B" w:rsidP="00496266">
      <w:pPr>
        <w:pStyle w:val="NoSpacing"/>
      </w:pPr>
      <w:r>
        <w:lastRenderedPageBreak/>
        <w:t>T</w:t>
      </w:r>
      <w:r w:rsidR="00496266" w:rsidRPr="00496266">
        <w:t xml:space="preserve">his $70 million per year </w:t>
      </w:r>
      <w:r>
        <w:t xml:space="preserve">investment </w:t>
      </w:r>
      <w:r w:rsidR="00496266" w:rsidRPr="00496266">
        <w:t>is estimated to be enough to increase the supply of social housing by 3,500 dwellings over a period of 25 years</w:t>
      </w:r>
      <w:r>
        <w:t xml:space="preserve">, but is </w:t>
      </w:r>
      <w:r w:rsidR="00E9740D">
        <w:t>not expected</w:t>
      </w:r>
      <w:r>
        <w:t xml:space="preserve"> to be enough to make up the current difference between demand and supply, and effectively keep up with future social housing needs</w:t>
      </w:r>
      <w:r w:rsidR="00496266" w:rsidRPr="00496266">
        <w:t xml:space="preserve">. </w:t>
      </w:r>
    </w:p>
    <w:p w:rsidR="00496266" w:rsidRDefault="00496266" w:rsidP="00496266">
      <w:pPr>
        <w:rPr>
          <w:b/>
          <w:lang w:val="en-US"/>
        </w:rPr>
      </w:pPr>
    </w:p>
    <w:p w:rsidR="00496266" w:rsidRDefault="00496266" w:rsidP="00496266">
      <w:pPr>
        <w:rPr>
          <w:b/>
          <w:lang w:val="en-US"/>
        </w:rPr>
      </w:pPr>
    </w:p>
    <w:p w:rsidR="008D291B" w:rsidRDefault="008D291B" w:rsidP="008D291B">
      <w:pPr>
        <w:pStyle w:val="Heading2"/>
      </w:pPr>
      <w:r>
        <w:t>Local</w:t>
      </w:r>
      <w:r w:rsidRPr="00551906">
        <w:t xml:space="preserve"> </w:t>
      </w:r>
      <w:r w:rsidR="00DA26B2">
        <w:t>P</w:t>
      </w:r>
      <w:r>
        <w:t xml:space="preserve">olicy </w:t>
      </w:r>
      <w:r w:rsidR="00DA26B2">
        <w:t>C</w:t>
      </w:r>
      <w:r w:rsidRPr="00551906">
        <w:t>ontext</w:t>
      </w:r>
    </w:p>
    <w:p w:rsidR="00496266" w:rsidRDefault="00496266" w:rsidP="00496266">
      <w:pPr>
        <w:rPr>
          <w:b/>
          <w:lang w:val="en-US"/>
        </w:rPr>
      </w:pPr>
    </w:p>
    <w:p w:rsidR="0001207D" w:rsidRDefault="0001207D" w:rsidP="0001207D">
      <w:pPr>
        <w:pStyle w:val="NoSpacing"/>
        <w:rPr>
          <w:lang w:val="en-US"/>
        </w:rPr>
      </w:pPr>
      <w:r>
        <w:rPr>
          <w:lang w:val="en-US"/>
        </w:rPr>
        <w:t>Council has three key strategic documents that directly inform the need for affordable and social housing within the municipality. Maroondah 2040: Our future together (2014), Council Plan 2017-2021 and the Maroondah Housing Strategy 2016 provide overarching direction on issues of affordable and social housing, and outline priority actions for the improvement of housing affordability and diversity. The development of this Policy is a priority action in both the Council Plan 2017-2021 and the Maroondah Housing Strategy 2016.</w:t>
      </w:r>
    </w:p>
    <w:p w:rsidR="0001207D" w:rsidRDefault="0001207D" w:rsidP="0001207D">
      <w:pPr>
        <w:rPr>
          <w:lang w:val="en-US"/>
        </w:rPr>
      </w:pPr>
    </w:p>
    <w:p w:rsidR="00496266" w:rsidRDefault="00496266" w:rsidP="00496266"/>
    <w:p w:rsidR="00496266" w:rsidRDefault="004712B2" w:rsidP="00496266">
      <w:r>
        <w:rPr>
          <w:noProof/>
          <w:lang w:eastAsia="en-AU"/>
        </w:rPr>
        <w:drawing>
          <wp:anchor distT="0" distB="0" distL="114300" distR="114300" simplePos="0" relativeHeight="251688960" behindDoc="0" locked="0" layoutInCell="1" allowOverlap="1" wp14:anchorId="7F3F937C" wp14:editId="4509F7D4">
            <wp:simplePos x="0" y="0"/>
            <wp:positionH relativeFrom="column">
              <wp:posOffset>823595</wp:posOffset>
            </wp:positionH>
            <wp:positionV relativeFrom="paragraph">
              <wp:posOffset>48260</wp:posOffset>
            </wp:positionV>
            <wp:extent cx="5121910" cy="4902835"/>
            <wp:effectExtent l="0" t="0" r="0" b="0"/>
            <wp:wrapNone/>
            <wp:docPr id="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15">
                      <a:extLst>
                        <a:ext uri="{28A0092B-C50C-407E-A947-70E740481C1C}">
                          <a14:useLocalDpi xmlns:a14="http://schemas.microsoft.com/office/drawing/2010/main" val="0"/>
                        </a:ext>
                      </a:extLst>
                    </a:blip>
                    <a:srcRect l="5074" t="2727" r="4410" b="16930"/>
                    <a:stretch>
                      <a:fillRect/>
                    </a:stretch>
                  </pic:blipFill>
                  <pic:spPr bwMode="auto">
                    <a:xfrm>
                      <a:off x="0" y="0"/>
                      <a:ext cx="5121910" cy="4902835"/>
                    </a:xfrm>
                    <a:prstGeom prst="rect">
                      <a:avLst/>
                    </a:prstGeom>
                    <a:noFill/>
                  </pic:spPr>
                </pic:pic>
              </a:graphicData>
            </a:graphic>
            <wp14:sizeRelH relativeFrom="page">
              <wp14:pctWidth>0</wp14:pctWidth>
            </wp14:sizeRelH>
            <wp14:sizeRelV relativeFrom="page">
              <wp14:pctHeight>0</wp14:pctHeight>
            </wp14:sizeRelV>
          </wp:anchor>
        </w:drawing>
      </w:r>
    </w:p>
    <w:p w:rsidR="00496266" w:rsidRPr="00053B1D" w:rsidRDefault="00496266" w:rsidP="00496266">
      <w:pPr>
        <w:rPr>
          <w:lang w:val="en-US"/>
        </w:rPr>
      </w:pPr>
    </w:p>
    <w:p w:rsidR="00496266" w:rsidRPr="00053B1D" w:rsidRDefault="00496266" w:rsidP="00496266">
      <w:pPr>
        <w:rPr>
          <w:lang w:val="en-US"/>
        </w:rPr>
      </w:pPr>
    </w:p>
    <w:p w:rsidR="00496266" w:rsidRPr="00053B1D" w:rsidRDefault="00496266" w:rsidP="00496266">
      <w:pPr>
        <w:rPr>
          <w:lang w:val="en-US"/>
        </w:rPr>
      </w:pPr>
    </w:p>
    <w:p w:rsidR="00496266" w:rsidRPr="00053B1D" w:rsidRDefault="00496266" w:rsidP="00496266">
      <w:pPr>
        <w:rPr>
          <w:lang w:val="en-US"/>
        </w:rPr>
      </w:pPr>
    </w:p>
    <w:p w:rsidR="00496266" w:rsidRPr="00053B1D" w:rsidRDefault="00496266" w:rsidP="00496266">
      <w:pPr>
        <w:rPr>
          <w:lang w:val="en-US"/>
        </w:rPr>
      </w:pPr>
    </w:p>
    <w:p w:rsidR="00496266" w:rsidRPr="00053B1D" w:rsidRDefault="00496266" w:rsidP="00496266">
      <w:pPr>
        <w:rPr>
          <w:lang w:val="en-US"/>
        </w:rPr>
      </w:pPr>
    </w:p>
    <w:p w:rsidR="00496266" w:rsidRPr="00053B1D" w:rsidRDefault="00496266" w:rsidP="00496266">
      <w:pPr>
        <w:rPr>
          <w:lang w:val="en-US"/>
        </w:rPr>
      </w:pPr>
    </w:p>
    <w:p w:rsidR="00496266" w:rsidRPr="00053B1D" w:rsidRDefault="00496266" w:rsidP="00496266">
      <w:pPr>
        <w:rPr>
          <w:lang w:val="en-US"/>
        </w:rPr>
      </w:pPr>
    </w:p>
    <w:p w:rsidR="00496266" w:rsidRPr="00053B1D" w:rsidRDefault="00496266" w:rsidP="00496266">
      <w:pPr>
        <w:rPr>
          <w:lang w:val="en-US"/>
        </w:rPr>
      </w:pPr>
    </w:p>
    <w:p w:rsidR="00496266" w:rsidRPr="00053B1D" w:rsidRDefault="004712B2" w:rsidP="00496266">
      <w:pPr>
        <w:rPr>
          <w:lang w:val="en-US"/>
        </w:rPr>
      </w:pPr>
      <w:r>
        <w:rPr>
          <w:noProof/>
          <w:lang w:eastAsia="en-AU"/>
        </w:rPr>
        <mc:AlternateContent>
          <mc:Choice Requires="wps">
            <w:drawing>
              <wp:anchor distT="0" distB="0" distL="114300" distR="114300" simplePos="0" relativeHeight="251694080" behindDoc="0" locked="0" layoutInCell="1" allowOverlap="1" wp14:anchorId="2A755C8E" wp14:editId="736C7392">
                <wp:simplePos x="0" y="0"/>
                <wp:positionH relativeFrom="column">
                  <wp:posOffset>1149985</wp:posOffset>
                </wp:positionH>
                <wp:positionV relativeFrom="paragraph">
                  <wp:posOffset>13335</wp:posOffset>
                </wp:positionV>
                <wp:extent cx="2721610" cy="907415"/>
                <wp:effectExtent l="0" t="1905" r="0" b="0"/>
                <wp:wrapNone/>
                <wp:docPr id="1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1610" cy="907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5DE8" w:rsidRDefault="00A55DE8" w:rsidP="00496266">
                            <w:pPr>
                              <w:autoSpaceDE w:val="0"/>
                              <w:autoSpaceDN w:val="0"/>
                              <w:adjustRightInd w:val="0"/>
                              <w:snapToGrid w:val="0"/>
                              <w:jc w:val="center"/>
                              <w:rPr>
                                <w:rFonts w:ascii="GothamRounded-Bold" w:eastAsia="Times New Roman" w:hAnsi="GothamRounded-Bold" w:cs="GothamRounded-Bold"/>
                                <w:b/>
                                <w:color w:val="004FA2"/>
                                <w:sz w:val="29"/>
                                <w:szCs w:val="29"/>
                                <w:lang w:val="en-US"/>
                              </w:rPr>
                            </w:pPr>
                            <w:r w:rsidRPr="00373341">
                              <w:rPr>
                                <w:rFonts w:ascii="GothamRounded-Bold" w:eastAsia="Times New Roman" w:hAnsi="GothamRounded-Bold" w:cs="GothamRounded-Bold"/>
                                <w:b/>
                                <w:color w:val="004FA2"/>
                                <w:sz w:val="29"/>
                                <w:szCs w:val="29"/>
                                <w:lang w:val="x-none"/>
                              </w:rPr>
                              <w:t>Council Plan</w:t>
                            </w:r>
                            <w:r w:rsidRPr="00373341">
                              <w:rPr>
                                <w:rFonts w:ascii="GothamRounded-Bold" w:eastAsia="Times New Roman" w:hAnsi="GothamRounded-Bold" w:cs="GothamRounded-Bold"/>
                                <w:b/>
                                <w:color w:val="004FA2"/>
                                <w:sz w:val="29"/>
                                <w:szCs w:val="29"/>
                                <w:lang w:val="en-US"/>
                              </w:rPr>
                              <w:t xml:space="preserve"> 2017-2021</w:t>
                            </w:r>
                          </w:p>
                          <w:p w:rsidR="00A55DE8" w:rsidRDefault="00A55DE8" w:rsidP="00496266">
                            <w:pPr>
                              <w:autoSpaceDE w:val="0"/>
                              <w:autoSpaceDN w:val="0"/>
                              <w:adjustRightInd w:val="0"/>
                              <w:snapToGrid w:val="0"/>
                              <w:jc w:val="center"/>
                              <w:rPr>
                                <w:rFonts w:ascii="GothamRounded-Bold" w:eastAsia="Times New Roman" w:hAnsi="GothamRounded-Bold" w:cs="GothamRounded-Bold"/>
                                <w:b/>
                                <w:color w:val="004FA2"/>
                                <w:sz w:val="29"/>
                                <w:szCs w:val="29"/>
                                <w:lang w:val="en-US"/>
                              </w:rPr>
                            </w:pPr>
                          </w:p>
                          <w:p w:rsidR="00A55DE8" w:rsidRPr="0001207D" w:rsidRDefault="00A55DE8" w:rsidP="00496266">
                            <w:pPr>
                              <w:autoSpaceDE w:val="0"/>
                              <w:autoSpaceDN w:val="0"/>
                              <w:adjustRightInd w:val="0"/>
                              <w:snapToGrid w:val="0"/>
                              <w:jc w:val="center"/>
                              <w:rPr>
                                <w:rFonts w:ascii="GothamRounded-Bold" w:eastAsia="Times New Roman" w:hAnsi="GothamRounded-Bold" w:cs="GothamRounded-Bold"/>
                                <w:b/>
                                <w:color w:val="004FA2"/>
                                <w:sz w:val="20"/>
                                <w:szCs w:val="10"/>
                                <w:lang w:val="en-US"/>
                              </w:rPr>
                            </w:pPr>
                          </w:p>
                          <w:p w:rsidR="00A55DE8" w:rsidRPr="0001207D" w:rsidRDefault="00A55DE8" w:rsidP="00496266">
                            <w:pPr>
                              <w:autoSpaceDE w:val="0"/>
                              <w:autoSpaceDN w:val="0"/>
                              <w:adjustRightInd w:val="0"/>
                              <w:snapToGrid w:val="0"/>
                              <w:jc w:val="center"/>
                              <w:rPr>
                                <w:rFonts w:ascii="GothamRounded-Bold" w:eastAsia="Times New Roman" w:hAnsi="GothamRounded-Bold" w:cs="GothamRounded-Bold"/>
                                <w:b/>
                                <w:color w:val="004FA2"/>
                                <w:sz w:val="30"/>
                                <w:szCs w:val="20"/>
                                <w:lang w:val="en-US"/>
                              </w:rPr>
                            </w:pPr>
                            <w:r w:rsidRPr="00373341">
                              <w:rPr>
                                <w:rFonts w:ascii="GothamRounded-Bold" w:eastAsia="Times New Roman" w:hAnsi="GothamRounded-Bold" w:cs="GothamRounded-Bold"/>
                                <w:b/>
                                <w:color w:val="004FA2"/>
                                <w:sz w:val="29"/>
                                <w:szCs w:val="29"/>
                                <w:lang w:val="x-none"/>
                              </w:rPr>
                              <w:t xml:space="preserve"> </w:t>
                            </w:r>
                            <w:r w:rsidRPr="0001207D">
                              <w:rPr>
                                <w:rFonts w:ascii="GothamRounded-Bold" w:eastAsia="Times New Roman" w:hAnsi="GothamRounded-Bold" w:cs="GothamRounded-Bold"/>
                                <w:b/>
                                <w:color w:val="004FA2"/>
                                <w:sz w:val="30"/>
                                <w:szCs w:val="20"/>
                                <w:lang w:val="x-none"/>
                              </w:rPr>
                              <w:t>Housing Strategy</w:t>
                            </w:r>
                            <w:r w:rsidRPr="0001207D">
                              <w:rPr>
                                <w:rFonts w:ascii="GothamRounded-Bold" w:eastAsia="Times New Roman" w:hAnsi="GothamRounded-Bold" w:cs="GothamRounded-Bold"/>
                                <w:b/>
                                <w:color w:val="004FA2"/>
                                <w:sz w:val="30"/>
                                <w:szCs w:val="20"/>
                                <w:lang w:val="en-US"/>
                              </w:rPr>
                              <w:t xml:space="preserve"> 2016</w:t>
                            </w:r>
                          </w:p>
                          <w:p w:rsidR="00A55DE8" w:rsidRDefault="00A55DE8" w:rsidP="004962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55C8E" id="Text Box 28" o:spid="_x0000_s1032" type="#_x0000_t202" style="position:absolute;margin-left:90.55pt;margin-top:1.05pt;width:214.3pt;height:71.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" filled="f" stroked="f">
                <v:textbox>
                  <w:txbxContent>
                    <w:p w:rsidR="00A55DE8" w:rsidRDefault="00A55DE8" w:rsidP="00496266">
                      <w:pPr>
                        <w:autoSpaceDE w:val="0"/>
                        <w:autoSpaceDN w:val="0"/>
                        <w:adjustRightInd w:val="0"/>
                        <w:snapToGrid w:val="0"/>
                        <w:jc w:val="center"/>
                        <w:rPr>
                          <w:rFonts w:ascii="GothamRounded-Bold" w:eastAsia="Times New Roman" w:hAnsi="GothamRounded-Bold" w:cs="GothamRounded-Bold"/>
                          <w:b/>
                          <w:color w:val="004FA2"/>
                          <w:sz w:val="29"/>
                          <w:szCs w:val="29"/>
                          <w:lang w:val="en-US"/>
                        </w:rPr>
                      </w:pPr>
                      <w:r w:rsidRPr="00373341">
                        <w:rPr>
                          <w:rFonts w:ascii="GothamRounded-Bold" w:eastAsia="Times New Roman" w:hAnsi="GothamRounded-Bold" w:cs="GothamRounded-Bold"/>
                          <w:b/>
                          <w:color w:val="004FA2"/>
                          <w:sz w:val="29"/>
                          <w:szCs w:val="29"/>
                          <w:lang w:val="x-none"/>
                        </w:rPr>
                        <w:t>Council Plan</w:t>
                      </w:r>
                      <w:r w:rsidRPr="00373341">
                        <w:rPr>
                          <w:rFonts w:ascii="GothamRounded-Bold" w:eastAsia="Times New Roman" w:hAnsi="GothamRounded-Bold" w:cs="GothamRounded-Bold"/>
                          <w:b/>
                          <w:color w:val="004FA2"/>
                          <w:sz w:val="29"/>
                          <w:szCs w:val="29"/>
                          <w:lang w:val="en-US"/>
                        </w:rPr>
                        <w:t xml:space="preserve"> 2017-2021</w:t>
                      </w:r>
                    </w:p>
                    <w:p w:rsidR="00A55DE8" w:rsidRDefault="00A55DE8" w:rsidP="00496266">
                      <w:pPr>
                        <w:autoSpaceDE w:val="0"/>
                        <w:autoSpaceDN w:val="0"/>
                        <w:adjustRightInd w:val="0"/>
                        <w:snapToGrid w:val="0"/>
                        <w:jc w:val="center"/>
                        <w:rPr>
                          <w:rFonts w:ascii="GothamRounded-Bold" w:eastAsia="Times New Roman" w:hAnsi="GothamRounded-Bold" w:cs="GothamRounded-Bold"/>
                          <w:b/>
                          <w:color w:val="004FA2"/>
                          <w:sz w:val="29"/>
                          <w:szCs w:val="29"/>
                          <w:lang w:val="en-US"/>
                        </w:rPr>
                      </w:pPr>
                    </w:p>
                    <w:p w:rsidR="00A55DE8" w:rsidRPr="0001207D" w:rsidRDefault="00A55DE8" w:rsidP="00496266">
                      <w:pPr>
                        <w:autoSpaceDE w:val="0"/>
                        <w:autoSpaceDN w:val="0"/>
                        <w:adjustRightInd w:val="0"/>
                        <w:snapToGrid w:val="0"/>
                        <w:jc w:val="center"/>
                        <w:rPr>
                          <w:rFonts w:ascii="GothamRounded-Bold" w:eastAsia="Times New Roman" w:hAnsi="GothamRounded-Bold" w:cs="GothamRounded-Bold"/>
                          <w:b/>
                          <w:color w:val="004FA2"/>
                          <w:sz w:val="20"/>
                          <w:szCs w:val="10"/>
                          <w:lang w:val="en-US"/>
                        </w:rPr>
                      </w:pPr>
                    </w:p>
                    <w:p w:rsidR="00A55DE8" w:rsidRPr="0001207D" w:rsidRDefault="00A55DE8" w:rsidP="00496266">
                      <w:pPr>
                        <w:autoSpaceDE w:val="0"/>
                        <w:autoSpaceDN w:val="0"/>
                        <w:adjustRightInd w:val="0"/>
                        <w:snapToGrid w:val="0"/>
                        <w:jc w:val="center"/>
                        <w:rPr>
                          <w:rFonts w:ascii="GothamRounded-Bold" w:eastAsia="Times New Roman" w:hAnsi="GothamRounded-Bold" w:cs="GothamRounded-Bold"/>
                          <w:b/>
                          <w:color w:val="004FA2"/>
                          <w:sz w:val="30"/>
                          <w:szCs w:val="20"/>
                          <w:lang w:val="en-US"/>
                        </w:rPr>
                      </w:pPr>
                      <w:r w:rsidRPr="00373341">
                        <w:rPr>
                          <w:rFonts w:ascii="GothamRounded-Bold" w:eastAsia="Times New Roman" w:hAnsi="GothamRounded-Bold" w:cs="GothamRounded-Bold"/>
                          <w:b/>
                          <w:color w:val="004FA2"/>
                          <w:sz w:val="29"/>
                          <w:szCs w:val="29"/>
                          <w:lang w:val="x-none"/>
                        </w:rPr>
                        <w:t xml:space="preserve"> </w:t>
                      </w:r>
                      <w:r w:rsidRPr="0001207D">
                        <w:rPr>
                          <w:rFonts w:ascii="GothamRounded-Bold" w:eastAsia="Times New Roman" w:hAnsi="GothamRounded-Bold" w:cs="GothamRounded-Bold"/>
                          <w:b/>
                          <w:color w:val="004FA2"/>
                          <w:sz w:val="30"/>
                          <w:szCs w:val="20"/>
                          <w:lang w:val="x-none"/>
                        </w:rPr>
                        <w:t>Housing Strategy</w:t>
                      </w:r>
                      <w:r w:rsidRPr="0001207D">
                        <w:rPr>
                          <w:rFonts w:ascii="GothamRounded-Bold" w:eastAsia="Times New Roman" w:hAnsi="GothamRounded-Bold" w:cs="GothamRounded-Bold"/>
                          <w:b/>
                          <w:color w:val="004FA2"/>
                          <w:sz w:val="30"/>
                          <w:szCs w:val="20"/>
                          <w:lang w:val="en-US"/>
                        </w:rPr>
                        <w:t xml:space="preserve"> 2016</w:t>
                      </w:r>
                    </w:p>
                    <w:p w:rsidR="00A55DE8" w:rsidRDefault="00A55DE8" w:rsidP="00496266"/>
                  </w:txbxContent>
                </v:textbox>
              </v:shape>
            </w:pict>
          </mc:Fallback>
        </mc:AlternateContent>
      </w:r>
      <w:r>
        <w:rPr>
          <w:noProof/>
          <w:lang w:eastAsia="en-AU"/>
        </w:rPr>
        <mc:AlternateContent>
          <mc:Choice Requires="wps">
            <w:drawing>
              <wp:anchor distT="0" distB="0" distL="114300" distR="114300" simplePos="0" relativeHeight="251685888" behindDoc="0" locked="0" layoutInCell="1" allowOverlap="1" wp14:anchorId="229AACE4" wp14:editId="22E75C41">
                <wp:simplePos x="0" y="0"/>
                <wp:positionH relativeFrom="column">
                  <wp:posOffset>3803015</wp:posOffset>
                </wp:positionH>
                <wp:positionV relativeFrom="paragraph">
                  <wp:posOffset>37465</wp:posOffset>
                </wp:positionV>
                <wp:extent cx="1076960" cy="1409700"/>
                <wp:effectExtent l="2540" t="0" r="0" b="2540"/>
                <wp:wrapNone/>
                <wp:docPr id="1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960" cy="1409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5DE8" w:rsidRPr="008D291B" w:rsidRDefault="00A55DE8" w:rsidP="00496266">
                            <w:pPr>
                              <w:jc w:val="center"/>
                              <w:rPr>
                                <w:b/>
                                <w:sz w:val="24"/>
                                <w:szCs w:val="29"/>
                                <w:lang w:val="en-US"/>
                              </w:rPr>
                            </w:pPr>
                            <w:r w:rsidRPr="008D291B">
                              <w:rPr>
                                <w:rFonts w:ascii="GothamRounded-Bold" w:eastAsia="Times New Roman" w:hAnsi="GothamRounded-Bold" w:cs="GothamRounded-Bold"/>
                                <w:b/>
                                <w:color w:val="004FA2"/>
                                <w:sz w:val="25"/>
                                <w:szCs w:val="29"/>
                                <w:lang w:val="en-US"/>
                              </w:rPr>
                              <w:t>Other Legislated Strategies and Plans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AACE4" id="Text Box 30" o:spid="_x0000_s1033" type="#_x0000_t202" style="position:absolute;margin-left:299.45pt;margin-top:2.95pt;width:84.8pt;height:11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" stroked="f">
                <v:textbox>
                  <w:txbxContent>
                    <w:p w:rsidR="00A55DE8" w:rsidRPr="008D291B" w:rsidRDefault="00A55DE8" w:rsidP="00496266">
                      <w:pPr>
                        <w:jc w:val="center"/>
                        <w:rPr>
                          <w:b/>
                          <w:sz w:val="24"/>
                          <w:szCs w:val="29"/>
                          <w:lang w:val="en-US"/>
                        </w:rPr>
                      </w:pPr>
                      <w:r w:rsidRPr="008D291B">
                        <w:rPr>
                          <w:rFonts w:ascii="GothamRounded-Bold" w:eastAsia="Times New Roman" w:hAnsi="GothamRounded-Bold" w:cs="GothamRounded-Bold"/>
                          <w:b/>
                          <w:color w:val="004FA2"/>
                          <w:sz w:val="25"/>
                          <w:szCs w:val="29"/>
                          <w:lang w:val="en-US"/>
                        </w:rPr>
                        <w:t>Other Legislated Strategies and Plans</w:t>
                      </w:r>
                    </w:p>
                  </w:txbxContent>
                </v:textbox>
              </v:shape>
            </w:pict>
          </mc:Fallback>
        </mc:AlternateContent>
      </w:r>
    </w:p>
    <w:p w:rsidR="00496266" w:rsidRPr="00053B1D" w:rsidRDefault="004712B2" w:rsidP="00496266">
      <w:pPr>
        <w:rPr>
          <w:lang w:val="en-US"/>
        </w:rPr>
      </w:pPr>
      <w:r>
        <w:rPr>
          <w:noProof/>
          <w:lang w:eastAsia="en-AU"/>
        </w:rPr>
        <mc:AlternateContent>
          <mc:Choice Requires="wps">
            <w:drawing>
              <wp:anchor distT="0" distB="0" distL="114300" distR="114300" simplePos="0" relativeHeight="251692032" behindDoc="0" locked="0" layoutInCell="1" allowOverlap="1" wp14:anchorId="20CAF0A6" wp14:editId="247ECB46">
                <wp:simplePos x="0" y="0"/>
                <wp:positionH relativeFrom="column">
                  <wp:posOffset>1620520</wp:posOffset>
                </wp:positionH>
                <wp:positionV relativeFrom="paragraph">
                  <wp:posOffset>24130</wp:posOffset>
                </wp:positionV>
                <wp:extent cx="1817370" cy="700405"/>
                <wp:effectExtent l="1270" t="1905" r="635" b="2540"/>
                <wp:wrapNone/>
                <wp:docPr id="1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7370" cy="700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B1605" id="Rectangle 33" o:spid="_x0000_s1026" style="position:absolute;margin-left:127.6pt;margin-top:1.9pt;width:143.1pt;height:55.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" stroked="f"/>
            </w:pict>
          </mc:Fallback>
        </mc:AlternateContent>
      </w:r>
    </w:p>
    <w:p w:rsidR="00496266" w:rsidRPr="00053B1D" w:rsidRDefault="004712B2" w:rsidP="00496266">
      <w:pPr>
        <w:rPr>
          <w:lang w:val="en-US"/>
        </w:rPr>
      </w:pPr>
      <w:r>
        <w:rPr>
          <w:noProof/>
          <w:lang w:eastAsia="en-AU"/>
        </w:rPr>
        <mc:AlternateContent>
          <mc:Choice Requires="wps">
            <w:drawing>
              <wp:anchor distT="0" distB="0" distL="114300" distR="114300" simplePos="0" relativeHeight="251693056" behindDoc="0" locked="0" layoutInCell="1" allowOverlap="1" wp14:anchorId="2F491466" wp14:editId="21A049F9">
                <wp:simplePos x="0" y="0"/>
                <wp:positionH relativeFrom="column">
                  <wp:posOffset>801370</wp:posOffset>
                </wp:positionH>
                <wp:positionV relativeFrom="paragraph">
                  <wp:posOffset>95250</wp:posOffset>
                </wp:positionV>
                <wp:extent cx="3301365" cy="83820"/>
                <wp:effectExtent l="1270" t="0" r="2540" b="0"/>
                <wp:wrapNone/>
                <wp:docPr id="1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1365" cy="83820"/>
                        </a:xfrm>
                        <a:prstGeom prst="rect">
                          <a:avLst/>
                        </a:prstGeom>
                        <a:solidFill>
                          <a:schemeClr val="accent5">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72F06B" id="Rectangle 34" o:spid="_x0000_s1026" style="position:absolute;margin-left:63.1pt;margin-top:7.5pt;width:259.95pt;height:6.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" fillcolor="#daeef3 [664]" stroked="f"/>
            </w:pict>
          </mc:Fallback>
        </mc:AlternateContent>
      </w:r>
    </w:p>
    <w:p w:rsidR="00496266" w:rsidRPr="00053B1D" w:rsidRDefault="004712B2" w:rsidP="00496266">
      <w:pPr>
        <w:rPr>
          <w:lang w:val="en-US"/>
        </w:rPr>
      </w:pPr>
      <w:r>
        <w:rPr>
          <w:noProof/>
          <w:lang w:eastAsia="en-AU"/>
        </w:rPr>
        <mc:AlternateContent>
          <mc:Choice Requires="wps">
            <w:drawing>
              <wp:anchor distT="0" distB="0" distL="114300" distR="114300" simplePos="0" relativeHeight="251695104" behindDoc="0" locked="0" layoutInCell="1" allowOverlap="1" wp14:anchorId="1D42A2C9" wp14:editId="206BBDE2">
                <wp:simplePos x="0" y="0"/>
                <wp:positionH relativeFrom="column">
                  <wp:posOffset>4418965</wp:posOffset>
                </wp:positionH>
                <wp:positionV relativeFrom="paragraph">
                  <wp:posOffset>41910</wp:posOffset>
                </wp:positionV>
                <wp:extent cx="1369060" cy="1297940"/>
                <wp:effectExtent l="0" t="0" r="3175" b="0"/>
                <wp:wrapNone/>
                <wp:docPr id="1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9060" cy="129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5DE8" w:rsidRPr="00C207C4" w:rsidRDefault="00A55DE8" w:rsidP="00C207C4">
                            <w:pPr>
                              <w:shd w:val="clear" w:color="auto" w:fill="FFFFFF" w:themeFill="background1"/>
                              <w:autoSpaceDE w:val="0"/>
                              <w:autoSpaceDN w:val="0"/>
                              <w:adjustRightInd w:val="0"/>
                              <w:snapToGrid w:val="0"/>
                              <w:jc w:val="center"/>
                              <w:rPr>
                                <w:rFonts w:ascii="GothamRounded-Bold" w:eastAsia="Times New Roman" w:hAnsi="GothamRounded-Bold" w:cs="GothamRounded-Bold"/>
                                <w:b/>
                                <w:color w:val="004FA2"/>
                                <w:sz w:val="27"/>
                                <w:szCs w:val="24"/>
                                <w:lang w:val="en-US"/>
                              </w:rPr>
                            </w:pPr>
                            <w:r w:rsidRPr="00C207C4">
                              <w:rPr>
                                <w:rFonts w:ascii="GothamRounded-Bold" w:eastAsia="Times New Roman" w:hAnsi="GothamRounded-Bold" w:cs="GothamRounded-Bold"/>
                                <w:b/>
                                <w:color w:val="004FA2"/>
                                <w:sz w:val="27"/>
                                <w:szCs w:val="24"/>
                                <w:lang w:val="x-none"/>
                              </w:rPr>
                              <w:t>Other Council Policies,</w:t>
                            </w:r>
                            <w:r w:rsidRPr="00C207C4">
                              <w:rPr>
                                <w:rFonts w:ascii="GothamRounded-Bold" w:eastAsia="Times New Roman" w:hAnsi="GothamRounded-Bold" w:cs="GothamRounded-Bold"/>
                                <w:b/>
                                <w:color w:val="004FA2"/>
                                <w:sz w:val="27"/>
                                <w:szCs w:val="24"/>
                                <w:lang w:val="en-US"/>
                              </w:rPr>
                              <w:t xml:space="preserve"> Strategies and Plans</w:t>
                            </w:r>
                          </w:p>
                          <w:p w:rsidR="00A55DE8" w:rsidRPr="00C207C4" w:rsidRDefault="00A55DE8" w:rsidP="00C207C4">
                            <w:pPr>
                              <w:shd w:val="clear" w:color="auto" w:fill="FFFFFF" w:themeFill="background1"/>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2A2C9" id="Text Box 31" o:spid="_x0000_s1034" type="#_x0000_t202" style="position:absolute;margin-left:347.95pt;margin-top:3.3pt;width:107.8pt;height:102.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" filled="f" stroked="f">
                <v:textbox>
                  <w:txbxContent>
                    <w:p w:rsidR="00A55DE8" w:rsidRPr="00C207C4" w:rsidRDefault="00A55DE8" w:rsidP="00C207C4">
                      <w:pPr>
                        <w:shd w:val="clear" w:color="auto" w:fill="FFFFFF" w:themeFill="background1"/>
                        <w:autoSpaceDE w:val="0"/>
                        <w:autoSpaceDN w:val="0"/>
                        <w:adjustRightInd w:val="0"/>
                        <w:snapToGrid w:val="0"/>
                        <w:jc w:val="center"/>
                        <w:rPr>
                          <w:rFonts w:ascii="GothamRounded-Bold" w:eastAsia="Times New Roman" w:hAnsi="GothamRounded-Bold" w:cs="GothamRounded-Bold"/>
                          <w:b/>
                          <w:color w:val="004FA2"/>
                          <w:sz w:val="27"/>
                          <w:szCs w:val="24"/>
                          <w:lang w:val="en-US"/>
                        </w:rPr>
                      </w:pPr>
                      <w:r w:rsidRPr="00C207C4">
                        <w:rPr>
                          <w:rFonts w:ascii="GothamRounded-Bold" w:eastAsia="Times New Roman" w:hAnsi="GothamRounded-Bold" w:cs="GothamRounded-Bold"/>
                          <w:b/>
                          <w:color w:val="004FA2"/>
                          <w:sz w:val="27"/>
                          <w:szCs w:val="24"/>
                          <w:lang w:val="x-none"/>
                        </w:rPr>
                        <w:t>Other Council Policies,</w:t>
                      </w:r>
                      <w:r w:rsidRPr="00C207C4">
                        <w:rPr>
                          <w:rFonts w:ascii="GothamRounded-Bold" w:eastAsia="Times New Roman" w:hAnsi="GothamRounded-Bold" w:cs="GothamRounded-Bold"/>
                          <w:b/>
                          <w:color w:val="004FA2"/>
                          <w:sz w:val="27"/>
                          <w:szCs w:val="24"/>
                          <w:lang w:val="en-US"/>
                        </w:rPr>
                        <w:t xml:space="preserve"> Strategies and Plans</w:t>
                      </w:r>
                    </w:p>
                    <w:p w:rsidR="00A55DE8" w:rsidRPr="00C207C4" w:rsidRDefault="00A55DE8" w:rsidP="00C207C4">
                      <w:pPr>
                        <w:shd w:val="clear" w:color="auto" w:fill="FFFFFF" w:themeFill="background1"/>
                        <w:jc w:val="center"/>
                      </w:pPr>
                    </w:p>
                  </w:txbxContent>
                </v:textbox>
              </v:shape>
            </w:pict>
          </mc:Fallback>
        </mc:AlternateContent>
      </w:r>
    </w:p>
    <w:p w:rsidR="00496266" w:rsidRPr="00053B1D" w:rsidRDefault="00496266" w:rsidP="00496266">
      <w:pPr>
        <w:rPr>
          <w:lang w:val="en-US"/>
        </w:rPr>
      </w:pPr>
    </w:p>
    <w:p w:rsidR="00496266" w:rsidRPr="00053B1D" w:rsidRDefault="00496266" w:rsidP="00496266">
      <w:pPr>
        <w:rPr>
          <w:lang w:val="en-US"/>
        </w:rPr>
      </w:pPr>
    </w:p>
    <w:p w:rsidR="00496266" w:rsidRPr="00053B1D" w:rsidRDefault="00496266" w:rsidP="00496266">
      <w:pPr>
        <w:rPr>
          <w:lang w:val="en-US"/>
        </w:rPr>
      </w:pPr>
    </w:p>
    <w:p w:rsidR="00496266" w:rsidRDefault="00496266" w:rsidP="00496266">
      <w:pPr>
        <w:tabs>
          <w:tab w:val="left" w:pos="2492"/>
        </w:tabs>
        <w:rPr>
          <w:lang w:val="en-US"/>
        </w:rPr>
      </w:pPr>
    </w:p>
    <w:p w:rsidR="00496266" w:rsidRDefault="00496266" w:rsidP="00496266">
      <w:pPr>
        <w:rPr>
          <w:lang w:val="en-US"/>
        </w:rPr>
      </w:pPr>
    </w:p>
    <w:p w:rsidR="00496266" w:rsidRDefault="004712B2" w:rsidP="00496266">
      <w:pPr>
        <w:rPr>
          <w:lang w:val="en-US"/>
        </w:rPr>
      </w:pPr>
      <w:r>
        <w:rPr>
          <w:noProof/>
          <w:lang w:eastAsia="en-AU"/>
        </w:rPr>
        <mc:AlternateContent>
          <mc:Choice Requires="wps">
            <w:drawing>
              <wp:anchor distT="0" distB="0" distL="114300" distR="114300" simplePos="0" relativeHeight="251689984" behindDoc="0" locked="0" layoutInCell="1" allowOverlap="1" wp14:anchorId="606037CE" wp14:editId="6649B638">
                <wp:simplePos x="0" y="0"/>
                <wp:positionH relativeFrom="column">
                  <wp:posOffset>1273175</wp:posOffset>
                </wp:positionH>
                <wp:positionV relativeFrom="paragraph">
                  <wp:posOffset>87630</wp:posOffset>
                </wp:positionV>
                <wp:extent cx="2529840" cy="770255"/>
                <wp:effectExtent l="0" t="0" r="0" b="3175"/>
                <wp:wrapNone/>
                <wp:docPr id="1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840" cy="770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5DE8" w:rsidRPr="00373341" w:rsidRDefault="00A55DE8" w:rsidP="00496266">
                            <w:pPr>
                              <w:autoSpaceDE w:val="0"/>
                              <w:autoSpaceDN w:val="0"/>
                              <w:adjustRightInd w:val="0"/>
                              <w:snapToGrid w:val="0"/>
                              <w:jc w:val="center"/>
                              <w:rPr>
                                <w:rFonts w:ascii="GothamRounded-Bold" w:eastAsia="Times New Roman" w:hAnsi="GothamRounded-Bold" w:cs="GothamRounded-Bold"/>
                                <w:b/>
                                <w:color w:val="004FA2"/>
                                <w:sz w:val="29"/>
                                <w:szCs w:val="29"/>
                                <w:lang w:val="en-US"/>
                              </w:rPr>
                            </w:pPr>
                            <w:r w:rsidRPr="00373341">
                              <w:rPr>
                                <w:rFonts w:ascii="GothamRounded-Bold" w:eastAsia="Times New Roman" w:hAnsi="GothamRounded-Bold" w:cs="GothamRounded-Bold"/>
                                <w:b/>
                                <w:color w:val="004FA2"/>
                                <w:sz w:val="29"/>
                                <w:szCs w:val="29"/>
                                <w:lang w:val="x-none"/>
                              </w:rPr>
                              <w:t>Maroondah Affordable</w:t>
                            </w:r>
                            <w:r w:rsidRPr="00373341">
                              <w:rPr>
                                <w:rFonts w:ascii="GothamRounded-Bold" w:eastAsia="Times New Roman" w:hAnsi="GothamRounded-Bold" w:cs="GothamRounded-Bold"/>
                                <w:b/>
                                <w:color w:val="004FA2"/>
                                <w:sz w:val="29"/>
                                <w:szCs w:val="29"/>
                                <w:lang w:val="en-US"/>
                              </w:rPr>
                              <w:t xml:space="preserve"> And Social Housing</w:t>
                            </w:r>
                            <w:r>
                              <w:rPr>
                                <w:rFonts w:ascii="GothamRounded-Bold" w:eastAsia="Times New Roman" w:hAnsi="GothamRounded-Bold" w:cs="GothamRounded-Bold"/>
                                <w:b/>
                                <w:color w:val="004FA2"/>
                                <w:sz w:val="29"/>
                                <w:szCs w:val="29"/>
                                <w:lang w:val="en-US"/>
                              </w:rPr>
                              <w:t xml:space="preserve"> Policy</w:t>
                            </w:r>
                            <w:r w:rsidRPr="00373341">
                              <w:rPr>
                                <w:rFonts w:ascii="GothamRounded-Bold" w:eastAsia="Times New Roman" w:hAnsi="GothamRounded-Bold" w:cs="GothamRounded-Bold"/>
                                <w:b/>
                                <w:color w:val="004FA2"/>
                                <w:sz w:val="29"/>
                                <w:szCs w:val="29"/>
                                <w:lang w:val="en-US"/>
                              </w:rPr>
                              <w:t xml:space="preserve"> </w:t>
                            </w:r>
                          </w:p>
                          <w:p w:rsidR="00A55DE8" w:rsidRPr="006B6B0B" w:rsidRDefault="00A55DE8" w:rsidP="00496266">
                            <w:pPr>
                              <w:rPr>
                                <w:b/>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037CE" id="Text Box 27" o:spid="_x0000_s1035" type="#_x0000_t202" style="position:absolute;margin-left:100.25pt;margin-top:6.9pt;width:199.2pt;height:60.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" stroked="f">
                <v:textbox>
                  <w:txbxContent>
                    <w:p w:rsidR="00A55DE8" w:rsidRPr="00373341" w:rsidRDefault="00A55DE8" w:rsidP="00496266">
                      <w:pPr>
                        <w:autoSpaceDE w:val="0"/>
                        <w:autoSpaceDN w:val="0"/>
                        <w:adjustRightInd w:val="0"/>
                        <w:snapToGrid w:val="0"/>
                        <w:jc w:val="center"/>
                        <w:rPr>
                          <w:rFonts w:ascii="GothamRounded-Bold" w:eastAsia="Times New Roman" w:hAnsi="GothamRounded-Bold" w:cs="GothamRounded-Bold"/>
                          <w:b/>
                          <w:color w:val="004FA2"/>
                          <w:sz w:val="29"/>
                          <w:szCs w:val="29"/>
                          <w:lang w:val="en-US"/>
                        </w:rPr>
                      </w:pPr>
                      <w:r w:rsidRPr="00373341">
                        <w:rPr>
                          <w:rFonts w:ascii="GothamRounded-Bold" w:eastAsia="Times New Roman" w:hAnsi="GothamRounded-Bold" w:cs="GothamRounded-Bold"/>
                          <w:b/>
                          <w:color w:val="004FA2"/>
                          <w:sz w:val="29"/>
                          <w:szCs w:val="29"/>
                          <w:lang w:val="x-none"/>
                        </w:rPr>
                        <w:t>Maroondah Affordable</w:t>
                      </w:r>
                      <w:r w:rsidRPr="00373341">
                        <w:rPr>
                          <w:rFonts w:ascii="GothamRounded-Bold" w:eastAsia="Times New Roman" w:hAnsi="GothamRounded-Bold" w:cs="GothamRounded-Bold"/>
                          <w:b/>
                          <w:color w:val="004FA2"/>
                          <w:sz w:val="29"/>
                          <w:szCs w:val="29"/>
                          <w:lang w:val="en-US"/>
                        </w:rPr>
                        <w:t xml:space="preserve"> And Social Housing</w:t>
                      </w:r>
                      <w:r>
                        <w:rPr>
                          <w:rFonts w:ascii="GothamRounded-Bold" w:eastAsia="Times New Roman" w:hAnsi="GothamRounded-Bold" w:cs="GothamRounded-Bold"/>
                          <w:b/>
                          <w:color w:val="004FA2"/>
                          <w:sz w:val="29"/>
                          <w:szCs w:val="29"/>
                          <w:lang w:val="en-US"/>
                        </w:rPr>
                        <w:t xml:space="preserve"> Policy</w:t>
                      </w:r>
                      <w:r w:rsidRPr="00373341">
                        <w:rPr>
                          <w:rFonts w:ascii="GothamRounded-Bold" w:eastAsia="Times New Roman" w:hAnsi="GothamRounded-Bold" w:cs="GothamRounded-Bold"/>
                          <w:b/>
                          <w:color w:val="004FA2"/>
                          <w:sz w:val="29"/>
                          <w:szCs w:val="29"/>
                          <w:lang w:val="en-US"/>
                        </w:rPr>
                        <w:t xml:space="preserve"> </w:t>
                      </w:r>
                    </w:p>
                    <w:p w:rsidR="00A55DE8" w:rsidRPr="006B6B0B" w:rsidRDefault="00A55DE8" w:rsidP="00496266">
                      <w:pPr>
                        <w:rPr>
                          <w:b/>
                          <w:lang w:val="en-US"/>
                        </w:rPr>
                      </w:pPr>
                    </w:p>
                  </w:txbxContent>
                </v:textbox>
              </v:shape>
            </w:pict>
          </mc:Fallback>
        </mc:AlternateContent>
      </w:r>
    </w:p>
    <w:p w:rsidR="00496266" w:rsidRDefault="00496266" w:rsidP="00496266">
      <w:pPr>
        <w:rPr>
          <w:lang w:val="en-US"/>
        </w:rPr>
      </w:pPr>
    </w:p>
    <w:p w:rsidR="00496266" w:rsidRDefault="00496266" w:rsidP="00496266">
      <w:pPr>
        <w:rPr>
          <w:lang w:val="en-US"/>
        </w:rPr>
      </w:pPr>
    </w:p>
    <w:p w:rsidR="00496266" w:rsidRDefault="004712B2" w:rsidP="00496266">
      <w:pPr>
        <w:rPr>
          <w:lang w:val="en-US"/>
        </w:rPr>
      </w:pPr>
      <w:r>
        <w:rPr>
          <w:noProof/>
          <w:lang w:eastAsia="en-AU"/>
        </w:rPr>
        <mc:AlternateContent>
          <mc:Choice Requires="wps">
            <w:drawing>
              <wp:anchor distT="0" distB="0" distL="114300" distR="114300" simplePos="0" relativeHeight="251687936" behindDoc="0" locked="0" layoutInCell="1" allowOverlap="1" wp14:anchorId="34E08120" wp14:editId="23C668FE">
                <wp:simplePos x="0" y="0"/>
                <wp:positionH relativeFrom="column">
                  <wp:posOffset>1070610</wp:posOffset>
                </wp:positionH>
                <wp:positionV relativeFrom="paragraph">
                  <wp:posOffset>111125</wp:posOffset>
                </wp:positionV>
                <wp:extent cx="3582035" cy="331470"/>
                <wp:effectExtent l="3810" t="0" r="0" b="3175"/>
                <wp:wrapNone/>
                <wp:docPr id="1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2035" cy="331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5DE8" w:rsidRPr="008D291B" w:rsidRDefault="00A55DE8" w:rsidP="00496266">
                            <w:pPr>
                              <w:autoSpaceDE w:val="0"/>
                              <w:autoSpaceDN w:val="0"/>
                              <w:adjustRightInd w:val="0"/>
                              <w:snapToGrid w:val="0"/>
                              <w:jc w:val="center"/>
                              <w:rPr>
                                <w:rFonts w:ascii="GothamRounded-Bold" w:eastAsia="Times New Roman" w:hAnsi="GothamRounded-Bold" w:cs="GothamRounded-Bold"/>
                                <w:b/>
                                <w:color w:val="004FA2"/>
                                <w:sz w:val="26"/>
                                <w:szCs w:val="26"/>
                                <w:lang w:val="en-US"/>
                              </w:rPr>
                            </w:pPr>
                            <w:r w:rsidRPr="008D291B">
                              <w:rPr>
                                <w:rFonts w:ascii="GothamRounded-Bold" w:eastAsia="Times New Roman" w:hAnsi="GothamRounded-Bold" w:cs="GothamRounded-Bold"/>
                                <w:b/>
                                <w:color w:val="004FA2"/>
                                <w:sz w:val="26"/>
                                <w:szCs w:val="26"/>
                                <w:lang w:val="x-none"/>
                              </w:rPr>
                              <w:t>Service Delivery Plans and Annual Budget</w:t>
                            </w:r>
                          </w:p>
                          <w:p w:rsidR="00A55DE8" w:rsidRPr="008D291B" w:rsidRDefault="00A55DE8" w:rsidP="00496266">
                            <w:pPr>
                              <w:rPr>
                                <w:b/>
                                <w:sz w:val="26"/>
                                <w:szCs w:val="2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08120" id="Text Box 29" o:spid="_x0000_s1036" type="#_x0000_t202" style="position:absolute;margin-left:84.3pt;margin-top:8.75pt;width:282.05pt;height:26.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" stroked="f">
                <v:textbox>
                  <w:txbxContent>
                    <w:p w:rsidR="00A55DE8" w:rsidRPr="008D291B" w:rsidRDefault="00A55DE8" w:rsidP="00496266">
                      <w:pPr>
                        <w:autoSpaceDE w:val="0"/>
                        <w:autoSpaceDN w:val="0"/>
                        <w:adjustRightInd w:val="0"/>
                        <w:snapToGrid w:val="0"/>
                        <w:jc w:val="center"/>
                        <w:rPr>
                          <w:rFonts w:ascii="GothamRounded-Bold" w:eastAsia="Times New Roman" w:hAnsi="GothamRounded-Bold" w:cs="GothamRounded-Bold"/>
                          <w:b/>
                          <w:color w:val="004FA2"/>
                          <w:sz w:val="26"/>
                          <w:szCs w:val="26"/>
                          <w:lang w:val="en-US"/>
                        </w:rPr>
                      </w:pPr>
                      <w:r w:rsidRPr="008D291B">
                        <w:rPr>
                          <w:rFonts w:ascii="GothamRounded-Bold" w:eastAsia="Times New Roman" w:hAnsi="GothamRounded-Bold" w:cs="GothamRounded-Bold"/>
                          <w:b/>
                          <w:color w:val="004FA2"/>
                          <w:sz w:val="26"/>
                          <w:szCs w:val="26"/>
                          <w:lang w:val="x-none"/>
                        </w:rPr>
                        <w:t>Service Delivery Plans and Annual Budget</w:t>
                      </w:r>
                    </w:p>
                    <w:p w:rsidR="00A55DE8" w:rsidRPr="008D291B" w:rsidRDefault="00A55DE8" w:rsidP="00496266">
                      <w:pPr>
                        <w:rPr>
                          <w:b/>
                          <w:sz w:val="26"/>
                          <w:szCs w:val="26"/>
                          <w:lang w:val="en-US"/>
                        </w:rPr>
                      </w:pPr>
                    </w:p>
                  </w:txbxContent>
                </v:textbox>
              </v:shape>
            </w:pict>
          </mc:Fallback>
        </mc:AlternateContent>
      </w:r>
    </w:p>
    <w:p w:rsidR="00496266" w:rsidRDefault="00496266" w:rsidP="00496266">
      <w:pPr>
        <w:rPr>
          <w:lang w:val="en-US"/>
        </w:rPr>
      </w:pPr>
    </w:p>
    <w:p w:rsidR="00496266" w:rsidRDefault="00496266" w:rsidP="00496266">
      <w:pPr>
        <w:rPr>
          <w:lang w:val="en-US"/>
        </w:rPr>
      </w:pPr>
    </w:p>
    <w:p w:rsidR="00231F73" w:rsidRDefault="00231F73" w:rsidP="00496266">
      <w:pPr>
        <w:rPr>
          <w:lang w:val="en-US"/>
        </w:rPr>
      </w:pPr>
    </w:p>
    <w:p w:rsidR="00231F73" w:rsidRDefault="00231F73" w:rsidP="00496266">
      <w:pPr>
        <w:rPr>
          <w:lang w:val="en-US"/>
        </w:rPr>
      </w:pPr>
    </w:p>
    <w:p w:rsidR="00231F73" w:rsidRDefault="00231F73" w:rsidP="00496266">
      <w:pPr>
        <w:rPr>
          <w:lang w:val="en-US"/>
        </w:rPr>
      </w:pPr>
    </w:p>
    <w:p w:rsidR="00231F73" w:rsidRDefault="00231F73" w:rsidP="00496266">
      <w:pPr>
        <w:rPr>
          <w:lang w:val="en-US"/>
        </w:rPr>
      </w:pPr>
    </w:p>
    <w:p w:rsidR="00231F73" w:rsidRDefault="00231F73" w:rsidP="00496266">
      <w:pPr>
        <w:rPr>
          <w:lang w:val="en-US"/>
        </w:rPr>
      </w:pPr>
    </w:p>
    <w:p w:rsidR="00231F73" w:rsidRDefault="00231F73" w:rsidP="00496266">
      <w:pPr>
        <w:rPr>
          <w:lang w:val="en-US"/>
        </w:rPr>
      </w:pPr>
    </w:p>
    <w:p w:rsidR="00231F73" w:rsidRDefault="00231F73" w:rsidP="00496266">
      <w:pPr>
        <w:rPr>
          <w:lang w:val="en-US"/>
        </w:rPr>
      </w:pPr>
    </w:p>
    <w:p w:rsidR="00231F73" w:rsidRDefault="00231F73" w:rsidP="00496266">
      <w:pPr>
        <w:rPr>
          <w:b/>
          <w:i/>
        </w:rPr>
      </w:pPr>
    </w:p>
    <w:p w:rsidR="0001207D" w:rsidRDefault="0001207D" w:rsidP="00496266">
      <w:pPr>
        <w:rPr>
          <w:b/>
          <w:i/>
        </w:rPr>
      </w:pPr>
    </w:p>
    <w:p w:rsidR="0001207D" w:rsidRDefault="0001207D" w:rsidP="00496266">
      <w:pPr>
        <w:rPr>
          <w:b/>
          <w:i/>
        </w:rPr>
      </w:pPr>
    </w:p>
    <w:p w:rsidR="0001207D" w:rsidRDefault="0001207D" w:rsidP="00496266">
      <w:pPr>
        <w:rPr>
          <w:b/>
          <w:i/>
        </w:rPr>
      </w:pPr>
    </w:p>
    <w:p w:rsidR="0001207D" w:rsidRDefault="0001207D" w:rsidP="00496266">
      <w:pPr>
        <w:rPr>
          <w:b/>
          <w:i/>
        </w:rPr>
      </w:pPr>
    </w:p>
    <w:p w:rsidR="0001207D" w:rsidRDefault="0001207D" w:rsidP="00496266">
      <w:pPr>
        <w:rPr>
          <w:b/>
          <w:i/>
        </w:rPr>
      </w:pPr>
    </w:p>
    <w:p w:rsidR="0001207D" w:rsidRDefault="0001207D" w:rsidP="00496266">
      <w:pPr>
        <w:rPr>
          <w:b/>
          <w:i/>
        </w:rPr>
      </w:pPr>
    </w:p>
    <w:p w:rsidR="0001207D" w:rsidRDefault="0001207D" w:rsidP="00496266">
      <w:pPr>
        <w:rPr>
          <w:b/>
          <w:i/>
        </w:rPr>
      </w:pPr>
    </w:p>
    <w:p w:rsidR="0001207D" w:rsidRDefault="0001207D" w:rsidP="00496266">
      <w:pPr>
        <w:rPr>
          <w:b/>
          <w:i/>
        </w:rPr>
      </w:pPr>
    </w:p>
    <w:p w:rsidR="00496266" w:rsidRPr="00F31F52" w:rsidRDefault="00496266" w:rsidP="0001207D">
      <w:pPr>
        <w:pStyle w:val="Heading3"/>
      </w:pPr>
      <w:r w:rsidRPr="00F31F52">
        <w:lastRenderedPageBreak/>
        <w:t xml:space="preserve">Maroondah 2040 </w:t>
      </w:r>
    </w:p>
    <w:p w:rsidR="00496266" w:rsidRDefault="00496266" w:rsidP="00C207C4">
      <w:pPr>
        <w:pStyle w:val="NoSpacing"/>
      </w:pPr>
      <w:r>
        <w:t xml:space="preserve">The Maroondah </w:t>
      </w:r>
      <w:r w:rsidRPr="003A4696">
        <w:t>2040</w:t>
      </w:r>
      <w:r>
        <w:t xml:space="preserve"> Community </w:t>
      </w:r>
      <w:r w:rsidRPr="003A4696">
        <w:t>Vision</w:t>
      </w:r>
      <w:r>
        <w:t xml:space="preserve"> for</w:t>
      </w:r>
      <w:r w:rsidRPr="003A4696">
        <w:t xml:space="preserve"> a </w:t>
      </w:r>
      <w:r>
        <w:t xml:space="preserve">safe, </w:t>
      </w:r>
      <w:proofErr w:type="gramStart"/>
      <w:r>
        <w:t>healthy</w:t>
      </w:r>
      <w:proofErr w:type="gramEnd"/>
      <w:r>
        <w:t xml:space="preserve"> and attractive community, an attractive, thriving and well-built community, and an inclusive and diverse community, are </w:t>
      </w:r>
      <w:r w:rsidRPr="003A4696">
        <w:t>central to the development of this</w:t>
      </w:r>
      <w:r>
        <w:t xml:space="preserve"> </w:t>
      </w:r>
      <w:r w:rsidR="00231F73">
        <w:t>Affordable and Social H</w:t>
      </w:r>
      <w:r>
        <w:t xml:space="preserve">ousing </w:t>
      </w:r>
      <w:r w:rsidR="00231F73">
        <w:t>P</w:t>
      </w:r>
      <w:r>
        <w:t>olicy.  The key directions outlined by Maroondah 2040 include:</w:t>
      </w:r>
    </w:p>
    <w:p w:rsidR="00E9740D" w:rsidRDefault="00E9740D" w:rsidP="00C207C4">
      <w:pPr>
        <w:pStyle w:val="NoSpacing"/>
      </w:pPr>
    </w:p>
    <w:p w:rsidR="00496266" w:rsidRPr="00F31F52" w:rsidRDefault="00496266" w:rsidP="00C92736">
      <w:pPr>
        <w:pStyle w:val="NoSpacing"/>
        <w:numPr>
          <w:ilvl w:val="0"/>
          <w:numId w:val="8"/>
        </w:numPr>
        <w:rPr>
          <w:rFonts w:cs="Arial"/>
        </w:rPr>
      </w:pPr>
      <w:r w:rsidRPr="00F31F52">
        <w:t xml:space="preserve">1.15 </w:t>
      </w:r>
      <w:r>
        <w:t>– To</w:t>
      </w:r>
      <w:r w:rsidRPr="00F31F52">
        <w:t xml:space="preserve"> </w:t>
      </w:r>
      <w:r>
        <w:rPr>
          <w:rFonts w:cs="Arial"/>
          <w:lang w:eastAsia="en-AU"/>
        </w:rPr>
        <w:t>f</w:t>
      </w:r>
      <w:r w:rsidRPr="00F31F52">
        <w:rPr>
          <w:rFonts w:cs="Arial"/>
          <w:lang w:eastAsia="en-AU"/>
        </w:rPr>
        <w:t xml:space="preserve">acilitate the provision of affordable, </w:t>
      </w:r>
      <w:proofErr w:type="gramStart"/>
      <w:r w:rsidRPr="00F31F52">
        <w:rPr>
          <w:rFonts w:cs="Arial"/>
          <w:lang w:eastAsia="en-AU"/>
        </w:rPr>
        <w:t>accessible</w:t>
      </w:r>
      <w:proofErr w:type="gramEnd"/>
      <w:r w:rsidRPr="00F31F52">
        <w:rPr>
          <w:rFonts w:cs="Arial"/>
          <w:lang w:eastAsia="en-AU"/>
        </w:rPr>
        <w:t xml:space="preserve"> and responsive services, resources and initiatives that support the physical and mental health and wellbeing of the community</w:t>
      </w:r>
      <w:r w:rsidRPr="00F31F52">
        <w:rPr>
          <w:rFonts w:cs="Arial"/>
        </w:rPr>
        <w:t>.</w:t>
      </w:r>
    </w:p>
    <w:p w:rsidR="00496266" w:rsidRPr="00F31F52" w:rsidRDefault="00496266" w:rsidP="00C92736">
      <w:pPr>
        <w:pStyle w:val="NoSpacing"/>
        <w:numPr>
          <w:ilvl w:val="0"/>
          <w:numId w:val="8"/>
        </w:numPr>
        <w:rPr>
          <w:rFonts w:cs="Arial"/>
        </w:rPr>
      </w:pPr>
      <w:r w:rsidRPr="00F31F52">
        <w:rPr>
          <w:rFonts w:cs="Arial"/>
        </w:rPr>
        <w:t xml:space="preserve">6.7 </w:t>
      </w:r>
      <w:r>
        <w:rPr>
          <w:rFonts w:cs="Arial"/>
        </w:rPr>
        <w:t>–</w:t>
      </w:r>
      <w:r w:rsidRPr="00F31F52">
        <w:rPr>
          <w:rFonts w:cs="Arial"/>
        </w:rPr>
        <w:t xml:space="preserve"> </w:t>
      </w:r>
      <w:r>
        <w:rPr>
          <w:rFonts w:cs="Arial"/>
          <w:color w:val="000000"/>
          <w:lang w:eastAsia="en-AU"/>
        </w:rPr>
        <w:t>to P</w:t>
      </w:r>
      <w:r w:rsidRPr="00F31F52">
        <w:rPr>
          <w:rFonts w:cs="Arial"/>
          <w:color w:val="000000"/>
          <w:lang w:eastAsia="en-AU"/>
        </w:rPr>
        <w:t>lan and facilitate the development of a community where everyone can live, work and play locally.</w:t>
      </w:r>
    </w:p>
    <w:p w:rsidR="00496266" w:rsidRPr="00F31F52" w:rsidRDefault="00496266" w:rsidP="00C92736">
      <w:pPr>
        <w:pStyle w:val="NoSpacing"/>
        <w:numPr>
          <w:ilvl w:val="0"/>
          <w:numId w:val="8"/>
        </w:numPr>
        <w:rPr>
          <w:rFonts w:cs="Arial"/>
          <w:lang w:eastAsia="en-AU"/>
        </w:rPr>
      </w:pPr>
      <w:r w:rsidRPr="00F31F52">
        <w:rPr>
          <w:rFonts w:cs="Arial"/>
          <w:lang w:eastAsia="en-AU"/>
        </w:rPr>
        <w:t xml:space="preserve">6.8 </w:t>
      </w:r>
      <w:r>
        <w:rPr>
          <w:rFonts w:cs="Arial"/>
          <w:lang w:eastAsia="en-AU"/>
        </w:rPr>
        <w:t>–</w:t>
      </w:r>
      <w:r w:rsidRPr="00F31F52">
        <w:rPr>
          <w:rFonts w:cs="Arial"/>
          <w:lang w:eastAsia="en-AU"/>
        </w:rPr>
        <w:t xml:space="preserve"> </w:t>
      </w:r>
      <w:r>
        <w:rPr>
          <w:rFonts w:cs="Arial"/>
          <w:lang w:eastAsia="en-AU"/>
        </w:rPr>
        <w:t>To e</w:t>
      </w:r>
      <w:r w:rsidRPr="00F31F52">
        <w:rPr>
          <w:rFonts w:cs="Arial"/>
          <w:lang w:eastAsia="en-AU"/>
        </w:rPr>
        <w:t>ncourage and support the provision of a diverse range of housing across Maroondah, that meets the needs of current and future residents.</w:t>
      </w:r>
    </w:p>
    <w:p w:rsidR="00496266" w:rsidRPr="00F31F52" w:rsidRDefault="00496266" w:rsidP="00C92736">
      <w:pPr>
        <w:pStyle w:val="NoSpacing"/>
        <w:numPr>
          <w:ilvl w:val="0"/>
          <w:numId w:val="8"/>
        </w:numPr>
        <w:rPr>
          <w:rFonts w:cs="Arial"/>
          <w:iCs/>
          <w:color w:val="000000" w:themeColor="text1"/>
          <w:lang w:eastAsia="en-AU"/>
        </w:rPr>
      </w:pPr>
      <w:r w:rsidRPr="00F31F52">
        <w:rPr>
          <w:rFonts w:cs="Arial"/>
          <w:color w:val="000000"/>
          <w:lang w:eastAsia="en-AU"/>
        </w:rPr>
        <w:t xml:space="preserve">7.5 </w:t>
      </w:r>
      <w:r>
        <w:rPr>
          <w:rFonts w:cs="Arial"/>
          <w:color w:val="000000"/>
          <w:lang w:eastAsia="en-AU"/>
        </w:rPr>
        <w:t>–</w:t>
      </w:r>
      <w:r w:rsidRPr="00F31F52">
        <w:rPr>
          <w:rFonts w:cs="Arial"/>
          <w:color w:val="000000"/>
          <w:lang w:eastAsia="en-AU"/>
        </w:rPr>
        <w:t xml:space="preserve"> </w:t>
      </w:r>
      <w:r>
        <w:rPr>
          <w:rFonts w:cs="Arial"/>
          <w:color w:val="000000"/>
          <w:lang w:eastAsia="en-AU"/>
        </w:rPr>
        <w:t>To a</w:t>
      </w:r>
      <w:r w:rsidRPr="00F31F52">
        <w:rPr>
          <w:rFonts w:cs="Arial"/>
          <w:color w:val="000000"/>
          <w:lang w:eastAsia="en-AU"/>
        </w:rPr>
        <w:t>dvocate and promote the provision of a diversity of affordable housing options to suit a range of lifestyle needs and life-stage requirements.</w:t>
      </w:r>
    </w:p>
    <w:p w:rsidR="00496266" w:rsidRPr="00F31F52" w:rsidRDefault="00496266" w:rsidP="00C207C4">
      <w:pPr>
        <w:pStyle w:val="NoSpacing"/>
        <w:rPr>
          <w:rFonts w:cs="Arial"/>
          <w:iCs/>
          <w:color w:val="000000" w:themeColor="text1"/>
          <w:lang w:eastAsia="en-AU"/>
        </w:rPr>
      </w:pPr>
    </w:p>
    <w:p w:rsidR="00496266" w:rsidRDefault="00496266" w:rsidP="00C207C4">
      <w:pPr>
        <w:pStyle w:val="NoSpacing"/>
      </w:pPr>
      <w:r>
        <w:t>Many of the key directions of Maroondah 2040 are based on a long-term vision for the municipality</w:t>
      </w:r>
      <w:r w:rsidRPr="003A4696">
        <w:t xml:space="preserve">, </w:t>
      </w:r>
      <w:r>
        <w:t xml:space="preserve">therefore the </w:t>
      </w:r>
      <w:r w:rsidRPr="003A4696">
        <w:t xml:space="preserve">Council Plan </w:t>
      </w:r>
      <w:r>
        <w:t>2017-2021 is used to outline the Councils commitments</w:t>
      </w:r>
      <w:r w:rsidRPr="003A4696">
        <w:t xml:space="preserve"> relevant </w:t>
      </w:r>
      <w:r>
        <w:t xml:space="preserve">to a </w:t>
      </w:r>
      <w:proofErr w:type="gramStart"/>
      <w:r>
        <w:t>four year</w:t>
      </w:r>
      <w:proofErr w:type="gramEnd"/>
      <w:r>
        <w:t xml:space="preserve"> timeframe.</w:t>
      </w:r>
    </w:p>
    <w:p w:rsidR="00C207C4" w:rsidRDefault="00C207C4" w:rsidP="00C207C4">
      <w:pPr>
        <w:pStyle w:val="NoSpacing"/>
      </w:pPr>
    </w:p>
    <w:p w:rsidR="00C207C4" w:rsidRDefault="00C207C4" w:rsidP="00C207C4">
      <w:pPr>
        <w:pStyle w:val="NoSpacing"/>
      </w:pPr>
    </w:p>
    <w:p w:rsidR="00496266" w:rsidRPr="00F31F52" w:rsidRDefault="00496266" w:rsidP="0001207D">
      <w:pPr>
        <w:pStyle w:val="Heading3"/>
      </w:pPr>
      <w:r w:rsidRPr="00F31F52">
        <w:t>Council Plan</w:t>
      </w:r>
      <w:r>
        <w:t xml:space="preserve"> 2017-2021</w:t>
      </w:r>
    </w:p>
    <w:p w:rsidR="00496266" w:rsidRDefault="00496266" w:rsidP="00C207C4">
      <w:pPr>
        <w:pStyle w:val="NoSpacing"/>
      </w:pPr>
      <w:r>
        <w:t>The Council Plan 2017-2021</w:t>
      </w:r>
      <w:r w:rsidRPr="00B4204B">
        <w:t xml:space="preserve"> </w:t>
      </w:r>
      <w:r>
        <w:t xml:space="preserve">is Maroondah City Council’s </w:t>
      </w:r>
      <w:r w:rsidRPr="00B4204B">
        <w:t xml:space="preserve">medium-term strategic document that sets key directions and priority actions to work towards the long-term community vision outlined in Maroondah 2040: Our future together.  </w:t>
      </w:r>
    </w:p>
    <w:p w:rsidR="00C207C4" w:rsidRDefault="00C207C4" w:rsidP="00C207C4">
      <w:pPr>
        <w:pStyle w:val="NoSpacing"/>
      </w:pPr>
    </w:p>
    <w:p w:rsidR="00496266" w:rsidRDefault="00496266" w:rsidP="00C207C4">
      <w:pPr>
        <w:pStyle w:val="NoSpacing"/>
      </w:pPr>
      <w:r w:rsidRPr="00B4204B">
        <w:t>The Council Plan plays a vital role in shaping</w:t>
      </w:r>
      <w:r>
        <w:t xml:space="preserve"> Maroondah’s future over a four-</w:t>
      </w:r>
      <w:r w:rsidRPr="00B4204B">
        <w:t>year period. It identifies both challenges and opportunities for our community at</w:t>
      </w:r>
      <w:r>
        <w:t xml:space="preserve"> a</w:t>
      </w:r>
      <w:r w:rsidRPr="00B4204B">
        <w:t xml:space="preserve"> local and regional level within the context of the community’s long term Maroondah 2040 vision. It also forms the basis for Council to make decisions regarding resources and priorities in response to community needs and aspirations.  </w:t>
      </w:r>
    </w:p>
    <w:p w:rsidR="00C207C4" w:rsidRDefault="00C207C4" w:rsidP="00C207C4">
      <w:pPr>
        <w:pStyle w:val="NoSpacing"/>
      </w:pPr>
    </w:p>
    <w:p w:rsidR="00496266" w:rsidRDefault="00C207C4" w:rsidP="00C207C4">
      <w:pPr>
        <w:pStyle w:val="NoSpacing"/>
      </w:pPr>
      <w:r>
        <w:t>The development of this Affordable and S</w:t>
      </w:r>
      <w:r w:rsidR="00496266">
        <w:t xml:space="preserve">ocial </w:t>
      </w:r>
      <w:r>
        <w:t>H</w:t>
      </w:r>
      <w:r w:rsidR="00496266">
        <w:t xml:space="preserve">ousing </w:t>
      </w:r>
      <w:r>
        <w:t>P</w:t>
      </w:r>
      <w:r w:rsidR="00496266">
        <w:t xml:space="preserve">olicy is identified as a </w:t>
      </w:r>
      <w:r>
        <w:t>priority action</w:t>
      </w:r>
      <w:r w:rsidR="00496266">
        <w:t xml:space="preserve"> in the </w:t>
      </w:r>
      <w:r>
        <w:t xml:space="preserve">Council Plan </w:t>
      </w:r>
      <w:r w:rsidR="00496266">
        <w:t>2017-2021.</w:t>
      </w:r>
    </w:p>
    <w:p w:rsidR="00496266" w:rsidRDefault="00496266" w:rsidP="00496266">
      <w:pPr>
        <w:rPr>
          <w:b/>
          <w:i/>
        </w:rPr>
      </w:pPr>
    </w:p>
    <w:p w:rsidR="00496266" w:rsidRPr="007A51D5" w:rsidRDefault="00496266" w:rsidP="0001207D">
      <w:pPr>
        <w:pStyle w:val="Heading3"/>
      </w:pPr>
      <w:r w:rsidRPr="007A51D5">
        <w:t>Maroondah Housing Strategy 2016</w:t>
      </w:r>
    </w:p>
    <w:p w:rsidR="00496266" w:rsidRDefault="00496266" w:rsidP="00C207C4">
      <w:pPr>
        <w:pStyle w:val="NoSpacing"/>
      </w:pPr>
      <w:r>
        <w:t>The Maroondah Housing Strategy</w:t>
      </w:r>
      <w:r w:rsidR="00C207C4">
        <w:t xml:space="preserve"> 2016</w:t>
      </w:r>
      <w:r>
        <w:t xml:space="preserve"> was developed to support the delivery of the Maroondah 2040 community vision. The housing strategy is Maroondah’s long-term strategy to meet the current and future demands for housing diversity and affordable and social housing, whilst maintaining and improving the existing community. The key focus area outlined by the housing strategy relating to affordable and social housing is</w:t>
      </w:r>
      <w:r w:rsidR="00C207C4">
        <w:t xml:space="preserve">: </w:t>
      </w:r>
      <w:r w:rsidRPr="00CE0ADF">
        <w:t xml:space="preserve">Focus Area 4 -Improving affordability, </w:t>
      </w:r>
      <w:proofErr w:type="gramStart"/>
      <w:r w:rsidRPr="00CE0ADF">
        <w:t>accessibility</w:t>
      </w:r>
      <w:proofErr w:type="gramEnd"/>
      <w:r w:rsidRPr="00CE0ADF">
        <w:t xml:space="preserve"> and</w:t>
      </w:r>
      <w:r>
        <w:t xml:space="preserve"> </w:t>
      </w:r>
      <w:r w:rsidRPr="00CE0ADF">
        <w:t>social housing opportunities</w:t>
      </w:r>
    </w:p>
    <w:p w:rsidR="00496266" w:rsidRDefault="00496266" w:rsidP="00496266">
      <w:pPr>
        <w:pStyle w:val="NoSpacing"/>
      </w:pPr>
    </w:p>
    <w:p w:rsidR="00496266" w:rsidRPr="00CE0ADF" w:rsidRDefault="00496266" w:rsidP="00496266">
      <w:pPr>
        <w:pStyle w:val="NoSpacing"/>
      </w:pPr>
      <w:r>
        <w:t>Strategic policy directions</w:t>
      </w:r>
      <w:r w:rsidRPr="00CE0ADF">
        <w:t xml:space="preserve"> outlined in the Maroondah Housing Strategy </w:t>
      </w:r>
      <w:r w:rsidR="00C207C4">
        <w:t>2016</w:t>
      </w:r>
    </w:p>
    <w:p w:rsidR="00496266" w:rsidRPr="00CE0ADF" w:rsidRDefault="00496266" w:rsidP="00496266">
      <w:pPr>
        <w:pStyle w:val="NoSpacing"/>
      </w:pPr>
    </w:p>
    <w:p w:rsidR="00496266" w:rsidRPr="00CE0ADF" w:rsidRDefault="00496266" w:rsidP="00C92736">
      <w:pPr>
        <w:pStyle w:val="NoSpacing"/>
        <w:numPr>
          <w:ilvl w:val="0"/>
          <w:numId w:val="5"/>
        </w:numPr>
      </w:pPr>
      <w:r w:rsidRPr="00CE0ADF">
        <w:t>Key Direction 4.1 - Find ways to encourage and implement planning concessions that increase community benefits</w:t>
      </w:r>
      <w:r>
        <w:t xml:space="preserve"> </w:t>
      </w:r>
      <w:r w:rsidRPr="00CE0ADF">
        <w:t>such as affordable or social housing, open space, off street parking,</w:t>
      </w:r>
      <w:r>
        <w:t xml:space="preserve"> </w:t>
      </w:r>
      <w:proofErr w:type="gramStart"/>
      <w:r w:rsidRPr="00CE0ADF">
        <w:t>sustainability</w:t>
      </w:r>
      <w:proofErr w:type="gramEnd"/>
      <w:r w:rsidRPr="00CE0ADF">
        <w:t xml:space="preserve"> or design excellence</w:t>
      </w:r>
    </w:p>
    <w:p w:rsidR="00496266" w:rsidRPr="00CE0ADF" w:rsidRDefault="00496266" w:rsidP="00C92736">
      <w:pPr>
        <w:pStyle w:val="NoSpacing"/>
        <w:numPr>
          <w:ilvl w:val="0"/>
          <w:numId w:val="5"/>
        </w:numPr>
      </w:pPr>
      <w:r w:rsidRPr="00CE0ADF">
        <w:t>Key Direction 4.2</w:t>
      </w:r>
      <w:r>
        <w:t xml:space="preserve"> - </w:t>
      </w:r>
      <w:r w:rsidRPr="00CE0ADF">
        <w:t>Continue to promote affordable housing, social housing and age-friendly accommodation</w:t>
      </w:r>
      <w:r>
        <w:t xml:space="preserve"> </w:t>
      </w:r>
      <w:r w:rsidRPr="00CE0ADF">
        <w:t>through regional collaboration, advocacy to higher levels of government and policy</w:t>
      </w:r>
      <w:r>
        <w:t xml:space="preserve"> </w:t>
      </w:r>
      <w:r w:rsidRPr="00CE0ADF">
        <w:t>development</w:t>
      </w:r>
    </w:p>
    <w:p w:rsidR="00496266" w:rsidRDefault="00496266" w:rsidP="00496266">
      <w:pPr>
        <w:pStyle w:val="NoSpacing"/>
      </w:pPr>
    </w:p>
    <w:p w:rsidR="00496266" w:rsidRDefault="00496266" w:rsidP="00496266">
      <w:pPr>
        <w:pStyle w:val="NoSpacing"/>
      </w:pPr>
      <w:r w:rsidRPr="00CE0ADF">
        <w:t xml:space="preserve">Priority actions outlined in the Maroondah Housing Strategy </w:t>
      </w:r>
      <w:r w:rsidR="00C207C4">
        <w:t>2016</w:t>
      </w:r>
      <w:r w:rsidR="00373B03">
        <w:t>:</w:t>
      </w:r>
    </w:p>
    <w:p w:rsidR="00373B03" w:rsidRPr="00CE0ADF" w:rsidRDefault="00373B03" w:rsidP="00496266">
      <w:pPr>
        <w:pStyle w:val="NoSpacing"/>
      </w:pPr>
    </w:p>
    <w:p w:rsidR="00496266" w:rsidRPr="00CE0ADF" w:rsidRDefault="00496266" w:rsidP="00C92736">
      <w:pPr>
        <w:pStyle w:val="NoSpacing"/>
        <w:numPr>
          <w:ilvl w:val="0"/>
          <w:numId w:val="5"/>
        </w:numPr>
      </w:pPr>
      <w:r w:rsidRPr="00CE0ADF">
        <w:t>4.2a Develop a Council policy position on affordable and social housing that considers the</w:t>
      </w:r>
      <w:r>
        <w:t xml:space="preserve"> </w:t>
      </w:r>
      <w:r w:rsidRPr="00CE0ADF">
        <w:t>introduction of additional measures and advocacy activities.</w:t>
      </w:r>
    </w:p>
    <w:p w:rsidR="00496266" w:rsidRPr="00CE0ADF" w:rsidRDefault="00496266" w:rsidP="00C92736">
      <w:pPr>
        <w:pStyle w:val="NoSpacing"/>
        <w:numPr>
          <w:ilvl w:val="0"/>
          <w:numId w:val="5"/>
        </w:numPr>
      </w:pPr>
      <w:r w:rsidRPr="00CE0ADF">
        <w:t>4.2b Work with the Eastern Affordable Housing Alliance to identify opportunities to</w:t>
      </w:r>
      <w:r>
        <w:t xml:space="preserve"> </w:t>
      </w:r>
      <w:r w:rsidRPr="00CE0ADF">
        <w:t xml:space="preserve">achieve more social, </w:t>
      </w:r>
      <w:proofErr w:type="gramStart"/>
      <w:r w:rsidRPr="00CE0ADF">
        <w:t>affordable</w:t>
      </w:r>
      <w:proofErr w:type="gramEnd"/>
      <w:r w:rsidRPr="00CE0ADF">
        <w:t xml:space="preserve"> and special needs housing.</w:t>
      </w:r>
    </w:p>
    <w:p w:rsidR="00496266" w:rsidRPr="00CE0ADF" w:rsidRDefault="00496266" w:rsidP="00C92736">
      <w:pPr>
        <w:pStyle w:val="NoSpacing"/>
        <w:numPr>
          <w:ilvl w:val="0"/>
          <w:numId w:val="5"/>
        </w:numPr>
      </w:pPr>
      <w:r w:rsidRPr="00CE0ADF">
        <w:lastRenderedPageBreak/>
        <w:t>4.2c Support housing associations seeking to develop social and affordable housing</w:t>
      </w:r>
      <w:r>
        <w:t xml:space="preserve"> </w:t>
      </w:r>
      <w:r w:rsidRPr="00CE0ADF">
        <w:t>projects.</w:t>
      </w:r>
    </w:p>
    <w:p w:rsidR="00496266" w:rsidRDefault="00496266" w:rsidP="00C92736">
      <w:pPr>
        <w:pStyle w:val="NoSpacing"/>
        <w:numPr>
          <w:ilvl w:val="0"/>
          <w:numId w:val="5"/>
        </w:numPr>
      </w:pPr>
      <w:r w:rsidRPr="00CE0ADF">
        <w:t>4.2d Develop a land register of all Council, Crown and public land and underutilised/vacant</w:t>
      </w:r>
      <w:r>
        <w:t xml:space="preserve"> </w:t>
      </w:r>
      <w:r w:rsidRPr="00CE0ADF">
        <w:t>land and identify strategic redevelopment opportunities in accordance with the</w:t>
      </w:r>
      <w:r>
        <w:t xml:space="preserve"> </w:t>
      </w:r>
      <w:r w:rsidRPr="00CE0ADF">
        <w:t>objectives of this strategy through the application of a Design and Development</w:t>
      </w:r>
      <w:r>
        <w:t xml:space="preserve"> </w:t>
      </w:r>
      <w:r w:rsidRPr="00CE0ADF">
        <w:t>Overlay for strategic sites.</w:t>
      </w:r>
    </w:p>
    <w:p w:rsidR="00496266" w:rsidRDefault="00496266" w:rsidP="00496266">
      <w:pPr>
        <w:pStyle w:val="NoSpacing"/>
        <w:rPr>
          <w:b/>
          <w:i/>
        </w:rPr>
      </w:pPr>
    </w:p>
    <w:p w:rsidR="00231F73" w:rsidRDefault="00231F73" w:rsidP="0001207D">
      <w:pPr>
        <w:pStyle w:val="Heading3"/>
      </w:pPr>
      <w:r>
        <w:t xml:space="preserve">Other Council </w:t>
      </w:r>
      <w:r w:rsidR="00DA26B2">
        <w:t xml:space="preserve">Policies, </w:t>
      </w:r>
      <w:proofErr w:type="gramStart"/>
      <w:r w:rsidR="00DA26B2">
        <w:t>S</w:t>
      </w:r>
      <w:r>
        <w:t>trategies</w:t>
      </w:r>
      <w:proofErr w:type="gramEnd"/>
      <w:r>
        <w:t xml:space="preserve"> and </w:t>
      </w:r>
      <w:r w:rsidR="00DA26B2">
        <w:t>P</w:t>
      </w:r>
      <w:r>
        <w:t>lans</w:t>
      </w:r>
    </w:p>
    <w:p w:rsidR="00231F73" w:rsidRDefault="00231F73" w:rsidP="00231F73">
      <w:pPr>
        <w:pStyle w:val="NoSpacing"/>
      </w:pPr>
      <w:proofErr w:type="gramStart"/>
      <w:r w:rsidRPr="00231F73">
        <w:t>A number of</w:t>
      </w:r>
      <w:proofErr w:type="gramEnd"/>
      <w:r w:rsidRPr="00231F73">
        <w:t xml:space="preserve"> other Council strategic documents</w:t>
      </w:r>
      <w:r>
        <w:t xml:space="preserve"> also play a role in supporting and influencing this Policy. </w:t>
      </w:r>
    </w:p>
    <w:p w:rsidR="00231F73" w:rsidRDefault="00231F73" w:rsidP="00231F73">
      <w:pPr>
        <w:pStyle w:val="NoSpacing"/>
      </w:pPr>
    </w:p>
    <w:p w:rsidR="00231F73" w:rsidRDefault="00231F73" w:rsidP="00231F73">
      <w:pPr>
        <w:pStyle w:val="NoSpacing"/>
      </w:pPr>
      <w:r>
        <w:t xml:space="preserve">These </w:t>
      </w:r>
      <w:r w:rsidR="0001207D">
        <w:t xml:space="preserve">strategic documents </w:t>
      </w:r>
      <w:r>
        <w:t>include:</w:t>
      </w:r>
    </w:p>
    <w:p w:rsidR="00373B03" w:rsidRDefault="00373B03" w:rsidP="00231F73">
      <w:pPr>
        <w:pStyle w:val="NoSpacing"/>
      </w:pPr>
    </w:p>
    <w:p w:rsidR="0001207D" w:rsidRDefault="0001207D" w:rsidP="00C92736">
      <w:pPr>
        <w:pStyle w:val="NoSpacing"/>
        <w:numPr>
          <w:ilvl w:val="0"/>
          <w:numId w:val="7"/>
        </w:numPr>
      </w:pPr>
      <w:r>
        <w:t>Maroondah Health and Wellbeing Plan</w:t>
      </w:r>
      <w:r w:rsidR="00373B03">
        <w:t xml:space="preserve"> 2017-2021</w:t>
      </w:r>
    </w:p>
    <w:p w:rsidR="0001207D" w:rsidRDefault="00231F73" w:rsidP="00C92736">
      <w:pPr>
        <w:pStyle w:val="NoSpacing"/>
        <w:numPr>
          <w:ilvl w:val="0"/>
          <w:numId w:val="7"/>
        </w:numPr>
      </w:pPr>
      <w:r w:rsidRPr="0001207D">
        <w:t>Active</w:t>
      </w:r>
      <w:r w:rsidR="0001207D">
        <w:t xml:space="preserve">, </w:t>
      </w:r>
      <w:r w:rsidRPr="0001207D">
        <w:t>Health</w:t>
      </w:r>
      <w:r w:rsidR="0001207D">
        <w:t>y and Ageing Initiative</w:t>
      </w:r>
    </w:p>
    <w:p w:rsidR="0001207D" w:rsidRDefault="0001207D" w:rsidP="00C92736">
      <w:pPr>
        <w:pStyle w:val="NoSpacing"/>
        <w:numPr>
          <w:ilvl w:val="0"/>
          <w:numId w:val="7"/>
        </w:numPr>
      </w:pPr>
      <w:r>
        <w:t xml:space="preserve">Disability Policy &amp; Action </w:t>
      </w:r>
      <w:r w:rsidR="00373B03">
        <w:t>P</w:t>
      </w:r>
      <w:r>
        <w:t>lan</w:t>
      </w:r>
    </w:p>
    <w:p w:rsidR="0001207D" w:rsidRDefault="0001207D" w:rsidP="00C92736">
      <w:pPr>
        <w:pStyle w:val="NoSpacing"/>
        <w:numPr>
          <w:ilvl w:val="0"/>
          <w:numId w:val="7"/>
        </w:numPr>
      </w:pPr>
      <w:r>
        <w:t>Youth Plan</w:t>
      </w:r>
    </w:p>
    <w:p w:rsidR="0001207D" w:rsidRDefault="0001207D" w:rsidP="00C92736">
      <w:pPr>
        <w:pStyle w:val="NoSpacing"/>
        <w:numPr>
          <w:ilvl w:val="0"/>
          <w:numId w:val="7"/>
        </w:numPr>
      </w:pPr>
      <w:r>
        <w:t>Children’s Plan</w:t>
      </w:r>
    </w:p>
    <w:p w:rsidR="0001207D" w:rsidRDefault="00231F73" w:rsidP="00C92736">
      <w:pPr>
        <w:pStyle w:val="NoSpacing"/>
        <w:numPr>
          <w:ilvl w:val="0"/>
          <w:numId w:val="7"/>
        </w:numPr>
      </w:pPr>
      <w:r w:rsidRPr="0001207D">
        <w:t>Ringwo</w:t>
      </w:r>
      <w:r w:rsidR="0001207D">
        <w:t>od MAC Structure Plan</w:t>
      </w:r>
    </w:p>
    <w:p w:rsidR="00231F73" w:rsidRDefault="00231F73" w:rsidP="00C92736">
      <w:pPr>
        <w:pStyle w:val="NoSpacing"/>
        <w:numPr>
          <w:ilvl w:val="0"/>
          <w:numId w:val="7"/>
        </w:numPr>
      </w:pPr>
      <w:r w:rsidRPr="0001207D">
        <w:t>Croydon Structure Plan</w:t>
      </w:r>
    </w:p>
    <w:p w:rsidR="0001207D" w:rsidRDefault="0001207D" w:rsidP="00C92736">
      <w:pPr>
        <w:pStyle w:val="NoSpacing"/>
        <w:numPr>
          <w:ilvl w:val="0"/>
          <w:numId w:val="7"/>
        </w:numPr>
      </w:pPr>
      <w:r>
        <w:t>Ringwood East Structure Plan</w:t>
      </w:r>
    </w:p>
    <w:p w:rsidR="0001207D" w:rsidRDefault="0001207D" w:rsidP="00C92736">
      <w:pPr>
        <w:pStyle w:val="NoSpacing"/>
        <w:numPr>
          <w:ilvl w:val="0"/>
          <w:numId w:val="7"/>
        </w:numPr>
      </w:pPr>
      <w:r>
        <w:t>Heathmont Structure Plan</w:t>
      </w:r>
    </w:p>
    <w:p w:rsidR="0001207D" w:rsidRPr="0001207D" w:rsidRDefault="0001207D" w:rsidP="0001207D">
      <w:pPr>
        <w:pStyle w:val="NoSpacing"/>
      </w:pPr>
    </w:p>
    <w:p w:rsidR="00231F73" w:rsidRPr="0001207D" w:rsidRDefault="00231F73" w:rsidP="0001207D">
      <w:pPr>
        <w:pStyle w:val="NoSpacing"/>
      </w:pPr>
    </w:p>
    <w:p w:rsidR="00496266" w:rsidRPr="002D5D5C" w:rsidRDefault="00496266" w:rsidP="0001207D">
      <w:pPr>
        <w:pStyle w:val="Heading3"/>
      </w:pPr>
      <w:r w:rsidRPr="002D5D5C">
        <w:t>Eastern Affordable Housing Alliance</w:t>
      </w:r>
    </w:p>
    <w:p w:rsidR="00496266" w:rsidRDefault="00496266" w:rsidP="00496266">
      <w:pPr>
        <w:pStyle w:val="NoSpacing"/>
      </w:pPr>
    </w:p>
    <w:p w:rsidR="00496266" w:rsidRDefault="00496266" w:rsidP="00C207C4">
      <w:pPr>
        <w:pStyle w:val="NoSpacing"/>
      </w:pPr>
      <w:r>
        <w:t>Council also has a major avenue for advocacy through partnership with the Eastern Affordable Housing Alliance (EAHA) which is a collaborative association between six local councils in the Eastern Metropolitan Region (EMR). The EAHA was form</w:t>
      </w:r>
      <w:r w:rsidR="00C207C4">
        <w:t>ed</w:t>
      </w:r>
      <w:r>
        <w:t xml:space="preserve"> in 2010 in response to the diminishing investment in social housing in the eastern region, from the State and Federal Governments. The aim of the alliance is to ensure access </w:t>
      </w:r>
      <w:proofErr w:type="gramStart"/>
      <w:r>
        <w:t>to</w:t>
      </w:r>
      <w:proofErr w:type="gramEnd"/>
      <w:r>
        <w:t xml:space="preserve"> safe, secure and affordable housing for the EMR’s most disadvantaged people, to provide better health, wellbeing, and a higher quality of life to all. </w:t>
      </w:r>
    </w:p>
    <w:p w:rsidR="00C207C4" w:rsidRDefault="00C207C4" w:rsidP="00C207C4">
      <w:pPr>
        <w:pStyle w:val="NoSpacing"/>
      </w:pPr>
    </w:p>
    <w:p w:rsidR="00496266" w:rsidRDefault="00496266" w:rsidP="00C207C4">
      <w:pPr>
        <w:pStyle w:val="NoSpacing"/>
      </w:pPr>
      <w:r>
        <w:t>Together, the Cities of Knox, Manningham, Maroondah, Monash, Whitehorse, and Yarra Range work to create enabling environments for increased investment by government and non-government stakeholders in social and affordable housing for the EMR. The advocacy role played by the EAHA is the first step towards increasing affordability, by developing an understanding for the affordable housing need in the EMR.</w:t>
      </w:r>
    </w:p>
    <w:p w:rsidR="00496266" w:rsidRDefault="00496266" w:rsidP="00EF12E0">
      <w:pPr>
        <w:pStyle w:val="Heading1"/>
        <w:rPr>
          <w:lang w:val="en-US"/>
        </w:rPr>
      </w:pPr>
    </w:p>
    <w:p w:rsidR="00C207C4" w:rsidRDefault="00C207C4" w:rsidP="00C207C4">
      <w:pPr>
        <w:rPr>
          <w:lang w:val="en-US"/>
        </w:rPr>
      </w:pPr>
    </w:p>
    <w:p w:rsidR="00C207C4" w:rsidRDefault="00C207C4" w:rsidP="00C207C4">
      <w:pPr>
        <w:rPr>
          <w:lang w:val="en-US"/>
        </w:rPr>
      </w:pPr>
    </w:p>
    <w:p w:rsidR="00C207C4" w:rsidRDefault="00C207C4" w:rsidP="00C207C4">
      <w:pPr>
        <w:rPr>
          <w:lang w:val="en-US"/>
        </w:rPr>
      </w:pPr>
    </w:p>
    <w:p w:rsidR="00C207C4" w:rsidRDefault="00C207C4" w:rsidP="00C207C4">
      <w:pPr>
        <w:rPr>
          <w:lang w:val="en-US"/>
        </w:rPr>
      </w:pPr>
    </w:p>
    <w:p w:rsidR="00C207C4" w:rsidRDefault="00C207C4" w:rsidP="00C207C4">
      <w:pPr>
        <w:rPr>
          <w:lang w:val="en-US"/>
        </w:rPr>
      </w:pPr>
    </w:p>
    <w:p w:rsidR="00C207C4" w:rsidRDefault="00C207C4" w:rsidP="00C207C4">
      <w:pPr>
        <w:rPr>
          <w:lang w:val="en-US"/>
        </w:rPr>
      </w:pPr>
    </w:p>
    <w:p w:rsidR="00C207C4" w:rsidRDefault="00C207C4" w:rsidP="00C207C4">
      <w:pPr>
        <w:rPr>
          <w:lang w:val="en-US"/>
        </w:rPr>
      </w:pPr>
    </w:p>
    <w:p w:rsidR="00C207C4" w:rsidRDefault="00C207C4" w:rsidP="00C207C4">
      <w:pPr>
        <w:rPr>
          <w:lang w:val="en-US"/>
        </w:rPr>
      </w:pPr>
    </w:p>
    <w:p w:rsidR="00C207C4" w:rsidRDefault="00C207C4" w:rsidP="00C207C4">
      <w:pPr>
        <w:rPr>
          <w:lang w:val="en-US"/>
        </w:rPr>
      </w:pPr>
    </w:p>
    <w:p w:rsidR="00C207C4" w:rsidRDefault="00C207C4" w:rsidP="00C207C4">
      <w:pPr>
        <w:rPr>
          <w:lang w:val="en-US"/>
        </w:rPr>
      </w:pPr>
    </w:p>
    <w:p w:rsidR="00C207C4" w:rsidRDefault="00C207C4" w:rsidP="00C207C4">
      <w:pPr>
        <w:rPr>
          <w:lang w:val="en-US"/>
        </w:rPr>
      </w:pPr>
    </w:p>
    <w:p w:rsidR="00C207C4" w:rsidRDefault="00C207C4" w:rsidP="00C207C4">
      <w:pPr>
        <w:rPr>
          <w:lang w:val="en-US"/>
        </w:rPr>
      </w:pPr>
    </w:p>
    <w:p w:rsidR="00C207C4" w:rsidRDefault="00C207C4" w:rsidP="00C207C4">
      <w:pPr>
        <w:rPr>
          <w:lang w:val="en-US"/>
        </w:rPr>
      </w:pPr>
    </w:p>
    <w:p w:rsidR="00C207C4" w:rsidRDefault="00C207C4" w:rsidP="00C207C4">
      <w:pPr>
        <w:rPr>
          <w:lang w:val="en-US"/>
        </w:rPr>
      </w:pPr>
    </w:p>
    <w:p w:rsidR="00C207C4" w:rsidRPr="00C207C4" w:rsidRDefault="00C207C4" w:rsidP="00C207C4">
      <w:pPr>
        <w:rPr>
          <w:lang w:val="en-US"/>
        </w:rPr>
      </w:pPr>
    </w:p>
    <w:p w:rsidR="00EF12E0" w:rsidRPr="002954E9" w:rsidRDefault="00EF12E0" w:rsidP="00EF12E0">
      <w:pPr>
        <w:pStyle w:val="Heading1"/>
        <w:rPr>
          <w:caps/>
          <w:lang w:val="en-US"/>
        </w:rPr>
      </w:pPr>
      <w:r>
        <w:rPr>
          <w:lang w:val="en-US"/>
        </w:rPr>
        <w:lastRenderedPageBreak/>
        <w:t xml:space="preserve">What </w:t>
      </w:r>
      <w:r w:rsidR="00C207C4">
        <w:rPr>
          <w:lang w:val="en-US"/>
        </w:rPr>
        <w:t xml:space="preserve">does the </w:t>
      </w:r>
      <w:r w:rsidR="00DA26B2">
        <w:rPr>
          <w:lang w:val="en-US"/>
        </w:rPr>
        <w:t>E</w:t>
      </w:r>
      <w:r w:rsidR="00C207C4">
        <w:rPr>
          <w:lang w:val="en-US"/>
        </w:rPr>
        <w:t>vidence tell us</w:t>
      </w:r>
      <w:r>
        <w:rPr>
          <w:lang w:val="en-US"/>
        </w:rPr>
        <w:t>?</w:t>
      </w:r>
    </w:p>
    <w:p w:rsidR="006122B0" w:rsidRDefault="006122B0" w:rsidP="006122B0">
      <w:pPr>
        <w:pStyle w:val="NoSpacing"/>
      </w:pPr>
    </w:p>
    <w:p w:rsidR="00C207C4" w:rsidRDefault="00C207C4" w:rsidP="00C207C4">
      <w:pPr>
        <w:pStyle w:val="NoSpacing"/>
      </w:pPr>
      <w:r>
        <w:t xml:space="preserve">Affordable and social housing is a complex issue that challenges communities and policy makers at all levels of government. Insufficient access to affordable and social housing can affect an individual’s mental and physical well-being, reduce their quality of life, and lead to social disconnection and exclusion. The lack of affordable and social housing stock within an area, has a strong influence on the liveability and accessibility of a municipality. </w:t>
      </w:r>
    </w:p>
    <w:p w:rsidR="00C207C4" w:rsidRPr="00795411" w:rsidRDefault="00C207C4" w:rsidP="00C207C4">
      <w:pPr>
        <w:pStyle w:val="NoSpacing"/>
      </w:pPr>
    </w:p>
    <w:p w:rsidR="00C207C4" w:rsidRDefault="005C37BB" w:rsidP="000F5E99">
      <w:pPr>
        <w:pStyle w:val="Heading2"/>
      </w:pPr>
      <w:r>
        <w:t>Affordable Housing</w:t>
      </w:r>
    </w:p>
    <w:p w:rsidR="000F5E99" w:rsidRDefault="000F5E99" w:rsidP="00C207C4">
      <w:pPr>
        <w:pStyle w:val="NoSpacing"/>
        <w:rPr>
          <w:rFonts w:eastAsia="Times New Roman" w:cstheme="minorHAnsi"/>
        </w:rPr>
      </w:pPr>
    </w:p>
    <w:p w:rsidR="00C207C4" w:rsidRDefault="00C207C4" w:rsidP="00C207C4">
      <w:pPr>
        <w:pStyle w:val="NoSpacing"/>
        <w:rPr>
          <w:rFonts w:cstheme="minorHAnsi"/>
        </w:rPr>
      </w:pPr>
      <w:r w:rsidRPr="00631A82">
        <w:rPr>
          <w:rFonts w:eastAsia="Times New Roman" w:cstheme="minorHAnsi"/>
        </w:rPr>
        <w:t xml:space="preserve">Affordability means that housing is accessible to a wide range of people on varying incomes. While some housing will </w:t>
      </w:r>
      <w:proofErr w:type="gramStart"/>
      <w:r w:rsidRPr="00631A82">
        <w:rPr>
          <w:rFonts w:eastAsia="Times New Roman" w:cstheme="minorHAnsi"/>
        </w:rPr>
        <w:t>be more or less</w:t>
      </w:r>
      <w:proofErr w:type="gramEnd"/>
      <w:r w:rsidRPr="00631A82">
        <w:rPr>
          <w:rFonts w:eastAsia="Times New Roman" w:cstheme="minorHAnsi"/>
        </w:rPr>
        <w:t xml:space="preserve"> affordable, there needs to be affordable options for everyone. </w:t>
      </w:r>
      <w:proofErr w:type="gramStart"/>
      <w:r w:rsidRPr="00631A82">
        <w:rPr>
          <w:rFonts w:eastAsia="Times New Roman" w:cstheme="minorHAnsi"/>
        </w:rPr>
        <w:t>In particular, it</w:t>
      </w:r>
      <w:proofErr w:type="gramEnd"/>
      <w:r w:rsidRPr="00631A82">
        <w:rPr>
          <w:rFonts w:eastAsia="Times New Roman" w:cstheme="minorHAnsi"/>
        </w:rPr>
        <w:t xml:space="preserve"> is important to ensure that low to moderate income households have options to rent or buy and that very low income households, often in social housing, have housing security and continue to have realistic housing options within our community. </w:t>
      </w:r>
      <w:r w:rsidRPr="00631A82">
        <w:rPr>
          <w:rFonts w:cstheme="minorHAnsi"/>
        </w:rPr>
        <w:t>Our definition of affordable housing is "that which does not cost (in rent or mortgage payments) more than 30% of gross household income for households in the bottom two quintiles of area (i.e. Greater Melbourne) median income."</w:t>
      </w:r>
    </w:p>
    <w:p w:rsidR="000F5E99" w:rsidRPr="00631A82" w:rsidRDefault="000F5E99" w:rsidP="00C207C4">
      <w:pPr>
        <w:pStyle w:val="NoSpacing"/>
        <w:rPr>
          <w:rFonts w:cstheme="minorHAnsi"/>
        </w:rPr>
      </w:pPr>
    </w:p>
    <w:p w:rsidR="00C207C4" w:rsidRDefault="00C207C4" w:rsidP="00C207C4">
      <w:pPr>
        <w:pStyle w:val="NoSpacing"/>
        <w:rPr>
          <w:rFonts w:cstheme="minorHAnsi"/>
        </w:rPr>
      </w:pPr>
      <w:r w:rsidRPr="00631A82">
        <w:rPr>
          <w:rFonts w:cstheme="minorHAnsi"/>
        </w:rPr>
        <w:t>Affordable housing refers to the availability of secure and appropriate housing for those in the lowest 40% (bottom two quintiles) of income earners.</w:t>
      </w:r>
    </w:p>
    <w:p w:rsidR="005C37BB" w:rsidRDefault="005C37BB" w:rsidP="00C207C4">
      <w:pPr>
        <w:pStyle w:val="NoSpacing"/>
        <w:rPr>
          <w:rFonts w:cstheme="minorHAnsi"/>
        </w:rPr>
      </w:pPr>
    </w:p>
    <w:p w:rsidR="005C37BB" w:rsidRPr="00D979DC" w:rsidRDefault="005C37BB" w:rsidP="005C37BB">
      <w:pPr>
        <w:pStyle w:val="Heading3"/>
      </w:pPr>
      <w:r>
        <w:t>Housing Stress</w:t>
      </w:r>
    </w:p>
    <w:p w:rsidR="005C37BB" w:rsidRPr="005C37BB" w:rsidRDefault="005C37BB" w:rsidP="005C37BB">
      <w:pPr>
        <w:pStyle w:val="NoSpacing"/>
      </w:pPr>
    </w:p>
    <w:p w:rsidR="005C37BB" w:rsidRDefault="005C37BB" w:rsidP="005C37BB">
      <w:pPr>
        <w:pStyle w:val="NoSpacing"/>
      </w:pPr>
      <w:r w:rsidRPr="00631A82">
        <w:t xml:space="preserve">1 in 10 households in Maroondah are experiencing either serious or severe housing stress, requiring assistance for rent or mortgage repayments. </w:t>
      </w:r>
      <w:r>
        <w:t>This equates to</w:t>
      </w:r>
      <w:r w:rsidRPr="00631A82">
        <w:t xml:space="preserve"> more than 9.5% or 4,000 households within the Maroonda</w:t>
      </w:r>
      <w:r>
        <w:t xml:space="preserve">h </w:t>
      </w:r>
      <w:r w:rsidRPr="00631A82">
        <w:t>municipality requiring mortgage or rental assist to pay for accommodation</w:t>
      </w:r>
      <w:r>
        <w:t>.</w:t>
      </w:r>
      <w:r w:rsidRPr="00631A82">
        <w:t xml:space="preserve"> (</w:t>
      </w:r>
      <w:r w:rsidR="00A607AD">
        <w:t xml:space="preserve">SGS </w:t>
      </w:r>
      <w:r w:rsidR="002F39F4">
        <w:t>Economics and Planning</w:t>
      </w:r>
      <w:r>
        <w:t>, 2018</w:t>
      </w:r>
      <w:r w:rsidRPr="00631A82">
        <w:t>)</w:t>
      </w:r>
      <w:r>
        <w:t xml:space="preserve">. </w:t>
      </w:r>
    </w:p>
    <w:p w:rsidR="005C37BB" w:rsidRDefault="005C37BB" w:rsidP="005C37BB">
      <w:pPr>
        <w:pStyle w:val="NoSpacing"/>
      </w:pPr>
    </w:p>
    <w:p w:rsidR="005C37BB" w:rsidRDefault="005C37BB" w:rsidP="005C37BB">
      <w:pPr>
        <w:pStyle w:val="NoSpacing"/>
      </w:pPr>
      <w:r>
        <w:t>As shown in Figure 1 below</w:t>
      </w:r>
      <w:r w:rsidRPr="00631A82">
        <w:t xml:space="preserve">, the percentage of households experiencing housing stress is unevenly distributed throughout the municipality, with higher proportions of housing stress coming from the suburbs of Ringwood and </w:t>
      </w:r>
      <w:r>
        <w:t>Croydon (Spatial E</w:t>
      </w:r>
      <w:r w:rsidRPr="008B2063">
        <w:t>conomics</w:t>
      </w:r>
      <w:r>
        <w:t>, 2015)</w:t>
      </w:r>
      <w:r w:rsidRPr="008B2063">
        <w:t>.</w:t>
      </w:r>
    </w:p>
    <w:p w:rsidR="005C37BB" w:rsidRDefault="005C37BB" w:rsidP="005C37BB">
      <w:pPr>
        <w:pStyle w:val="NoSpacing"/>
      </w:pPr>
    </w:p>
    <w:p w:rsidR="005C37BB" w:rsidRPr="008B2063" w:rsidRDefault="005C37BB" w:rsidP="008064A0">
      <w:pPr>
        <w:pStyle w:val="Caption"/>
        <w:jc w:val="left"/>
      </w:pPr>
      <w:r>
        <w:t>Figure 1</w:t>
      </w:r>
      <w:r w:rsidRPr="008B2063">
        <w:t xml:space="preserve">. Distributions of households experiencing housing stress across Maroondah </w:t>
      </w:r>
    </w:p>
    <w:p w:rsidR="005C37BB" w:rsidRDefault="005C37BB" w:rsidP="008064A0">
      <w:pPr>
        <w:rPr>
          <w:rFonts w:cs="Arial"/>
        </w:rPr>
      </w:pPr>
      <w:r>
        <w:rPr>
          <w:noProof/>
          <w:lang w:eastAsia="en-AU"/>
        </w:rPr>
        <w:drawing>
          <wp:inline distT="0" distB="0" distL="0" distR="0" wp14:anchorId="0DB68CE0" wp14:editId="2F47347C">
            <wp:extent cx="5391397" cy="3563006"/>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5242"/>
                    <a:stretch/>
                  </pic:blipFill>
                  <pic:spPr bwMode="auto">
                    <a:xfrm>
                      <a:off x="0" y="0"/>
                      <a:ext cx="5482839" cy="3623437"/>
                    </a:xfrm>
                    <a:prstGeom prst="rect">
                      <a:avLst/>
                    </a:prstGeom>
                    <a:ln>
                      <a:noFill/>
                    </a:ln>
                    <a:extLst>
                      <a:ext uri="{53640926-AAD7-44D8-BBD7-CCE9431645EC}">
                        <a14:shadowObscured xmlns:a14="http://schemas.microsoft.com/office/drawing/2010/main"/>
                      </a:ext>
                    </a:extLst>
                  </pic:spPr>
                </pic:pic>
              </a:graphicData>
            </a:graphic>
          </wp:inline>
        </w:drawing>
      </w:r>
    </w:p>
    <w:p w:rsidR="005C37BB" w:rsidRDefault="005C37BB" w:rsidP="005C37BB">
      <w:pPr>
        <w:pStyle w:val="NoSpacing"/>
      </w:pPr>
      <w:r w:rsidRPr="00631A82">
        <w:lastRenderedPageBreak/>
        <w:t>When compared to the other six municipalities within the Eastern Metropolitan Region, Maroondah’s 9.5% housing stress is above the regions average of 9%. As evide</w:t>
      </w:r>
      <w:r>
        <w:t>nt in the graph below (</w:t>
      </w:r>
      <w:r w:rsidR="00050AD3">
        <w:t>F</w:t>
      </w:r>
      <w:r>
        <w:t xml:space="preserve">igure </w:t>
      </w:r>
      <w:r w:rsidR="00A607AD">
        <w:t>2</w:t>
      </w:r>
      <w:r w:rsidRPr="00631A82">
        <w:t>), the municipalities within the eastern region have only slight variations in housing stress with the expectation of Manningham where the housing stress is a relatively low 7.3%.</w:t>
      </w:r>
    </w:p>
    <w:p w:rsidR="005C37BB" w:rsidRPr="00631A82" w:rsidRDefault="005C37BB" w:rsidP="005C37BB">
      <w:pPr>
        <w:pStyle w:val="NoSpacing"/>
      </w:pPr>
    </w:p>
    <w:p w:rsidR="005C37BB" w:rsidRPr="00631A82" w:rsidRDefault="005C37BB" w:rsidP="008064A0">
      <w:pPr>
        <w:pStyle w:val="Caption"/>
        <w:jc w:val="left"/>
      </w:pPr>
      <w:r>
        <w:t xml:space="preserve">Figure </w:t>
      </w:r>
      <w:r w:rsidR="00A607AD">
        <w:t>2</w:t>
      </w:r>
      <w:r w:rsidRPr="00631A82">
        <w:t>. Percentage of low income households in housing stress.</w:t>
      </w:r>
    </w:p>
    <w:p w:rsidR="005C37BB" w:rsidRDefault="005C37BB" w:rsidP="005C37BB">
      <w:pPr>
        <w:rPr>
          <w:rFonts w:cs="Arial"/>
        </w:rPr>
      </w:pPr>
      <w:r>
        <w:rPr>
          <w:noProof/>
          <w:lang w:eastAsia="en-AU"/>
        </w:rPr>
        <w:drawing>
          <wp:inline distT="0" distB="0" distL="0" distR="0" wp14:anchorId="59B53AFC" wp14:editId="18A4A965">
            <wp:extent cx="4267200" cy="2919812"/>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723" b="1"/>
                    <a:stretch/>
                  </pic:blipFill>
                  <pic:spPr bwMode="auto">
                    <a:xfrm>
                      <a:off x="0" y="0"/>
                      <a:ext cx="4267200" cy="2919812"/>
                    </a:xfrm>
                    <a:prstGeom prst="rect">
                      <a:avLst/>
                    </a:prstGeom>
                    <a:ln>
                      <a:noFill/>
                    </a:ln>
                    <a:extLst>
                      <a:ext uri="{53640926-AAD7-44D8-BBD7-CCE9431645EC}">
                        <a14:shadowObscured xmlns:a14="http://schemas.microsoft.com/office/drawing/2010/main"/>
                      </a:ext>
                    </a:extLst>
                  </pic:spPr>
                </pic:pic>
              </a:graphicData>
            </a:graphic>
          </wp:inline>
        </w:drawing>
      </w:r>
      <w:r>
        <w:rPr>
          <w:rFonts w:cs="Arial"/>
        </w:rPr>
        <w:t xml:space="preserve"> </w:t>
      </w:r>
    </w:p>
    <w:p w:rsidR="005C37BB" w:rsidRDefault="005C37BB" w:rsidP="005C37BB">
      <w:pPr>
        <w:pStyle w:val="NoSpacing"/>
      </w:pPr>
    </w:p>
    <w:p w:rsidR="005C37BB" w:rsidRDefault="005C37BB" w:rsidP="005C37BB">
      <w:pPr>
        <w:pStyle w:val="Heading3"/>
      </w:pPr>
      <w:r>
        <w:t>Home ownership</w:t>
      </w:r>
    </w:p>
    <w:p w:rsidR="005C37BB" w:rsidRDefault="005C37BB" w:rsidP="005C37BB">
      <w:pPr>
        <w:pStyle w:val="NoSpacing"/>
      </w:pPr>
    </w:p>
    <w:p w:rsidR="005C37BB" w:rsidRDefault="005C37BB" w:rsidP="005C37BB">
      <w:pPr>
        <w:pStyle w:val="NoSpacing"/>
      </w:pPr>
      <w:r w:rsidRPr="00631A82">
        <w:t>Whilst Maroondah has a ‘healthy’ majority of residents owning their own home (outright or with a mortgage), home ownership in the municipality has only increased by 1.1% per annum over the last 10 years, whilst renters have increased by 2.3% per annum. Home ownership is more prevalent in Ringwood North, Warranwood, and Croydon Hills, whilst the highest proportion of residents renting are found in</w:t>
      </w:r>
      <w:r>
        <w:t xml:space="preserve"> Ringwood and Croydon which were also </w:t>
      </w:r>
      <w:r w:rsidRPr="00631A82">
        <w:t>identified as having higher percentages of housing stress.</w:t>
      </w:r>
      <w:r>
        <w:t xml:space="preserve"> </w:t>
      </w:r>
      <w:r w:rsidRPr="00631A82">
        <w:t>Statistics indicate that younger populations are finding it difficult to enter the home ow</w:t>
      </w:r>
      <w:r>
        <w:t>nership market, implying great</w:t>
      </w:r>
      <w:r w:rsidRPr="00631A82">
        <w:t xml:space="preserve"> pressure on the City’s affordable and social housing supply.</w:t>
      </w:r>
    </w:p>
    <w:p w:rsidR="005C37BB" w:rsidRDefault="005C37BB" w:rsidP="005C37BB">
      <w:pPr>
        <w:pStyle w:val="NoSpacing"/>
      </w:pPr>
    </w:p>
    <w:p w:rsidR="005C37BB" w:rsidRDefault="005C37BB" w:rsidP="005C37BB">
      <w:pPr>
        <w:pStyle w:val="NoSpacing"/>
      </w:pPr>
    </w:p>
    <w:p w:rsidR="005C37BB" w:rsidRDefault="005C37BB">
      <w:pPr>
        <w:rPr>
          <w:rFonts w:ascii="Gotham Rounded Book" w:eastAsiaTheme="minorHAnsi" w:hAnsi="Gotham Rounded Book" w:cs="Candara"/>
          <w:i/>
          <w:iCs/>
          <w:color w:val="5C80AC"/>
          <w:sz w:val="28"/>
          <w:szCs w:val="36"/>
          <w:lang w:val="en-GB"/>
        </w:rPr>
      </w:pPr>
      <w:r>
        <w:br w:type="page"/>
      </w:r>
    </w:p>
    <w:p w:rsidR="005C37BB" w:rsidRDefault="005C37BB" w:rsidP="005C37BB">
      <w:pPr>
        <w:pStyle w:val="Heading3"/>
      </w:pPr>
      <w:r>
        <w:lastRenderedPageBreak/>
        <w:t xml:space="preserve">Rental </w:t>
      </w:r>
      <w:r w:rsidR="00027396">
        <w:t>A</w:t>
      </w:r>
      <w:r>
        <w:t>ffordability</w:t>
      </w:r>
    </w:p>
    <w:p w:rsidR="005C37BB" w:rsidRDefault="005C37BB" w:rsidP="005C37BB">
      <w:pPr>
        <w:pStyle w:val="NoSpacing"/>
      </w:pPr>
    </w:p>
    <w:p w:rsidR="005C37BB" w:rsidRDefault="005C37BB" w:rsidP="005C37BB">
      <w:pPr>
        <w:pStyle w:val="NoSpacing"/>
      </w:pPr>
      <w:r>
        <w:t xml:space="preserve">Of the households renting in Maroondah, 27% (2,313) low income households </w:t>
      </w:r>
      <w:proofErr w:type="gramStart"/>
      <w:r>
        <w:t>are considered to be</w:t>
      </w:r>
      <w:proofErr w:type="gramEnd"/>
      <w:r>
        <w:t xml:space="preserve"> experiencing significant rental stress. </w:t>
      </w:r>
      <w:r w:rsidRPr="00631A82">
        <w:t>When compared to the other six municipalities within the Eastern Metr</w:t>
      </w:r>
      <w:r>
        <w:t>opolitan Region, Maroondah’s 27</w:t>
      </w:r>
      <w:r w:rsidRPr="00631A82">
        <w:t xml:space="preserve">% </w:t>
      </w:r>
      <w:r>
        <w:t xml:space="preserve">rental housing stress is even with the average of the region (figure </w:t>
      </w:r>
      <w:r w:rsidR="00A607AD">
        <w:t>3</w:t>
      </w:r>
      <w:r>
        <w:t>).</w:t>
      </w:r>
    </w:p>
    <w:p w:rsidR="005C37BB" w:rsidRDefault="005C37BB" w:rsidP="005C37BB">
      <w:pPr>
        <w:rPr>
          <w:rFonts w:cstheme="minorHAnsi"/>
        </w:rPr>
      </w:pPr>
    </w:p>
    <w:p w:rsidR="005C37BB" w:rsidRDefault="005C37BB" w:rsidP="008064A0">
      <w:pPr>
        <w:pStyle w:val="Caption"/>
        <w:jc w:val="left"/>
      </w:pPr>
      <w:r>
        <w:t xml:space="preserve">Figure </w:t>
      </w:r>
      <w:r w:rsidR="00A607AD">
        <w:t>3</w:t>
      </w:r>
      <w:r>
        <w:t xml:space="preserve">. Low income Households in Rental Stress by LGA &amp; Region. </w:t>
      </w:r>
    </w:p>
    <w:p w:rsidR="005C37BB" w:rsidRDefault="005C37BB" w:rsidP="005C37BB">
      <w:pPr>
        <w:pStyle w:val="NoSpacing"/>
      </w:pPr>
    </w:p>
    <w:p w:rsidR="005C37BB" w:rsidRDefault="005C37BB" w:rsidP="005C37BB">
      <w:pPr>
        <w:rPr>
          <w:rFonts w:cstheme="minorHAnsi"/>
        </w:rPr>
      </w:pPr>
      <w:r>
        <w:rPr>
          <w:noProof/>
          <w:lang w:eastAsia="en-AU"/>
        </w:rPr>
        <w:drawing>
          <wp:inline distT="0" distB="0" distL="0" distR="0" wp14:anchorId="000344FD" wp14:editId="187A415B">
            <wp:extent cx="4227615" cy="25336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11061" t="44505" r="46371" b="13057"/>
                    <a:stretch/>
                  </pic:blipFill>
                  <pic:spPr bwMode="auto">
                    <a:xfrm>
                      <a:off x="0" y="0"/>
                      <a:ext cx="4239933" cy="2541032"/>
                    </a:xfrm>
                    <a:prstGeom prst="rect">
                      <a:avLst/>
                    </a:prstGeom>
                    <a:ln>
                      <a:noFill/>
                    </a:ln>
                    <a:extLst>
                      <a:ext uri="{53640926-AAD7-44D8-BBD7-CCE9431645EC}">
                        <a14:shadowObscured xmlns:a14="http://schemas.microsoft.com/office/drawing/2010/main"/>
                      </a:ext>
                    </a:extLst>
                  </pic:spPr>
                </pic:pic>
              </a:graphicData>
            </a:graphic>
          </wp:inline>
        </w:drawing>
      </w:r>
      <w:r>
        <w:rPr>
          <w:rFonts w:cstheme="minorHAnsi"/>
        </w:rPr>
        <w:t xml:space="preserve"> </w:t>
      </w:r>
    </w:p>
    <w:p w:rsidR="005C37BB" w:rsidRDefault="005C37BB" w:rsidP="005C37BB">
      <w:pPr>
        <w:rPr>
          <w:rFonts w:cstheme="minorHAnsi"/>
        </w:rPr>
      </w:pPr>
    </w:p>
    <w:p w:rsidR="005C37BB" w:rsidRDefault="005C37BB" w:rsidP="005C37BB">
      <w:pPr>
        <w:pStyle w:val="NoSpacing"/>
      </w:pPr>
      <w:r>
        <w:t xml:space="preserve">Maroondah has experienced a significant decline of affordable rental housing stock since the early 2000s. In 2006, 38% of new rental lettings were affordable for low income earners. By 2013, the percentage of new rental housing stock affordable for low income earners had rapidly declined to just 4%. This rapid decline in affordable housing has put enormous pressure on low-income households to access affordable housing across the municipality. </w:t>
      </w:r>
      <w:r w:rsidR="009418C2">
        <w:t>T</w:t>
      </w:r>
      <w:r>
        <w:t xml:space="preserve">he affordability of rental housing has continued to decline since 2011, both in affordability and distribution across the municipality. </w:t>
      </w:r>
    </w:p>
    <w:p w:rsidR="005C37BB" w:rsidRDefault="005C37BB" w:rsidP="005C37BB">
      <w:pPr>
        <w:pStyle w:val="NoSpacing"/>
      </w:pPr>
    </w:p>
    <w:p w:rsidR="005C37BB" w:rsidRDefault="005C37BB" w:rsidP="005C37BB">
      <w:pPr>
        <w:pStyle w:val="NoSpacing"/>
      </w:pPr>
      <w:r>
        <w:t xml:space="preserve">Figure </w:t>
      </w:r>
      <w:r w:rsidR="00A607AD">
        <w:t>4</w:t>
      </w:r>
      <w:r>
        <w:t xml:space="preserve"> below shows the affordability of rental housing across the suburbs of Maroondah, for a single working parent household earner $70,000pa. </w:t>
      </w:r>
      <w:r w:rsidR="009418C2">
        <w:t>It</w:t>
      </w:r>
      <w:r>
        <w:t xml:space="preserve"> compares the affordability of rental housing between 2011 and 2016. </w:t>
      </w:r>
      <w:r w:rsidR="00A607AD">
        <w:t xml:space="preserve">In 2011, </w:t>
      </w:r>
      <w:r>
        <w:t xml:space="preserve">acceptable rental housing opportunities can be found in all suburbs within the municipality. However, by 2016, this distribution of affordable rental housing has become segregated to the regions of Kilsyth and Bayswater North. </w:t>
      </w:r>
      <w:proofErr w:type="gramStart"/>
      <w:r>
        <w:t>It is clear that the</w:t>
      </w:r>
      <w:proofErr w:type="gramEnd"/>
      <w:r>
        <w:t xml:space="preserve"> availability of affordable rental housing not only continues to decline, but is also limiting the location opportunities for demographics such as low income single working parent households.</w:t>
      </w:r>
    </w:p>
    <w:p w:rsidR="005C37BB" w:rsidRDefault="005C37BB" w:rsidP="005C37BB">
      <w:pPr>
        <w:pStyle w:val="NoSpacing"/>
      </w:pPr>
    </w:p>
    <w:p w:rsidR="005C37BB" w:rsidRDefault="005C37BB" w:rsidP="008064A0">
      <w:pPr>
        <w:pStyle w:val="Caption"/>
        <w:jc w:val="left"/>
      </w:pPr>
      <w:bookmarkStart w:id="3" w:name="_Ref509996092"/>
      <w:bookmarkStart w:id="4" w:name="_Toc510713910"/>
      <w:r>
        <w:lastRenderedPageBreak/>
        <w:t>F</w:t>
      </w:r>
      <w:bookmarkEnd w:id="3"/>
      <w:r>
        <w:t xml:space="preserve">igure </w:t>
      </w:r>
      <w:r w:rsidR="00A607AD">
        <w:t>4</w:t>
      </w:r>
      <w:r>
        <w:t xml:space="preserve">. Rental Affordability Index for a ‘Single Working Parent’ – Maroondah </w:t>
      </w:r>
      <w:proofErr w:type="spellStart"/>
      <w:r>
        <w:t>Qtr</w:t>
      </w:r>
      <w:proofErr w:type="spellEnd"/>
      <w:r>
        <w:t xml:space="preserve"> 1, 2011 versus </w:t>
      </w:r>
      <w:proofErr w:type="spellStart"/>
      <w:r>
        <w:t>Qtr</w:t>
      </w:r>
      <w:proofErr w:type="spellEnd"/>
      <w:r>
        <w:t xml:space="preserve"> 4 2016</w:t>
      </w:r>
      <w:bookmarkEnd w:id="4"/>
    </w:p>
    <w:p w:rsidR="005C37BB" w:rsidRDefault="005C37BB" w:rsidP="005C37BB">
      <w:r>
        <w:rPr>
          <w:noProof/>
          <w:lang w:eastAsia="en-AU"/>
        </w:rPr>
        <w:drawing>
          <wp:inline distT="0" distB="0" distL="0" distR="0" wp14:anchorId="2529F051" wp14:editId="54F513D3">
            <wp:extent cx="6155554" cy="43938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6012" t="22751" r="61061" b="24877"/>
                    <a:stretch/>
                  </pic:blipFill>
                  <pic:spPr bwMode="auto">
                    <a:xfrm>
                      <a:off x="0" y="0"/>
                      <a:ext cx="6189545" cy="4418133"/>
                    </a:xfrm>
                    <a:prstGeom prst="rect">
                      <a:avLst/>
                    </a:prstGeom>
                    <a:ln>
                      <a:noFill/>
                    </a:ln>
                    <a:extLst>
                      <a:ext uri="{53640926-AAD7-44D8-BBD7-CCE9431645EC}">
                        <a14:shadowObscured xmlns:a14="http://schemas.microsoft.com/office/drawing/2010/main"/>
                      </a:ext>
                    </a:extLst>
                  </pic:spPr>
                </pic:pic>
              </a:graphicData>
            </a:graphic>
          </wp:inline>
        </w:drawing>
      </w:r>
    </w:p>
    <w:p w:rsidR="005C37BB" w:rsidRDefault="005C37BB" w:rsidP="005C37BB">
      <w:r>
        <w:rPr>
          <w:noProof/>
          <w:lang w:eastAsia="en-AU"/>
        </w:rPr>
        <w:drawing>
          <wp:inline distT="0" distB="0" distL="0" distR="0" wp14:anchorId="59067748" wp14:editId="681ADD6B">
            <wp:extent cx="6170525" cy="4429496"/>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5958" t="22559" r="61096" b="24723"/>
                    <a:stretch/>
                  </pic:blipFill>
                  <pic:spPr bwMode="auto">
                    <a:xfrm>
                      <a:off x="0" y="0"/>
                      <a:ext cx="6210286" cy="4458038"/>
                    </a:xfrm>
                    <a:prstGeom prst="rect">
                      <a:avLst/>
                    </a:prstGeom>
                    <a:ln>
                      <a:noFill/>
                    </a:ln>
                    <a:extLst>
                      <a:ext uri="{53640926-AAD7-44D8-BBD7-CCE9431645EC}">
                        <a14:shadowObscured xmlns:a14="http://schemas.microsoft.com/office/drawing/2010/main"/>
                      </a:ext>
                    </a:extLst>
                  </pic:spPr>
                </pic:pic>
              </a:graphicData>
            </a:graphic>
          </wp:inline>
        </w:drawing>
      </w:r>
    </w:p>
    <w:p w:rsidR="005C37BB" w:rsidRPr="00A607AD" w:rsidRDefault="005C37BB" w:rsidP="00A607AD">
      <w:pPr>
        <w:pStyle w:val="Source"/>
      </w:pPr>
      <w:r w:rsidRPr="00A607AD">
        <w:t xml:space="preserve">Source: </w:t>
      </w:r>
      <w:r w:rsidR="00A607AD" w:rsidRPr="00A607AD">
        <w:t xml:space="preserve">SGS </w:t>
      </w:r>
      <w:r w:rsidRPr="00A607AD">
        <w:t>Economics &amp; Planning Pty Ltd</w:t>
      </w:r>
    </w:p>
    <w:p w:rsidR="00C207C4" w:rsidRPr="007E7C89" w:rsidRDefault="005C37BB" w:rsidP="000F5E99">
      <w:pPr>
        <w:pStyle w:val="Heading2"/>
      </w:pPr>
      <w:r>
        <w:lastRenderedPageBreak/>
        <w:t>Social</w:t>
      </w:r>
      <w:r w:rsidR="00C207C4" w:rsidRPr="007E7C89">
        <w:t xml:space="preserve"> Housing</w:t>
      </w:r>
    </w:p>
    <w:p w:rsidR="000F5E99" w:rsidRDefault="000F5E99" w:rsidP="00C207C4">
      <w:pPr>
        <w:pStyle w:val="NoSpacing"/>
        <w:rPr>
          <w:rFonts w:cstheme="minorHAnsi"/>
        </w:rPr>
      </w:pPr>
    </w:p>
    <w:p w:rsidR="005C37BB" w:rsidRPr="00631A82" w:rsidRDefault="005C37BB" w:rsidP="005C37BB">
      <w:pPr>
        <w:pStyle w:val="NoSpacing"/>
        <w:rPr>
          <w:rFonts w:cstheme="minorHAnsi"/>
          <w:lang w:val="en-US"/>
        </w:rPr>
      </w:pPr>
      <w:r w:rsidRPr="00631A82">
        <w:rPr>
          <w:rFonts w:cstheme="minorHAnsi"/>
          <w:lang w:val="en-US"/>
        </w:rPr>
        <w:t xml:space="preserve">Social housing is a </w:t>
      </w:r>
      <w:r>
        <w:rPr>
          <w:rFonts w:cstheme="minorHAnsi"/>
          <w:lang w:val="en-US"/>
        </w:rPr>
        <w:t>sub</w:t>
      </w:r>
      <w:r w:rsidRPr="00631A82">
        <w:rPr>
          <w:rFonts w:cstheme="minorHAnsi"/>
          <w:lang w:val="en-US"/>
        </w:rPr>
        <w:t>set of affordable housing, which</w:t>
      </w:r>
      <w:r w:rsidRPr="00631A82">
        <w:rPr>
          <w:rFonts w:cstheme="minorHAnsi"/>
        </w:rPr>
        <w:t xml:space="preserve"> focus’ on the b</w:t>
      </w:r>
      <w:r>
        <w:rPr>
          <w:rFonts w:cstheme="minorHAnsi"/>
        </w:rPr>
        <w:t>ottom two quintiles (40%) of</w:t>
      </w:r>
      <w:r w:rsidRPr="00631A82">
        <w:rPr>
          <w:rFonts w:cstheme="minorHAnsi"/>
        </w:rPr>
        <w:t xml:space="preserve"> income distribution</w:t>
      </w:r>
      <w:r w:rsidRPr="00631A82">
        <w:rPr>
          <w:rFonts w:cstheme="minorHAnsi"/>
          <w:lang w:val="en-US"/>
        </w:rPr>
        <w:t>, and refers to a type of rental housing that is provided and/or managed by the State or State registered not-for-profit organisation. Social housing is an overarching term that covers public housing, community housing, and crisis accommodation.</w:t>
      </w:r>
      <w:r w:rsidR="009418C2">
        <w:rPr>
          <w:rFonts w:cstheme="minorHAnsi"/>
          <w:lang w:val="en-US"/>
        </w:rPr>
        <w:t xml:space="preserve">  </w:t>
      </w:r>
      <w:r w:rsidRPr="00631A82">
        <w:rPr>
          <w:rFonts w:cstheme="minorHAnsi"/>
          <w:lang w:val="en-US"/>
        </w:rPr>
        <w:t>Public Housing</w:t>
      </w:r>
      <w:r w:rsidRPr="00631A82">
        <w:rPr>
          <w:rFonts w:cstheme="minorHAnsi"/>
          <w:vertAlign w:val="superscript"/>
          <w:lang w:val="en-US"/>
        </w:rPr>
        <w:t>1,2</w:t>
      </w:r>
      <w:r w:rsidRPr="00631A82">
        <w:rPr>
          <w:rFonts w:cstheme="minorHAnsi"/>
          <w:lang w:val="en-US"/>
        </w:rPr>
        <w:t xml:space="preserve"> – </w:t>
      </w:r>
      <w:r w:rsidR="009418C2">
        <w:rPr>
          <w:rFonts w:cstheme="minorHAnsi"/>
          <w:lang w:val="en-US"/>
        </w:rPr>
        <w:t xml:space="preserve">is </w:t>
      </w:r>
      <w:r w:rsidRPr="00631A82">
        <w:rPr>
          <w:rFonts w:cstheme="minorHAnsi"/>
          <w:lang w:val="en-US"/>
        </w:rPr>
        <w:t xml:space="preserve">a social housing </w:t>
      </w:r>
      <w:r>
        <w:rPr>
          <w:rFonts w:cstheme="minorHAnsi"/>
          <w:lang w:val="en-US"/>
        </w:rPr>
        <w:t>service that is managed by the State G</w:t>
      </w:r>
      <w:r w:rsidRPr="00631A82">
        <w:rPr>
          <w:rFonts w:cstheme="minorHAnsi"/>
          <w:lang w:val="en-US"/>
        </w:rPr>
        <w:t>overnment, with the purpose of providing homes for very low income earners, victims of family violence, and those</w:t>
      </w:r>
      <w:r w:rsidRPr="00631A82">
        <w:rPr>
          <w:rFonts w:cstheme="minorHAnsi"/>
        </w:rPr>
        <w:t xml:space="preserve"> who have recently experienced homelessness.</w:t>
      </w:r>
      <w:r w:rsidRPr="00631A82">
        <w:rPr>
          <w:rFonts w:cstheme="minorHAnsi"/>
        </w:rPr>
        <w:br/>
      </w:r>
    </w:p>
    <w:p w:rsidR="005C37BB" w:rsidRPr="00631A82" w:rsidRDefault="005C37BB" w:rsidP="005C37BB">
      <w:pPr>
        <w:pStyle w:val="NoSpacing"/>
        <w:rPr>
          <w:rFonts w:cstheme="minorHAnsi"/>
          <w:lang w:val="en-US"/>
        </w:rPr>
      </w:pPr>
      <w:r w:rsidRPr="000F5E99">
        <w:rPr>
          <w:rFonts w:cstheme="minorHAnsi"/>
          <w:b/>
        </w:rPr>
        <w:t>Community Housing</w:t>
      </w:r>
      <w:r w:rsidRPr="000F5E99">
        <w:rPr>
          <w:rFonts w:cstheme="minorHAnsi"/>
          <w:b/>
          <w:vertAlign w:val="superscript"/>
        </w:rPr>
        <w:t>1</w:t>
      </w:r>
      <w:r w:rsidRPr="00631A82">
        <w:rPr>
          <w:rFonts w:cstheme="minorHAnsi"/>
          <w:vertAlign w:val="superscript"/>
        </w:rPr>
        <w:t>,3</w:t>
      </w:r>
      <w:r>
        <w:rPr>
          <w:rFonts w:cstheme="minorHAnsi"/>
        </w:rPr>
        <w:t xml:space="preserve"> –  </w:t>
      </w:r>
      <w:r w:rsidR="009418C2">
        <w:rPr>
          <w:rFonts w:cstheme="minorHAnsi"/>
        </w:rPr>
        <w:t xml:space="preserve">this provides </w:t>
      </w:r>
      <w:r>
        <w:rPr>
          <w:rFonts w:cstheme="minorHAnsi"/>
        </w:rPr>
        <w:t>secure and</w:t>
      </w:r>
      <w:r w:rsidRPr="00631A82">
        <w:rPr>
          <w:rFonts w:cstheme="minorHAnsi"/>
        </w:rPr>
        <w:t xml:space="preserve"> affordable housing for people wit</w:t>
      </w:r>
      <w:r>
        <w:rPr>
          <w:rFonts w:cstheme="minorHAnsi"/>
        </w:rPr>
        <w:t>h low income or special needs. Community housing is m</w:t>
      </w:r>
      <w:r w:rsidRPr="00631A82">
        <w:rPr>
          <w:rFonts w:cstheme="minorHAnsi"/>
        </w:rPr>
        <w:t xml:space="preserve">anaged </w:t>
      </w:r>
      <w:r>
        <w:rPr>
          <w:rFonts w:cstheme="minorHAnsi"/>
        </w:rPr>
        <w:t>by non-for-profit organisations</w:t>
      </w:r>
      <w:r w:rsidRPr="00631A82">
        <w:rPr>
          <w:rFonts w:cstheme="minorHAnsi"/>
        </w:rPr>
        <w:t xml:space="preserve"> that have been regulated and registered by</w:t>
      </w:r>
      <w:r>
        <w:rPr>
          <w:rFonts w:cstheme="minorHAnsi"/>
        </w:rPr>
        <w:t xml:space="preserve"> State G</w:t>
      </w:r>
      <w:r w:rsidRPr="00631A82">
        <w:rPr>
          <w:rFonts w:cstheme="minorHAnsi"/>
        </w:rPr>
        <w:t>overnment. Different types of community housing can be provided to facilitate the needs of families and individuals with different needs.</w:t>
      </w:r>
      <w:r w:rsidRPr="00631A82">
        <w:rPr>
          <w:rFonts w:cstheme="minorHAnsi"/>
        </w:rPr>
        <w:br/>
      </w:r>
    </w:p>
    <w:p w:rsidR="005C37BB" w:rsidRDefault="005C37BB" w:rsidP="005C37BB">
      <w:pPr>
        <w:pStyle w:val="NoSpacing"/>
        <w:rPr>
          <w:rFonts w:cstheme="minorHAnsi"/>
          <w:lang w:val="en-US"/>
        </w:rPr>
      </w:pPr>
      <w:r w:rsidRPr="000F5E99">
        <w:rPr>
          <w:rFonts w:cstheme="minorHAnsi"/>
          <w:b/>
        </w:rPr>
        <w:t>Crisis accommodation</w:t>
      </w:r>
      <w:r w:rsidRPr="000F5E99">
        <w:rPr>
          <w:rFonts w:cstheme="minorHAnsi"/>
          <w:b/>
          <w:vertAlign w:val="superscript"/>
        </w:rPr>
        <w:t>1</w:t>
      </w:r>
      <w:r w:rsidRPr="00631A82">
        <w:rPr>
          <w:rFonts w:cstheme="minorHAnsi"/>
          <w:vertAlign w:val="superscript"/>
        </w:rPr>
        <w:t>,4,5</w:t>
      </w:r>
      <w:r w:rsidRPr="00631A82">
        <w:rPr>
          <w:rFonts w:cstheme="minorHAnsi"/>
        </w:rPr>
        <w:t xml:space="preserve"> -  </w:t>
      </w:r>
      <w:r>
        <w:rPr>
          <w:rFonts w:cstheme="minorHAnsi"/>
          <w:lang w:val="en-US"/>
        </w:rPr>
        <w:t>is housing managed by not-for-profit organis</w:t>
      </w:r>
      <w:r w:rsidRPr="00631A82">
        <w:rPr>
          <w:rFonts w:cstheme="minorHAnsi"/>
          <w:lang w:val="en-US"/>
        </w:rPr>
        <w:t xml:space="preserve">ations, for individuals and families who are affected by legal, family, drug, or alcohol issues. Stay durations in crisis accommodation </w:t>
      </w:r>
      <w:r w:rsidR="009418C2">
        <w:rPr>
          <w:rFonts w:cstheme="minorHAnsi"/>
          <w:lang w:val="en-US"/>
        </w:rPr>
        <w:t>are</w:t>
      </w:r>
      <w:r w:rsidRPr="00631A82">
        <w:rPr>
          <w:rFonts w:cstheme="minorHAnsi"/>
          <w:lang w:val="en-US"/>
        </w:rPr>
        <w:t xml:space="preserve"> dependent on the circumstances of the renter, and is used to help struggling members of the community get ‘back on their feet’ (Archibald n/d). Crisis accommodation is generally in the form of self-contained dwellings, with a maximum of 10 inhabitable rooms.</w:t>
      </w:r>
    </w:p>
    <w:p w:rsidR="005C37BB" w:rsidRPr="00CC5285" w:rsidRDefault="005C37BB" w:rsidP="005C37BB">
      <w:pPr>
        <w:pStyle w:val="NoSpacing"/>
        <w:rPr>
          <w:rFonts w:cstheme="minorHAnsi"/>
          <w:lang w:val="en-US"/>
        </w:rPr>
      </w:pPr>
    </w:p>
    <w:p w:rsidR="005C37BB" w:rsidRDefault="005C37BB" w:rsidP="005C37BB">
      <w:pPr>
        <w:pStyle w:val="NoSpacing"/>
        <w:rPr>
          <w:sz w:val="16"/>
          <w:szCs w:val="16"/>
        </w:rPr>
      </w:pPr>
      <w:r w:rsidRPr="00CC5285">
        <w:rPr>
          <w:sz w:val="16"/>
          <w:szCs w:val="16"/>
        </w:rPr>
        <w:t>1: Whitehorse Housing Strategy 2014</w:t>
      </w:r>
      <w:r w:rsidRPr="00CC5285">
        <w:rPr>
          <w:sz w:val="16"/>
          <w:szCs w:val="16"/>
          <w:lang w:val="en-US"/>
        </w:rPr>
        <w:br/>
        <w:t xml:space="preserve">2: Department of Health Services: </w:t>
      </w:r>
      <w:r w:rsidRPr="00CC5285">
        <w:rPr>
          <w:i/>
          <w:sz w:val="16"/>
          <w:szCs w:val="16"/>
          <w:lang w:val="en-US"/>
        </w:rPr>
        <w:t>Public Housing</w:t>
      </w:r>
      <w:r w:rsidRPr="00CC5285">
        <w:rPr>
          <w:sz w:val="16"/>
          <w:szCs w:val="16"/>
          <w:lang w:val="en-US"/>
        </w:rPr>
        <w:t xml:space="preserve">          </w:t>
      </w:r>
      <w:r w:rsidRPr="00CC5285">
        <w:rPr>
          <w:sz w:val="16"/>
          <w:szCs w:val="16"/>
          <w:lang w:val="en-US"/>
        </w:rPr>
        <w:br/>
        <w:t xml:space="preserve">3: Department of Health Services: </w:t>
      </w:r>
      <w:r w:rsidRPr="00CC5285">
        <w:rPr>
          <w:i/>
          <w:sz w:val="16"/>
          <w:szCs w:val="16"/>
          <w:lang w:val="en-US"/>
        </w:rPr>
        <w:t>Community Housing</w:t>
      </w:r>
      <w:r w:rsidRPr="00CC5285">
        <w:rPr>
          <w:sz w:val="16"/>
          <w:szCs w:val="16"/>
          <w:lang w:val="en-US"/>
        </w:rPr>
        <w:br/>
        <w:t xml:space="preserve">4: Clause 22.22 </w:t>
      </w:r>
      <w:r w:rsidRPr="00CC5285">
        <w:rPr>
          <w:i/>
          <w:sz w:val="16"/>
          <w:szCs w:val="16"/>
          <w:lang w:val="en-US"/>
        </w:rPr>
        <w:t>Crisis Accommodation</w:t>
      </w:r>
      <w:r w:rsidRPr="00CC5285">
        <w:rPr>
          <w:sz w:val="16"/>
          <w:szCs w:val="16"/>
          <w:lang w:val="en-US"/>
        </w:rPr>
        <w:t xml:space="preserve">      </w:t>
      </w:r>
      <w:r w:rsidRPr="00CC5285">
        <w:rPr>
          <w:sz w:val="16"/>
          <w:szCs w:val="16"/>
        </w:rPr>
        <w:br/>
        <w:t xml:space="preserve">5: </w:t>
      </w:r>
      <w:r w:rsidRPr="00CC5285">
        <w:rPr>
          <w:sz w:val="16"/>
          <w:szCs w:val="16"/>
          <w:lang w:val="en-US"/>
        </w:rPr>
        <w:t xml:space="preserve">Ian Archibald: </w:t>
      </w:r>
      <w:r w:rsidRPr="00CC5285">
        <w:rPr>
          <w:i/>
          <w:sz w:val="16"/>
          <w:szCs w:val="16"/>
          <w:lang w:val="en-US"/>
        </w:rPr>
        <w:t>Crisis Help Network</w:t>
      </w:r>
      <w:r w:rsidRPr="00CC5285">
        <w:rPr>
          <w:sz w:val="16"/>
          <w:szCs w:val="16"/>
        </w:rPr>
        <w:t xml:space="preserve"> </w:t>
      </w:r>
    </w:p>
    <w:p w:rsidR="005C37BB" w:rsidRPr="00CC5285" w:rsidRDefault="005C37BB" w:rsidP="005C37BB">
      <w:pPr>
        <w:pStyle w:val="NoSpacing"/>
        <w:rPr>
          <w:sz w:val="16"/>
          <w:szCs w:val="16"/>
        </w:rPr>
      </w:pPr>
    </w:p>
    <w:p w:rsidR="00C207C4" w:rsidRPr="009418C2" w:rsidRDefault="00C207C4" w:rsidP="00C207C4">
      <w:pPr>
        <w:pStyle w:val="NoSpacing"/>
        <w:rPr>
          <w:rFonts w:cstheme="minorHAnsi"/>
        </w:rPr>
      </w:pPr>
      <w:r w:rsidRPr="00631A82">
        <w:rPr>
          <w:rFonts w:cstheme="minorHAnsi"/>
        </w:rPr>
        <w:t xml:space="preserve">An estimated 10% of Maroondah’s housing stock would need to be allocated for permanent social housing to provide housing for all those in need. Unfortunately, Maroondah’s social housing sector comprises of </w:t>
      </w:r>
      <w:r w:rsidRPr="009418C2">
        <w:rPr>
          <w:rFonts w:cstheme="minorHAnsi"/>
        </w:rPr>
        <w:t>onl</w:t>
      </w:r>
      <w:r w:rsidR="009418C2">
        <w:rPr>
          <w:rFonts w:cstheme="minorHAnsi"/>
        </w:rPr>
        <w:t>y 1,084 dwellings</w:t>
      </w:r>
      <w:r w:rsidRPr="009418C2">
        <w:rPr>
          <w:rFonts w:cstheme="minorHAnsi"/>
        </w:rPr>
        <w:t xml:space="preserve"> or 2.5% of total housing stock resulting in a deficiency of approximately 7.5% of social housing stock. Social housing stock in metropolitan Melbourne, as well as Maroondah, has fallen from 3.2% in the 1991, to only 2.3% in 2016. These statistics alone provide evidence for the growing need for change in both Maroondah and State policy and provision.</w:t>
      </w:r>
    </w:p>
    <w:p w:rsidR="000F5E99" w:rsidRPr="009418C2" w:rsidRDefault="000F5E99" w:rsidP="00C207C4">
      <w:pPr>
        <w:pStyle w:val="NoSpacing"/>
        <w:rPr>
          <w:rFonts w:cstheme="minorHAnsi"/>
        </w:rPr>
      </w:pPr>
    </w:p>
    <w:p w:rsidR="00C207C4" w:rsidRDefault="00C207C4" w:rsidP="00C207C4">
      <w:pPr>
        <w:pStyle w:val="NoSpacing"/>
        <w:rPr>
          <w:rFonts w:cstheme="minorHAnsi"/>
        </w:rPr>
      </w:pPr>
      <w:r w:rsidRPr="009418C2">
        <w:rPr>
          <w:rFonts w:cstheme="minorHAnsi"/>
        </w:rPr>
        <w:t>On a national scale, Victoria has the lowest percentage of social housing stock out of any state or territory. Victoria has a public housing stock of more than 65,000 state owned and controlled public housing dwellings, with only 877 existing within Maroondah. The remaining 207 social housing dwellings of Maroondah consist of sub-market rental units controlled by a variety of community housing assoc</w:t>
      </w:r>
      <w:r>
        <w:rPr>
          <w:rFonts w:cstheme="minorHAnsi"/>
        </w:rPr>
        <w:t xml:space="preserve">iations. </w:t>
      </w:r>
    </w:p>
    <w:p w:rsidR="000F5E99" w:rsidRDefault="000F5E99" w:rsidP="00C207C4">
      <w:pPr>
        <w:pStyle w:val="NoSpacing"/>
        <w:rPr>
          <w:rFonts w:cstheme="minorHAnsi"/>
        </w:rPr>
      </w:pPr>
    </w:p>
    <w:p w:rsidR="00C207C4" w:rsidRDefault="00C207C4" w:rsidP="00C207C4">
      <w:pPr>
        <w:pStyle w:val="NoSpacing"/>
        <w:rPr>
          <w:rFonts w:cstheme="minorHAnsi"/>
        </w:rPr>
      </w:pPr>
      <w:r>
        <w:rPr>
          <w:rFonts w:cstheme="minorHAnsi"/>
        </w:rPr>
        <w:t xml:space="preserve">The accessibility of public housing is a significant issue for Maroondah, due to the uneven distribution of both state owned public housing and community housing across the City. As evident in </w:t>
      </w:r>
      <w:r w:rsidR="00B310F3">
        <w:rPr>
          <w:rFonts w:cstheme="minorHAnsi"/>
        </w:rPr>
        <w:t>F</w:t>
      </w:r>
      <w:r>
        <w:rPr>
          <w:rFonts w:cstheme="minorHAnsi"/>
        </w:rPr>
        <w:t>igure</w:t>
      </w:r>
      <w:r w:rsidR="00B310F3">
        <w:rPr>
          <w:rFonts w:cstheme="minorHAnsi"/>
        </w:rPr>
        <w:t>s 5 and 6</w:t>
      </w:r>
      <w:r>
        <w:rPr>
          <w:rFonts w:cstheme="minorHAnsi"/>
        </w:rPr>
        <w:t xml:space="preserve"> below, most the City’s </w:t>
      </w:r>
      <w:r w:rsidR="00B310F3">
        <w:rPr>
          <w:rFonts w:cstheme="minorHAnsi"/>
        </w:rPr>
        <w:t>social</w:t>
      </w:r>
      <w:r>
        <w:rPr>
          <w:rFonts w:cstheme="minorHAnsi"/>
        </w:rPr>
        <w:t xml:space="preserve"> housing stock is </w:t>
      </w:r>
      <w:r w:rsidR="00B310F3">
        <w:rPr>
          <w:rFonts w:cstheme="minorHAnsi"/>
        </w:rPr>
        <w:t>found in</w:t>
      </w:r>
      <w:r>
        <w:rPr>
          <w:rFonts w:cstheme="minorHAnsi"/>
        </w:rPr>
        <w:t xml:space="preserve"> Ringwood, Croydon East, and Bayswater</w:t>
      </w:r>
      <w:r w:rsidR="000F5E99">
        <w:rPr>
          <w:rFonts w:cstheme="minorHAnsi"/>
        </w:rPr>
        <w:t xml:space="preserve"> North</w:t>
      </w:r>
      <w:r>
        <w:rPr>
          <w:rFonts w:cstheme="minorHAnsi"/>
        </w:rPr>
        <w:t>. Areas such as Croydon Hills and Ringwood North hav</w:t>
      </w:r>
      <w:r w:rsidR="00B310F3">
        <w:rPr>
          <w:rFonts w:cstheme="minorHAnsi"/>
        </w:rPr>
        <w:t>e</w:t>
      </w:r>
      <w:r>
        <w:rPr>
          <w:rFonts w:cstheme="minorHAnsi"/>
        </w:rPr>
        <w:t xml:space="preserve"> the lowest percentage of social housing stock, reducing the accessibility to residents within those regions.</w:t>
      </w:r>
    </w:p>
    <w:p w:rsidR="000F5E99" w:rsidRDefault="000F5E99" w:rsidP="00C207C4">
      <w:pPr>
        <w:pStyle w:val="NoSpacing"/>
        <w:rPr>
          <w:rFonts w:cstheme="minorHAnsi"/>
        </w:rPr>
      </w:pPr>
    </w:p>
    <w:p w:rsidR="000F5E99" w:rsidRDefault="000F5E99" w:rsidP="000F5E99">
      <w:pPr>
        <w:pStyle w:val="NoSpacing"/>
      </w:pPr>
      <w:r>
        <w:t xml:space="preserve">This uneven distribution makes it difficult for people living in areas including Croydon Hills and Ringwood North to access social housing </w:t>
      </w:r>
      <w:proofErr w:type="gramStart"/>
      <w:r>
        <w:t>as a result of</w:t>
      </w:r>
      <w:proofErr w:type="gramEnd"/>
      <w:r>
        <w:t xml:space="preserve"> low housing stock.</w:t>
      </w:r>
    </w:p>
    <w:p w:rsidR="000F5E99" w:rsidRDefault="000F5E99" w:rsidP="00C207C4">
      <w:pPr>
        <w:pStyle w:val="NoSpacing"/>
        <w:rPr>
          <w:rFonts w:cstheme="minorHAnsi"/>
        </w:rPr>
      </w:pPr>
    </w:p>
    <w:p w:rsidR="000F5E99" w:rsidRDefault="000F5E99" w:rsidP="00C207C4">
      <w:pPr>
        <w:pStyle w:val="NoSpacing"/>
        <w:rPr>
          <w:rFonts w:cstheme="minorHAnsi"/>
        </w:rPr>
      </w:pPr>
    </w:p>
    <w:p w:rsidR="00C207C4" w:rsidRDefault="005C37BB" w:rsidP="008064A0">
      <w:pPr>
        <w:pStyle w:val="Caption"/>
        <w:jc w:val="left"/>
      </w:pPr>
      <w:bookmarkStart w:id="5" w:name="_Toc510713909"/>
      <w:r>
        <w:lastRenderedPageBreak/>
        <w:t>F</w:t>
      </w:r>
      <w:r w:rsidR="00A607AD">
        <w:t>igure 5</w:t>
      </w:r>
      <w:r w:rsidR="00C207C4">
        <w:t>:</w:t>
      </w:r>
      <w:r w:rsidR="00C207C4">
        <w:tab/>
        <w:t xml:space="preserve"> Distribution of </w:t>
      </w:r>
      <w:r w:rsidR="000F5E99">
        <w:t>Social</w:t>
      </w:r>
      <w:r w:rsidR="00C207C4">
        <w:t xml:space="preserve"> Housing in Maroondah, 2016</w:t>
      </w:r>
      <w:bookmarkEnd w:id="5"/>
    </w:p>
    <w:p w:rsidR="00C207C4" w:rsidRDefault="00C207C4" w:rsidP="00C207C4">
      <w:r>
        <w:rPr>
          <w:noProof/>
          <w:lang w:eastAsia="en-AU"/>
        </w:rPr>
        <w:drawing>
          <wp:inline distT="0" distB="0" distL="0" distR="0" wp14:anchorId="69AD5106" wp14:editId="390A3663">
            <wp:extent cx="6555179" cy="3289465"/>
            <wp:effectExtent l="0" t="0" r="0" b="0"/>
            <wp:docPr id="23" name="Chart 23">
              <a:extLst xmlns:a="http://schemas.openxmlformats.org/drawingml/2006/main">
                <a:ext uri="{FF2B5EF4-FFF2-40B4-BE49-F238E27FC236}">
                  <a16:creationId xmlns:a16="http://schemas.microsoft.com/office/drawing/2014/main" id="{DD60474F-569B-4F6E-8A7E-1AB136BF32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207C4" w:rsidRPr="005C37BB" w:rsidRDefault="00C207C4" w:rsidP="005C37BB">
      <w:pPr>
        <w:pStyle w:val="Source"/>
      </w:pPr>
      <w:r w:rsidRPr="005C37BB">
        <w:t>Source: Australian Bureau of Statistics, Census 2016</w:t>
      </w:r>
    </w:p>
    <w:p w:rsidR="00C207C4" w:rsidRDefault="00C207C4" w:rsidP="00C207C4">
      <w:pPr>
        <w:rPr>
          <w:rFonts w:cstheme="minorHAnsi"/>
        </w:rPr>
      </w:pPr>
    </w:p>
    <w:p w:rsidR="00C207C4" w:rsidRDefault="00C207C4" w:rsidP="00C207C4">
      <w:pPr>
        <w:rPr>
          <w:rFonts w:cstheme="minorHAnsi"/>
        </w:rPr>
      </w:pPr>
    </w:p>
    <w:p w:rsidR="00C207C4" w:rsidRPr="008639F2" w:rsidRDefault="005C37BB" w:rsidP="008064A0">
      <w:pPr>
        <w:pStyle w:val="Caption"/>
        <w:jc w:val="left"/>
      </w:pPr>
      <w:r>
        <w:t>F</w:t>
      </w:r>
      <w:r w:rsidR="00C207C4">
        <w:t xml:space="preserve">igure </w:t>
      </w:r>
      <w:r w:rsidR="00A607AD">
        <w:t>6</w:t>
      </w:r>
      <w:r w:rsidR="00C207C4">
        <w:t>:</w:t>
      </w:r>
      <w:r w:rsidR="00C207C4">
        <w:tab/>
        <w:t xml:space="preserve"> P</w:t>
      </w:r>
      <w:r>
        <w:t>ercentage of</w:t>
      </w:r>
      <w:r w:rsidR="00C207C4">
        <w:t xml:space="preserve"> Social Housing across Maroondah, 2016</w:t>
      </w:r>
      <w:r w:rsidR="00C207C4">
        <w:rPr>
          <w:rFonts w:cstheme="minorHAnsi"/>
        </w:rPr>
        <w:t xml:space="preserve"> </w:t>
      </w:r>
    </w:p>
    <w:tbl>
      <w:tblPr>
        <w:tblStyle w:val="GridTable2-Accent5"/>
        <w:tblW w:w="0" w:type="auto"/>
        <w:tblLook w:val="04A0" w:firstRow="1" w:lastRow="0" w:firstColumn="1" w:lastColumn="0" w:noHBand="0" w:noVBand="1"/>
      </w:tblPr>
      <w:tblGrid>
        <w:gridCol w:w="2508"/>
        <w:gridCol w:w="2121"/>
        <w:gridCol w:w="2552"/>
      </w:tblGrid>
      <w:tr w:rsidR="00C207C4" w:rsidTr="008064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rsidR="00C207C4" w:rsidRDefault="008064A0" w:rsidP="006A48ED">
            <w:pPr>
              <w:rPr>
                <w:rFonts w:cstheme="minorHAnsi"/>
              </w:rPr>
            </w:pPr>
            <w:r>
              <w:rPr>
                <w:rFonts w:cstheme="minorHAnsi"/>
              </w:rPr>
              <w:t>Suburb</w:t>
            </w:r>
          </w:p>
        </w:tc>
        <w:tc>
          <w:tcPr>
            <w:tcW w:w="2121" w:type="dxa"/>
          </w:tcPr>
          <w:p w:rsidR="00C207C4" w:rsidRDefault="00C207C4" w:rsidP="006A48ED">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Public Housing</w:t>
            </w:r>
          </w:p>
        </w:tc>
        <w:tc>
          <w:tcPr>
            <w:tcW w:w="2552" w:type="dxa"/>
          </w:tcPr>
          <w:p w:rsidR="00C207C4" w:rsidRDefault="00C207C4" w:rsidP="006A48ED">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Community Housing</w:t>
            </w:r>
          </w:p>
        </w:tc>
      </w:tr>
      <w:tr w:rsidR="00C207C4" w:rsidTr="00806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rsidR="00C207C4" w:rsidRDefault="00C207C4" w:rsidP="006A48ED">
            <w:pPr>
              <w:rPr>
                <w:rFonts w:cstheme="minorHAnsi"/>
              </w:rPr>
            </w:pPr>
            <w:r>
              <w:rPr>
                <w:rFonts w:cstheme="minorHAnsi"/>
              </w:rPr>
              <w:t>Bayswater</w:t>
            </w:r>
            <w:r w:rsidR="000F5E99">
              <w:rPr>
                <w:rFonts w:cstheme="minorHAnsi"/>
              </w:rPr>
              <w:t xml:space="preserve"> North</w:t>
            </w:r>
          </w:p>
        </w:tc>
        <w:tc>
          <w:tcPr>
            <w:tcW w:w="2121" w:type="dxa"/>
          </w:tcPr>
          <w:p w:rsidR="00C207C4" w:rsidRDefault="00C207C4" w:rsidP="006A48ED">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w:t>
            </w:r>
          </w:p>
        </w:tc>
        <w:tc>
          <w:tcPr>
            <w:tcW w:w="2552" w:type="dxa"/>
          </w:tcPr>
          <w:p w:rsidR="00C207C4" w:rsidRDefault="00C207C4" w:rsidP="006A48ED">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14%</w:t>
            </w:r>
          </w:p>
        </w:tc>
      </w:tr>
      <w:tr w:rsidR="00C207C4" w:rsidTr="008064A0">
        <w:tc>
          <w:tcPr>
            <w:cnfStyle w:val="001000000000" w:firstRow="0" w:lastRow="0" w:firstColumn="1" w:lastColumn="0" w:oddVBand="0" w:evenVBand="0" w:oddHBand="0" w:evenHBand="0" w:firstRowFirstColumn="0" w:firstRowLastColumn="0" w:lastRowFirstColumn="0" w:lastRowLastColumn="0"/>
            <w:tcW w:w="2508" w:type="dxa"/>
          </w:tcPr>
          <w:p w:rsidR="00C207C4" w:rsidRDefault="00C207C4" w:rsidP="006A48ED">
            <w:pPr>
              <w:rPr>
                <w:rFonts w:cstheme="minorHAnsi"/>
              </w:rPr>
            </w:pPr>
            <w:r>
              <w:rPr>
                <w:rFonts w:cstheme="minorHAnsi"/>
              </w:rPr>
              <w:t>Croydon Hills</w:t>
            </w:r>
          </w:p>
        </w:tc>
        <w:tc>
          <w:tcPr>
            <w:tcW w:w="2121" w:type="dxa"/>
          </w:tcPr>
          <w:p w:rsidR="00C207C4" w:rsidRDefault="00C207C4" w:rsidP="006A48ED">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9%</w:t>
            </w:r>
          </w:p>
        </w:tc>
        <w:tc>
          <w:tcPr>
            <w:tcW w:w="2552" w:type="dxa"/>
          </w:tcPr>
          <w:p w:rsidR="00C207C4" w:rsidRDefault="00C207C4" w:rsidP="006A48ED">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6%</w:t>
            </w:r>
          </w:p>
        </w:tc>
      </w:tr>
      <w:tr w:rsidR="00C207C4" w:rsidTr="00806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rsidR="00C207C4" w:rsidRDefault="00C207C4" w:rsidP="006A48ED">
            <w:pPr>
              <w:rPr>
                <w:rFonts w:cstheme="minorHAnsi"/>
              </w:rPr>
            </w:pPr>
            <w:r>
              <w:rPr>
                <w:rFonts w:cstheme="minorHAnsi"/>
              </w:rPr>
              <w:t>Ringwood</w:t>
            </w:r>
          </w:p>
        </w:tc>
        <w:tc>
          <w:tcPr>
            <w:tcW w:w="2121" w:type="dxa"/>
          </w:tcPr>
          <w:p w:rsidR="00C207C4" w:rsidRDefault="00C207C4" w:rsidP="006A48ED">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21%</w:t>
            </w:r>
          </w:p>
        </w:tc>
        <w:tc>
          <w:tcPr>
            <w:tcW w:w="2552" w:type="dxa"/>
          </w:tcPr>
          <w:p w:rsidR="00C207C4" w:rsidRDefault="00C207C4" w:rsidP="006A48ED">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45%</w:t>
            </w:r>
          </w:p>
        </w:tc>
      </w:tr>
      <w:tr w:rsidR="00C207C4" w:rsidTr="008064A0">
        <w:tc>
          <w:tcPr>
            <w:cnfStyle w:val="001000000000" w:firstRow="0" w:lastRow="0" w:firstColumn="1" w:lastColumn="0" w:oddVBand="0" w:evenVBand="0" w:oddHBand="0" w:evenHBand="0" w:firstRowFirstColumn="0" w:firstRowLastColumn="0" w:lastRowFirstColumn="0" w:lastRowLastColumn="0"/>
            <w:tcW w:w="2508" w:type="dxa"/>
          </w:tcPr>
          <w:p w:rsidR="00C207C4" w:rsidRDefault="00C207C4" w:rsidP="006A48ED">
            <w:pPr>
              <w:rPr>
                <w:rFonts w:cstheme="minorHAnsi"/>
              </w:rPr>
            </w:pPr>
            <w:r>
              <w:rPr>
                <w:rFonts w:cstheme="minorHAnsi"/>
              </w:rPr>
              <w:t>Ringwood East</w:t>
            </w:r>
          </w:p>
        </w:tc>
        <w:tc>
          <w:tcPr>
            <w:tcW w:w="2121" w:type="dxa"/>
          </w:tcPr>
          <w:p w:rsidR="00C207C4" w:rsidRDefault="00C207C4" w:rsidP="006A48ED">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13%</w:t>
            </w:r>
          </w:p>
        </w:tc>
        <w:tc>
          <w:tcPr>
            <w:tcW w:w="2552" w:type="dxa"/>
          </w:tcPr>
          <w:p w:rsidR="00C207C4" w:rsidRDefault="00C207C4" w:rsidP="006A48ED">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5%</w:t>
            </w:r>
          </w:p>
        </w:tc>
      </w:tr>
      <w:tr w:rsidR="00C207C4" w:rsidTr="00806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rsidR="00C207C4" w:rsidRDefault="00C207C4" w:rsidP="006A48ED">
            <w:pPr>
              <w:rPr>
                <w:rFonts w:cstheme="minorHAnsi"/>
              </w:rPr>
            </w:pPr>
            <w:r>
              <w:rPr>
                <w:rFonts w:cstheme="minorHAnsi"/>
              </w:rPr>
              <w:t>Ringwood North</w:t>
            </w:r>
          </w:p>
        </w:tc>
        <w:tc>
          <w:tcPr>
            <w:tcW w:w="2121" w:type="dxa"/>
          </w:tcPr>
          <w:p w:rsidR="00C207C4" w:rsidRDefault="00C207C4" w:rsidP="006A48ED">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w:t>
            </w:r>
          </w:p>
        </w:tc>
        <w:tc>
          <w:tcPr>
            <w:tcW w:w="2552" w:type="dxa"/>
          </w:tcPr>
          <w:p w:rsidR="00C207C4" w:rsidRDefault="00C207C4" w:rsidP="006A48ED">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w:t>
            </w:r>
          </w:p>
        </w:tc>
      </w:tr>
      <w:tr w:rsidR="00C207C4" w:rsidTr="008064A0">
        <w:tc>
          <w:tcPr>
            <w:cnfStyle w:val="001000000000" w:firstRow="0" w:lastRow="0" w:firstColumn="1" w:lastColumn="0" w:oddVBand="0" w:evenVBand="0" w:oddHBand="0" w:evenHBand="0" w:firstRowFirstColumn="0" w:firstRowLastColumn="0" w:lastRowFirstColumn="0" w:lastRowLastColumn="0"/>
            <w:tcW w:w="2508" w:type="dxa"/>
          </w:tcPr>
          <w:p w:rsidR="00C207C4" w:rsidRDefault="00C207C4" w:rsidP="006A48ED">
            <w:pPr>
              <w:rPr>
                <w:rFonts w:cstheme="minorHAnsi"/>
              </w:rPr>
            </w:pPr>
            <w:r>
              <w:rPr>
                <w:rFonts w:cstheme="minorHAnsi"/>
              </w:rPr>
              <w:t>Croydon East</w:t>
            </w:r>
          </w:p>
        </w:tc>
        <w:tc>
          <w:tcPr>
            <w:tcW w:w="2121" w:type="dxa"/>
          </w:tcPr>
          <w:p w:rsidR="00C207C4" w:rsidRDefault="00C207C4" w:rsidP="006A48ED">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17%</w:t>
            </w:r>
          </w:p>
        </w:tc>
        <w:tc>
          <w:tcPr>
            <w:tcW w:w="2552" w:type="dxa"/>
          </w:tcPr>
          <w:p w:rsidR="00C207C4" w:rsidRDefault="00C207C4" w:rsidP="006A48ED">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14%</w:t>
            </w:r>
          </w:p>
        </w:tc>
      </w:tr>
      <w:tr w:rsidR="00C207C4" w:rsidTr="00806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rsidR="00C207C4" w:rsidRDefault="00C207C4" w:rsidP="006A48ED">
            <w:pPr>
              <w:rPr>
                <w:rFonts w:cstheme="minorHAnsi"/>
              </w:rPr>
            </w:pPr>
            <w:r>
              <w:rPr>
                <w:rFonts w:cstheme="minorHAnsi"/>
              </w:rPr>
              <w:t>Croydon West</w:t>
            </w:r>
          </w:p>
        </w:tc>
        <w:tc>
          <w:tcPr>
            <w:tcW w:w="2121" w:type="dxa"/>
          </w:tcPr>
          <w:p w:rsidR="00C207C4" w:rsidRDefault="00C207C4" w:rsidP="006A48ED">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14%</w:t>
            </w:r>
          </w:p>
        </w:tc>
        <w:tc>
          <w:tcPr>
            <w:tcW w:w="2552" w:type="dxa"/>
          </w:tcPr>
          <w:p w:rsidR="00C207C4" w:rsidRDefault="00C207C4" w:rsidP="006A48ED">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13%</w:t>
            </w:r>
          </w:p>
        </w:tc>
      </w:tr>
      <w:tr w:rsidR="00C207C4" w:rsidTr="008064A0">
        <w:tc>
          <w:tcPr>
            <w:cnfStyle w:val="001000000000" w:firstRow="0" w:lastRow="0" w:firstColumn="1" w:lastColumn="0" w:oddVBand="0" w:evenVBand="0" w:oddHBand="0" w:evenHBand="0" w:firstRowFirstColumn="0" w:firstRowLastColumn="0" w:lastRowFirstColumn="0" w:lastRowLastColumn="0"/>
            <w:tcW w:w="2508" w:type="dxa"/>
          </w:tcPr>
          <w:p w:rsidR="00C207C4" w:rsidRDefault="00C207C4" w:rsidP="006A48ED">
            <w:pPr>
              <w:rPr>
                <w:rFonts w:cstheme="minorHAnsi"/>
              </w:rPr>
            </w:pPr>
            <w:r>
              <w:rPr>
                <w:rFonts w:cstheme="minorHAnsi"/>
              </w:rPr>
              <w:t>Croydon South</w:t>
            </w:r>
          </w:p>
        </w:tc>
        <w:tc>
          <w:tcPr>
            <w:tcW w:w="2121" w:type="dxa"/>
          </w:tcPr>
          <w:p w:rsidR="00C207C4" w:rsidRDefault="00C207C4" w:rsidP="006A48ED">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10%</w:t>
            </w:r>
          </w:p>
        </w:tc>
        <w:tc>
          <w:tcPr>
            <w:tcW w:w="2552" w:type="dxa"/>
          </w:tcPr>
          <w:p w:rsidR="00C207C4" w:rsidRDefault="00C207C4" w:rsidP="006A48ED">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w:t>
            </w:r>
          </w:p>
        </w:tc>
      </w:tr>
    </w:tbl>
    <w:p w:rsidR="00C207C4" w:rsidRDefault="00C207C4" w:rsidP="00C207C4">
      <w:pPr>
        <w:rPr>
          <w:rFonts w:cstheme="minorHAnsi"/>
        </w:rPr>
      </w:pPr>
    </w:p>
    <w:p w:rsidR="00C207C4" w:rsidRPr="005C37BB" w:rsidRDefault="00C207C4" w:rsidP="005C37BB">
      <w:pPr>
        <w:pStyle w:val="Source"/>
      </w:pPr>
      <w:r w:rsidRPr="005C37BB">
        <w:t xml:space="preserve">Source: Australian Bureau of Statistics, Census 2016; </w:t>
      </w:r>
      <w:r w:rsidR="00A607AD">
        <w:t xml:space="preserve">SGS </w:t>
      </w:r>
      <w:r w:rsidR="002F39F4">
        <w:t>ECONOMICS AND PLANNING</w:t>
      </w:r>
    </w:p>
    <w:p w:rsidR="00C207C4" w:rsidRPr="008639F2" w:rsidRDefault="00C207C4" w:rsidP="00C207C4"/>
    <w:p w:rsidR="00C207C4" w:rsidRPr="00037C9C" w:rsidRDefault="00C207C4" w:rsidP="00C207C4">
      <w:pPr>
        <w:rPr>
          <w:rFonts w:cstheme="minorHAnsi"/>
        </w:rPr>
      </w:pPr>
    </w:p>
    <w:p w:rsidR="00A607AD" w:rsidRPr="00D979DC" w:rsidRDefault="00A607AD" w:rsidP="00A607AD">
      <w:pPr>
        <w:pStyle w:val="Heading2"/>
      </w:pPr>
      <w:r>
        <w:t>Homelessness</w:t>
      </w:r>
    </w:p>
    <w:p w:rsidR="00A607AD" w:rsidRDefault="00A607AD" w:rsidP="00A607AD">
      <w:pPr>
        <w:rPr>
          <w:noProof/>
          <w:lang w:eastAsia="en-AU"/>
        </w:rPr>
      </w:pPr>
    </w:p>
    <w:p w:rsidR="00A607AD" w:rsidRDefault="00A607AD" w:rsidP="00A607AD">
      <w:pPr>
        <w:pStyle w:val="NoSpacing"/>
        <w:rPr>
          <w:noProof/>
          <w:lang w:eastAsia="en-AU"/>
        </w:rPr>
      </w:pPr>
      <w:r>
        <w:rPr>
          <w:noProof/>
          <w:lang w:eastAsia="en-AU"/>
        </w:rPr>
        <w:t>According to the Australian Bureau of Statistics, community members experiencing homelessness are unevenly distributed throughout Maroondah</w:t>
      </w:r>
      <w:r w:rsidR="00B310F3">
        <w:rPr>
          <w:noProof/>
          <w:lang w:eastAsia="en-AU"/>
        </w:rPr>
        <w:t xml:space="preserve"> (Figure 7)</w:t>
      </w:r>
      <w:r>
        <w:rPr>
          <w:noProof/>
          <w:lang w:eastAsia="en-AU"/>
        </w:rPr>
        <w:t>. The 2016 Census of Population and Housing found that the highest number of homeless persons can be found in the Ringwood (94), Ringwood East (62), Croydon East (58), and Croydon West (49) statistical areas. Lower numbers of homeless persons were recorded in the north and north eastern areas of Ringwood North (4) and Croydon Hills – Warranwood (13).</w:t>
      </w:r>
    </w:p>
    <w:p w:rsidR="00A607AD" w:rsidRDefault="00A607AD" w:rsidP="00A607AD">
      <w:pPr>
        <w:pStyle w:val="NoSpacing"/>
        <w:rPr>
          <w:noProof/>
          <w:lang w:eastAsia="en-AU"/>
        </w:rPr>
      </w:pPr>
    </w:p>
    <w:p w:rsidR="00A607AD" w:rsidRDefault="00A607AD" w:rsidP="00A607AD">
      <w:pPr>
        <w:pStyle w:val="NoSpacing"/>
        <w:rPr>
          <w:noProof/>
          <w:lang w:eastAsia="en-AU"/>
        </w:rPr>
      </w:pPr>
    </w:p>
    <w:p w:rsidR="00A607AD" w:rsidRDefault="00A607AD" w:rsidP="00A607AD">
      <w:pPr>
        <w:pStyle w:val="NoSpacing"/>
        <w:rPr>
          <w:noProof/>
          <w:lang w:eastAsia="en-AU"/>
        </w:rPr>
      </w:pPr>
    </w:p>
    <w:p w:rsidR="00A607AD" w:rsidRDefault="00A607AD" w:rsidP="00A607AD">
      <w:pPr>
        <w:pStyle w:val="NoSpacing"/>
        <w:rPr>
          <w:noProof/>
          <w:lang w:eastAsia="en-AU"/>
        </w:rPr>
      </w:pPr>
    </w:p>
    <w:p w:rsidR="00A607AD" w:rsidRDefault="00A607AD" w:rsidP="00A607AD">
      <w:pPr>
        <w:pStyle w:val="NoSpacing"/>
        <w:rPr>
          <w:noProof/>
          <w:lang w:eastAsia="en-AU"/>
        </w:rPr>
      </w:pPr>
    </w:p>
    <w:p w:rsidR="00A607AD" w:rsidRDefault="00A607AD" w:rsidP="00A607AD">
      <w:pPr>
        <w:pStyle w:val="NoSpacing"/>
        <w:rPr>
          <w:noProof/>
          <w:lang w:eastAsia="en-AU"/>
        </w:rPr>
      </w:pPr>
    </w:p>
    <w:p w:rsidR="00A607AD" w:rsidRDefault="00A607AD" w:rsidP="00A607AD">
      <w:pPr>
        <w:pStyle w:val="NoSpacing"/>
        <w:rPr>
          <w:noProof/>
          <w:lang w:eastAsia="en-AU"/>
        </w:rPr>
      </w:pPr>
    </w:p>
    <w:p w:rsidR="00A607AD" w:rsidRDefault="00A607AD" w:rsidP="00A607AD">
      <w:pPr>
        <w:pStyle w:val="NoSpacing"/>
        <w:rPr>
          <w:noProof/>
          <w:lang w:eastAsia="en-AU"/>
        </w:rPr>
      </w:pPr>
    </w:p>
    <w:p w:rsidR="00A607AD" w:rsidRDefault="00A607AD" w:rsidP="00A607AD">
      <w:pPr>
        <w:rPr>
          <w:noProof/>
          <w:lang w:eastAsia="en-AU"/>
        </w:rPr>
      </w:pPr>
    </w:p>
    <w:p w:rsidR="00A607AD" w:rsidRDefault="00A607AD" w:rsidP="008064A0">
      <w:pPr>
        <w:pStyle w:val="Caption"/>
        <w:jc w:val="left"/>
        <w:rPr>
          <w:noProof/>
          <w:lang w:eastAsia="en-AU"/>
        </w:rPr>
      </w:pPr>
      <w:r>
        <w:rPr>
          <w:noProof/>
          <w:lang w:eastAsia="en-AU"/>
        </w:rPr>
        <w:lastRenderedPageBreak/>
        <w:t>Figure 7. Homelesses in Maroondah by Statistical Area</w:t>
      </w:r>
    </w:p>
    <w:tbl>
      <w:tblPr>
        <w:tblStyle w:val="GridTable2-Accent5"/>
        <w:tblW w:w="0" w:type="auto"/>
        <w:tblLook w:val="04A0" w:firstRow="1" w:lastRow="0" w:firstColumn="1" w:lastColumn="0" w:noHBand="0" w:noVBand="1"/>
      </w:tblPr>
      <w:tblGrid>
        <w:gridCol w:w="3510"/>
        <w:gridCol w:w="1170"/>
        <w:gridCol w:w="2364"/>
      </w:tblGrid>
      <w:tr w:rsidR="00A607AD" w:rsidTr="008064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A607AD" w:rsidRDefault="008064A0" w:rsidP="006A48ED">
            <w:pPr>
              <w:rPr>
                <w:noProof/>
                <w:lang w:eastAsia="en-AU"/>
              </w:rPr>
            </w:pPr>
            <w:r>
              <w:rPr>
                <w:noProof/>
                <w:lang w:eastAsia="en-AU"/>
              </w:rPr>
              <w:t>Suburb</w:t>
            </w:r>
          </w:p>
        </w:tc>
        <w:tc>
          <w:tcPr>
            <w:tcW w:w="1170" w:type="dxa"/>
          </w:tcPr>
          <w:p w:rsidR="00A607AD" w:rsidRDefault="00A607AD" w:rsidP="006A48ED">
            <w:pPr>
              <w:cnfStyle w:val="100000000000" w:firstRow="1" w:lastRow="0" w:firstColumn="0" w:lastColumn="0" w:oddVBand="0" w:evenVBand="0" w:oddHBand="0" w:evenHBand="0" w:firstRowFirstColumn="0" w:firstRowLastColumn="0" w:lastRowFirstColumn="0" w:lastRowLastColumn="0"/>
              <w:rPr>
                <w:noProof/>
                <w:lang w:eastAsia="en-AU"/>
              </w:rPr>
            </w:pPr>
            <w:r>
              <w:rPr>
                <w:noProof/>
                <w:lang w:eastAsia="en-AU"/>
              </w:rPr>
              <w:t>Numbers</w:t>
            </w:r>
          </w:p>
        </w:tc>
        <w:tc>
          <w:tcPr>
            <w:tcW w:w="2364" w:type="dxa"/>
          </w:tcPr>
          <w:p w:rsidR="00A607AD" w:rsidRDefault="00A607AD" w:rsidP="006A48ED">
            <w:pPr>
              <w:cnfStyle w:val="100000000000" w:firstRow="1" w:lastRow="0" w:firstColumn="0" w:lastColumn="0" w:oddVBand="0" w:evenVBand="0" w:oddHBand="0" w:evenHBand="0" w:firstRowFirstColumn="0" w:firstRowLastColumn="0" w:lastRowFirstColumn="0" w:lastRowLastColumn="0"/>
              <w:rPr>
                <w:noProof/>
                <w:lang w:eastAsia="en-AU"/>
              </w:rPr>
            </w:pPr>
            <w:r>
              <w:rPr>
                <w:noProof/>
                <w:lang w:eastAsia="en-AU"/>
              </w:rPr>
              <w:t>% of population</w:t>
            </w:r>
          </w:p>
        </w:tc>
      </w:tr>
      <w:tr w:rsidR="00A607AD" w:rsidTr="00806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A607AD" w:rsidRDefault="00A607AD" w:rsidP="006A48ED">
            <w:pPr>
              <w:rPr>
                <w:noProof/>
                <w:lang w:eastAsia="en-AU"/>
              </w:rPr>
            </w:pPr>
            <w:r>
              <w:rPr>
                <w:noProof/>
                <w:lang w:eastAsia="en-AU"/>
              </w:rPr>
              <w:t>Bayswater North</w:t>
            </w:r>
          </w:p>
        </w:tc>
        <w:tc>
          <w:tcPr>
            <w:tcW w:w="1170" w:type="dxa"/>
          </w:tcPr>
          <w:p w:rsidR="00A607AD" w:rsidRDefault="00A607AD" w:rsidP="00A607AD">
            <w:pPr>
              <w:jc w:val="right"/>
              <w:cnfStyle w:val="000000100000" w:firstRow="0" w:lastRow="0" w:firstColumn="0" w:lastColumn="0" w:oddVBand="0" w:evenVBand="0" w:oddHBand="1" w:evenHBand="0" w:firstRowFirstColumn="0" w:firstRowLastColumn="0" w:lastRowFirstColumn="0" w:lastRowLastColumn="0"/>
              <w:rPr>
                <w:noProof/>
                <w:lang w:eastAsia="en-AU"/>
              </w:rPr>
            </w:pPr>
            <w:r>
              <w:rPr>
                <w:noProof/>
                <w:lang w:eastAsia="en-AU"/>
              </w:rPr>
              <w:t>29</w:t>
            </w:r>
          </w:p>
        </w:tc>
        <w:tc>
          <w:tcPr>
            <w:tcW w:w="2364" w:type="dxa"/>
          </w:tcPr>
          <w:p w:rsidR="00A607AD" w:rsidRDefault="00A607AD" w:rsidP="00A607AD">
            <w:pPr>
              <w:jc w:val="right"/>
              <w:cnfStyle w:val="000000100000" w:firstRow="0" w:lastRow="0" w:firstColumn="0" w:lastColumn="0" w:oddVBand="0" w:evenVBand="0" w:oddHBand="1" w:evenHBand="0" w:firstRowFirstColumn="0" w:firstRowLastColumn="0" w:lastRowFirstColumn="0" w:lastRowLastColumn="0"/>
              <w:rPr>
                <w:noProof/>
                <w:lang w:eastAsia="en-AU"/>
              </w:rPr>
            </w:pPr>
            <w:r>
              <w:rPr>
                <w:noProof/>
                <w:lang w:eastAsia="en-AU"/>
              </w:rPr>
              <w:t>2.49% (11,650)</w:t>
            </w:r>
          </w:p>
        </w:tc>
      </w:tr>
      <w:tr w:rsidR="00A607AD" w:rsidTr="008064A0">
        <w:tc>
          <w:tcPr>
            <w:cnfStyle w:val="001000000000" w:firstRow="0" w:lastRow="0" w:firstColumn="1" w:lastColumn="0" w:oddVBand="0" w:evenVBand="0" w:oddHBand="0" w:evenHBand="0" w:firstRowFirstColumn="0" w:firstRowLastColumn="0" w:lastRowFirstColumn="0" w:lastRowLastColumn="0"/>
            <w:tcW w:w="3510" w:type="dxa"/>
          </w:tcPr>
          <w:p w:rsidR="00A607AD" w:rsidRDefault="00A607AD" w:rsidP="006A48ED">
            <w:pPr>
              <w:rPr>
                <w:noProof/>
                <w:lang w:eastAsia="en-AU"/>
              </w:rPr>
            </w:pPr>
            <w:r>
              <w:rPr>
                <w:noProof/>
                <w:lang w:eastAsia="en-AU"/>
              </w:rPr>
              <w:t>Croydon East</w:t>
            </w:r>
          </w:p>
        </w:tc>
        <w:tc>
          <w:tcPr>
            <w:tcW w:w="1170" w:type="dxa"/>
          </w:tcPr>
          <w:p w:rsidR="00A607AD" w:rsidRDefault="00A607AD" w:rsidP="00A607AD">
            <w:pPr>
              <w:jc w:val="right"/>
              <w:cnfStyle w:val="000000000000" w:firstRow="0" w:lastRow="0" w:firstColumn="0" w:lastColumn="0" w:oddVBand="0" w:evenVBand="0" w:oddHBand="0" w:evenHBand="0" w:firstRowFirstColumn="0" w:firstRowLastColumn="0" w:lastRowFirstColumn="0" w:lastRowLastColumn="0"/>
              <w:rPr>
                <w:noProof/>
                <w:lang w:eastAsia="en-AU"/>
              </w:rPr>
            </w:pPr>
            <w:r>
              <w:rPr>
                <w:noProof/>
                <w:lang w:eastAsia="en-AU"/>
              </w:rPr>
              <w:t>58</w:t>
            </w:r>
          </w:p>
        </w:tc>
        <w:tc>
          <w:tcPr>
            <w:tcW w:w="2364" w:type="dxa"/>
          </w:tcPr>
          <w:p w:rsidR="00A607AD" w:rsidRDefault="00A607AD" w:rsidP="00A607AD">
            <w:pPr>
              <w:jc w:val="right"/>
              <w:cnfStyle w:val="000000000000" w:firstRow="0" w:lastRow="0" w:firstColumn="0" w:lastColumn="0" w:oddVBand="0" w:evenVBand="0" w:oddHBand="0" w:evenHBand="0" w:firstRowFirstColumn="0" w:firstRowLastColumn="0" w:lastRowFirstColumn="0" w:lastRowLastColumn="0"/>
              <w:rPr>
                <w:noProof/>
                <w:lang w:eastAsia="en-AU"/>
              </w:rPr>
            </w:pPr>
            <w:r>
              <w:rPr>
                <w:noProof/>
                <w:lang w:eastAsia="en-AU"/>
              </w:rPr>
              <w:t>3.87% (15,006)</w:t>
            </w:r>
          </w:p>
        </w:tc>
      </w:tr>
      <w:tr w:rsidR="00A607AD" w:rsidTr="00806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A607AD" w:rsidRDefault="00A607AD" w:rsidP="006A48ED">
            <w:pPr>
              <w:rPr>
                <w:noProof/>
                <w:lang w:eastAsia="en-AU"/>
              </w:rPr>
            </w:pPr>
            <w:r>
              <w:rPr>
                <w:noProof/>
                <w:lang w:eastAsia="en-AU"/>
              </w:rPr>
              <w:t>Croydon West</w:t>
            </w:r>
          </w:p>
        </w:tc>
        <w:tc>
          <w:tcPr>
            <w:tcW w:w="1170" w:type="dxa"/>
          </w:tcPr>
          <w:p w:rsidR="00A607AD" w:rsidRDefault="00A607AD" w:rsidP="00A607AD">
            <w:pPr>
              <w:jc w:val="right"/>
              <w:cnfStyle w:val="000000100000" w:firstRow="0" w:lastRow="0" w:firstColumn="0" w:lastColumn="0" w:oddVBand="0" w:evenVBand="0" w:oddHBand="1" w:evenHBand="0" w:firstRowFirstColumn="0" w:firstRowLastColumn="0" w:lastRowFirstColumn="0" w:lastRowLastColumn="0"/>
              <w:rPr>
                <w:noProof/>
                <w:lang w:eastAsia="en-AU"/>
              </w:rPr>
            </w:pPr>
            <w:r>
              <w:rPr>
                <w:noProof/>
                <w:lang w:eastAsia="en-AU"/>
              </w:rPr>
              <w:t>49</w:t>
            </w:r>
          </w:p>
        </w:tc>
        <w:tc>
          <w:tcPr>
            <w:tcW w:w="2364" w:type="dxa"/>
          </w:tcPr>
          <w:p w:rsidR="00A607AD" w:rsidRDefault="00A607AD" w:rsidP="00A607AD">
            <w:pPr>
              <w:jc w:val="right"/>
              <w:cnfStyle w:val="000000100000" w:firstRow="0" w:lastRow="0" w:firstColumn="0" w:lastColumn="0" w:oddVBand="0" w:evenVBand="0" w:oddHBand="1" w:evenHBand="0" w:firstRowFirstColumn="0" w:firstRowLastColumn="0" w:lastRowFirstColumn="0" w:lastRowLastColumn="0"/>
              <w:rPr>
                <w:noProof/>
                <w:lang w:eastAsia="en-AU"/>
              </w:rPr>
            </w:pPr>
            <w:r>
              <w:rPr>
                <w:noProof/>
                <w:lang w:eastAsia="en-AU"/>
              </w:rPr>
              <w:t>3.71% (13,217)</w:t>
            </w:r>
          </w:p>
        </w:tc>
      </w:tr>
      <w:tr w:rsidR="00A607AD" w:rsidTr="008064A0">
        <w:tc>
          <w:tcPr>
            <w:cnfStyle w:val="001000000000" w:firstRow="0" w:lastRow="0" w:firstColumn="1" w:lastColumn="0" w:oddVBand="0" w:evenVBand="0" w:oddHBand="0" w:evenHBand="0" w:firstRowFirstColumn="0" w:firstRowLastColumn="0" w:lastRowFirstColumn="0" w:lastRowLastColumn="0"/>
            <w:tcW w:w="3510" w:type="dxa"/>
          </w:tcPr>
          <w:p w:rsidR="00A607AD" w:rsidRDefault="00A607AD" w:rsidP="006A48ED">
            <w:pPr>
              <w:rPr>
                <w:noProof/>
                <w:lang w:eastAsia="en-AU"/>
              </w:rPr>
            </w:pPr>
            <w:r>
              <w:rPr>
                <w:noProof/>
                <w:lang w:eastAsia="en-AU"/>
              </w:rPr>
              <w:t>Croydon Hills – Warranwood</w:t>
            </w:r>
          </w:p>
        </w:tc>
        <w:tc>
          <w:tcPr>
            <w:tcW w:w="1170" w:type="dxa"/>
          </w:tcPr>
          <w:p w:rsidR="00A607AD" w:rsidRDefault="00A607AD" w:rsidP="00A607AD">
            <w:pPr>
              <w:jc w:val="right"/>
              <w:cnfStyle w:val="000000000000" w:firstRow="0" w:lastRow="0" w:firstColumn="0" w:lastColumn="0" w:oddVBand="0" w:evenVBand="0" w:oddHBand="0" w:evenHBand="0" w:firstRowFirstColumn="0" w:firstRowLastColumn="0" w:lastRowFirstColumn="0" w:lastRowLastColumn="0"/>
              <w:rPr>
                <w:noProof/>
                <w:lang w:eastAsia="en-AU"/>
              </w:rPr>
            </w:pPr>
            <w:r>
              <w:rPr>
                <w:noProof/>
                <w:lang w:eastAsia="en-AU"/>
              </w:rPr>
              <w:t>13</w:t>
            </w:r>
          </w:p>
        </w:tc>
        <w:tc>
          <w:tcPr>
            <w:tcW w:w="2364" w:type="dxa"/>
          </w:tcPr>
          <w:p w:rsidR="00A607AD" w:rsidRDefault="00A607AD" w:rsidP="00A607AD">
            <w:pPr>
              <w:jc w:val="right"/>
              <w:cnfStyle w:val="000000000000" w:firstRow="0" w:lastRow="0" w:firstColumn="0" w:lastColumn="0" w:oddVBand="0" w:evenVBand="0" w:oddHBand="0" w:evenHBand="0" w:firstRowFirstColumn="0" w:firstRowLastColumn="0" w:lastRowFirstColumn="0" w:lastRowLastColumn="0"/>
              <w:rPr>
                <w:noProof/>
                <w:lang w:eastAsia="en-AU"/>
              </w:rPr>
            </w:pPr>
            <w:r>
              <w:rPr>
                <w:noProof/>
                <w:lang w:eastAsia="en-AU"/>
              </w:rPr>
              <w:t>0.74% (17,639)</w:t>
            </w:r>
          </w:p>
        </w:tc>
      </w:tr>
      <w:tr w:rsidR="00A607AD" w:rsidTr="00806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A607AD" w:rsidRDefault="00A607AD" w:rsidP="006A48ED">
            <w:pPr>
              <w:rPr>
                <w:noProof/>
                <w:lang w:eastAsia="en-AU"/>
              </w:rPr>
            </w:pPr>
            <w:r>
              <w:rPr>
                <w:noProof/>
                <w:lang w:eastAsia="en-AU"/>
              </w:rPr>
              <w:t>Croydon South</w:t>
            </w:r>
          </w:p>
        </w:tc>
        <w:tc>
          <w:tcPr>
            <w:tcW w:w="1170" w:type="dxa"/>
          </w:tcPr>
          <w:p w:rsidR="00A607AD" w:rsidRDefault="00A607AD" w:rsidP="00A607AD">
            <w:pPr>
              <w:jc w:val="right"/>
              <w:cnfStyle w:val="000000100000" w:firstRow="0" w:lastRow="0" w:firstColumn="0" w:lastColumn="0" w:oddVBand="0" w:evenVBand="0" w:oddHBand="1" w:evenHBand="0" w:firstRowFirstColumn="0" w:firstRowLastColumn="0" w:lastRowFirstColumn="0" w:lastRowLastColumn="0"/>
              <w:rPr>
                <w:noProof/>
                <w:lang w:eastAsia="en-AU"/>
              </w:rPr>
            </w:pPr>
            <w:r>
              <w:rPr>
                <w:noProof/>
                <w:lang w:eastAsia="en-AU"/>
              </w:rPr>
              <w:t>21</w:t>
            </w:r>
          </w:p>
        </w:tc>
        <w:tc>
          <w:tcPr>
            <w:tcW w:w="2364" w:type="dxa"/>
          </w:tcPr>
          <w:p w:rsidR="00A607AD" w:rsidRDefault="00A607AD" w:rsidP="00A607AD">
            <w:pPr>
              <w:jc w:val="right"/>
              <w:cnfStyle w:val="000000100000" w:firstRow="0" w:lastRow="0" w:firstColumn="0" w:lastColumn="0" w:oddVBand="0" w:evenVBand="0" w:oddHBand="1" w:evenHBand="0" w:firstRowFirstColumn="0" w:firstRowLastColumn="0" w:lastRowFirstColumn="0" w:lastRowLastColumn="0"/>
              <w:rPr>
                <w:noProof/>
                <w:lang w:eastAsia="en-AU"/>
              </w:rPr>
            </w:pPr>
            <w:r>
              <w:rPr>
                <w:noProof/>
                <w:lang w:eastAsia="en-AU"/>
              </w:rPr>
              <w:t>4.5% (4,660)</w:t>
            </w:r>
          </w:p>
        </w:tc>
      </w:tr>
      <w:tr w:rsidR="00A607AD" w:rsidTr="008064A0">
        <w:tc>
          <w:tcPr>
            <w:cnfStyle w:val="001000000000" w:firstRow="0" w:lastRow="0" w:firstColumn="1" w:lastColumn="0" w:oddVBand="0" w:evenVBand="0" w:oddHBand="0" w:evenHBand="0" w:firstRowFirstColumn="0" w:firstRowLastColumn="0" w:lastRowFirstColumn="0" w:lastRowLastColumn="0"/>
            <w:tcW w:w="3510" w:type="dxa"/>
          </w:tcPr>
          <w:p w:rsidR="00A607AD" w:rsidRDefault="00A607AD" w:rsidP="006A48ED">
            <w:pPr>
              <w:rPr>
                <w:noProof/>
                <w:lang w:eastAsia="en-AU"/>
              </w:rPr>
            </w:pPr>
            <w:r>
              <w:rPr>
                <w:noProof/>
                <w:lang w:eastAsia="en-AU"/>
              </w:rPr>
              <w:t>Ringwood</w:t>
            </w:r>
          </w:p>
        </w:tc>
        <w:tc>
          <w:tcPr>
            <w:tcW w:w="1170" w:type="dxa"/>
          </w:tcPr>
          <w:p w:rsidR="00A607AD" w:rsidRDefault="00A607AD" w:rsidP="00A607AD">
            <w:pPr>
              <w:jc w:val="right"/>
              <w:cnfStyle w:val="000000000000" w:firstRow="0" w:lastRow="0" w:firstColumn="0" w:lastColumn="0" w:oddVBand="0" w:evenVBand="0" w:oddHBand="0" w:evenHBand="0" w:firstRowFirstColumn="0" w:firstRowLastColumn="0" w:lastRowFirstColumn="0" w:lastRowLastColumn="0"/>
              <w:rPr>
                <w:noProof/>
                <w:lang w:eastAsia="en-AU"/>
              </w:rPr>
            </w:pPr>
            <w:r>
              <w:rPr>
                <w:noProof/>
                <w:lang w:eastAsia="en-AU"/>
              </w:rPr>
              <w:t>94</w:t>
            </w:r>
          </w:p>
        </w:tc>
        <w:tc>
          <w:tcPr>
            <w:tcW w:w="2364" w:type="dxa"/>
          </w:tcPr>
          <w:p w:rsidR="00A607AD" w:rsidRDefault="00A607AD" w:rsidP="00A607AD">
            <w:pPr>
              <w:jc w:val="right"/>
              <w:cnfStyle w:val="000000000000" w:firstRow="0" w:lastRow="0" w:firstColumn="0" w:lastColumn="0" w:oddVBand="0" w:evenVBand="0" w:oddHBand="0" w:evenHBand="0" w:firstRowFirstColumn="0" w:firstRowLastColumn="0" w:lastRowFirstColumn="0" w:lastRowLastColumn="0"/>
              <w:rPr>
                <w:noProof/>
                <w:lang w:eastAsia="en-AU"/>
              </w:rPr>
            </w:pPr>
            <w:r>
              <w:rPr>
                <w:noProof/>
                <w:lang w:eastAsia="en-AU"/>
              </w:rPr>
              <w:t>5.47% (17,179)</w:t>
            </w:r>
          </w:p>
        </w:tc>
      </w:tr>
      <w:tr w:rsidR="00A607AD" w:rsidTr="00806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A607AD" w:rsidRDefault="00A607AD" w:rsidP="006A48ED">
            <w:pPr>
              <w:rPr>
                <w:noProof/>
                <w:lang w:eastAsia="en-AU"/>
              </w:rPr>
            </w:pPr>
            <w:r>
              <w:rPr>
                <w:noProof/>
                <w:lang w:eastAsia="en-AU"/>
              </w:rPr>
              <w:t>Ringwood East</w:t>
            </w:r>
          </w:p>
        </w:tc>
        <w:tc>
          <w:tcPr>
            <w:tcW w:w="1170" w:type="dxa"/>
          </w:tcPr>
          <w:p w:rsidR="00A607AD" w:rsidRDefault="00A607AD" w:rsidP="00A607AD">
            <w:pPr>
              <w:jc w:val="right"/>
              <w:cnfStyle w:val="000000100000" w:firstRow="0" w:lastRow="0" w:firstColumn="0" w:lastColumn="0" w:oddVBand="0" w:evenVBand="0" w:oddHBand="1" w:evenHBand="0" w:firstRowFirstColumn="0" w:firstRowLastColumn="0" w:lastRowFirstColumn="0" w:lastRowLastColumn="0"/>
              <w:rPr>
                <w:noProof/>
                <w:lang w:eastAsia="en-AU"/>
              </w:rPr>
            </w:pPr>
            <w:r>
              <w:rPr>
                <w:noProof/>
                <w:lang w:eastAsia="en-AU"/>
              </w:rPr>
              <w:t>62</w:t>
            </w:r>
          </w:p>
        </w:tc>
        <w:tc>
          <w:tcPr>
            <w:tcW w:w="2364" w:type="dxa"/>
          </w:tcPr>
          <w:p w:rsidR="00A607AD" w:rsidRDefault="00A607AD" w:rsidP="00A607AD">
            <w:pPr>
              <w:jc w:val="right"/>
              <w:cnfStyle w:val="000000100000" w:firstRow="0" w:lastRow="0" w:firstColumn="0" w:lastColumn="0" w:oddVBand="0" w:evenVBand="0" w:oddHBand="1" w:evenHBand="0" w:firstRowFirstColumn="0" w:firstRowLastColumn="0" w:lastRowFirstColumn="0" w:lastRowLastColumn="0"/>
              <w:rPr>
                <w:noProof/>
                <w:lang w:eastAsia="en-AU"/>
              </w:rPr>
            </w:pPr>
            <w:r>
              <w:rPr>
                <w:noProof/>
                <w:lang w:eastAsia="en-AU"/>
              </w:rPr>
              <w:t>3.05% (20,340)</w:t>
            </w:r>
          </w:p>
        </w:tc>
      </w:tr>
      <w:tr w:rsidR="00A607AD" w:rsidTr="008064A0">
        <w:tc>
          <w:tcPr>
            <w:cnfStyle w:val="001000000000" w:firstRow="0" w:lastRow="0" w:firstColumn="1" w:lastColumn="0" w:oddVBand="0" w:evenVBand="0" w:oddHBand="0" w:evenHBand="0" w:firstRowFirstColumn="0" w:firstRowLastColumn="0" w:lastRowFirstColumn="0" w:lastRowLastColumn="0"/>
            <w:tcW w:w="3510" w:type="dxa"/>
          </w:tcPr>
          <w:p w:rsidR="00A607AD" w:rsidRDefault="00A607AD" w:rsidP="006A48ED">
            <w:pPr>
              <w:rPr>
                <w:noProof/>
                <w:lang w:eastAsia="en-AU"/>
              </w:rPr>
            </w:pPr>
            <w:r>
              <w:rPr>
                <w:noProof/>
                <w:lang w:eastAsia="en-AU"/>
              </w:rPr>
              <w:t>Ringwood North</w:t>
            </w:r>
          </w:p>
        </w:tc>
        <w:tc>
          <w:tcPr>
            <w:tcW w:w="1170" w:type="dxa"/>
          </w:tcPr>
          <w:p w:rsidR="00A607AD" w:rsidRDefault="00A607AD" w:rsidP="00A607AD">
            <w:pPr>
              <w:jc w:val="right"/>
              <w:cnfStyle w:val="000000000000" w:firstRow="0" w:lastRow="0" w:firstColumn="0" w:lastColumn="0" w:oddVBand="0" w:evenVBand="0" w:oddHBand="0" w:evenHBand="0" w:firstRowFirstColumn="0" w:firstRowLastColumn="0" w:lastRowFirstColumn="0" w:lastRowLastColumn="0"/>
              <w:rPr>
                <w:noProof/>
                <w:lang w:eastAsia="en-AU"/>
              </w:rPr>
            </w:pPr>
            <w:r>
              <w:rPr>
                <w:noProof/>
                <w:lang w:eastAsia="en-AU"/>
              </w:rPr>
              <w:t>4</w:t>
            </w:r>
          </w:p>
        </w:tc>
        <w:tc>
          <w:tcPr>
            <w:tcW w:w="2364" w:type="dxa"/>
          </w:tcPr>
          <w:p w:rsidR="00A607AD" w:rsidRDefault="00A607AD" w:rsidP="00A607AD">
            <w:pPr>
              <w:jc w:val="right"/>
              <w:cnfStyle w:val="000000000000" w:firstRow="0" w:lastRow="0" w:firstColumn="0" w:lastColumn="0" w:oddVBand="0" w:evenVBand="0" w:oddHBand="0" w:evenHBand="0" w:firstRowFirstColumn="0" w:firstRowLastColumn="0" w:lastRowFirstColumn="0" w:lastRowLastColumn="0"/>
              <w:rPr>
                <w:noProof/>
                <w:lang w:eastAsia="en-AU"/>
              </w:rPr>
            </w:pPr>
            <w:r>
              <w:rPr>
                <w:noProof/>
                <w:lang w:eastAsia="en-AU"/>
              </w:rPr>
              <w:t>0.43% (9,357)</w:t>
            </w:r>
          </w:p>
        </w:tc>
      </w:tr>
      <w:tr w:rsidR="00A607AD" w:rsidTr="00806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A607AD" w:rsidRDefault="00A607AD" w:rsidP="006A48ED">
            <w:pPr>
              <w:rPr>
                <w:noProof/>
                <w:lang w:eastAsia="en-AU"/>
              </w:rPr>
            </w:pPr>
            <w:r>
              <w:rPr>
                <w:noProof/>
                <w:lang w:eastAsia="en-AU"/>
              </w:rPr>
              <w:t>Vermont</w:t>
            </w:r>
          </w:p>
        </w:tc>
        <w:tc>
          <w:tcPr>
            <w:tcW w:w="1170" w:type="dxa"/>
          </w:tcPr>
          <w:p w:rsidR="00A607AD" w:rsidRDefault="00A607AD" w:rsidP="00A607AD">
            <w:pPr>
              <w:jc w:val="right"/>
              <w:cnfStyle w:val="000000100000" w:firstRow="0" w:lastRow="0" w:firstColumn="0" w:lastColumn="0" w:oddVBand="0" w:evenVBand="0" w:oddHBand="1" w:evenHBand="0" w:firstRowFirstColumn="0" w:firstRowLastColumn="0" w:lastRowFirstColumn="0" w:lastRowLastColumn="0"/>
              <w:rPr>
                <w:noProof/>
                <w:lang w:eastAsia="en-AU"/>
              </w:rPr>
            </w:pPr>
            <w:r>
              <w:rPr>
                <w:noProof/>
                <w:lang w:eastAsia="en-AU"/>
              </w:rPr>
              <w:t>18</w:t>
            </w:r>
          </w:p>
        </w:tc>
        <w:tc>
          <w:tcPr>
            <w:tcW w:w="2364" w:type="dxa"/>
          </w:tcPr>
          <w:p w:rsidR="00A607AD" w:rsidRDefault="00A607AD" w:rsidP="00A607AD">
            <w:pPr>
              <w:jc w:val="right"/>
              <w:cnfStyle w:val="000000100000" w:firstRow="0" w:lastRow="0" w:firstColumn="0" w:lastColumn="0" w:oddVBand="0" w:evenVBand="0" w:oddHBand="1" w:evenHBand="0" w:firstRowFirstColumn="0" w:firstRowLastColumn="0" w:lastRowFirstColumn="0" w:lastRowLastColumn="0"/>
              <w:rPr>
                <w:noProof/>
                <w:lang w:eastAsia="en-AU"/>
              </w:rPr>
            </w:pPr>
            <w:r>
              <w:rPr>
                <w:noProof/>
                <w:lang w:eastAsia="en-AU"/>
              </w:rPr>
              <w:t>1.74% (10,370)</w:t>
            </w:r>
          </w:p>
        </w:tc>
      </w:tr>
      <w:tr w:rsidR="00A607AD" w:rsidTr="008064A0">
        <w:tc>
          <w:tcPr>
            <w:cnfStyle w:val="001000000000" w:firstRow="0" w:lastRow="0" w:firstColumn="1" w:lastColumn="0" w:oddVBand="0" w:evenVBand="0" w:oddHBand="0" w:evenHBand="0" w:firstRowFirstColumn="0" w:firstRowLastColumn="0" w:lastRowFirstColumn="0" w:lastRowLastColumn="0"/>
            <w:tcW w:w="3510" w:type="dxa"/>
          </w:tcPr>
          <w:p w:rsidR="00A607AD" w:rsidRDefault="00A607AD" w:rsidP="006A48ED">
            <w:pPr>
              <w:rPr>
                <w:noProof/>
                <w:lang w:eastAsia="en-AU"/>
              </w:rPr>
            </w:pPr>
            <w:r>
              <w:rPr>
                <w:noProof/>
                <w:lang w:eastAsia="en-AU"/>
              </w:rPr>
              <w:t>Maroondah</w:t>
            </w:r>
          </w:p>
        </w:tc>
        <w:tc>
          <w:tcPr>
            <w:tcW w:w="1170" w:type="dxa"/>
          </w:tcPr>
          <w:p w:rsidR="00A607AD" w:rsidRDefault="00A607AD" w:rsidP="00A607AD">
            <w:pPr>
              <w:jc w:val="right"/>
              <w:cnfStyle w:val="000000000000" w:firstRow="0" w:lastRow="0" w:firstColumn="0" w:lastColumn="0" w:oddVBand="0" w:evenVBand="0" w:oddHBand="0" w:evenHBand="0" w:firstRowFirstColumn="0" w:firstRowLastColumn="0" w:lastRowFirstColumn="0" w:lastRowLastColumn="0"/>
              <w:rPr>
                <w:noProof/>
                <w:lang w:eastAsia="en-AU"/>
              </w:rPr>
            </w:pPr>
            <w:r>
              <w:rPr>
                <w:noProof/>
                <w:lang w:eastAsia="en-AU"/>
              </w:rPr>
              <w:t>425</w:t>
            </w:r>
          </w:p>
        </w:tc>
        <w:tc>
          <w:tcPr>
            <w:tcW w:w="2364" w:type="dxa"/>
          </w:tcPr>
          <w:p w:rsidR="00A607AD" w:rsidRDefault="00A607AD" w:rsidP="00A607AD">
            <w:pPr>
              <w:jc w:val="right"/>
              <w:cnfStyle w:val="000000000000" w:firstRow="0" w:lastRow="0" w:firstColumn="0" w:lastColumn="0" w:oddVBand="0" w:evenVBand="0" w:oddHBand="0" w:evenHBand="0" w:firstRowFirstColumn="0" w:firstRowLastColumn="0" w:lastRowFirstColumn="0" w:lastRowLastColumn="0"/>
              <w:rPr>
                <w:noProof/>
                <w:lang w:eastAsia="en-AU"/>
              </w:rPr>
            </w:pPr>
            <w:r>
              <w:rPr>
                <w:noProof/>
                <w:lang w:eastAsia="en-AU"/>
              </w:rPr>
              <w:t>0.28% (114,979)</w:t>
            </w:r>
          </w:p>
        </w:tc>
      </w:tr>
    </w:tbl>
    <w:p w:rsidR="00A607AD" w:rsidRDefault="00A607AD" w:rsidP="00A607AD">
      <w:pPr>
        <w:pStyle w:val="Source"/>
        <w:rPr>
          <w:noProof/>
          <w:lang w:eastAsia="en-AU"/>
        </w:rPr>
      </w:pPr>
      <w:r>
        <w:rPr>
          <w:noProof/>
          <w:lang w:eastAsia="en-AU"/>
        </w:rPr>
        <w:t>Source: Australian Bureau of Statistics, 2016</w:t>
      </w:r>
    </w:p>
    <w:p w:rsidR="00A607AD" w:rsidRDefault="00A607AD" w:rsidP="00A607AD">
      <w:pPr>
        <w:rPr>
          <w:noProof/>
          <w:lang w:eastAsia="en-AU"/>
        </w:rPr>
      </w:pPr>
    </w:p>
    <w:p w:rsidR="00A607AD" w:rsidRDefault="00A607AD" w:rsidP="00A607AD">
      <w:pPr>
        <w:pStyle w:val="NoSpacing"/>
        <w:rPr>
          <w:noProof/>
          <w:lang w:eastAsia="en-AU"/>
        </w:rPr>
      </w:pPr>
      <w:r>
        <w:rPr>
          <w:noProof/>
          <w:lang w:eastAsia="en-AU"/>
        </w:rPr>
        <w:t>When comparing these figures to population size, Ringwood (0.43%), Croydon South (4.51%), and Croydon East (3.87%) are considered to be the statistical areas with the highest percentages of homlessness. These three areas recorded a significantly higher percentage of homeless persons than the overall Maroondah average of 0.28%. The areas with the lowest percentage of homeless persons were recorded in the north and north eastern areas of Ringwood North (0.43%) and Croydon Hills – Warranwood (0.74%).</w:t>
      </w:r>
    </w:p>
    <w:p w:rsidR="00A607AD" w:rsidRDefault="00A607AD" w:rsidP="00A607AD">
      <w:pPr>
        <w:pStyle w:val="NoSpacing"/>
        <w:rPr>
          <w:noProof/>
          <w:lang w:eastAsia="en-AU"/>
        </w:rPr>
      </w:pPr>
    </w:p>
    <w:p w:rsidR="00A607AD" w:rsidRDefault="00A607AD" w:rsidP="00A607AD">
      <w:pPr>
        <w:pStyle w:val="NoSpacing"/>
        <w:rPr>
          <w:noProof/>
          <w:lang w:eastAsia="en-AU"/>
        </w:rPr>
      </w:pPr>
      <w:r>
        <w:rPr>
          <w:noProof/>
          <w:lang w:eastAsia="en-AU"/>
        </w:rPr>
        <w:t xml:space="preserve">Figure </w:t>
      </w:r>
      <w:r w:rsidR="00B310F3">
        <w:rPr>
          <w:noProof/>
          <w:lang w:eastAsia="en-AU"/>
        </w:rPr>
        <w:t>8</w:t>
      </w:r>
      <w:r>
        <w:rPr>
          <w:noProof/>
          <w:lang w:eastAsia="en-AU"/>
        </w:rPr>
        <w:t>. below identifies the distri</w:t>
      </w:r>
      <w:r w:rsidR="00B310F3">
        <w:rPr>
          <w:noProof/>
          <w:lang w:eastAsia="en-AU"/>
        </w:rPr>
        <w:t>b</w:t>
      </w:r>
      <w:r>
        <w:rPr>
          <w:noProof/>
          <w:lang w:eastAsia="en-AU"/>
        </w:rPr>
        <w:t>ution of homeless and sever</w:t>
      </w:r>
      <w:r w:rsidR="00B310F3">
        <w:rPr>
          <w:noProof/>
          <w:lang w:eastAsia="en-AU"/>
        </w:rPr>
        <w:t>e</w:t>
      </w:r>
      <w:r>
        <w:rPr>
          <w:noProof/>
          <w:lang w:eastAsia="en-AU"/>
        </w:rPr>
        <w:t xml:space="preserve">ly overcrowded persons across Greater Melbourne. </w:t>
      </w:r>
      <w:r w:rsidR="00B310F3">
        <w:rPr>
          <w:noProof/>
          <w:lang w:eastAsia="en-AU"/>
        </w:rPr>
        <w:t>The</w:t>
      </w:r>
      <w:r w:rsidRPr="002E43A5">
        <w:rPr>
          <w:noProof/>
          <w:lang w:eastAsia="en-AU"/>
        </w:rPr>
        <w:t xml:space="preserve"> highest proportions of homeless persons, can generally be found in the west, north, south east, and central regions of Melbourne. This </w:t>
      </w:r>
      <w:r>
        <w:rPr>
          <w:noProof/>
          <w:lang w:eastAsia="en-AU"/>
        </w:rPr>
        <w:t xml:space="preserve">also </w:t>
      </w:r>
      <w:r w:rsidRPr="004E1DF0">
        <w:rPr>
          <w:noProof/>
          <w:lang w:eastAsia="en-AU"/>
        </w:rPr>
        <w:t xml:space="preserve">allows </w:t>
      </w:r>
      <w:r>
        <w:rPr>
          <w:noProof/>
          <w:lang w:eastAsia="en-AU"/>
        </w:rPr>
        <w:t xml:space="preserve">for comparison to be made on a regional scale, between Maroondah and the neighbouring municipalities. </w:t>
      </w:r>
      <w:r w:rsidR="00B310F3">
        <w:rPr>
          <w:noProof/>
          <w:lang w:eastAsia="en-AU"/>
        </w:rPr>
        <w:t>Figure 8</w:t>
      </w:r>
      <w:r>
        <w:rPr>
          <w:noProof/>
          <w:lang w:eastAsia="en-AU"/>
        </w:rPr>
        <w:t xml:space="preserve"> </w:t>
      </w:r>
      <w:r w:rsidR="00B310F3">
        <w:rPr>
          <w:noProof/>
          <w:lang w:eastAsia="en-AU"/>
        </w:rPr>
        <w:t>reveals</w:t>
      </w:r>
      <w:r>
        <w:rPr>
          <w:noProof/>
          <w:lang w:eastAsia="en-AU"/>
        </w:rPr>
        <w:t xml:space="preserve"> that the statistical areas of Ringwood and Croydon South have some of the highest propotions of homeless and severly overcrowded persons in the </w:t>
      </w:r>
      <w:r w:rsidR="00B310F3">
        <w:rPr>
          <w:noProof/>
          <w:lang w:eastAsia="en-AU"/>
        </w:rPr>
        <w:t>e</w:t>
      </w:r>
      <w:r>
        <w:rPr>
          <w:noProof/>
          <w:lang w:eastAsia="en-AU"/>
        </w:rPr>
        <w:t>astern region of Melbourne. In comparison to its surrounding area, Maroondah generally has a higher percentage (2-7%) of homeless or overcrowded persons within statistical areas, than that of the surrounding eastern region.</w:t>
      </w:r>
    </w:p>
    <w:p w:rsidR="00A607AD" w:rsidRDefault="00A607AD" w:rsidP="00A607AD">
      <w:pPr>
        <w:pStyle w:val="NoSpacing"/>
        <w:rPr>
          <w:noProof/>
          <w:lang w:eastAsia="en-AU"/>
        </w:rPr>
      </w:pPr>
    </w:p>
    <w:p w:rsidR="00A607AD" w:rsidRDefault="00A607AD" w:rsidP="00A607AD">
      <w:pPr>
        <w:pStyle w:val="Caption"/>
      </w:pPr>
      <w:r>
        <w:t>Figure 8:</w:t>
      </w:r>
      <w:r>
        <w:tab/>
        <w:t>Number of Homeless Persons per 1,000 population: 2016</w:t>
      </w:r>
    </w:p>
    <w:p w:rsidR="00A607AD" w:rsidRDefault="004712B2" w:rsidP="00A607AD">
      <w:pPr>
        <w:jc w:val="center"/>
      </w:pPr>
      <w:r>
        <w:rPr>
          <w:noProof/>
          <w:lang w:eastAsia="en-AU"/>
        </w:rPr>
        <mc:AlternateContent>
          <mc:Choice Requires="wpg">
            <w:drawing>
              <wp:inline distT="0" distB="0" distL="0" distR="0" wp14:anchorId="57D53A52" wp14:editId="2A2B4B22">
                <wp:extent cx="3557905" cy="3713480"/>
                <wp:effectExtent l="0" t="6350" r="5715" b="4445"/>
                <wp:docPr id="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7905" cy="3713480"/>
                          <a:chOff x="0" y="3896"/>
                          <a:chExt cx="57315" cy="62045"/>
                        </a:xfrm>
                      </wpg:grpSpPr>
                      <pic:pic xmlns:pic="http://schemas.openxmlformats.org/drawingml/2006/picture">
                        <pic:nvPicPr>
                          <pic:cNvPr id="5" name="Picture 2"/>
                          <pic:cNvPicPr>
                            <a:picLocks noChangeAspect="1"/>
                          </pic:cNvPicPr>
                        </pic:nvPicPr>
                        <pic:blipFill>
                          <a:blip r:embed="rId22" cstate="print">
                            <a:extLst>
                              <a:ext uri="{28A0092B-C50C-407E-A947-70E740481C1C}">
                                <a14:useLocalDpi xmlns:a14="http://schemas.microsoft.com/office/drawing/2010/main" val="0"/>
                              </a:ext>
                            </a:extLst>
                          </a:blip>
                          <a:srcRect l="2104" t="7838" r="1613" b="2330"/>
                          <a:stretch>
                            <a:fillRect/>
                          </a:stretch>
                        </pic:blipFill>
                        <pic:spPr bwMode="auto">
                          <a:xfrm>
                            <a:off x="0" y="3896"/>
                            <a:ext cx="57315" cy="44653"/>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27"/>
                        <wps:cNvSpPr>
                          <a:spLocks noChangeArrowheads="1"/>
                        </wps:cNvSpPr>
                        <wps:spPr bwMode="auto">
                          <a:xfrm>
                            <a:off x="40851" y="18584"/>
                            <a:ext cx="6942" cy="6648"/>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pic:pic xmlns:pic="http://schemas.openxmlformats.org/drawingml/2006/picture">
                        <pic:nvPicPr>
                          <pic:cNvPr id="7" name="Picture 28"/>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36100" y="49401"/>
                            <a:ext cx="16326" cy="150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31"/>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29866" y="53438"/>
                            <a:ext cx="5283" cy="12504"/>
                          </a:xfrm>
                          <a:prstGeom prst="rect">
                            <a:avLst/>
                          </a:prstGeom>
                          <a:noFill/>
                          <a:extLst>
                            <a:ext uri="{909E8E84-426E-40DD-AFC4-6F175D3DCCD1}">
                              <a14:hiddenFill xmlns:a14="http://schemas.microsoft.com/office/drawing/2010/main">
                                <a:solidFill>
                                  <a:srgbClr val="FFFFFF"/>
                                </a:solidFill>
                              </a14:hiddenFill>
                            </a:ext>
                          </a:extLst>
                        </pic:spPr>
                      </pic:pic>
                      <wps:wsp>
                        <wps:cNvPr id="9" name="Connector: Elbow 33"/>
                        <wps:cNvCnPr>
                          <a:cxnSpLocks noChangeShapeType="1"/>
                        </wps:cNvCnPr>
                        <wps:spPr bwMode="auto">
                          <a:xfrm>
                            <a:off x="48688" y="22266"/>
                            <a:ext cx="4157" cy="33785"/>
                          </a:xfrm>
                          <a:prstGeom prst="bentConnector3">
                            <a:avLst>
                              <a:gd name="adj1" fmla="val 170958"/>
                            </a:avLst>
                          </a:prstGeom>
                          <a:noFill/>
                          <a:ln w="19050">
                            <a:solidFill>
                              <a:schemeClr val="tx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0FCDE503" id="Group 24" o:spid="_x0000_s1026" style="width:280.15pt;height:292.4pt;mso-position-horizontal-relative:char;mso-position-vertical-relative:line" coordorigin=",3896" coordsize="57315,6204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3896;width:57315;height:44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">
                  <v:imagedata r:id="rId25" o:title="" croptop="5137f" cropbottom="1527f" cropleft="1379f" cropright="1057f"/>
                  <v:path arrowok="t"/>
                </v:shape>
                <v:rect id="Rectangle 27" o:spid="_x0000_s1028" style="position:absolute;left:40851;top:18584;width:6942;height:6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" filled="f" strokecolor="red" strokeweight="1.5pt"/>
                <v:shape id="Picture 28" o:spid="_x0000_s1029" type="#_x0000_t75" style="position:absolute;left:36100;top:49401;width:16326;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">
                  <v:imagedata r:id="rId26" o:title=""/>
                  <v:path arrowok="t"/>
                </v:shape>
                <v:shape id="Picture 31" o:spid="_x0000_s1030" type="#_x0000_t75" style="position:absolute;left:29866;top:53438;width:5283;height:12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">
                  <v:imagedata r:id="rId27" o:title=""/>
                  <v:path arrowok="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3" o:spid="_x0000_s1031" type="#_x0000_t34" style="position:absolute;left:48688;top:22266;width:4157;height:3378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" adj="36927" strokecolor="black [3213]" strokeweight="1.5pt">
                  <v:stroke startarrow="block" endarrow="block"/>
                </v:shape>
                <w10:anchorlock/>
              </v:group>
            </w:pict>
          </mc:Fallback>
        </mc:AlternateContent>
      </w:r>
    </w:p>
    <w:p w:rsidR="00A607AD" w:rsidRDefault="00A607AD" w:rsidP="00A607AD"/>
    <w:p w:rsidR="00A607AD" w:rsidRPr="003138AF" w:rsidRDefault="00A607AD" w:rsidP="00A607AD">
      <w:pPr>
        <w:pStyle w:val="Source"/>
      </w:pPr>
      <w:r w:rsidRPr="003138AF">
        <w:t xml:space="preserve">Source: </w:t>
      </w:r>
      <w:proofErr w:type="gramStart"/>
      <w:r w:rsidRPr="003138AF">
        <w:t>ABS</w:t>
      </w:r>
      <w:proofErr w:type="gramEnd"/>
      <w:r>
        <w:t xml:space="preserve"> (2016)</w:t>
      </w:r>
    </w:p>
    <w:p w:rsidR="00A607AD" w:rsidRPr="00416D60" w:rsidRDefault="00A607AD" w:rsidP="00A607AD"/>
    <w:p w:rsidR="00A607AD" w:rsidRDefault="00A607AD" w:rsidP="00A607AD">
      <w:pPr>
        <w:pStyle w:val="NoSpacing"/>
      </w:pPr>
      <w:r>
        <w:t>The increasing price of private rental is considered a key factor that has led to the increase of homelessness in suburbs such as Ringwood and Croydon. Proportionally, the suburb of Croydon is identified as having the largest proportion of individuals living in social housing, or without a home (figure 9).</w:t>
      </w:r>
      <w:bookmarkStart w:id="6" w:name="_Toc510713915"/>
    </w:p>
    <w:p w:rsidR="00A607AD" w:rsidRPr="002E43A5" w:rsidRDefault="00A607AD" w:rsidP="00A607AD">
      <w:pPr>
        <w:rPr>
          <w:rFonts w:cstheme="minorHAnsi"/>
        </w:rPr>
      </w:pPr>
    </w:p>
    <w:p w:rsidR="00A607AD" w:rsidRDefault="00A607AD" w:rsidP="008064A0">
      <w:pPr>
        <w:pStyle w:val="Caption"/>
        <w:jc w:val="left"/>
      </w:pPr>
      <w:r>
        <w:t>Figure 9:</w:t>
      </w:r>
      <w:r>
        <w:tab/>
        <w:t xml:space="preserve"> Homelessness and Social Housing per 100,000 persons, 2011</w:t>
      </w:r>
      <w:bookmarkEnd w:id="6"/>
    </w:p>
    <w:p w:rsidR="00A607AD" w:rsidRDefault="00A607AD" w:rsidP="00A607AD">
      <w:r>
        <w:rPr>
          <w:noProof/>
          <w:lang w:eastAsia="en-AU"/>
        </w:rPr>
        <w:drawing>
          <wp:inline distT="0" distB="0" distL="0" distR="0" wp14:anchorId="59EE2E0B" wp14:editId="21693BE8">
            <wp:extent cx="6472052" cy="3966358"/>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607AD" w:rsidRDefault="00A607AD" w:rsidP="00A607AD">
      <w:pPr>
        <w:pStyle w:val="Source"/>
      </w:pPr>
      <w:r w:rsidRPr="003D7916">
        <w:t xml:space="preserve">Source: </w:t>
      </w:r>
      <w:r>
        <w:t xml:space="preserve"> </w:t>
      </w:r>
      <w:proofErr w:type="gramStart"/>
      <w:r>
        <w:t>ABS</w:t>
      </w:r>
      <w:proofErr w:type="gramEnd"/>
      <w:r>
        <w:t xml:space="preserve"> Census of Population and Housing: Estimating Homelessness, 2011</w:t>
      </w:r>
    </w:p>
    <w:p w:rsidR="00A607AD" w:rsidRDefault="00A607AD" w:rsidP="00A607AD"/>
    <w:p w:rsidR="00C207C4" w:rsidRDefault="00C207C4" w:rsidP="00C207C4">
      <w:pPr>
        <w:rPr>
          <w:rFonts w:cstheme="minorHAnsi"/>
        </w:rPr>
      </w:pPr>
    </w:p>
    <w:p w:rsidR="008064A0" w:rsidRDefault="008064A0">
      <w:pPr>
        <w:rPr>
          <w:rFonts w:ascii="Gotham Bold" w:eastAsiaTheme="majorEastAsia" w:hAnsi="Gotham Bold" w:cs="Arial"/>
          <w:b/>
          <w:bCs/>
          <w:color w:val="1F497D" w:themeColor="text2"/>
          <w:sz w:val="32"/>
          <w:szCs w:val="28"/>
          <w:lang w:val="en-US"/>
        </w:rPr>
      </w:pPr>
      <w:r>
        <w:br w:type="page"/>
      </w:r>
    </w:p>
    <w:p w:rsidR="00A607AD" w:rsidRPr="00D979DC" w:rsidRDefault="00A607AD" w:rsidP="00A607AD">
      <w:pPr>
        <w:pStyle w:val="Heading2"/>
      </w:pPr>
      <w:r>
        <w:lastRenderedPageBreak/>
        <w:t xml:space="preserve">Social </w:t>
      </w:r>
      <w:r w:rsidR="00B310F3">
        <w:t>F</w:t>
      </w:r>
      <w:r>
        <w:t xml:space="preserve">actors </w:t>
      </w:r>
      <w:r w:rsidR="00B310F3">
        <w:t>Influencing A</w:t>
      </w:r>
      <w:r>
        <w:t xml:space="preserve">ffordable and </w:t>
      </w:r>
      <w:r w:rsidR="00B310F3">
        <w:t>S</w:t>
      </w:r>
      <w:r>
        <w:t xml:space="preserve">ocial </w:t>
      </w:r>
      <w:r w:rsidR="00B310F3">
        <w:t>H</w:t>
      </w:r>
      <w:r>
        <w:t>ousing</w:t>
      </w:r>
    </w:p>
    <w:p w:rsidR="00C207C4" w:rsidRDefault="00C207C4" w:rsidP="00C207C4">
      <w:pPr>
        <w:rPr>
          <w:rFonts w:cstheme="minorHAnsi"/>
          <w:i/>
        </w:rPr>
      </w:pPr>
    </w:p>
    <w:p w:rsidR="00C207C4" w:rsidRDefault="00C207C4" w:rsidP="005C37BB">
      <w:pPr>
        <w:pStyle w:val="NoSpacing"/>
      </w:pPr>
      <w:r>
        <w:t>Affordable and social housing affects various groups and demographics within a community including ageing populations, younger people, victims of family violence and family breakdown, people with disabilities, and those who are homeless.</w:t>
      </w:r>
    </w:p>
    <w:p w:rsidR="005C37BB" w:rsidRDefault="005C37BB" w:rsidP="005C37BB">
      <w:pPr>
        <w:pStyle w:val="NoSpacing"/>
      </w:pPr>
    </w:p>
    <w:p w:rsidR="005C37BB" w:rsidRDefault="005C37BB" w:rsidP="005C37BB">
      <w:pPr>
        <w:pStyle w:val="NoSpacing"/>
        <w:rPr>
          <w:rFonts w:cstheme="minorHAnsi"/>
        </w:rPr>
      </w:pPr>
      <w:r w:rsidRPr="00631A82">
        <w:rPr>
          <w:rFonts w:cstheme="minorHAnsi"/>
        </w:rPr>
        <w:t>Low income is one of several underlying factors that drive the need for affordable and social housing. Victims of family violence, homelessness, ag</w:t>
      </w:r>
      <w:r>
        <w:rPr>
          <w:rFonts w:cstheme="minorHAnsi"/>
        </w:rPr>
        <w:t>e</w:t>
      </w:r>
      <w:r w:rsidRPr="00631A82">
        <w:rPr>
          <w:rFonts w:cstheme="minorHAnsi"/>
        </w:rPr>
        <w:t>ing populations, disability</w:t>
      </w:r>
      <w:r w:rsidR="00B310F3">
        <w:rPr>
          <w:rFonts w:cstheme="minorHAnsi"/>
        </w:rPr>
        <w:t>,</w:t>
      </w:r>
      <w:r w:rsidRPr="00631A82">
        <w:rPr>
          <w:rFonts w:cstheme="minorHAnsi"/>
        </w:rPr>
        <w:t xml:space="preserve"> mental health, and those exiting</w:t>
      </w:r>
      <w:r>
        <w:rPr>
          <w:rFonts w:cstheme="minorHAnsi"/>
        </w:rPr>
        <w:t xml:space="preserve"> the </w:t>
      </w:r>
      <w:r w:rsidRPr="00631A82">
        <w:rPr>
          <w:rFonts w:cstheme="minorHAnsi"/>
        </w:rPr>
        <w:t xml:space="preserve">justice systems are just some of the </w:t>
      </w:r>
      <w:r w:rsidR="00B310F3">
        <w:rPr>
          <w:rFonts w:cstheme="minorHAnsi"/>
        </w:rPr>
        <w:t>target groups</w:t>
      </w:r>
      <w:r w:rsidRPr="00631A82">
        <w:rPr>
          <w:rFonts w:cstheme="minorHAnsi"/>
        </w:rPr>
        <w:t xml:space="preserve"> that are likely to require the support of affordable and social housing services. </w:t>
      </w:r>
    </w:p>
    <w:p w:rsidR="005C37BB" w:rsidRDefault="005C37BB" w:rsidP="00C207C4">
      <w:pPr>
        <w:rPr>
          <w:rFonts w:cstheme="minorHAnsi"/>
        </w:rPr>
      </w:pPr>
    </w:p>
    <w:p w:rsidR="005C37BB" w:rsidRDefault="005C37BB" w:rsidP="00C207C4">
      <w:pPr>
        <w:rPr>
          <w:rFonts w:cstheme="minorHAnsi"/>
        </w:rPr>
      </w:pPr>
    </w:p>
    <w:p w:rsidR="00C207C4" w:rsidRPr="00D979DC" w:rsidRDefault="006A48ED" w:rsidP="006A48ED">
      <w:pPr>
        <w:pStyle w:val="Heading3"/>
      </w:pPr>
      <w:r>
        <w:t>Age</w:t>
      </w:r>
    </w:p>
    <w:p w:rsidR="00C207C4" w:rsidRDefault="00C207C4" w:rsidP="006A48ED">
      <w:pPr>
        <w:pStyle w:val="NoSpacing"/>
      </w:pPr>
      <w:r>
        <w:t xml:space="preserve">The negative consequences of inaccessible affordable and social housing </w:t>
      </w:r>
      <w:r w:rsidR="00B310F3">
        <w:t>affect all</w:t>
      </w:r>
      <w:r>
        <w:t xml:space="preserve"> age groups. Parents struggling to pay rent</w:t>
      </w:r>
      <w:r w:rsidR="006A48ED">
        <w:t xml:space="preserve"> can</w:t>
      </w:r>
      <w:r>
        <w:t xml:space="preserve"> often find it difficult to maintain a job and meet the schooling needs of their children, just as seniors who do not have enough superannuation earnings or income often are force</w:t>
      </w:r>
      <w:r w:rsidR="00B310F3">
        <w:t>d</w:t>
      </w:r>
      <w:r>
        <w:t xml:space="preserve"> to more to a more affordable and unfamiliar area away from their support networks. As of 2016, there were 2,797 residents over the age of 50 living in private rental accommodation, close to 50% of which living in Ringwood (25%) and Ringwood East (20%). Research has shown that a large percentage of these residents are dependent on</w:t>
      </w:r>
      <w:r w:rsidR="00B310F3">
        <w:t xml:space="preserve"> income support</w:t>
      </w:r>
      <w:r>
        <w:t xml:space="preserve"> and spend a large proportion of their age pension to cover rent. Unfortunately, due to the unpredictably of the rental market, private rental residents living off an age pension are amongst </w:t>
      </w:r>
      <w:r w:rsidR="00B310F3">
        <w:t>those</w:t>
      </w:r>
      <w:r>
        <w:t xml:space="preserve"> at risk of housing stress and homelessness. Over the next 30 years, Maroondah will be faced with the challenge of meeting the rising demand for affordable housing suitable for older age groups with predictions of demographic change such as people aged over 70 expecting to increase by 65%.</w:t>
      </w:r>
    </w:p>
    <w:p w:rsidR="00C207C4" w:rsidRDefault="00C207C4" w:rsidP="00C207C4">
      <w:pPr>
        <w:rPr>
          <w:rFonts w:cstheme="minorHAnsi"/>
          <w:i/>
        </w:rPr>
      </w:pPr>
    </w:p>
    <w:p w:rsidR="00C207C4" w:rsidRPr="00D979DC" w:rsidRDefault="00C207C4" w:rsidP="006A48ED">
      <w:pPr>
        <w:pStyle w:val="Heading3"/>
      </w:pPr>
      <w:r w:rsidRPr="00D979DC">
        <w:t>Domestic Violence:</w:t>
      </w:r>
    </w:p>
    <w:p w:rsidR="00C207C4" w:rsidRDefault="00C207C4" w:rsidP="006A48ED">
      <w:pPr>
        <w:pStyle w:val="NoSpacing"/>
      </w:pPr>
      <w:r>
        <w:t xml:space="preserve">Victims of domestic and family violence </w:t>
      </w:r>
      <w:r w:rsidR="00B310F3">
        <w:t>comprise</w:t>
      </w:r>
      <w:r>
        <w:t xml:space="preserve"> a significant proportion of people requesting assistance from homelessness services. Maroondah has a reported family violence rate of more than 800 incidents per 100,000 residents (</w:t>
      </w:r>
      <w:r w:rsidR="00494A81">
        <w:t>F</w:t>
      </w:r>
      <w:r>
        <w:t xml:space="preserve">igure </w:t>
      </w:r>
      <w:r w:rsidR="006A48ED">
        <w:t>10</w:t>
      </w:r>
      <w:r>
        <w:t xml:space="preserve">). Whilst this rate is lower than the that of Metropolitan Melbourne and the whole of Victoria, it is still significantly high. Safe and secure affordable and social housing is a necessity for those attempting to escape family violence, as victims often end up returning to their perpetrator due </w:t>
      </w:r>
      <w:proofErr w:type="gramStart"/>
      <w:r>
        <w:t>to</w:t>
      </w:r>
      <w:proofErr w:type="gramEnd"/>
      <w:r>
        <w:t xml:space="preserve"> unsafe and often short stay emergency accommodation.</w:t>
      </w:r>
    </w:p>
    <w:p w:rsidR="006A48ED" w:rsidRDefault="006A48ED" w:rsidP="006A48ED">
      <w:pPr>
        <w:pStyle w:val="NoSpacing"/>
      </w:pPr>
    </w:p>
    <w:p w:rsidR="00C207C4" w:rsidRDefault="006A48ED" w:rsidP="008064A0">
      <w:pPr>
        <w:pStyle w:val="Caption"/>
        <w:jc w:val="left"/>
      </w:pPr>
      <w:bookmarkStart w:id="7" w:name="_Toc510713914"/>
      <w:r>
        <w:t>F</w:t>
      </w:r>
      <w:r w:rsidR="00C207C4">
        <w:t xml:space="preserve">igure </w:t>
      </w:r>
      <w:r>
        <w:t>10</w:t>
      </w:r>
      <w:r w:rsidR="00C207C4">
        <w:t>:</w:t>
      </w:r>
      <w:r w:rsidR="00C207C4">
        <w:tab/>
        <w:t>Family Incident Rate per 100,000 Population, 2016</w:t>
      </w:r>
      <w:bookmarkEnd w:id="7"/>
    </w:p>
    <w:p w:rsidR="00C207C4" w:rsidRDefault="00C207C4" w:rsidP="00C207C4">
      <w:r>
        <w:rPr>
          <w:noProof/>
          <w:lang w:eastAsia="en-AU"/>
        </w:rPr>
        <w:drawing>
          <wp:inline distT="0" distB="0" distL="0" distR="0" wp14:anchorId="5D2BF9F0" wp14:editId="7B20510A">
            <wp:extent cx="4895850" cy="2428875"/>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207C4" w:rsidRDefault="00C207C4" w:rsidP="00C207C4">
      <w:pPr>
        <w:pStyle w:val="Source"/>
      </w:pPr>
      <w:r w:rsidRPr="003D7916">
        <w:t xml:space="preserve">Source: </w:t>
      </w:r>
      <w:r>
        <w:t xml:space="preserve"> Crime Statistics Agency, 2017</w:t>
      </w:r>
    </w:p>
    <w:p w:rsidR="00C207C4" w:rsidRDefault="00C207C4" w:rsidP="00C207C4">
      <w:pPr>
        <w:rPr>
          <w:rFonts w:cstheme="minorHAnsi"/>
        </w:rPr>
      </w:pPr>
    </w:p>
    <w:p w:rsidR="008064A0" w:rsidRDefault="008064A0" w:rsidP="00C207C4">
      <w:pPr>
        <w:rPr>
          <w:rFonts w:cstheme="minorHAnsi"/>
        </w:rPr>
      </w:pPr>
    </w:p>
    <w:p w:rsidR="00C207C4" w:rsidRDefault="00C207C4" w:rsidP="00C207C4">
      <w:pPr>
        <w:rPr>
          <w:rFonts w:cstheme="minorHAnsi"/>
          <w:i/>
        </w:rPr>
      </w:pPr>
    </w:p>
    <w:p w:rsidR="00C207C4" w:rsidRDefault="003D1112" w:rsidP="00C207C4">
      <w:pPr>
        <w:rPr>
          <w:rStyle w:val="NoSpacingChar"/>
        </w:rPr>
      </w:pPr>
      <w:r>
        <w:rPr>
          <w:rStyle w:val="Heading3Char"/>
        </w:rPr>
        <w:lastRenderedPageBreak/>
        <w:t>Socio-E</w:t>
      </w:r>
      <w:r w:rsidR="006A48ED">
        <w:rPr>
          <w:rStyle w:val="Heading3Char"/>
        </w:rPr>
        <w:t xml:space="preserve">conomic </w:t>
      </w:r>
      <w:r w:rsidR="00494A81">
        <w:rPr>
          <w:rStyle w:val="Heading3Char"/>
        </w:rPr>
        <w:t>D</w:t>
      </w:r>
      <w:r w:rsidR="006A48ED">
        <w:rPr>
          <w:rStyle w:val="Heading3Char"/>
        </w:rPr>
        <w:t>isadvantage</w:t>
      </w:r>
      <w:r w:rsidR="00C207C4" w:rsidRPr="006A48ED">
        <w:rPr>
          <w:rStyle w:val="Heading3Char"/>
        </w:rPr>
        <w:br/>
      </w:r>
      <w:r w:rsidR="00C207C4">
        <w:rPr>
          <w:i/>
        </w:rPr>
        <w:br/>
      </w:r>
      <w:r w:rsidR="00C207C4" w:rsidRPr="006A48ED">
        <w:rPr>
          <w:rStyle w:val="NoSpacingChar"/>
        </w:rPr>
        <w:t xml:space="preserve">When comparing the municipality to Greater Melbourne, Maroondah is not considered to be relatively disadvantaged. Maroondah does however have three areas that have a higher share of low income households than the average for Greater Melbourne. </w:t>
      </w:r>
      <w:r w:rsidR="007353AE">
        <w:rPr>
          <w:rStyle w:val="NoSpacingChar"/>
        </w:rPr>
        <w:t>Figure 11</w:t>
      </w:r>
      <w:r w:rsidR="00C207C4" w:rsidRPr="006A48ED">
        <w:rPr>
          <w:rStyle w:val="NoSpacingChar"/>
        </w:rPr>
        <w:t xml:space="preserve"> below shows the share of households in the bottom 20% of national income distribution between Maroondah and Greater Melbourne. Croydon East, Croydon </w:t>
      </w:r>
      <w:proofErr w:type="gramStart"/>
      <w:r w:rsidR="00C207C4" w:rsidRPr="006A48ED">
        <w:rPr>
          <w:rStyle w:val="NoSpacingChar"/>
        </w:rPr>
        <w:t>West</w:t>
      </w:r>
      <w:proofErr w:type="gramEnd"/>
      <w:r w:rsidR="00C207C4" w:rsidRPr="006A48ED">
        <w:rPr>
          <w:rStyle w:val="NoSpacingChar"/>
        </w:rPr>
        <w:t xml:space="preserve"> and Ringwood have a higher share of households in the bottom 20% of national income distribution than Greater Melbourne. Alternatively, there are also areas within Maroondah such as Croydon Hills – Warranwood and Ringwood North, that have a significantly lower share of households in the bottom 20% of national income distribution than Greater Melbourne.</w:t>
      </w:r>
    </w:p>
    <w:p w:rsidR="007353AE" w:rsidRPr="006A48ED" w:rsidRDefault="007353AE" w:rsidP="00C207C4">
      <w:pPr>
        <w:rPr>
          <w:rStyle w:val="NoSpacingChar"/>
        </w:rPr>
      </w:pPr>
    </w:p>
    <w:p w:rsidR="00C207C4" w:rsidRDefault="00C207C4" w:rsidP="00C207C4">
      <w:pPr>
        <w:pStyle w:val="Caption"/>
      </w:pPr>
      <w:bookmarkStart w:id="8" w:name="_Toc510713912"/>
      <w:r>
        <w:t>Figure 11:</w:t>
      </w:r>
      <w:r>
        <w:tab/>
        <w:t>Share of households in the bottom 20% of national income distribution, 2016</w:t>
      </w:r>
      <w:bookmarkEnd w:id="8"/>
      <w:r>
        <w:t xml:space="preserve"> </w:t>
      </w:r>
    </w:p>
    <w:p w:rsidR="00C207C4" w:rsidRPr="00AA6A8A" w:rsidRDefault="004712B2" w:rsidP="00C207C4">
      <w:r>
        <w:rPr>
          <w:noProof/>
          <w:lang w:eastAsia="en-AU"/>
        </w:rPr>
        <mc:AlternateContent>
          <mc:Choice Requires="wps">
            <w:drawing>
              <wp:anchor distT="4294967295" distB="4294967295" distL="114300" distR="114300" simplePos="0" relativeHeight="251698176" behindDoc="0" locked="0" layoutInCell="1" allowOverlap="1" wp14:anchorId="21D1D935" wp14:editId="0A868160">
                <wp:simplePos x="0" y="0"/>
                <wp:positionH relativeFrom="column">
                  <wp:posOffset>427355</wp:posOffset>
                </wp:positionH>
                <wp:positionV relativeFrom="paragraph">
                  <wp:posOffset>551814</wp:posOffset>
                </wp:positionV>
                <wp:extent cx="4301490" cy="0"/>
                <wp:effectExtent l="0" t="0" r="3810" b="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301490" cy="0"/>
                        </a:xfrm>
                        <a:prstGeom prst="line">
                          <a:avLst/>
                        </a:prstGeom>
                        <a:ln>
                          <a:solidFill>
                            <a:schemeClr val="tx2"/>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FE89BB9" id="Straight Connector 22" o:spid="_x0000_s1026" style="position:absolute;flip:x;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65pt,43.45pt" to="372.35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" strokecolor="#1f497d [3215]">
                <v:stroke dashstyle="dash"/>
                <o:lock v:ext="edit" shapetype="f"/>
              </v:line>
            </w:pict>
          </mc:Fallback>
        </mc:AlternateContent>
      </w:r>
      <w:r w:rsidR="00C207C4">
        <w:rPr>
          <w:noProof/>
          <w:lang w:eastAsia="en-AU"/>
        </w:rPr>
        <w:drawing>
          <wp:inline distT="0" distB="0" distL="0" distR="0" wp14:anchorId="651DFF6A" wp14:editId="4ADC608C">
            <wp:extent cx="5001260" cy="2390775"/>
            <wp:effectExtent l="0" t="0" r="8890" b="0"/>
            <wp:docPr id="39" name="Chart 39">
              <a:extLst xmlns:a="http://schemas.openxmlformats.org/drawingml/2006/main">
                <a:ext uri="{FF2B5EF4-FFF2-40B4-BE49-F238E27FC236}">
                  <a16:creationId xmlns:a16="http://schemas.microsoft.com/office/drawing/2014/main" id="{5B9F905F-1216-488D-9245-0C0B2A934A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207C4" w:rsidRPr="003D7916" w:rsidRDefault="00C207C4" w:rsidP="00C207C4">
      <w:pPr>
        <w:pStyle w:val="Source"/>
      </w:pPr>
      <w:r w:rsidRPr="003D7916">
        <w:t xml:space="preserve">Source: </w:t>
      </w:r>
      <w:r>
        <w:t xml:space="preserve">Census 2016; </w:t>
      </w:r>
      <w:r w:rsidR="00A607AD">
        <w:t xml:space="preserve">SGS </w:t>
      </w:r>
      <w:r w:rsidR="002F39F4">
        <w:t>ECONOMICS AND PLANNING</w:t>
      </w:r>
      <w:r>
        <w:t xml:space="preserve"> background report</w:t>
      </w:r>
    </w:p>
    <w:p w:rsidR="00C207C4" w:rsidRDefault="00C207C4" w:rsidP="00C207C4"/>
    <w:p w:rsidR="00C207C4" w:rsidRDefault="00C207C4" w:rsidP="006A48ED">
      <w:pPr>
        <w:pStyle w:val="NoSpacing"/>
      </w:pPr>
      <w:r>
        <w:t xml:space="preserve">In terms of general disadvantage, Maroondah can also be assessed using the Index of Relative Socio-economic Disadvantage (IRSD). The IRSD in a socio-economic index that measures both the social and economic conditions of people and households within an area. Areas indicated to have a relatively greater disadvantaged are given a lower number, whilst areas considered to be generally less socio-economic disadvantage are given a higher number. As shown in </w:t>
      </w:r>
      <w:r w:rsidR="007353AE">
        <w:t xml:space="preserve">Figure 12 </w:t>
      </w:r>
      <w:r w:rsidR="007C4867">
        <w:t>below</w:t>
      </w:r>
      <w:r>
        <w:t xml:space="preserve">, the areas that are considered to have greater disadvantage are Croydon East, Croydon West, Croydon South, and Ringwood. Croydon East, Croydon </w:t>
      </w:r>
      <w:proofErr w:type="gramStart"/>
      <w:r>
        <w:t>South</w:t>
      </w:r>
      <w:proofErr w:type="gramEnd"/>
      <w:r>
        <w:t xml:space="preserve"> and Ringwood are all considered to have a relatively greater disadvantage to that of Greater Melbourne. </w:t>
      </w:r>
    </w:p>
    <w:p w:rsidR="006A48ED" w:rsidRDefault="006A48ED" w:rsidP="00C207C4"/>
    <w:p w:rsidR="00C207C4" w:rsidRPr="00551CEF" w:rsidRDefault="007C4867" w:rsidP="00C207C4">
      <w:pPr>
        <w:pStyle w:val="Caption"/>
      </w:pPr>
      <w:bookmarkStart w:id="9" w:name="_Toc510713913"/>
      <w:r>
        <w:t>F</w:t>
      </w:r>
      <w:r w:rsidR="00C207C4">
        <w:t>igure 12:</w:t>
      </w:r>
      <w:r w:rsidR="00C207C4">
        <w:tab/>
        <w:t xml:space="preserve"> SEIFA Index, </w:t>
      </w:r>
      <w:r w:rsidR="00C207C4" w:rsidRPr="00586DE2">
        <w:t>Index of Relative Socio-economic Disadvantage</w:t>
      </w:r>
      <w:r w:rsidR="00C207C4">
        <w:t>, 2016</w:t>
      </w:r>
      <w:bookmarkEnd w:id="9"/>
      <w:r w:rsidR="00C207C4">
        <w:t xml:space="preserve"> </w:t>
      </w:r>
      <w:r w:rsidR="004712B2">
        <w:rPr>
          <w:noProof/>
          <w:lang w:eastAsia="en-AU"/>
        </w:rPr>
        <mc:AlternateContent>
          <mc:Choice Requires="wps">
            <w:drawing>
              <wp:anchor distT="4294967295" distB="4294967295" distL="114300" distR="114300" simplePos="0" relativeHeight="251699200" behindDoc="0" locked="0" layoutInCell="1" allowOverlap="1" wp14:anchorId="0370A8F0" wp14:editId="140DBD02">
                <wp:simplePos x="0" y="0"/>
                <wp:positionH relativeFrom="column">
                  <wp:posOffset>465455</wp:posOffset>
                </wp:positionH>
                <wp:positionV relativeFrom="paragraph">
                  <wp:posOffset>1221739</wp:posOffset>
                </wp:positionV>
                <wp:extent cx="4301490" cy="0"/>
                <wp:effectExtent l="0" t="0" r="3810" b="0"/>
                <wp:wrapNone/>
                <wp:docPr id="3"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301490" cy="0"/>
                        </a:xfrm>
                        <a:prstGeom prst="line">
                          <a:avLst/>
                        </a:prstGeom>
                        <a:ln>
                          <a:solidFill>
                            <a:schemeClr val="tx2"/>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F3A0889" id="Straight Connector 34" o:spid="_x0000_s1026" style="position:absolute;flip:x;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65pt,96.2pt" to="375.35pt,9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" strokecolor="#1f497d [3215]">
                <v:stroke dashstyle="dash"/>
                <o:lock v:ext="edit" shapetype="f"/>
              </v:line>
            </w:pict>
          </mc:Fallback>
        </mc:AlternateContent>
      </w:r>
      <w:r w:rsidR="00C207C4">
        <w:rPr>
          <w:noProof/>
          <w:lang w:eastAsia="en-AU"/>
        </w:rPr>
        <w:drawing>
          <wp:inline distT="0" distB="0" distL="0" distR="0" wp14:anchorId="6E18A395" wp14:editId="42486B43">
            <wp:extent cx="5029200" cy="2533650"/>
            <wp:effectExtent l="0" t="0" r="0" b="0"/>
            <wp:docPr id="40" name="Chart 40">
              <a:extLst xmlns:a="http://schemas.openxmlformats.org/drawingml/2006/main">
                <a:ext uri="{FF2B5EF4-FFF2-40B4-BE49-F238E27FC236}">
                  <a16:creationId xmlns:a16="http://schemas.microsoft.com/office/drawing/2014/main" id="{3BB0CB32-8E3D-4BDB-ACE9-C18E31D442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207C4" w:rsidRPr="003D7916" w:rsidRDefault="00C207C4" w:rsidP="00C207C4">
      <w:pPr>
        <w:pStyle w:val="Source"/>
      </w:pPr>
      <w:r w:rsidRPr="003D7916">
        <w:t xml:space="preserve">Source: </w:t>
      </w:r>
      <w:r w:rsidR="006A48ED">
        <w:t>Australian Bureau of Statistics</w:t>
      </w:r>
      <w:r>
        <w:t xml:space="preserve">, </w:t>
      </w:r>
      <w:r w:rsidR="006A48ED">
        <w:t xml:space="preserve">2016; </w:t>
      </w:r>
      <w:r w:rsidR="00A607AD">
        <w:t xml:space="preserve">SGS </w:t>
      </w:r>
      <w:r w:rsidR="002F39F4">
        <w:t>Economics and Planning</w:t>
      </w:r>
      <w:r w:rsidR="006A48ED">
        <w:t>, 2018</w:t>
      </w:r>
    </w:p>
    <w:p w:rsidR="005719AE" w:rsidRDefault="005719AE">
      <w:pPr>
        <w:rPr>
          <w:rFonts w:cs="Arial"/>
        </w:rPr>
      </w:pPr>
    </w:p>
    <w:p w:rsidR="006A48ED" w:rsidRPr="002954E9" w:rsidRDefault="006A48ED" w:rsidP="006A48ED">
      <w:pPr>
        <w:pStyle w:val="Heading1"/>
        <w:rPr>
          <w:caps/>
          <w:lang w:val="en-US"/>
        </w:rPr>
      </w:pPr>
      <w:r>
        <w:rPr>
          <w:lang w:val="en-US"/>
        </w:rPr>
        <w:lastRenderedPageBreak/>
        <w:t xml:space="preserve">What </w:t>
      </w:r>
      <w:r w:rsidR="007353AE">
        <w:rPr>
          <w:lang w:val="en-US"/>
        </w:rPr>
        <w:t>S</w:t>
      </w:r>
      <w:r>
        <w:rPr>
          <w:lang w:val="en-US"/>
        </w:rPr>
        <w:t>takeholders</w:t>
      </w:r>
      <w:r w:rsidR="007353AE">
        <w:rPr>
          <w:lang w:val="en-US"/>
        </w:rPr>
        <w:t xml:space="preserve"> Told Us</w:t>
      </w:r>
    </w:p>
    <w:p w:rsidR="006A48ED" w:rsidRDefault="006A48ED" w:rsidP="006A48ED">
      <w:pPr>
        <w:pStyle w:val="NoSpacing"/>
      </w:pPr>
    </w:p>
    <w:p w:rsidR="006A48ED" w:rsidRDefault="006A48ED" w:rsidP="006A48ED">
      <w:pPr>
        <w:pStyle w:val="NoSpacing"/>
      </w:pPr>
      <w:r w:rsidRPr="00551455">
        <w:t xml:space="preserve">Development of this </w:t>
      </w:r>
      <w:r w:rsidR="007353AE">
        <w:t>P</w:t>
      </w:r>
      <w:r w:rsidRPr="00551455">
        <w:t xml:space="preserve">olicy involved direct engagement with </w:t>
      </w:r>
      <w:r w:rsidR="007353AE">
        <w:t>many local people and organisations</w:t>
      </w:r>
      <w:r w:rsidRPr="00551455">
        <w:t xml:space="preserve"> </w:t>
      </w:r>
      <w:r w:rsidR="007353AE">
        <w:t>through</w:t>
      </w:r>
      <w:r w:rsidRPr="00551455">
        <w:t xml:space="preserve"> interviews, focus groups, and a</w:t>
      </w:r>
      <w:r>
        <w:t>n Affordable and Social H</w:t>
      </w:r>
      <w:r w:rsidRPr="00551455">
        <w:t xml:space="preserve">ousing </w:t>
      </w:r>
      <w:r w:rsidR="007353AE">
        <w:t>F</w:t>
      </w:r>
      <w:r w:rsidRPr="00551455">
        <w:t xml:space="preserve">orum. </w:t>
      </w:r>
      <w:r w:rsidR="007353AE">
        <w:t>This helped Council and participants</w:t>
      </w:r>
      <w:r w:rsidRPr="00551455">
        <w:t xml:space="preserve"> to learn about the experiences and perspectives of </w:t>
      </w:r>
      <w:r w:rsidR="007353AE">
        <w:t>those</w:t>
      </w:r>
      <w:r w:rsidRPr="00551455">
        <w:t xml:space="preserve"> work</w:t>
      </w:r>
      <w:r w:rsidR="007353AE">
        <w:t>ing</w:t>
      </w:r>
      <w:r w:rsidRPr="00551455">
        <w:t xml:space="preserve"> within the field, as well as to gain a better understanding of the local issues and opportunities of delivering affordable and social housing </w:t>
      </w:r>
      <w:r w:rsidR="002F39F4">
        <w:t>in</w:t>
      </w:r>
      <w:r w:rsidRPr="00551455">
        <w:t xml:space="preserve"> Maroondah.</w:t>
      </w:r>
    </w:p>
    <w:p w:rsidR="006A48ED" w:rsidRDefault="006A48ED" w:rsidP="006A48ED">
      <w:pPr>
        <w:pStyle w:val="NoSpacing"/>
      </w:pPr>
    </w:p>
    <w:p w:rsidR="002F39F4" w:rsidRDefault="002F39F4" w:rsidP="002F39F4">
      <w:pPr>
        <w:pStyle w:val="Heading2"/>
      </w:pPr>
      <w:r>
        <w:t xml:space="preserve">Stakeholder </w:t>
      </w:r>
      <w:r w:rsidR="007353AE">
        <w:t>I</w:t>
      </w:r>
      <w:r>
        <w:t xml:space="preserve">nterviews and </w:t>
      </w:r>
      <w:r w:rsidR="007353AE">
        <w:t>F</w:t>
      </w:r>
      <w:r>
        <w:t xml:space="preserve">ocus </w:t>
      </w:r>
      <w:r w:rsidR="007353AE">
        <w:t>G</w:t>
      </w:r>
      <w:r>
        <w:t>roups</w:t>
      </w:r>
    </w:p>
    <w:p w:rsidR="002F39F4" w:rsidRPr="00551455" w:rsidRDefault="002F39F4" w:rsidP="006A48ED">
      <w:pPr>
        <w:pStyle w:val="NoSpacing"/>
      </w:pPr>
    </w:p>
    <w:p w:rsidR="006A48ED" w:rsidRPr="00551455" w:rsidRDefault="006A48ED" w:rsidP="006A48ED">
      <w:pPr>
        <w:pStyle w:val="NoSpacing"/>
      </w:pPr>
      <w:r>
        <w:t xml:space="preserve">These </w:t>
      </w:r>
      <w:r w:rsidRPr="00551455">
        <w:t xml:space="preserve">engagement </w:t>
      </w:r>
      <w:r>
        <w:t>activities involved</w:t>
      </w:r>
      <w:r w:rsidRPr="00551455">
        <w:t xml:space="preserve"> a wide variety of local stakeholders and community leaders which included the Easter</w:t>
      </w:r>
      <w:r>
        <w:t>n</w:t>
      </w:r>
      <w:r w:rsidRPr="00551455">
        <w:t xml:space="preserve"> and Affordable Housing Alliance (EAHA), Common Equity Housing, Eastern Domestic Violence Service, the Department of Health and Human Services (DHHS), Salvation Army, Safe Futures Foundations, and Wesley Homeless and Support Service.</w:t>
      </w:r>
    </w:p>
    <w:p w:rsidR="006A48ED" w:rsidRDefault="006A48ED" w:rsidP="006A48ED">
      <w:pPr>
        <w:pStyle w:val="NoSpacing"/>
      </w:pPr>
    </w:p>
    <w:p w:rsidR="006A48ED" w:rsidRDefault="006A48ED" w:rsidP="006A48ED">
      <w:pPr>
        <w:pStyle w:val="NoSpacing"/>
      </w:pPr>
      <w:r w:rsidRPr="006A48ED">
        <w:t>During stakeholder interviews and focus group sessions,</w:t>
      </w:r>
      <w:r w:rsidR="002F27DA">
        <w:t xml:space="preserve"> participants w</w:t>
      </w:r>
      <w:r w:rsidRPr="006A48ED">
        <w:t>ere asked to consider:</w:t>
      </w:r>
    </w:p>
    <w:p w:rsidR="007353AE" w:rsidRPr="006A48ED" w:rsidRDefault="007353AE" w:rsidP="006A48ED">
      <w:pPr>
        <w:pStyle w:val="NoSpacing"/>
      </w:pPr>
    </w:p>
    <w:p w:rsidR="006A48ED" w:rsidRPr="006A48ED" w:rsidRDefault="006A48ED" w:rsidP="00C92736">
      <w:pPr>
        <w:pStyle w:val="NoSpacing"/>
        <w:numPr>
          <w:ilvl w:val="0"/>
          <w:numId w:val="10"/>
        </w:numPr>
      </w:pPr>
      <w:r>
        <w:t>What is</w:t>
      </w:r>
      <w:r w:rsidRPr="006A48ED">
        <w:t xml:space="preserve"> causing the affordable housing problem in the City of Maroondah</w:t>
      </w:r>
      <w:r>
        <w:t>, and what are the associated</w:t>
      </w:r>
      <w:r w:rsidRPr="006A48ED">
        <w:t xml:space="preserve"> impacts and costs for various groups?</w:t>
      </w:r>
    </w:p>
    <w:p w:rsidR="006A48ED" w:rsidRPr="006A48ED" w:rsidRDefault="006A48ED" w:rsidP="00C92736">
      <w:pPr>
        <w:pStyle w:val="NoSpacing"/>
        <w:numPr>
          <w:ilvl w:val="0"/>
          <w:numId w:val="10"/>
        </w:numPr>
      </w:pPr>
      <w:r w:rsidRPr="006A48ED">
        <w:t xml:space="preserve">What is Council’s role </w:t>
      </w:r>
      <w:r w:rsidR="002F39F4">
        <w:t>in working towards</w:t>
      </w:r>
      <w:r w:rsidRPr="006A48ED">
        <w:t xml:space="preserve"> address</w:t>
      </w:r>
      <w:r w:rsidR="002F39F4">
        <w:t>ing</w:t>
      </w:r>
      <w:r w:rsidRPr="006A48ED">
        <w:t xml:space="preserve"> these problems?</w:t>
      </w:r>
    </w:p>
    <w:p w:rsidR="006A48ED" w:rsidRPr="006A48ED" w:rsidRDefault="006A48ED" w:rsidP="006A48ED">
      <w:pPr>
        <w:pStyle w:val="NoSpacing"/>
      </w:pPr>
    </w:p>
    <w:p w:rsidR="006A48ED" w:rsidRDefault="006A48ED" w:rsidP="006A48ED">
      <w:pPr>
        <w:pStyle w:val="NoSpacing"/>
      </w:pPr>
      <w:r w:rsidRPr="00551455">
        <w:t xml:space="preserve">The responses received to these questions varied </w:t>
      </w:r>
      <w:r w:rsidR="00C91223">
        <w:t>and are outlined below:</w:t>
      </w:r>
    </w:p>
    <w:p w:rsidR="002F39F4" w:rsidRPr="00551455" w:rsidRDefault="002F39F4" w:rsidP="006A48ED">
      <w:pPr>
        <w:pStyle w:val="NoSpacing"/>
      </w:pPr>
    </w:p>
    <w:p w:rsidR="006A48ED" w:rsidRDefault="006A48ED" w:rsidP="006A48ED">
      <w:pPr>
        <w:pStyle w:val="NoSpacing"/>
      </w:pPr>
    </w:p>
    <w:p w:rsidR="002F39F4" w:rsidRPr="006A48ED" w:rsidRDefault="002F39F4" w:rsidP="002F39F4">
      <w:pPr>
        <w:pStyle w:val="Heading3"/>
      </w:pPr>
      <w:r>
        <w:t>What is</w:t>
      </w:r>
      <w:r w:rsidRPr="006A48ED">
        <w:t xml:space="preserve"> </w:t>
      </w:r>
      <w:r w:rsidR="00C91223">
        <w:t>c</w:t>
      </w:r>
      <w:r w:rsidRPr="006A48ED">
        <w:t>ausi</w:t>
      </w:r>
      <w:r w:rsidR="00C91223">
        <w:t>ng the A</w:t>
      </w:r>
      <w:r w:rsidRPr="006A48ED">
        <w:t xml:space="preserve">ffordable </w:t>
      </w:r>
      <w:r w:rsidR="00C91223">
        <w:t>H</w:t>
      </w:r>
      <w:r w:rsidRPr="006A48ED">
        <w:t>ousing</w:t>
      </w:r>
      <w:r>
        <w:t xml:space="preserve"> </w:t>
      </w:r>
      <w:r w:rsidR="00C91223">
        <w:t>P</w:t>
      </w:r>
      <w:r>
        <w:t xml:space="preserve">roblem, and what are the </w:t>
      </w:r>
      <w:r w:rsidR="00C91223">
        <w:t>A</w:t>
      </w:r>
      <w:r>
        <w:t>ssociated</w:t>
      </w:r>
      <w:r w:rsidRPr="006A48ED">
        <w:t xml:space="preserve"> </w:t>
      </w:r>
      <w:r w:rsidR="00C91223">
        <w:t>Impacts and Costs for Various G</w:t>
      </w:r>
      <w:r w:rsidRPr="006A48ED">
        <w:t>roups?</w:t>
      </w:r>
    </w:p>
    <w:p w:rsidR="006A48ED" w:rsidRDefault="006A48ED" w:rsidP="006A48ED">
      <w:pPr>
        <w:pStyle w:val="NoSpacing"/>
      </w:pPr>
      <w:r w:rsidRPr="00551455">
        <w:t>The most commonly mentioned factors included:</w:t>
      </w:r>
    </w:p>
    <w:p w:rsidR="006A48ED" w:rsidRPr="00551455" w:rsidRDefault="006A48ED" w:rsidP="006A48ED">
      <w:pPr>
        <w:pStyle w:val="NoSpacing"/>
      </w:pPr>
    </w:p>
    <w:p w:rsidR="006A48ED" w:rsidRPr="00551455" w:rsidRDefault="006A48ED" w:rsidP="006A48ED">
      <w:pPr>
        <w:pStyle w:val="NoSpacing"/>
      </w:pPr>
      <w:r w:rsidRPr="006A48ED">
        <w:rPr>
          <w:b/>
        </w:rPr>
        <w:t xml:space="preserve">1. The lack of </w:t>
      </w:r>
      <w:r w:rsidR="00C91223">
        <w:rPr>
          <w:b/>
        </w:rPr>
        <w:t>Suitable Accommodation for S</w:t>
      </w:r>
      <w:r w:rsidRPr="006A48ED">
        <w:rPr>
          <w:b/>
        </w:rPr>
        <w:t xml:space="preserve">ingle </w:t>
      </w:r>
      <w:r w:rsidR="00C91223">
        <w:rPr>
          <w:b/>
        </w:rPr>
        <w:t>P</w:t>
      </w:r>
      <w:r w:rsidRPr="006A48ED">
        <w:rPr>
          <w:b/>
        </w:rPr>
        <w:t>ersons.</w:t>
      </w:r>
      <w:r w:rsidRPr="006A48ED">
        <w:rPr>
          <w:b/>
        </w:rPr>
        <w:br/>
      </w:r>
      <w:r w:rsidRPr="00551455">
        <w:t>Victims of domestic violence and single parents suffering severe rental stress, are heavily impacted by the lack of single person accommodation in Maroondah. This lack of availability often results in victims of domestic violence returning to their perpetrators, or moving into rooming homes which are known to be both expensive and unsafe. Parents experiencing severe rental stress often find it difficult to sustain a job and provide adequate education for their children due to rent payment priorities, resulting in increased stress and anxiety.</w:t>
      </w:r>
    </w:p>
    <w:p w:rsidR="006A48ED" w:rsidRDefault="006A48ED" w:rsidP="006A48ED">
      <w:pPr>
        <w:pStyle w:val="NoSpacing"/>
      </w:pPr>
      <w:r w:rsidRPr="00551455">
        <w:t>-More recently, stakeholders have identified an increase of the ‘working poor’ suffering rental stress. The working poor is identified as people who earn enough income to be ineligible of Centrelink benefits, yet spend a large percentage of their income on rent. These groups along with retirees who struggle to cover their core expenses on their savings and superannuation, are in high demand for single room accommodation and are at high risk of homelessness.</w:t>
      </w:r>
    </w:p>
    <w:p w:rsidR="006A48ED" w:rsidRPr="00551455" w:rsidRDefault="006A48ED" w:rsidP="006A48ED">
      <w:pPr>
        <w:pStyle w:val="NoSpacing"/>
      </w:pPr>
    </w:p>
    <w:p w:rsidR="006A48ED" w:rsidRPr="006A48ED" w:rsidRDefault="006A48ED" w:rsidP="006A48ED">
      <w:pPr>
        <w:pStyle w:val="NoSpacing"/>
        <w:rPr>
          <w:b/>
        </w:rPr>
      </w:pPr>
      <w:r w:rsidRPr="006A48ED">
        <w:rPr>
          <w:b/>
        </w:rPr>
        <w:t xml:space="preserve">2. </w:t>
      </w:r>
      <w:r w:rsidR="00C91223">
        <w:rPr>
          <w:b/>
        </w:rPr>
        <w:t>N</w:t>
      </w:r>
      <w:r w:rsidRPr="006A48ED">
        <w:rPr>
          <w:b/>
        </w:rPr>
        <w:t>egative</w:t>
      </w:r>
      <w:r>
        <w:rPr>
          <w:b/>
        </w:rPr>
        <w:t xml:space="preserve"> </w:t>
      </w:r>
      <w:r w:rsidR="00C91223">
        <w:rPr>
          <w:b/>
        </w:rPr>
        <w:t>P</w:t>
      </w:r>
      <w:r>
        <w:rPr>
          <w:b/>
        </w:rPr>
        <w:t xml:space="preserve">ublic </w:t>
      </w:r>
      <w:r w:rsidR="00C91223">
        <w:rPr>
          <w:b/>
        </w:rPr>
        <w:t>P</w:t>
      </w:r>
      <w:r w:rsidRPr="006A48ED">
        <w:rPr>
          <w:b/>
        </w:rPr>
        <w:t>erception</w:t>
      </w:r>
      <w:r w:rsidR="00C91223">
        <w:rPr>
          <w:b/>
        </w:rPr>
        <w:t>s of Affordable Housing S</w:t>
      </w:r>
      <w:r w:rsidRPr="006A48ED">
        <w:rPr>
          <w:b/>
        </w:rPr>
        <w:t>ervices.</w:t>
      </w:r>
    </w:p>
    <w:p w:rsidR="006A48ED" w:rsidRPr="00551455" w:rsidRDefault="006A48ED" w:rsidP="006A48ED">
      <w:pPr>
        <w:pStyle w:val="NoSpacing"/>
      </w:pPr>
      <w:r w:rsidRPr="00551455">
        <w:t>Although the community has identified the need Affordable and Social Housing in previous community engagement</w:t>
      </w:r>
      <w:r>
        <w:t xml:space="preserve"> activities</w:t>
      </w:r>
      <w:r w:rsidRPr="00551455">
        <w:t xml:space="preserve">, the public will often respond negatively to </w:t>
      </w:r>
      <w:r>
        <w:t xml:space="preserve">local social </w:t>
      </w:r>
      <w:r w:rsidRPr="00551455">
        <w:t xml:space="preserve">housing projects due to negative stigma. This negative perception can make it difficult for council and housing providers to facilitate an increase in affordable and social housing supply. </w:t>
      </w:r>
    </w:p>
    <w:p w:rsidR="006A48ED" w:rsidRPr="00551455" w:rsidRDefault="006A48ED" w:rsidP="006A48ED">
      <w:pPr>
        <w:pStyle w:val="NoSpacing"/>
      </w:pPr>
    </w:p>
    <w:p w:rsidR="006A48ED" w:rsidRPr="006A48ED" w:rsidRDefault="006A48ED" w:rsidP="006A48ED">
      <w:pPr>
        <w:pStyle w:val="NoSpacing"/>
        <w:rPr>
          <w:b/>
        </w:rPr>
      </w:pPr>
      <w:r w:rsidRPr="006A48ED">
        <w:rPr>
          <w:b/>
        </w:rPr>
        <w:t>3. The permanent nature of public housing</w:t>
      </w:r>
    </w:p>
    <w:p w:rsidR="006A48ED" w:rsidRDefault="006A48ED" w:rsidP="006A48ED">
      <w:pPr>
        <w:pStyle w:val="NoSpacing"/>
      </w:pPr>
      <w:r w:rsidRPr="00551455">
        <w:t>When compared to other regions, Maroondah is lacking in public housing stock. Due to this lack of stock and the permanent nature of the public housing model, Maroondah has a long waiting lists for long term accommodation meaning people are continuously moving between short term housing.</w:t>
      </w:r>
    </w:p>
    <w:p w:rsidR="006A48ED" w:rsidRDefault="006A48ED" w:rsidP="006A48ED">
      <w:pPr>
        <w:pStyle w:val="NoSpacing"/>
      </w:pPr>
    </w:p>
    <w:p w:rsidR="006A48ED" w:rsidRPr="006A48ED" w:rsidRDefault="006A48ED" w:rsidP="006A48ED">
      <w:pPr>
        <w:pStyle w:val="NoSpacing"/>
        <w:rPr>
          <w:b/>
        </w:rPr>
      </w:pPr>
      <w:r w:rsidRPr="006A48ED">
        <w:rPr>
          <w:b/>
        </w:rPr>
        <w:t xml:space="preserve">4. The </w:t>
      </w:r>
      <w:r w:rsidR="00B91376">
        <w:rPr>
          <w:b/>
        </w:rPr>
        <w:t>U</w:t>
      </w:r>
      <w:r w:rsidRPr="006A48ED">
        <w:rPr>
          <w:b/>
        </w:rPr>
        <w:t xml:space="preserve">nstable </w:t>
      </w:r>
      <w:r w:rsidR="00B91376">
        <w:rPr>
          <w:b/>
        </w:rPr>
        <w:t>N</w:t>
      </w:r>
      <w:r w:rsidRPr="006A48ED">
        <w:rPr>
          <w:b/>
        </w:rPr>
        <w:t xml:space="preserve">ature of </w:t>
      </w:r>
      <w:r w:rsidR="00B91376">
        <w:rPr>
          <w:b/>
        </w:rPr>
        <w:t>R</w:t>
      </w:r>
      <w:r w:rsidRPr="006A48ED">
        <w:rPr>
          <w:b/>
        </w:rPr>
        <w:t xml:space="preserve">ental </w:t>
      </w:r>
      <w:r w:rsidR="00B91376">
        <w:rPr>
          <w:b/>
        </w:rPr>
        <w:t>H</w:t>
      </w:r>
      <w:r w:rsidRPr="006A48ED">
        <w:rPr>
          <w:b/>
        </w:rPr>
        <w:t>ousing.</w:t>
      </w:r>
    </w:p>
    <w:p w:rsidR="006A48ED" w:rsidRPr="00551455" w:rsidRDefault="006A48ED" w:rsidP="006A48ED">
      <w:pPr>
        <w:pStyle w:val="NoSpacing"/>
      </w:pPr>
      <w:r w:rsidRPr="00551455">
        <w:t>Centrelink recipients are either having difficulties finding housing with affordable rent, or are ineligible to rent due to property owners not considering Centrelink as a feasible source of income.</w:t>
      </w:r>
      <w:r>
        <w:t xml:space="preserve"> </w:t>
      </w:r>
      <w:r w:rsidRPr="00551455">
        <w:t>It is also common for tenants to enter homelessness services after being evicted from their homes after not being able to afford one month’s rent.</w:t>
      </w:r>
    </w:p>
    <w:p w:rsidR="006A48ED" w:rsidRDefault="006A48ED" w:rsidP="006A48ED">
      <w:pPr>
        <w:pStyle w:val="NoSpacing"/>
      </w:pPr>
    </w:p>
    <w:p w:rsidR="006A48ED" w:rsidRPr="006A48ED" w:rsidRDefault="006A48ED" w:rsidP="006A48ED">
      <w:pPr>
        <w:pStyle w:val="NoSpacing"/>
        <w:rPr>
          <w:b/>
        </w:rPr>
      </w:pPr>
      <w:r w:rsidRPr="006A48ED">
        <w:rPr>
          <w:b/>
        </w:rPr>
        <w:t xml:space="preserve">5. High </w:t>
      </w:r>
      <w:r w:rsidR="00B91376">
        <w:rPr>
          <w:b/>
        </w:rPr>
        <w:t>L</w:t>
      </w:r>
      <w:r w:rsidRPr="006A48ED">
        <w:rPr>
          <w:b/>
        </w:rPr>
        <w:t xml:space="preserve">evel </w:t>
      </w:r>
      <w:r w:rsidR="00B91376">
        <w:rPr>
          <w:b/>
        </w:rPr>
        <w:t>Planning and T</w:t>
      </w:r>
      <w:r w:rsidRPr="006A48ED">
        <w:rPr>
          <w:b/>
        </w:rPr>
        <w:t xml:space="preserve">ax </w:t>
      </w:r>
      <w:r w:rsidR="00B91376">
        <w:rPr>
          <w:b/>
        </w:rPr>
        <w:t>Related P</w:t>
      </w:r>
      <w:r w:rsidRPr="006A48ED">
        <w:rPr>
          <w:b/>
        </w:rPr>
        <w:t>olicies</w:t>
      </w:r>
    </w:p>
    <w:p w:rsidR="006A48ED" w:rsidRDefault="006A48ED" w:rsidP="006A48ED">
      <w:pPr>
        <w:pStyle w:val="NoSpacing"/>
      </w:pPr>
      <w:r>
        <w:t>T</w:t>
      </w:r>
      <w:r w:rsidRPr="00551455">
        <w:t xml:space="preserve">he Commonwealth Governments current tax system is </w:t>
      </w:r>
      <w:r>
        <w:t>reported to be a key</w:t>
      </w:r>
      <w:r w:rsidRPr="00551455">
        <w:t xml:space="preserve"> cause </w:t>
      </w:r>
      <w:r>
        <w:t>in placing</w:t>
      </w:r>
      <w:r w:rsidRPr="00551455">
        <w:t xml:space="preserve"> </w:t>
      </w:r>
      <w:r>
        <w:t>pressure on housing tenures and</w:t>
      </w:r>
      <w:r w:rsidRPr="00551455">
        <w:t xml:space="preserve"> preventing people from entering the housing market, </w:t>
      </w:r>
      <w:r>
        <w:t xml:space="preserve">which in term </w:t>
      </w:r>
      <w:r w:rsidRPr="00551455">
        <w:t>result</w:t>
      </w:r>
      <w:r>
        <w:t xml:space="preserve">s </w:t>
      </w:r>
      <w:r w:rsidRPr="00551455">
        <w:t xml:space="preserve">in </w:t>
      </w:r>
      <w:r>
        <w:t xml:space="preserve">increased issues of </w:t>
      </w:r>
      <w:r w:rsidRPr="00551455">
        <w:t xml:space="preserve">homelessness in Maroondah. </w:t>
      </w:r>
    </w:p>
    <w:p w:rsidR="002F39F4" w:rsidRDefault="002F39F4" w:rsidP="006A48ED">
      <w:pPr>
        <w:pStyle w:val="NoSpacing"/>
      </w:pPr>
    </w:p>
    <w:p w:rsidR="006A48ED" w:rsidRPr="00551455" w:rsidRDefault="006A48ED" w:rsidP="006A48ED">
      <w:pPr>
        <w:pStyle w:val="NoSpacing"/>
      </w:pPr>
    </w:p>
    <w:p w:rsidR="002F39F4" w:rsidRPr="006A48ED" w:rsidRDefault="002F39F4" w:rsidP="002F39F4">
      <w:pPr>
        <w:pStyle w:val="Heading3"/>
      </w:pPr>
      <w:r w:rsidRPr="006A48ED">
        <w:t xml:space="preserve">What is Council’s role </w:t>
      </w:r>
      <w:r>
        <w:t>in working towards</w:t>
      </w:r>
      <w:r w:rsidRPr="006A48ED">
        <w:t xml:space="preserve"> address</w:t>
      </w:r>
      <w:r>
        <w:t>ing</w:t>
      </w:r>
      <w:r w:rsidRPr="006A48ED">
        <w:t xml:space="preserve"> these problems?</w:t>
      </w:r>
    </w:p>
    <w:p w:rsidR="006A48ED" w:rsidRDefault="006A48ED" w:rsidP="006A48ED">
      <w:pPr>
        <w:pStyle w:val="NoSpacing"/>
      </w:pPr>
      <w:r w:rsidRPr="00551455">
        <w:t xml:space="preserve">When discussing Councils role in address the problem of affordable and social housing, stakeholders suggested a mixed method approach using a range of initiatives from advocating for state and federal government support, to providing council owned land for new housing projects. </w:t>
      </w:r>
      <w:r w:rsidR="002F39F4">
        <w:t>S</w:t>
      </w:r>
      <w:r w:rsidRPr="00551455">
        <w:t>takeh</w:t>
      </w:r>
      <w:r w:rsidR="002F39F4">
        <w:t>olders highlighted that the role of Maroondah City C</w:t>
      </w:r>
      <w:r w:rsidRPr="00551455">
        <w:t>ouncil should be to:</w:t>
      </w:r>
    </w:p>
    <w:p w:rsidR="002F39F4" w:rsidRPr="00551455" w:rsidRDefault="002F39F4" w:rsidP="006A48ED">
      <w:pPr>
        <w:pStyle w:val="NoSpacing"/>
      </w:pPr>
    </w:p>
    <w:p w:rsidR="006A48ED" w:rsidRPr="002F39F4" w:rsidRDefault="002F39F4" w:rsidP="006A48ED">
      <w:pPr>
        <w:pStyle w:val="NoSpacing"/>
        <w:rPr>
          <w:b/>
        </w:rPr>
      </w:pPr>
      <w:r w:rsidRPr="002F39F4">
        <w:rPr>
          <w:b/>
        </w:rPr>
        <w:t xml:space="preserve">Address </w:t>
      </w:r>
      <w:r w:rsidR="00B91376">
        <w:rPr>
          <w:b/>
        </w:rPr>
        <w:t>R</w:t>
      </w:r>
      <w:r w:rsidRPr="002F39F4">
        <w:rPr>
          <w:b/>
        </w:rPr>
        <w:t>oo</w:t>
      </w:r>
      <w:r w:rsidR="00B91376">
        <w:rPr>
          <w:b/>
        </w:rPr>
        <w:t>ming House I</w:t>
      </w:r>
      <w:r w:rsidR="006A48ED" w:rsidRPr="002F39F4">
        <w:rPr>
          <w:b/>
        </w:rPr>
        <w:t>ssue</w:t>
      </w:r>
      <w:r w:rsidRPr="002F39F4">
        <w:rPr>
          <w:b/>
        </w:rPr>
        <w:t>s</w:t>
      </w:r>
    </w:p>
    <w:p w:rsidR="002F39F4" w:rsidRDefault="006A48ED" w:rsidP="00C92736">
      <w:pPr>
        <w:pStyle w:val="NoSpacing"/>
        <w:numPr>
          <w:ilvl w:val="0"/>
          <w:numId w:val="11"/>
        </w:numPr>
      </w:pPr>
      <w:r w:rsidRPr="00551455">
        <w:t>apply a regulatory role that frequently audits rooming houses and other available services.</w:t>
      </w:r>
    </w:p>
    <w:p w:rsidR="002F39F4" w:rsidRDefault="006A48ED" w:rsidP="00C92736">
      <w:pPr>
        <w:pStyle w:val="NoSpacing"/>
        <w:numPr>
          <w:ilvl w:val="0"/>
          <w:numId w:val="11"/>
        </w:numPr>
      </w:pPr>
      <w:r w:rsidRPr="00551455">
        <w:t>form a clear policy framework statement for the role and appropriate use of rooming housing.</w:t>
      </w:r>
    </w:p>
    <w:p w:rsidR="002F39F4" w:rsidRDefault="006A48ED" w:rsidP="00C92736">
      <w:pPr>
        <w:pStyle w:val="NoSpacing"/>
        <w:numPr>
          <w:ilvl w:val="0"/>
          <w:numId w:val="11"/>
        </w:numPr>
      </w:pPr>
      <w:r w:rsidRPr="00551455">
        <w:t>research new opportunities to expand the diversity and improve rooming housing.</w:t>
      </w:r>
    </w:p>
    <w:p w:rsidR="006A48ED" w:rsidRPr="00551455" w:rsidRDefault="002F39F4" w:rsidP="00C92736">
      <w:pPr>
        <w:pStyle w:val="NoSpacing"/>
        <w:numPr>
          <w:ilvl w:val="0"/>
          <w:numId w:val="11"/>
        </w:numPr>
      </w:pPr>
      <w:r>
        <w:t>w</w:t>
      </w:r>
      <w:r w:rsidR="006A48ED" w:rsidRPr="00551455">
        <w:t>ork with housing providers to improve the safety and quality of rooming housing.</w:t>
      </w:r>
    </w:p>
    <w:p w:rsidR="002F39F4" w:rsidRDefault="002F39F4" w:rsidP="006A48ED">
      <w:pPr>
        <w:pStyle w:val="NoSpacing"/>
      </w:pPr>
    </w:p>
    <w:p w:rsidR="006A48ED" w:rsidRPr="002F39F4" w:rsidRDefault="002F39F4" w:rsidP="006A48ED">
      <w:pPr>
        <w:pStyle w:val="NoSpacing"/>
        <w:rPr>
          <w:b/>
        </w:rPr>
      </w:pPr>
      <w:r w:rsidRPr="002F39F4">
        <w:rPr>
          <w:b/>
        </w:rPr>
        <w:t>Collaborate with other Councils</w:t>
      </w:r>
    </w:p>
    <w:p w:rsidR="006A48ED" w:rsidRPr="00551455" w:rsidRDefault="006A48ED" w:rsidP="00C92736">
      <w:pPr>
        <w:pStyle w:val="NoSpacing"/>
        <w:numPr>
          <w:ilvl w:val="0"/>
          <w:numId w:val="12"/>
        </w:numPr>
      </w:pPr>
      <w:r w:rsidRPr="00551455">
        <w:t>Affordable and social housing should be addressed as a regional issue, involving the collaboration multiple councils with the same definition, goals, and strategies.</w:t>
      </w:r>
    </w:p>
    <w:p w:rsidR="002F39F4" w:rsidRDefault="002F39F4" w:rsidP="006A48ED">
      <w:pPr>
        <w:pStyle w:val="NoSpacing"/>
      </w:pPr>
    </w:p>
    <w:p w:rsidR="006A48ED" w:rsidRPr="002F39F4" w:rsidRDefault="002F39F4" w:rsidP="006A48ED">
      <w:pPr>
        <w:pStyle w:val="NoSpacing"/>
        <w:rPr>
          <w:b/>
        </w:rPr>
      </w:pPr>
      <w:r w:rsidRPr="002F39F4">
        <w:rPr>
          <w:b/>
        </w:rPr>
        <w:t>W</w:t>
      </w:r>
      <w:r w:rsidR="006A48ED" w:rsidRPr="002F39F4">
        <w:rPr>
          <w:b/>
        </w:rPr>
        <w:t>ork mor</w:t>
      </w:r>
      <w:r>
        <w:rPr>
          <w:b/>
        </w:rPr>
        <w:t>e closely with State Government</w:t>
      </w:r>
    </w:p>
    <w:p w:rsidR="006A48ED" w:rsidRPr="00551455" w:rsidRDefault="006A48ED" w:rsidP="00C92736">
      <w:pPr>
        <w:pStyle w:val="NoSpacing"/>
        <w:numPr>
          <w:ilvl w:val="0"/>
          <w:numId w:val="12"/>
        </w:numPr>
      </w:pPr>
      <w:r w:rsidRPr="00551455">
        <w:t xml:space="preserve">Council could be more active in the delivery of affordable housing, by acting as an intermediator between State Government and developers for land appropriately located close to public transport and amenities. </w:t>
      </w:r>
    </w:p>
    <w:p w:rsidR="002F39F4" w:rsidRDefault="002F39F4" w:rsidP="006A48ED">
      <w:pPr>
        <w:pStyle w:val="NoSpacing"/>
      </w:pPr>
    </w:p>
    <w:p w:rsidR="006A48ED" w:rsidRPr="002F39F4" w:rsidRDefault="002F39F4" w:rsidP="006A48ED">
      <w:pPr>
        <w:pStyle w:val="NoSpacing"/>
        <w:rPr>
          <w:b/>
        </w:rPr>
      </w:pPr>
      <w:r w:rsidRPr="002F39F4">
        <w:rPr>
          <w:b/>
        </w:rPr>
        <w:t>Enable</w:t>
      </w:r>
      <w:r w:rsidR="00B91376">
        <w:rPr>
          <w:b/>
        </w:rPr>
        <w:t xml:space="preserve"> A</w:t>
      </w:r>
      <w:r w:rsidR="006A48ED" w:rsidRPr="002F39F4">
        <w:rPr>
          <w:b/>
        </w:rPr>
        <w:t xml:space="preserve">ffordable </w:t>
      </w:r>
      <w:r w:rsidR="00B91376">
        <w:rPr>
          <w:b/>
        </w:rPr>
        <w:t>H</w:t>
      </w:r>
      <w:r w:rsidR="006A48ED" w:rsidRPr="002F39F4">
        <w:rPr>
          <w:b/>
        </w:rPr>
        <w:t xml:space="preserve">ousing through the </w:t>
      </w:r>
      <w:r w:rsidR="00B91376">
        <w:rPr>
          <w:b/>
        </w:rPr>
        <w:t>P</w:t>
      </w:r>
      <w:r w:rsidR="006A48ED" w:rsidRPr="002F39F4">
        <w:rPr>
          <w:b/>
        </w:rPr>
        <w:t xml:space="preserve">lanning </w:t>
      </w:r>
      <w:r w:rsidR="00B91376">
        <w:rPr>
          <w:b/>
        </w:rPr>
        <w:t>S</w:t>
      </w:r>
      <w:r w:rsidR="006A48ED" w:rsidRPr="002F39F4">
        <w:rPr>
          <w:b/>
        </w:rPr>
        <w:t>ystem:</w:t>
      </w:r>
    </w:p>
    <w:p w:rsidR="006A48ED" w:rsidRPr="00551455" w:rsidRDefault="002F39F4" w:rsidP="00C92736">
      <w:pPr>
        <w:pStyle w:val="NoSpacing"/>
        <w:numPr>
          <w:ilvl w:val="0"/>
          <w:numId w:val="12"/>
        </w:numPr>
      </w:pPr>
      <w:r>
        <w:t>T</w:t>
      </w:r>
      <w:r w:rsidR="006A48ED" w:rsidRPr="00551455">
        <w:t>he introduction of inclusionary zoning and negotiated planning agreements to generate affordable housing contributions are the biggest lever that the planning system has and should be used.</w:t>
      </w:r>
    </w:p>
    <w:p w:rsidR="002F39F4" w:rsidRDefault="002F39F4" w:rsidP="006A48ED">
      <w:pPr>
        <w:pStyle w:val="NoSpacing"/>
      </w:pPr>
    </w:p>
    <w:p w:rsidR="006A48ED" w:rsidRPr="002F39F4" w:rsidRDefault="00B91376" w:rsidP="006A48ED">
      <w:pPr>
        <w:pStyle w:val="NoSpacing"/>
        <w:rPr>
          <w:b/>
        </w:rPr>
      </w:pPr>
      <w:r>
        <w:rPr>
          <w:b/>
        </w:rPr>
        <w:t>Support</w:t>
      </w:r>
      <w:r w:rsidR="006A48ED" w:rsidRPr="002F39F4">
        <w:rPr>
          <w:b/>
        </w:rPr>
        <w:t xml:space="preserve"> the Tiny House </w:t>
      </w:r>
      <w:r>
        <w:rPr>
          <w:b/>
        </w:rPr>
        <w:t>M</w:t>
      </w:r>
      <w:r w:rsidR="006A48ED" w:rsidRPr="002F39F4">
        <w:rPr>
          <w:b/>
        </w:rPr>
        <w:t>ovement:</w:t>
      </w:r>
    </w:p>
    <w:p w:rsidR="006A48ED" w:rsidRPr="00551455" w:rsidRDefault="00B91376" w:rsidP="00C92736">
      <w:pPr>
        <w:pStyle w:val="NoSpacing"/>
        <w:numPr>
          <w:ilvl w:val="0"/>
          <w:numId w:val="12"/>
        </w:numPr>
      </w:pPr>
      <w:r>
        <w:t>T</w:t>
      </w:r>
      <w:r w:rsidR="006A48ED" w:rsidRPr="00551455">
        <w:t xml:space="preserve">he Tiny House movement was identified </w:t>
      </w:r>
      <w:proofErr w:type="gramStart"/>
      <w:r w:rsidR="006A48ED" w:rsidRPr="00551455">
        <w:t>as a way to</w:t>
      </w:r>
      <w:proofErr w:type="gramEnd"/>
      <w:r w:rsidR="006A48ED" w:rsidRPr="00551455">
        <w:t xml:space="preserve"> deliver affordable housing, however stakeholders acknowledged that it may not </w:t>
      </w:r>
      <w:r>
        <w:t xml:space="preserve">always </w:t>
      </w:r>
      <w:r w:rsidR="006A48ED" w:rsidRPr="00551455">
        <w:t>be a suitable long-term option.</w:t>
      </w:r>
    </w:p>
    <w:p w:rsidR="002F39F4" w:rsidRDefault="002F39F4" w:rsidP="006A48ED">
      <w:pPr>
        <w:pStyle w:val="NoSpacing"/>
        <w:rPr>
          <w:i/>
        </w:rPr>
      </w:pPr>
    </w:p>
    <w:p w:rsidR="006A48ED" w:rsidRPr="00551455" w:rsidRDefault="002F39F4" w:rsidP="00485E0C">
      <w:pPr>
        <w:pStyle w:val="Heading2"/>
      </w:pPr>
      <w:r>
        <w:t>Affordable and Social Housing Forum</w:t>
      </w:r>
    </w:p>
    <w:p w:rsidR="00485E0C" w:rsidRDefault="00485E0C" w:rsidP="006A48ED">
      <w:pPr>
        <w:pStyle w:val="NoSpacing"/>
      </w:pPr>
    </w:p>
    <w:p w:rsidR="006A48ED" w:rsidRPr="00551455" w:rsidRDefault="00B91376" w:rsidP="006A48ED">
      <w:pPr>
        <w:pStyle w:val="NoSpacing"/>
      </w:pPr>
      <w:r>
        <w:t>Council organised an</w:t>
      </w:r>
      <w:r w:rsidR="002F39F4">
        <w:t xml:space="preserve"> A</w:t>
      </w:r>
      <w:r w:rsidR="006A48ED" w:rsidRPr="00551455">
        <w:t xml:space="preserve">ffordable and </w:t>
      </w:r>
      <w:r w:rsidR="002F39F4">
        <w:t>S</w:t>
      </w:r>
      <w:r w:rsidR="006A48ED" w:rsidRPr="00551455">
        <w:t xml:space="preserve">ocial </w:t>
      </w:r>
      <w:r w:rsidR="002F39F4">
        <w:t>H</w:t>
      </w:r>
      <w:r w:rsidR="006A48ED" w:rsidRPr="00551455">
        <w:t xml:space="preserve">ousing </w:t>
      </w:r>
      <w:r w:rsidR="002F39F4">
        <w:t>Forum</w:t>
      </w:r>
      <w:r w:rsidR="006A48ED" w:rsidRPr="00551455">
        <w:t xml:space="preserve"> on </w:t>
      </w:r>
      <w:r w:rsidR="002F39F4">
        <w:t>19</w:t>
      </w:r>
      <w:r w:rsidR="006A48ED" w:rsidRPr="00551455">
        <w:t xml:space="preserve"> March 2018</w:t>
      </w:r>
      <w:r w:rsidR="002F39F4">
        <w:t xml:space="preserve"> at </w:t>
      </w:r>
      <w:r>
        <w:t xml:space="preserve">the </w:t>
      </w:r>
      <w:r w:rsidR="002F39F4">
        <w:t xml:space="preserve">Karralyka </w:t>
      </w:r>
      <w:r>
        <w:t>Centre in Ringwood attended by</w:t>
      </w:r>
      <w:r w:rsidR="002F39F4">
        <w:t xml:space="preserve"> over 50 stakeholders from the sector</w:t>
      </w:r>
      <w:r w:rsidR="006A48ED" w:rsidRPr="00551455">
        <w:t xml:space="preserve">. </w:t>
      </w:r>
      <w:r w:rsidR="002F39F4">
        <w:t>L</w:t>
      </w:r>
      <w:r w:rsidR="006A48ED" w:rsidRPr="00551455">
        <w:t xml:space="preserve">ocal stakeholders were invited to further discuss the issues and drivers of affordable and social housing, as well as </w:t>
      </w:r>
      <w:r w:rsidR="002F39F4">
        <w:t>C</w:t>
      </w:r>
      <w:r w:rsidR="006A48ED" w:rsidRPr="00551455">
        <w:t>ouncil’s role in addressing the problem.</w:t>
      </w:r>
    </w:p>
    <w:p w:rsidR="002F39F4" w:rsidRDefault="002F39F4" w:rsidP="006A48ED">
      <w:pPr>
        <w:pStyle w:val="NoSpacing"/>
      </w:pPr>
    </w:p>
    <w:p w:rsidR="006A48ED" w:rsidRDefault="006A48ED" w:rsidP="006A48ED">
      <w:pPr>
        <w:pStyle w:val="NoSpacing"/>
      </w:pPr>
      <w:r w:rsidRPr="00551455">
        <w:t xml:space="preserve">The </w:t>
      </w:r>
      <w:r w:rsidR="00B91376">
        <w:t>F</w:t>
      </w:r>
      <w:r w:rsidRPr="00551455">
        <w:t>orum highlighted the change in Australian policy regarding affordable since the mid-late 19</w:t>
      </w:r>
      <w:r w:rsidRPr="00551455">
        <w:rPr>
          <w:vertAlign w:val="superscript"/>
        </w:rPr>
        <w:t>th</w:t>
      </w:r>
      <w:r w:rsidRPr="00551455">
        <w:t xml:space="preserve"> century, and addressed the reduction of State and Commonwealth government investment since the early decade’s post world war two.</w:t>
      </w:r>
      <w:r w:rsidR="002F39F4">
        <w:t xml:space="preserve"> </w:t>
      </w:r>
      <w:r w:rsidR="003D1112">
        <w:t xml:space="preserve"> </w:t>
      </w:r>
      <w:proofErr w:type="gramStart"/>
      <w:r w:rsidR="003D1112" w:rsidRPr="003D1112">
        <w:t>The forum was facilitated by Dr Marcus Spiller</w:t>
      </w:r>
      <w:proofErr w:type="gramEnd"/>
      <w:r w:rsidR="003D1112" w:rsidRPr="003D1112">
        <w:t xml:space="preserve"> from SGS, with guest presentations by Suzi Hayes (Eastern Affordable Housing Alliance), Shari McPhail (Community Housing Ltd.), and Judy Sutherland (Department of Health and Human Services).</w:t>
      </w:r>
    </w:p>
    <w:p w:rsidR="002F39F4" w:rsidRPr="00551455" w:rsidRDefault="002F39F4" w:rsidP="006A48ED">
      <w:pPr>
        <w:pStyle w:val="NoSpacing"/>
      </w:pPr>
    </w:p>
    <w:p w:rsidR="002F39F4" w:rsidRDefault="006A48ED" w:rsidP="006A48ED">
      <w:pPr>
        <w:pStyle w:val="NoSpacing"/>
      </w:pPr>
      <w:r w:rsidRPr="00551455">
        <w:t xml:space="preserve">It was acknowledged by </w:t>
      </w:r>
      <w:r w:rsidR="003D1112">
        <w:t>attendees</w:t>
      </w:r>
      <w:r w:rsidRPr="00551455">
        <w:t xml:space="preserve"> that </w:t>
      </w:r>
      <w:r w:rsidR="003D1112">
        <w:t>C</w:t>
      </w:r>
      <w:r w:rsidRPr="00551455">
        <w:t xml:space="preserve">ouncil </w:t>
      </w:r>
      <w:r w:rsidR="003D1112">
        <w:t>should play</w:t>
      </w:r>
      <w:r w:rsidRPr="00551455">
        <w:t xml:space="preserve"> a </w:t>
      </w:r>
      <w:r w:rsidR="003D1112">
        <w:t>more active</w:t>
      </w:r>
      <w:r w:rsidRPr="00551455">
        <w:t xml:space="preserve"> role in facilitating affordable and social housing, </w:t>
      </w:r>
      <w:r w:rsidR="003D1112">
        <w:t>with an emphasis on the delivery</w:t>
      </w:r>
      <w:r w:rsidRPr="00551455">
        <w:t xml:space="preserve"> of </w:t>
      </w:r>
      <w:r w:rsidR="003D1112">
        <w:t xml:space="preserve">more </w:t>
      </w:r>
      <w:r w:rsidRPr="00551455">
        <w:t xml:space="preserve">housing stock. </w:t>
      </w:r>
    </w:p>
    <w:p w:rsidR="002F39F4" w:rsidRDefault="002F39F4" w:rsidP="006A48ED">
      <w:pPr>
        <w:pStyle w:val="NoSpacing"/>
      </w:pPr>
    </w:p>
    <w:p w:rsidR="00485E0C" w:rsidRDefault="00485E0C" w:rsidP="006A48ED">
      <w:pPr>
        <w:pStyle w:val="NoSpacing"/>
      </w:pPr>
    </w:p>
    <w:p w:rsidR="00485E0C" w:rsidRDefault="00485E0C" w:rsidP="00485E0C">
      <w:pPr>
        <w:pStyle w:val="Heading3"/>
      </w:pPr>
      <w:r>
        <w:t>Identified issues and suggested responses</w:t>
      </w:r>
    </w:p>
    <w:p w:rsidR="00485E0C" w:rsidRDefault="00485E0C" w:rsidP="006A48ED">
      <w:pPr>
        <w:pStyle w:val="NoSpacing"/>
      </w:pPr>
    </w:p>
    <w:p w:rsidR="006A48ED" w:rsidRDefault="002F39F4" w:rsidP="006A48ED">
      <w:pPr>
        <w:pStyle w:val="NoSpacing"/>
      </w:pPr>
      <w:r>
        <w:t xml:space="preserve">The </w:t>
      </w:r>
      <w:r w:rsidR="003D1112">
        <w:t>F</w:t>
      </w:r>
      <w:r>
        <w:t>orum</w:t>
      </w:r>
      <w:r w:rsidR="006A48ED" w:rsidRPr="00551455">
        <w:t xml:space="preserve"> highlight</w:t>
      </w:r>
      <w:r>
        <w:t xml:space="preserve">ed </w:t>
      </w:r>
      <w:r w:rsidR="006A48ED" w:rsidRPr="00551455">
        <w:t xml:space="preserve">three key issues and </w:t>
      </w:r>
      <w:r>
        <w:t xml:space="preserve">a range of strategic </w:t>
      </w:r>
      <w:r w:rsidR="006A48ED" w:rsidRPr="00551455">
        <w:t xml:space="preserve">responses </w:t>
      </w:r>
      <w:r w:rsidR="00485E0C">
        <w:t>in Maroondah</w:t>
      </w:r>
      <w:r w:rsidR="006A48ED" w:rsidRPr="00551455">
        <w:t>.</w:t>
      </w:r>
    </w:p>
    <w:p w:rsidR="00485E0C" w:rsidRDefault="00485E0C" w:rsidP="00485E0C">
      <w:pPr>
        <w:pStyle w:val="NoSpacing"/>
        <w:rPr>
          <w:b/>
        </w:rPr>
      </w:pPr>
    </w:p>
    <w:p w:rsidR="00485E0C" w:rsidRPr="00485E0C" w:rsidRDefault="00485E0C" w:rsidP="00485E0C">
      <w:pPr>
        <w:pStyle w:val="NoSpacing"/>
        <w:rPr>
          <w:b/>
        </w:rPr>
      </w:pPr>
      <w:r w:rsidRPr="00485E0C">
        <w:rPr>
          <w:b/>
        </w:rPr>
        <w:t xml:space="preserve">Issue 1 - Services available for those at risk of </w:t>
      </w:r>
      <w:r w:rsidR="00587108">
        <w:rPr>
          <w:b/>
        </w:rPr>
        <w:t>h</w:t>
      </w:r>
      <w:r w:rsidRPr="00485E0C">
        <w:rPr>
          <w:b/>
        </w:rPr>
        <w:t>omelessness or those who need support are not readily available and/or are not up to date</w:t>
      </w:r>
    </w:p>
    <w:p w:rsidR="00485E0C" w:rsidRDefault="00485E0C" w:rsidP="00485E0C">
      <w:pPr>
        <w:pStyle w:val="NoSpacing"/>
      </w:pPr>
    </w:p>
    <w:p w:rsidR="00485E0C" w:rsidRDefault="00485E0C" w:rsidP="00485E0C">
      <w:pPr>
        <w:pStyle w:val="NoSpacing"/>
      </w:pPr>
      <w:r>
        <w:t>Suggested responses</w:t>
      </w:r>
    </w:p>
    <w:p w:rsidR="00485E0C" w:rsidRDefault="00485E0C" w:rsidP="00C92736">
      <w:pPr>
        <w:pStyle w:val="NoSpacing"/>
        <w:numPr>
          <w:ilvl w:val="0"/>
          <w:numId w:val="12"/>
        </w:numPr>
      </w:pPr>
      <w:r>
        <w:t xml:space="preserve">Support services </w:t>
      </w:r>
      <w:proofErr w:type="gramStart"/>
      <w:r>
        <w:t>need to</w:t>
      </w:r>
      <w:proofErr w:type="gramEnd"/>
      <w:r>
        <w:t xml:space="preserve"> be kept up to date on the </w:t>
      </w:r>
      <w:r w:rsidR="00587108">
        <w:t>C</w:t>
      </w:r>
      <w:r>
        <w:t xml:space="preserve">ouncil website </w:t>
      </w:r>
    </w:p>
    <w:p w:rsidR="00485E0C" w:rsidRDefault="00485E0C" w:rsidP="00C92736">
      <w:pPr>
        <w:pStyle w:val="NoSpacing"/>
        <w:numPr>
          <w:ilvl w:val="0"/>
          <w:numId w:val="12"/>
        </w:numPr>
      </w:pPr>
      <w:r>
        <w:t xml:space="preserve">Greater understanding of who is responsible for </w:t>
      </w:r>
      <w:proofErr w:type="gramStart"/>
      <w:r>
        <w:t>particular services</w:t>
      </w:r>
      <w:proofErr w:type="gramEnd"/>
      <w:r>
        <w:t xml:space="preserve"> in Maroondah</w:t>
      </w:r>
    </w:p>
    <w:p w:rsidR="00485E0C" w:rsidRDefault="00485E0C" w:rsidP="00C92736">
      <w:pPr>
        <w:pStyle w:val="NoSpacing"/>
        <w:numPr>
          <w:ilvl w:val="0"/>
          <w:numId w:val="12"/>
        </w:numPr>
      </w:pPr>
      <w:r>
        <w:t>Create a network of service delivery</w:t>
      </w:r>
    </w:p>
    <w:p w:rsidR="00485E0C" w:rsidRDefault="00485E0C" w:rsidP="00C92736">
      <w:pPr>
        <w:pStyle w:val="NoSpacing"/>
        <w:numPr>
          <w:ilvl w:val="0"/>
          <w:numId w:val="12"/>
        </w:numPr>
      </w:pPr>
      <w:r>
        <w:t xml:space="preserve">Target </w:t>
      </w:r>
      <w:proofErr w:type="gramStart"/>
      <w:r>
        <w:t>particular groups</w:t>
      </w:r>
      <w:proofErr w:type="gramEnd"/>
      <w:r>
        <w:t xml:space="preserve"> at risk</w:t>
      </w:r>
    </w:p>
    <w:p w:rsidR="00485E0C" w:rsidRDefault="00485E0C" w:rsidP="00C92736">
      <w:pPr>
        <w:pStyle w:val="NoSpacing"/>
        <w:numPr>
          <w:ilvl w:val="1"/>
          <w:numId w:val="12"/>
        </w:numPr>
      </w:pPr>
      <w:r>
        <w:t>Older single persons</w:t>
      </w:r>
    </w:p>
    <w:p w:rsidR="00485E0C" w:rsidRDefault="00485E0C" w:rsidP="00C92736">
      <w:pPr>
        <w:pStyle w:val="NoSpacing"/>
        <w:numPr>
          <w:ilvl w:val="1"/>
          <w:numId w:val="12"/>
        </w:numPr>
      </w:pPr>
      <w:r>
        <w:t>Youth in and out of home care system</w:t>
      </w:r>
    </w:p>
    <w:p w:rsidR="00485E0C" w:rsidRDefault="00485E0C" w:rsidP="00C92736">
      <w:pPr>
        <w:pStyle w:val="NoSpacing"/>
        <w:numPr>
          <w:ilvl w:val="1"/>
          <w:numId w:val="12"/>
        </w:numPr>
      </w:pPr>
      <w:r>
        <w:t>Family violence victims</w:t>
      </w:r>
    </w:p>
    <w:p w:rsidR="00485E0C" w:rsidRDefault="00485E0C" w:rsidP="00C92736">
      <w:pPr>
        <w:pStyle w:val="NoSpacing"/>
        <w:numPr>
          <w:ilvl w:val="1"/>
          <w:numId w:val="12"/>
        </w:numPr>
      </w:pPr>
      <w:r>
        <w:t>Children of family violence</w:t>
      </w:r>
    </w:p>
    <w:p w:rsidR="00485E0C" w:rsidRDefault="00485E0C" w:rsidP="00C92736">
      <w:pPr>
        <w:pStyle w:val="NoSpacing"/>
        <w:numPr>
          <w:ilvl w:val="1"/>
          <w:numId w:val="12"/>
        </w:numPr>
      </w:pPr>
      <w:r>
        <w:t>Disabled persons, and</w:t>
      </w:r>
    </w:p>
    <w:p w:rsidR="00485E0C" w:rsidRDefault="00485E0C" w:rsidP="00C92736">
      <w:pPr>
        <w:pStyle w:val="NoSpacing"/>
        <w:numPr>
          <w:ilvl w:val="1"/>
          <w:numId w:val="12"/>
        </w:numPr>
      </w:pPr>
      <w:r>
        <w:t>Indigenous communities.</w:t>
      </w:r>
    </w:p>
    <w:p w:rsidR="00485E0C" w:rsidRDefault="00485E0C" w:rsidP="00485E0C">
      <w:pPr>
        <w:pStyle w:val="NoSpacing"/>
      </w:pPr>
    </w:p>
    <w:p w:rsidR="00485E0C" w:rsidRPr="00485E0C" w:rsidRDefault="00485E0C" w:rsidP="00485E0C">
      <w:pPr>
        <w:pStyle w:val="NoSpacing"/>
        <w:rPr>
          <w:b/>
        </w:rPr>
      </w:pPr>
      <w:r w:rsidRPr="00485E0C">
        <w:rPr>
          <w:b/>
        </w:rPr>
        <w:t>Issue 2 - Negative perception of social housing in the community prevents affordable housing projects from getting off the ground</w:t>
      </w:r>
    </w:p>
    <w:p w:rsidR="00485E0C" w:rsidRDefault="00485E0C" w:rsidP="00485E0C">
      <w:pPr>
        <w:pStyle w:val="NoSpacing"/>
      </w:pPr>
    </w:p>
    <w:p w:rsidR="00485E0C" w:rsidRDefault="00485E0C" w:rsidP="00485E0C">
      <w:pPr>
        <w:pStyle w:val="NoSpacing"/>
      </w:pPr>
      <w:r>
        <w:t>Suggested responses</w:t>
      </w:r>
    </w:p>
    <w:p w:rsidR="00485E0C" w:rsidRDefault="00485E0C" w:rsidP="00C92736">
      <w:pPr>
        <w:pStyle w:val="NoSpacing"/>
        <w:numPr>
          <w:ilvl w:val="0"/>
          <w:numId w:val="13"/>
        </w:numPr>
      </w:pPr>
      <w:r>
        <w:t>Raise awareness of the need and reality of social housing</w:t>
      </w:r>
    </w:p>
    <w:p w:rsidR="00485E0C" w:rsidRDefault="00485E0C" w:rsidP="00C92736">
      <w:pPr>
        <w:pStyle w:val="NoSpacing"/>
        <w:numPr>
          <w:ilvl w:val="0"/>
          <w:numId w:val="13"/>
        </w:numPr>
      </w:pPr>
      <w:r>
        <w:t>Highlight stories of benefits of affordable and social housing</w:t>
      </w:r>
    </w:p>
    <w:p w:rsidR="00485E0C" w:rsidRDefault="00485E0C" w:rsidP="00C92736">
      <w:pPr>
        <w:pStyle w:val="NoSpacing"/>
        <w:numPr>
          <w:ilvl w:val="0"/>
          <w:numId w:val="13"/>
        </w:numPr>
      </w:pPr>
      <w:r>
        <w:t>Planning scheme inclusionary zoning strategy – if a requirement for affordable housing was applied across all dwellings, there would be less conflicts from the community because it would be the new ‘normal’.</w:t>
      </w:r>
    </w:p>
    <w:p w:rsidR="00485E0C" w:rsidRDefault="00485E0C" w:rsidP="00485E0C">
      <w:pPr>
        <w:pStyle w:val="NoSpacing"/>
      </w:pPr>
    </w:p>
    <w:p w:rsidR="00485E0C" w:rsidRPr="00485E0C" w:rsidRDefault="00587108" w:rsidP="00485E0C">
      <w:pPr>
        <w:pStyle w:val="NoSpacing"/>
        <w:rPr>
          <w:b/>
        </w:rPr>
      </w:pPr>
      <w:r>
        <w:rPr>
          <w:b/>
        </w:rPr>
        <w:t>Issue 3 - Planning S</w:t>
      </w:r>
      <w:r w:rsidR="00485E0C" w:rsidRPr="00485E0C">
        <w:rPr>
          <w:b/>
        </w:rPr>
        <w:t xml:space="preserve">ystem and </w:t>
      </w:r>
      <w:r>
        <w:rPr>
          <w:b/>
        </w:rPr>
        <w:t>Policy R</w:t>
      </w:r>
      <w:r w:rsidR="00485E0C" w:rsidRPr="00485E0C">
        <w:rPr>
          <w:b/>
        </w:rPr>
        <w:t xml:space="preserve">elated </w:t>
      </w:r>
      <w:r>
        <w:rPr>
          <w:b/>
        </w:rPr>
        <w:t>C</w:t>
      </w:r>
      <w:r w:rsidR="00485E0C">
        <w:rPr>
          <w:b/>
        </w:rPr>
        <w:t>hallenges</w:t>
      </w:r>
    </w:p>
    <w:p w:rsidR="00485E0C" w:rsidRDefault="00485E0C" w:rsidP="00485E0C">
      <w:pPr>
        <w:pStyle w:val="NoSpacing"/>
      </w:pPr>
    </w:p>
    <w:p w:rsidR="00485E0C" w:rsidRDefault="00485E0C" w:rsidP="00485E0C">
      <w:pPr>
        <w:pStyle w:val="NoSpacing"/>
      </w:pPr>
      <w:r>
        <w:t>Suggested responses</w:t>
      </w:r>
    </w:p>
    <w:p w:rsidR="00485E0C" w:rsidRDefault="00485E0C" w:rsidP="00C92736">
      <w:pPr>
        <w:pStyle w:val="NoSpacing"/>
        <w:numPr>
          <w:ilvl w:val="0"/>
          <w:numId w:val="14"/>
        </w:numPr>
      </w:pPr>
      <w:r>
        <w:t xml:space="preserve">Inclusionary zoning </w:t>
      </w:r>
      <w:r w:rsidR="00587108">
        <w:t>-</w:t>
      </w:r>
      <w:r>
        <w:t xml:space="preserve"> provide a firm % requirement on social housing</w:t>
      </w:r>
    </w:p>
    <w:p w:rsidR="00485E0C" w:rsidRDefault="00485E0C" w:rsidP="00C92736">
      <w:pPr>
        <w:pStyle w:val="NoSpacing"/>
        <w:numPr>
          <w:ilvl w:val="0"/>
          <w:numId w:val="14"/>
        </w:numPr>
      </w:pPr>
      <w:r>
        <w:t xml:space="preserve">Council to ensure real estate agents provide additional </w:t>
      </w:r>
      <w:r w:rsidR="00587108">
        <w:t>support</w:t>
      </w:r>
      <w:r>
        <w:t xml:space="preserve"> to tenants</w:t>
      </w:r>
      <w:r w:rsidR="00587108">
        <w:t>,</w:t>
      </w:r>
      <w:r>
        <w:t xml:space="preserve"> </w:t>
      </w:r>
      <w:proofErr w:type="spellStart"/>
      <w:r w:rsidR="00587108">
        <w:t>eg</w:t>
      </w:r>
      <w:proofErr w:type="spellEnd"/>
      <w:r>
        <w:t xml:space="preserve"> referral to emergency relief, funding etc. prior to eviction</w:t>
      </w:r>
    </w:p>
    <w:p w:rsidR="00485E0C" w:rsidRDefault="00485E0C" w:rsidP="00C92736">
      <w:pPr>
        <w:pStyle w:val="NoSpacing"/>
        <w:numPr>
          <w:ilvl w:val="0"/>
          <w:numId w:val="14"/>
        </w:numPr>
      </w:pPr>
      <w:r>
        <w:t xml:space="preserve">Allow for modifications to </w:t>
      </w:r>
      <w:r w:rsidR="00587108">
        <w:t xml:space="preserve">land / </w:t>
      </w:r>
      <w:r>
        <w:t xml:space="preserve">housing – </w:t>
      </w:r>
      <w:proofErr w:type="spellStart"/>
      <w:r w:rsidR="00587108">
        <w:t>eg</w:t>
      </w:r>
      <w:proofErr w:type="spellEnd"/>
      <w:r w:rsidR="00587108">
        <w:t xml:space="preserve"> </w:t>
      </w:r>
      <w:r>
        <w:t>tiny house</w:t>
      </w:r>
      <w:r w:rsidR="00587108">
        <w:t>, unit</w:t>
      </w:r>
      <w:r>
        <w:t xml:space="preserve"> in the backyard</w:t>
      </w:r>
    </w:p>
    <w:p w:rsidR="00485E0C" w:rsidRDefault="00485E0C" w:rsidP="00C92736">
      <w:pPr>
        <w:pStyle w:val="NoSpacing"/>
        <w:numPr>
          <w:ilvl w:val="0"/>
          <w:numId w:val="14"/>
        </w:numPr>
      </w:pPr>
      <w:r>
        <w:t>Investment in the sector from Council by donating land</w:t>
      </w:r>
    </w:p>
    <w:p w:rsidR="00485E0C" w:rsidRDefault="00485E0C" w:rsidP="00C92736">
      <w:pPr>
        <w:pStyle w:val="NoSpacing"/>
        <w:numPr>
          <w:ilvl w:val="0"/>
          <w:numId w:val="14"/>
        </w:numPr>
      </w:pPr>
      <w:r>
        <w:t xml:space="preserve">Understand the type of need and provide suitable supply </w:t>
      </w:r>
    </w:p>
    <w:p w:rsidR="00485E0C" w:rsidRDefault="00485E0C" w:rsidP="00C92736">
      <w:pPr>
        <w:pStyle w:val="NoSpacing"/>
        <w:numPr>
          <w:ilvl w:val="0"/>
          <w:numId w:val="14"/>
        </w:numPr>
      </w:pPr>
      <w:r>
        <w:t>Reduce red tape for housing associations and support services to access funding</w:t>
      </w:r>
    </w:p>
    <w:p w:rsidR="00485E0C" w:rsidRDefault="00485E0C" w:rsidP="00C92736">
      <w:pPr>
        <w:pStyle w:val="NoSpacing"/>
        <w:numPr>
          <w:ilvl w:val="0"/>
          <w:numId w:val="14"/>
        </w:numPr>
      </w:pPr>
      <w:r>
        <w:t>Aggregate developments to build more units</w:t>
      </w:r>
    </w:p>
    <w:p w:rsidR="00485E0C" w:rsidRDefault="00485E0C" w:rsidP="00C92736">
      <w:pPr>
        <w:pStyle w:val="NoSpacing"/>
        <w:numPr>
          <w:ilvl w:val="0"/>
          <w:numId w:val="14"/>
        </w:numPr>
      </w:pPr>
      <w:r>
        <w:t>Develop upwards where appropriate</w:t>
      </w:r>
    </w:p>
    <w:p w:rsidR="00485E0C" w:rsidRDefault="00485E0C" w:rsidP="006A48ED">
      <w:pPr>
        <w:pStyle w:val="NoSpacing"/>
      </w:pPr>
    </w:p>
    <w:p w:rsidR="00485E0C" w:rsidRDefault="00485E0C">
      <w:pPr>
        <w:rPr>
          <w:rFonts w:ascii="Gotham Rounded Book" w:eastAsiaTheme="majorEastAsia" w:hAnsi="Gotham Rounded Book" w:cstheme="majorBidi"/>
          <w:b/>
          <w:bCs/>
          <w:color w:val="1F497D" w:themeColor="text2"/>
          <w:kern w:val="32"/>
          <w:sz w:val="48"/>
          <w:szCs w:val="32"/>
        </w:rPr>
      </w:pPr>
      <w:r>
        <w:br w:type="page"/>
      </w:r>
    </w:p>
    <w:p w:rsidR="00E513D4" w:rsidRDefault="007C4867" w:rsidP="007C4867">
      <w:pPr>
        <w:pStyle w:val="Heading1"/>
      </w:pPr>
      <w:r>
        <w:lastRenderedPageBreak/>
        <w:t xml:space="preserve">Our </w:t>
      </w:r>
      <w:r w:rsidR="00587108">
        <w:t>Strategic R</w:t>
      </w:r>
      <w:r>
        <w:t>esponse</w:t>
      </w:r>
    </w:p>
    <w:p w:rsidR="007C4867" w:rsidRDefault="007C4867" w:rsidP="007C4867">
      <w:pPr>
        <w:rPr>
          <w:lang w:val="en-US"/>
        </w:rPr>
      </w:pPr>
    </w:p>
    <w:p w:rsidR="007C4867" w:rsidRPr="005E1A77" w:rsidRDefault="007C4867" w:rsidP="007C4867">
      <w:pPr>
        <w:pStyle w:val="Heading2"/>
        <w:rPr>
          <w:rFonts w:eastAsia="Times New Roman"/>
        </w:rPr>
      </w:pPr>
      <w:r w:rsidRPr="005E1A77">
        <w:rPr>
          <w:rFonts w:eastAsia="Times New Roman"/>
        </w:rPr>
        <w:t xml:space="preserve">The </w:t>
      </w:r>
      <w:r w:rsidR="00587108">
        <w:rPr>
          <w:rFonts w:eastAsia="Times New Roman"/>
        </w:rPr>
        <w:t>V</w:t>
      </w:r>
      <w:r w:rsidRPr="005E1A77">
        <w:rPr>
          <w:rFonts w:eastAsia="Times New Roman"/>
        </w:rPr>
        <w:t xml:space="preserve">ision for </w:t>
      </w:r>
      <w:r w:rsidR="00587108">
        <w:rPr>
          <w:rFonts w:eastAsia="Times New Roman"/>
        </w:rPr>
        <w:t>H</w:t>
      </w:r>
      <w:r w:rsidRPr="005E1A77">
        <w:rPr>
          <w:rFonts w:eastAsia="Times New Roman"/>
        </w:rPr>
        <w:t>ousing in Maroondah</w:t>
      </w:r>
    </w:p>
    <w:p w:rsidR="007C4867" w:rsidRPr="005E1A77" w:rsidRDefault="007C4867" w:rsidP="007C4867">
      <w:pPr>
        <w:autoSpaceDE w:val="0"/>
        <w:autoSpaceDN w:val="0"/>
        <w:adjustRightInd w:val="0"/>
        <w:snapToGrid w:val="0"/>
        <w:rPr>
          <w:rFonts w:eastAsia="Times New Roman" w:cstheme="minorHAnsi"/>
          <w:color w:val="007DC5"/>
          <w:lang w:val="x-none"/>
        </w:rPr>
      </w:pPr>
    </w:p>
    <w:p w:rsidR="007C4867" w:rsidRPr="00C75880" w:rsidRDefault="004712B2" w:rsidP="007C4867">
      <w:pPr>
        <w:autoSpaceDE w:val="0"/>
        <w:autoSpaceDN w:val="0"/>
        <w:adjustRightInd w:val="0"/>
        <w:snapToGrid w:val="0"/>
        <w:rPr>
          <w:rFonts w:ascii="Gotham Book" w:eastAsia="Times New Roman" w:hAnsi="Gotham Book" w:cstheme="minorHAnsi"/>
          <w:color w:val="000000"/>
          <w:lang w:val="x-none"/>
        </w:rPr>
      </w:pPr>
      <w:r>
        <w:rPr>
          <w:rFonts w:ascii="Gotham Book" w:hAnsi="Gotham Book"/>
          <w:noProof/>
          <w:lang w:eastAsia="en-AU"/>
        </w:rPr>
        <mc:AlternateContent>
          <mc:Choice Requires="wps">
            <w:drawing>
              <wp:anchor distT="45720" distB="45720" distL="114300" distR="114300" simplePos="0" relativeHeight="251701248" behindDoc="0" locked="0" layoutInCell="1" allowOverlap="1">
                <wp:simplePos x="0" y="0"/>
                <wp:positionH relativeFrom="margin">
                  <wp:posOffset>47625</wp:posOffset>
                </wp:positionH>
                <wp:positionV relativeFrom="paragraph">
                  <wp:posOffset>494665</wp:posOffset>
                </wp:positionV>
                <wp:extent cx="6341745" cy="115379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1745" cy="1153795"/>
                        </a:xfrm>
                        <a:prstGeom prst="rect">
                          <a:avLst/>
                        </a:prstGeom>
                        <a:solidFill>
                          <a:schemeClr val="accent1">
                            <a:lumMod val="20000"/>
                            <a:lumOff val="80000"/>
                          </a:schemeClr>
                        </a:solidFill>
                        <a:ln w="9525">
                          <a:noFill/>
                          <a:miter lim="800000"/>
                          <a:headEnd/>
                          <a:tailEnd/>
                        </a:ln>
                      </wps:spPr>
                      <wps:txbx>
                        <w:txbxContent>
                          <w:p w:rsidR="00A55DE8" w:rsidRPr="00C75880" w:rsidRDefault="00A55DE8" w:rsidP="007C4867">
                            <w:pPr>
                              <w:autoSpaceDE w:val="0"/>
                              <w:autoSpaceDN w:val="0"/>
                              <w:adjustRightInd w:val="0"/>
                              <w:snapToGrid w:val="0"/>
                              <w:rPr>
                                <w:rFonts w:ascii="Gotham Book" w:eastAsia="Times New Roman" w:hAnsi="Gotham Book" w:cstheme="minorHAnsi"/>
                                <w:color w:val="0070C0"/>
                                <w:lang w:val="x-none"/>
                              </w:rPr>
                            </w:pPr>
                            <w:r w:rsidRPr="00C75880">
                              <w:rPr>
                                <w:rFonts w:ascii="Gotham Book" w:eastAsia="Times New Roman" w:hAnsi="Gotham Book" w:cstheme="minorHAnsi"/>
                                <w:color w:val="0070C0"/>
                                <w:lang w:val="x-none"/>
                              </w:rPr>
                              <w:t>In 2040, Maroondah will have high quality housing environments in</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appropriate locations that meet the community’s diverse and</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changing needs. There will be a wider range of living options and</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housing will increasingly be revitalised in affordable, sustainable and</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well-designed ways. Maroondah’s activity centres will be more</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accessible and provide a broader range of services that meet</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community needs. In partnership with the community, Council will</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continue to plan for housing growth strategically backed by a strong</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evidence base.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3.75pt;margin-top:38.95pt;width:499.35pt;height:90.85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" fillcolor="#dbe5f1 [660]" stroked="f">
                <v:textbox>
                  <w:txbxContent>
                    <w:p w:rsidR="00A55DE8" w:rsidRPr="00C75880" w:rsidRDefault="00A55DE8" w:rsidP="007C4867">
                      <w:pPr>
                        <w:autoSpaceDE w:val="0"/>
                        <w:autoSpaceDN w:val="0"/>
                        <w:adjustRightInd w:val="0"/>
                        <w:snapToGrid w:val="0"/>
                        <w:rPr>
                          <w:rFonts w:ascii="Gotham Book" w:eastAsia="Times New Roman" w:hAnsi="Gotham Book" w:cstheme="minorHAnsi"/>
                          <w:color w:val="0070C0"/>
                          <w:lang w:val="x-none"/>
                        </w:rPr>
                      </w:pPr>
                      <w:r w:rsidRPr="00C75880">
                        <w:rPr>
                          <w:rFonts w:ascii="Gotham Book" w:eastAsia="Times New Roman" w:hAnsi="Gotham Book" w:cstheme="minorHAnsi"/>
                          <w:color w:val="0070C0"/>
                          <w:lang w:val="x-none"/>
                        </w:rPr>
                        <w:t>In 2040, Maroondah will have high quality housing environments in</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appropriate locations that meet the community’s diverse and</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changing needs. There will be a wider range of living options and</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housing will increasingly be revitalised in affordable, sustainable and</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well-designed ways. Maroondah’s activity centres will be more</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accessible and provide a broader range of services that meet</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community needs. In partnership with the community, Council will</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continue to plan for housing growth strategically backed by a strong</w:t>
                      </w:r>
                      <w:r w:rsidRPr="00C75880">
                        <w:rPr>
                          <w:rFonts w:ascii="Gotham Book" w:eastAsia="Times New Roman" w:hAnsi="Gotham Book" w:cstheme="minorHAnsi"/>
                          <w:color w:val="0070C0"/>
                          <w:lang w:val="en-US"/>
                        </w:rPr>
                        <w:t xml:space="preserve"> </w:t>
                      </w:r>
                      <w:r w:rsidRPr="00C75880">
                        <w:rPr>
                          <w:rFonts w:ascii="Gotham Book" w:eastAsia="Times New Roman" w:hAnsi="Gotham Book" w:cstheme="minorHAnsi"/>
                          <w:color w:val="0070C0"/>
                          <w:lang w:val="x-none"/>
                        </w:rPr>
                        <w:t>evidence base.</w:t>
                      </w:r>
                    </w:p>
                  </w:txbxContent>
                </v:textbox>
                <w10:wrap type="square" anchorx="margin"/>
              </v:shape>
            </w:pict>
          </mc:Fallback>
        </mc:AlternateContent>
      </w:r>
      <w:r w:rsidR="007C4867" w:rsidRPr="00C75880">
        <w:rPr>
          <w:rFonts w:ascii="Gotham Book" w:eastAsia="Times New Roman" w:hAnsi="Gotham Book" w:cstheme="minorHAnsi"/>
          <w:color w:val="000000"/>
          <w:lang w:val="en-US"/>
        </w:rPr>
        <w:t xml:space="preserve">In accordance with the </w:t>
      </w:r>
      <w:r w:rsidR="007C4867" w:rsidRPr="00C75880">
        <w:rPr>
          <w:rFonts w:ascii="Gotham Book" w:eastAsia="Times New Roman" w:hAnsi="Gotham Book" w:cstheme="minorHAnsi"/>
          <w:color w:val="000000"/>
          <w:lang w:val="x-none"/>
        </w:rPr>
        <w:t xml:space="preserve">Maroondah Housing Strategy </w:t>
      </w:r>
      <w:r w:rsidR="007C4867" w:rsidRPr="00C75880">
        <w:rPr>
          <w:rFonts w:ascii="Gotham Book" w:eastAsia="Times New Roman" w:hAnsi="Gotham Book" w:cstheme="minorHAnsi"/>
          <w:color w:val="000000"/>
          <w:lang w:val="en-US"/>
        </w:rPr>
        <w:t xml:space="preserve">2016, Council’s long term vision for housing in the municipality </w:t>
      </w:r>
      <w:r w:rsidR="007C4867" w:rsidRPr="00C75880">
        <w:rPr>
          <w:rFonts w:ascii="Gotham Book" w:eastAsia="Times New Roman" w:hAnsi="Gotham Book" w:cstheme="minorHAnsi"/>
          <w:color w:val="000000"/>
          <w:lang w:val="x-none"/>
        </w:rPr>
        <w:t>is:</w:t>
      </w:r>
    </w:p>
    <w:p w:rsidR="007C4867" w:rsidRPr="005E1A77" w:rsidRDefault="007C4867" w:rsidP="007C4867">
      <w:pPr>
        <w:autoSpaceDE w:val="0"/>
        <w:autoSpaceDN w:val="0"/>
        <w:adjustRightInd w:val="0"/>
        <w:snapToGrid w:val="0"/>
        <w:rPr>
          <w:rFonts w:eastAsia="Times New Roman" w:cstheme="minorHAnsi"/>
          <w:color w:val="000000"/>
          <w:lang w:val="x-none"/>
        </w:rPr>
      </w:pPr>
    </w:p>
    <w:p w:rsidR="007C4867" w:rsidRPr="00C75880" w:rsidRDefault="007C4867" w:rsidP="00C75880">
      <w:pPr>
        <w:pStyle w:val="NoSpacing"/>
      </w:pPr>
      <w:r w:rsidRPr="00C75880">
        <w:t>To deliver the affordable and social housing aspects of this vision, and support the directions outlined in Maroondah 2040: Our future together and the Maroondah Housing Strategy 2016, there are four</w:t>
      </w:r>
      <w:r w:rsidR="00C75880">
        <w:t xml:space="preserve"> priority areas t</w:t>
      </w:r>
      <w:r w:rsidRPr="00C75880">
        <w:t xml:space="preserve">hat will enable </w:t>
      </w:r>
      <w:r w:rsidR="00C75880">
        <w:t>Council to play an increased role in supporting affordable and social housing in Maroondah</w:t>
      </w:r>
      <w:r w:rsidRPr="00C75880">
        <w:t>.</w:t>
      </w:r>
      <w:r w:rsidR="00C75880">
        <w:t xml:space="preserve"> These are:</w:t>
      </w:r>
    </w:p>
    <w:p w:rsidR="007C4867" w:rsidRPr="00C75880" w:rsidRDefault="007C4867" w:rsidP="00C75880">
      <w:pPr>
        <w:pStyle w:val="NoSpacing"/>
      </w:pPr>
    </w:p>
    <w:p w:rsidR="007C4867" w:rsidRPr="00C75880" w:rsidRDefault="00C75880" w:rsidP="00C92736">
      <w:pPr>
        <w:pStyle w:val="NoSpacing"/>
        <w:numPr>
          <w:ilvl w:val="0"/>
          <w:numId w:val="21"/>
        </w:numPr>
      </w:pPr>
      <w:r w:rsidRPr="00C75880">
        <w:t>Facilitate effective planning direction and innovative support</w:t>
      </w:r>
    </w:p>
    <w:p w:rsidR="007C4867" w:rsidRPr="00C75880" w:rsidRDefault="00C75880" w:rsidP="00C92736">
      <w:pPr>
        <w:pStyle w:val="NoSpacing"/>
        <w:numPr>
          <w:ilvl w:val="0"/>
          <w:numId w:val="21"/>
        </w:numPr>
      </w:pPr>
      <w:r w:rsidRPr="00C75880">
        <w:t>Play a key facilitation and brokerage role to support the delivery of increased affordable and social housing in Maroondah</w:t>
      </w:r>
    </w:p>
    <w:p w:rsidR="007C4867" w:rsidRPr="00C75880" w:rsidRDefault="00C75880" w:rsidP="00C92736">
      <w:pPr>
        <w:pStyle w:val="NoSpacing"/>
        <w:numPr>
          <w:ilvl w:val="0"/>
          <w:numId w:val="21"/>
        </w:numPr>
      </w:pPr>
      <w:r w:rsidRPr="00C75880">
        <w:t>Work in partnership to advocate for increased investment and support for affordable and social housing</w:t>
      </w:r>
    </w:p>
    <w:p w:rsidR="007C4867" w:rsidRPr="00C75880" w:rsidRDefault="00C75880" w:rsidP="00C92736">
      <w:pPr>
        <w:pStyle w:val="NoSpacing"/>
        <w:numPr>
          <w:ilvl w:val="0"/>
          <w:numId w:val="21"/>
        </w:numPr>
      </w:pPr>
      <w:r w:rsidRPr="00C75880">
        <w:t>Apply a proactive approach to encouraging greater investment and supply of social and affordable Housing through use of landuse planning provisions</w:t>
      </w:r>
    </w:p>
    <w:p w:rsidR="007C4867" w:rsidRPr="00C75880" w:rsidRDefault="007C4867" w:rsidP="00C75880">
      <w:pPr>
        <w:pStyle w:val="NoSpacing"/>
      </w:pPr>
    </w:p>
    <w:p w:rsidR="007C4867" w:rsidRDefault="00C75880" w:rsidP="00C75880">
      <w:pPr>
        <w:pStyle w:val="NoSpacing"/>
      </w:pPr>
      <w:r w:rsidRPr="00C75880">
        <w:t xml:space="preserve">Under each of these four focus areas, there are </w:t>
      </w:r>
      <w:proofErr w:type="gramStart"/>
      <w:r w:rsidRPr="00C75880">
        <w:t>a number of</w:t>
      </w:r>
      <w:proofErr w:type="gramEnd"/>
      <w:r w:rsidRPr="00C75880">
        <w:t xml:space="preserve"> policy directions which provide the</w:t>
      </w:r>
      <w:r w:rsidR="007C4867" w:rsidRPr="00C75880">
        <w:t xml:space="preserve"> </w:t>
      </w:r>
      <w:r w:rsidRPr="00C75880">
        <w:t xml:space="preserve">framework for Council to play a role in </w:t>
      </w:r>
      <w:r w:rsidR="007C4867" w:rsidRPr="00C75880">
        <w:t>supporting affordable and social housing</w:t>
      </w:r>
      <w:r w:rsidRPr="00C75880">
        <w:t xml:space="preserve"> in Maroondah</w:t>
      </w:r>
      <w:r w:rsidR="007C4867" w:rsidRPr="00C75880">
        <w:t>.</w:t>
      </w:r>
    </w:p>
    <w:p w:rsidR="007043B5" w:rsidRPr="00C75880" w:rsidRDefault="007043B5" w:rsidP="00C75880">
      <w:pPr>
        <w:pStyle w:val="NoSpacing"/>
      </w:pPr>
    </w:p>
    <w:p w:rsidR="007C4867" w:rsidRDefault="007C4867" w:rsidP="007C4867">
      <w:pPr>
        <w:autoSpaceDE w:val="0"/>
        <w:autoSpaceDN w:val="0"/>
        <w:adjustRightInd w:val="0"/>
        <w:snapToGrid w:val="0"/>
        <w:rPr>
          <w:rFonts w:eastAsia="Times New Roman" w:cstheme="minorHAnsi"/>
          <w:color w:val="007DC5"/>
          <w:lang w:val="en-US"/>
        </w:rPr>
      </w:pPr>
    </w:p>
    <w:p w:rsidR="00C75880" w:rsidRPr="00C75880" w:rsidRDefault="00C75880" w:rsidP="00C75880">
      <w:pPr>
        <w:pStyle w:val="Heading3"/>
      </w:pPr>
      <w:r w:rsidRPr="00C75880">
        <w:t xml:space="preserve">Priority Area 1: Facilitate </w:t>
      </w:r>
      <w:r w:rsidR="007043B5">
        <w:t>E</w:t>
      </w:r>
      <w:r w:rsidRPr="00C75880">
        <w:t xml:space="preserve">ffective </w:t>
      </w:r>
      <w:r w:rsidR="007043B5">
        <w:t>P</w:t>
      </w:r>
      <w:r w:rsidRPr="00C75880">
        <w:t xml:space="preserve">lanning </w:t>
      </w:r>
      <w:r w:rsidR="007043B5">
        <w:t>Direction and In</w:t>
      </w:r>
      <w:r w:rsidRPr="00C75880">
        <w:t xml:space="preserve">novative </w:t>
      </w:r>
      <w:r w:rsidR="007043B5">
        <w:t>S</w:t>
      </w:r>
      <w:r w:rsidRPr="00C75880">
        <w:t>upport.</w:t>
      </w:r>
    </w:p>
    <w:p w:rsidR="00C75880" w:rsidRDefault="00C75880" w:rsidP="00C75880">
      <w:pPr>
        <w:pStyle w:val="NoSpacing"/>
      </w:pPr>
    </w:p>
    <w:p w:rsidR="00C75880" w:rsidRPr="00C75880" w:rsidRDefault="00C75880" w:rsidP="00C75880">
      <w:pPr>
        <w:pStyle w:val="NoSpacing"/>
      </w:pPr>
      <w:r w:rsidRPr="00C75880">
        <w:t>Council will aspire to facilitate efficiency through in the local housing market, through the delivery of best practice strategic and statutory planning controls</w:t>
      </w:r>
      <w:r w:rsidR="008A0546">
        <w:t xml:space="preserve"> in the context of the Maroondah Strategic Framework Plan within the Maroondah Planning Scheme</w:t>
      </w:r>
      <w:r>
        <w:t>.</w:t>
      </w:r>
    </w:p>
    <w:p w:rsidR="00C75880" w:rsidRDefault="00C75880" w:rsidP="00C75880">
      <w:pPr>
        <w:pStyle w:val="NoSpacing"/>
      </w:pPr>
    </w:p>
    <w:p w:rsidR="00C75880" w:rsidRPr="00C75880" w:rsidRDefault="007043B5" w:rsidP="00C75880">
      <w:pPr>
        <w:pStyle w:val="NoSpacing"/>
      </w:pPr>
      <w:r>
        <w:t>C</w:t>
      </w:r>
      <w:r w:rsidR="00C75880" w:rsidRPr="00C75880">
        <w:t>ouncil will:</w:t>
      </w:r>
    </w:p>
    <w:p w:rsidR="00C75880" w:rsidRPr="00C75880" w:rsidRDefault="00C75880" w:rsidP="00C92736">
      <w:pPr>
        <w:pStyle w:val="NoSpacing"/>
        <w:numPr>
          <w:ilvl w:val="0"/>
          <w:numId w:val="20"/>
        </w:numPr>
      </w:pPr>
      <w:r w:rsidRPr="00C75880">
        <w:t>Ensure the delivery and implementation of well-designed planning controls;</w:t>
      </w:r>
    </w:p>
    <w:p w:rsidR="00C75880" w:rsidRPr="00C75880" w:rsidRDefault="00C75880" w:rsidP="00C92736">
      <w:pPr>
        <w:pStyle w:val="NoSpacing"/>
        <w:numPr>
          <w:ilvl w:val="0"/>
          <w:numId w:val="20"/>
        </w:numPr>
      </w:pPr>
      <w:r w:rsidRPr="00C75880">
        <w:t>Apply best practice strategic planning principles in provi</w:t>
      </w:r>
      <w:r w:rsidR="007043B5">
        <w:t xml:space="preserve">ding </w:t>
      </w:r>
      <w:r w:rsidRPr="00C75880">
        <w:t>for Maroondah’s housing needs, whilst also delivering an adequate supply of land, and development opportunities in strategically placed locations</w:t>
      </w:r>
    </w:p>
    <w:p w:rsidR="00C75880" w:rsidRPr="00C75880" w:rsidRDefault="00C75880" w:rsidP="00C92736">
      <w:pPr>
        <w:pStyle w:val="NoSpacing"/>
        <w:numPr>
          <w:ilvl w:val="0"/>
          <w:numId w:val="20"/>
        </w:numPr>
      </w:pPr>
      <w:r w:rsidRPr="00C75880">
        <w:t>Build a positive investment culture in Maroondah through use of Council’s statutory planning frameworks;</w:t>
      </w:r>
    </w:p>
    <w:p w:rsidR="00C75880" w:rsidRPr="00C75880" w:rsidRDefault="00C75880" w:rsidP="00C92736">
      <w:pPr>
        <w:pStyle w:val="NoSpacing"/>
        <w:numPr>
          <w:ilvl w:val="0"/>
          <w:numId w:val="20"/>
        </w:numPr>
      </w:pPr>
      <w:r w:rsidRPr="00C75880">
        <w:t>Work with Victorian Government to develop planning mechanisms for the delivery of affordable and social housing.</w:t>
      </w:r>
    </w:p>
    <w:p w:rsidR="00C75880" w:rsidRPr="00C75880" w:rsidRDefault="00C75880" w:rsidP="00C92736">
      <w:pPr>
        <w:pStyle w:val="NoSpacing"/>
        <w:numPr>
          <w:ilvl w:val="0"/>
          <w:numId w:val="20"/>
        </w:numPr>
      </w:pPr>
      <w:r w:rsidRPr="00C75880">
        <w:t xml:space="preserve">Support the delivery of housing market innovations such as Greening the </w:t>
      </w:r>
      <w:proofErr w:type="spellStart"/>
      <w:r w:rsidRPr="00C75880">
        <w:t>Greyfield</w:t>
      </w:r>
      <w:proofErr w:type="spellEnd"/>
      <w:r w:rsidRPr="00C75880">
        <w:t xml:space="preserve"> initiative and the Tiny Homes movement.</w:t>
      </w:r>
    </w:p>
    <w:p w:rsidR="007043B5" w:rsidRDefault="007043B5">
      <w:pPr>
        <w:rPr>
          <w:rFonts w:ascii="Gotham Book" w:eastAsiaTheme="minorHAnsi" w:hAnsi="Gotham Book" w:cstheme="minorBidi"/>
        </w:rPr>
      </w:pPr>
      <w:r>
        <w:br w:type="page"/>
      </w:r>
    </w:p>
    <w:p w:rsidR="00C75880" w:rsidRPr="00C75880" w:rsidRDefault="00C75880" w:rsidP="00C75880">
      <w:pPr>
        <w:pStyle w:val="NoSpacing"/>
      </w:pPr>
    </w:p>
    <w:p w:rsidR="00C75880" w:rsidRPr="00C75880" w:rsidRDefault="00C75880" w:rsidP="007043B5">
      <w:pPr>
        <w:pStyle w:val="Heading3"/>
      </w:pPr>
      <w:r w:rsidRPr="00C75880">
        <w:t>Priority Area 2: Play a key facilitation and brokerage role to support delivery of increased affordable and social housing in Maroondah</w:t>
      </w:r>
      <w:r w:rsidR="008A0546">
        <w:t>.</w:t>
      </w:r>
    </w:p>
    <w:p w:rsidR="00C75880" w:rsidRDefault="00C75880" w:rsidP="00C75880">
      <w:pPr>
        <w:pStyle w:val="NoSpacing"/>
      </w:pPr>
    </w:p>
    <w:p w:rsidR="00C75880" w:rsidRPr="00C75880" w:rsidDel="00300576" w:rsidRDefault="00C75880" w:rsidP="00C75880">
      <w:pPr>
        <w:pStyle w:val="NoSpacing"/>
      </w:pPr>
      <w:r w:rsidRPr="00C75880">
        <w:t>Council will facilitate and broker additional affordable and social housing in Maroondah through development of partnerships and work in collaboration with the sector.</w:t>
      </w:r>
    </w:p>
    <w:p w:rsidR="00C75880" w:rsidRPr="00C75880" w:rsidRDefault="00C75880" w:rsidP="00C75880">
      <w:pPr>
        <w:pStyle w:val="NoSpacing"/>
      </w:pPr>
    </w:p>
    <w:p w:rsidR="00C75880" w:rsidRPr="00C75880" w:rsidRDefault="00C75880" w:rsidP="00C75880">
      <w:pPr>
        <w:pStyle w:val="NoSpacing"/>
      </w:pPr>
      <w:r w:rsidRPr="00C75880">
        <w:t>Council will:</w:t>
      </w:r>
    </w:p>
    <w:p w:rsidR="00C75880" w:rsidRPr="00C75880" w:rsidRDefault="00C75880" w:rsidP="00C92736">
      <w:pPr>
        <w:pStyle w:val="NoSpacing"/>
        <w:numPr>
          <w:ilvl w:val="0"/>
          <w:numId w:val="19"/>
        </w:numPr>
      </w:pPr>
      <w:r w:rsidRPr="00C75880">
        <w:t>Facilitate strong relationships between private developers and housing associations.</w:t>
      </w:r>
    </w:p>
    <w:p w:rsidR="00C75880" w:rsidRPr="00C75880" w:rsidRDefault="00C75880" w:rsidP="00C92736">
      <w:pPr>
        <w:pStyle w:val="NoSpacing"/>
        <w:numPr>
          <w:ilvl w:val="0"/>
          <w:numId w:val="19"/>
        </w:numPr>
      </w:pPr>
      <w:proofErr w:type="gramStart"/>
      <w:r w:rsidRPr="00C75880">
        <w:t>Provide assistance</w:t>
      </w:r>
      <w:proofErr w:type="gramEnd"/>
      <w:r w:rsidRPr="00C75880">
        <w:t xml:space="preserve"> and guidance for others to deliver affordable and social housing.</w:t>
      </w:r>
    </w:p>
    <w:p w:rsidR="00C75880" w:rsidRPr="00C75880" w:rsidRDefault="00C75880" w:rsidP="00C92736">
      <w:pPr>
        <w:pStyle w:val="NoSpacing"/>
        <w:numPr>
          <w:ilvl w:val="0"/>
          <w:numId w:val="19"/>
        </w:numPr>
      </w:pPr>
      <w:r w:rsidRPr="00C75880">
        <w:t>Facilitate partnerships between the Victorian and Commonwealth governments, private organisations, Community land Trusts, philanthropic foundations, ethical investors, charities, and other housing providers.</w:t>
      </w:r>
    </w:p>
    <w:p w:rsidR="00C75880" w:rsidRDefault="00C75880" w:rsidP="00C75880">
      <w:pPr>
        <w:pStyle w:val="NoSpacing"/>
      </w:pPr>
    </w:p>
    <w:p w:rsidR="007043B5" w:rsidRPr="00C75880" w:rsidRDefault="007043B5" w:rsidP="00C75880">
      <w:pPr>
        <w:pStyle w:val="NoSpacing"/>
      </w:pPr>
    </w:p>
    <w:p w:rsidR="00C75880" w:rsidRDefault="00C75880" w:rsidP="007043B5">
      <w:pPr>
        <w:pStyle w:val="Heading3"/>
      </w:pPr>
      <w:r w:rsidRPr="00C75880">
        <w:t xml:space="preserve">Priority Area 3: Work in </w:t>
      </w:r>
      <w:r w:rsidR="009F3914">
        <w:t>P</w:t>
      </w:r>
      <w:r w:rsidRPr="00C75880">
        <w:t xml:space="preserve">artnership to </w:t>
      </w:r>
      <w:r w:rsidR="009F3914">
        <w:t>A</w:t>
      </w:r>
      <w:r w:rsidRPr="00C75880">
        <w:t xml:space="preserve">dvocate for </w:t>
      </w:r>
      <w:r w:rsidR="009F3914">
        <w:t>Increased In</w:t>
      </w:r>
      <w:r w:rsidRPr="00C75880">
        <w:t xml:space="preserve">vestment and </w:t>
      </w:r>
      <w:r w:rsidR="009F3914">
        <w:t>S</w:t>
      </w:r>
      <w:r w:rsidRPr="00C75880">
        <w:t xml:space="preserve">upport for </w:t>
      </w:r>
      <w:r w:rsidR="009F3914">
        <w:t>A</w:t>
      </w:r>
      <w:r w:rsidRPr="00C75880">
        <w:t xml:space="preserve">ffordable and </w:t>
      </w:r>
      <w:r w:rsidR="009F3914">
        <w:t>S</w:t>
      </w:r>
      <w:r w:rsidRPr="00C75880">
        <w:t xml:space="preserve">ocial </w:t>
      </w:r>
      <w:r w:rsidR="009F3914">
        <w:t>H</w:t>
      </w:r>
      <w:r w:rsidRPr="00C75880">
        <w:t>ousing.</w:t>
      </w:r>
    </w:p>
    <w:p w:rsidR="00C75880" w:rsidRPr="00C75880" w:rsidRDefault="00C75880" w:rsidP="00C75880">
      <w:pPr>
        <w:pStyle w:val="NoSpacing"/>
      </w:pPr>
    </w:p>
    <w:p w:rsidR="00C75880" w:rsidRPr="00C75880" w:rsidRDefault="00C75880" w:rsidP="00C75880">
      <w:pPr>
        <w:pStyle w:val="NoSpacing"/>
      </w:pPr>
      <w:r w:rsidRPr="00C75880">
        <w:t>Council will act as the key liaison on behalf of the Maroondah community to advocate for greater affordable and social housing supply and support from other levels of government.</w:t>
      </w:r>
    </w:p>
    <w:p w:rsidR="00C75880" w:rsidRDefault="00C75880" w:rsidP="00C75880">
      <w:pPr>
        <w:pStyle w:val="NoSpacing"/>
      </w:pPr>
    </w:p>
    <w:p w:rsidR="00C75880" w:rsidRPr="00C75880" w:rsidRDefault="00C75880" w:rsidP="00C75880">
      <w:pPr>
        <w:pStyle w:val="NoSpacing"/>
      </w:pPr>
      <w:r w:rsidRPr="00C75880">
        <w:t>Council will:</w:t>
      </w:r>
    </w:p>
    <w:p w:rsidR="00C75880" w:rsidRPr="00C75880" w:rsidRDefault="00C75880" w:rsidP="00C92736">
      <w:pPr>
        <w:pStyle w:val="NoSpacing"/>
        <w:numPr>
          <w:ilvl w:val="0"/>
          <w:numId w:val="18"/>
        </w:numPr>
      </w:pPr>
      <w:r w:rsidRPr="00C75880">
        <w:t xml:space="preserve">Advocate </w:t>
      </w:r>
      <w:r w:rsidR="00AF12C5">
        <w:t xml:space="preserve">for </w:t>
      </w:r>
      <w:r w:rsidRPr="00C75880">
        <w:t>the increased involvement of State and Commonwealth Government, developers, housing providers, and social services organisations to increase affordable and social housing in Maroondah; and</w:t>
      </w:r>
    </w:p>
    <w:p w:rsidR="00C75880" w:rsidRPr="00C75880" w:rsidRDefault="009F3914" w:rsidP="00C92736">
      <w:pPr>
        <w:pStyle w:val="NoSpacing"/>
        <w:numPr>
          <w:ilvl w:val="0"/>
          <w:numId w:val="18"/>
        </w:numPr>
      </w:pPr>
      <w:r>
        <w:t>Support</w:t>
      </w:r>
      <w:r w:rsidR="00C75880" w:rsidRPr="00C75880">
        <w:t xml:space="preserve"> greater regional collaborati</w:t>
      </w:r>
      <w:r w:rsidR="00AF12C5">
        <w:t>on</w:t>
      </w:r>
      <w:r w:rsidR="00C75880" w:rsidRPr="00C75880">
        <w:t xml:space="preserve"> through </w:t>
      </w:r>
      <w:r w:rsidR="00AF12C5">
        <w:t>membership of</w:t>
      </w:r>
      <w:r w:rsidR="00C75880" w:rsidRPr="00C75880">
        <w:t xml:space="preserve"> </w:t>
      </w:r>
      <w:r w:rsidR="00AF12C5">
        <w:t xml:space="preserve">the Eastern Region Group of Councils and the </w:t>
      </w:r>
      <w:r w:rsidR="00C75880" w:rsidRPr="00C75880">
        <w:t>Eastern Affordable Housing Alliance, as well as Maroondah-specific advocacy groups.</w:t>
      </w:r>
    </w:p>
    <w:p w:rsidR="00C75880" w:rsidRPr="00C75880" w:rsidRDefault="009F3914" w:rsidP="00C92736">
      <w:pPr>
        <w:pStyle w:val="NoSpacing"/>
        <w:numPr>
          <w:ilvl w:val="0"/>
          <w:numId w:val="18"/>
        </w:numPr>
      </w:pPr>
      <w:r>
        <w:t>Support efforts that</w:t>
      </w:r>
      <w:r w:rsidR="00C75880" w:rsidRPr="00C75880">
        <w:t xml:space="preserve"> address homelessness, and associated stigmatisation, and improve pathways out of homelessness.</w:t>
      </w:r>
    </w:p>
    <w:p w:rsidR="00C75880" w:rsidRPr="00C75880" w:rsidRDefault="00C75880" w:rsidP="00C92736">
      <w:pPr>
        <w:pStyle w:val="NoSpacing"/>
        <w:numPr>
          <w:ilvl w:val="0"/>
          <w:numId w:val="18"/>
        </w:numPr>
      </w:pPr>
      <w:r w:rsidRPr="00C75880">
        <w:t>Advocate for increased public and community housing stock in the municipality.</w:t>
      </w:r>
    </w:p>
    <w:p w:rsidR="00C75880" w:rsidRPr="00C75880" w:rsidRDefault="00C75880" w:rsidP="00C92736">
      <w:pPr>
        <w:pStyle w:val="NoSpacing"/>
        <w:numPr>
          <w:ilvl w:val="0"/>
          <w:numId w:val="18"/>
        </w:numPr>
      </w:pPr>
      <w:r w:rsidRPr="00C75880">
        <w:t>Advocate to the State Government for legislative change to the Victorian Planning Scheme to include requirements for developer contributions to the supply of community and/or public housing (e.g. inclusionary zoning).</w:t>
      </w:r>
    </w:p>
    <w:p w:rsidR="00C75880" w:rsidRDefault="00C75880" w:rsidP="00C75880">
      <w:pPr>
        <w:pStyle w:val="NoSpacing"/>
      </w:pPr>
    </w:p>
    <w:p w:rsidR="007043B5" w:rsidRPr="00C75880" w:rsidRDefault="007043B5" w:rsidP="00C75880">
      <w:pPr>
        <w:pStyle w:val="NoSpacing"/>
      </w:pPr>
    </w:p>
    <w:p w:rsidR="00C75880" w:rsidRDefault="00C75880" w:rsidP="007043B5">
      <w:pPr>
        <w:pStyle w:val="Heading3"/>
      </w:pPr>
      <w:r w:rsidRPr="00C75880">
        <w:t xml:space="preserve">Priority Area 4: Apply a </w:t>
      </w:r>
      <w:r w:rsidR="001C0FC1">
        <w:t>P</w:t>
      </w:r>
      <w:r w:rsidRPr="00C75880">
        <w:t xml:space="preserve">roactive </w:t>
      </w:r>
      <w:r w:rsidR="001C0FC1">
        <w:t>Approach to E</w:t>
      </w:r>
      <w:r w:rsidRPr="00C75880">
        <w:t>ncourag</w:t>
      </w:r>
      <w:r w:rsidR="001C0FC1">
        <w:t>e</w:t>
      </w:r>
      <w:r w:rsidRPr="00C75880">
        <w:t xml:space="preserve"> </w:t>
      </w:r>
      <w:r w:rsidR="001C0FC1">
        <w:t>G</w:t>
      </w:r>
      <w:r w:rsidRPr="00C75880">
        <w:t xml:space="preserve">reater </w:t>
      </w:r>
      <w:r w:rsidR="001C0FC1">
        <w:t>I</w:t>
      </w:r>
      <w:r w:rsidRPr="00C75880">
        <w:t xml:space="preserve">nvestment and </w:t>
      </w:r>
      <w:r w:rsidR="001C0FC1">
        <w:t>S</w:t>
      </w:r>
      <w:r w:rsidRPr="00C75880">
        <w:t xml:space="preserve">upply of </w:t>
      </w:r>
      <w:r w:rsidR="001C0FC1">
        <w:t>S</w:t>
      </w:r>
      <w:r w:rsidRPr="00C75880">
        <w:t xml:space="preserve">ocial and </w:t>
      </w:r>
      <w:r w:rsidR="001C0FC1">
        <w:t>A</w:t>
      </w:r>
      <w:r w:rsidRPr="00C75880">
        <w:t>ffordable Housing.</w:t>
      </w:r>
    </w:p>
    <w:p w:rsidR="00C75880" w:rsidRPr="00C75880" w:rsidRDefault="00C75880" w:rsidP="00C75880">
      <w:pPr>
        <w:pStyle w:val="NoSpacing"/>
      </w:pPr>
    </w:p>
    <w:p w:rsidR="00C75880" w:rsidRDefault="00C75880" w:rsidP="00C75880">
      <w:pPr>
        <w:pStyle w:val="NoSpacing"/>
      </w:pPr>
      <w:r w:rsidRPr="00C75880">
        <w:t xml:space="preserve">Council will </w:t>
      </w:r>
      <w:r w:rsidR="00870BB4">
        <w:t>a</w:t>
      </w:r>
      <w:r w:rsidR="00870BB4" w:rsidRPr="00870BB4">
        <w:t>pply a proactive approach to encourage greater investment and supply of social and affordable housing</w:t>
      </w:r>
      <w:r w:rsidRPr="00C75880">
        <w:t xml:space="preserve">. </w:t>
      </w:r>
      <w:r w:rsidR="008A0546">
        <w:t>In part, t</w:t>
      </w:r>
      <w:r w:rsidR="00870BB4">
        <w:t>his will be realised through</w:t>
      </w:r>
      <w:r w:rsidRPr="00C75880">
        <w:t xml:space="preserve"> development assessment and planning scheme amendment processes undertaken by Council</w:t>
      </w:r>
      <w:r w:rsidR="00870BB4">
        <w:t xml:space="preserve"> and will be </w:t>
      </w:r>
      <w:r w:rsidRPr="00C75880">
        <w:t>secured through Section 173 agreements, requiring proponents to demonstrate to Council that they have duly transferred housing or equivalent assets to nominated providers.</w:t>
      </w:r>
    </w:p>
    <w:p w:rsidR="00C75880" w:rsidRPr="00C75880" w:rsidRDefault="00C75880" w:rsidP="00C75880">
      <w:pPr>
        <w:pStyle w:val="NoSpacing"/>
      </w:pPr>
    </w:p>
    <w:p w:rsidR="00C75880" w:rsidRPr="00C75880" w:rsidRDefault="00C75880" w:rsidP="00C75880">
      <w:pPr>
        <w:pStyle w:val="NoSpacing"/>
      </w:pPr>
      <w:r w:rsidRPr="00C75880">
        <w:t>Council will:</w:t>
      </w:r>
    </w:p>
    <w:p w:rsidR="00C75880" w:rsidRPr="00C75880" w:rsidRDefault="00C75880" w:rsidP="00C92736">
      <w:pPr>
        <w:pStyle w:val="NoSpacing"/>
        <w:numPr>
          <w:ilvl w:val="0"/>
          <w:numId w:val="17"/>
        </w:numPr>
      </w:pPr>
      <w:r w:rsidRPr="00C75880">
        <w:t xml:space="preserve">Establish policy to include </w:t>
      </w:r>
      <w:r w:rsidR="00A24CA1">
        <w:t>i</w:t>
      </w:r>
      <w:r w:rsidRPr="00C75880">
        <w:t>ncentives for proponents to include community contributions as part of planning applications, through the delivery of social housing.</w:t>
      </w:r>
    </w:p>
    <w:p w:rsidR="00C75880" w:rsidRPr="00C75880" w:rsidRDefault="00C75880" w:rsidP="00C92736">
      <w:pPr>
        <w:pStyle w:val="NoSpacing"/>
        <w:numPr>
          <w:ilvl w:val="0"/>
          <w:numId w:val="17"/>
        </w:numPr>
      </w:pPr>
      <w:r w:rsidRPr="00C75880">
        <w:t>Investigate best practice social and affordable housing models and policy to increase the supply.</w:t>
      </w:r>
    </w:p>
    <w:p w:rsidR="00C75880" w:rsidRDefault="00C75880" w:rsidP="00C92736">
      <w:pPr>
        <w:pStyle w:val="NoSpacing"/>
        <w:numPr>
          <w:ilvl w:val="0"/>
          <w:numId w:val="17"/>
        </w:numPr>
      </w:pPr>
      <w:r w:rsidRPr="00C75880">
        <w:t>Investigate the use of ‘Value Sharing requirements’ as a form of development contribution (Under this principle, access by a proponent to additional development capacity above a nominated threshold is contingent upon the delivery of a public benefit of equivalent value)</w:t>
      </w:r>
    </w:p>
    <w:p w:rsidR="00A24CA1" w:rsidRDefault="00A24CA1" w:rsidP="00A24CA1">
      <w:pPr>
        <w:pStyle w:val="NoSpacing"/>
        <w:ind w:left="720"/>
      </w:pPr>
    </w:p>
    <w:p w:rsidR="00BF3634" w:rsidRPr="00BF3634" w:rsidRDefault="00BF3634" w:rsidP="00BF3634">
      <w:pPr>
        <w:pStyle w:val="NoSpacing"/>
        <w:ind w:left="7920"/>
        <w:rPr>
          <w:i/>
        </w:rPr>
      </w:pPr>
      <w:r>
        <w:rPr>
          <w:i/>
        </w:rPr>
        <w:t>c</w:t>
      </w:r>
      <w:r w:rsidRPr="00BF3634">
        <w:rPr>
          <w:i/>
        </w:rPr>
        <w:t>ontinued over page</w:t>
      </w:r>
      <w:r>
        <w:rPr>
          <w:i/>
        </w:rPr>
        <w:t>…</w:t>
      </w:r>
    </w:p>
    <w:p w:rsidR="00C75880" w:rsidRPr="00C75880" w:rsidRDefault="00C75880" w:rsidP="00C92736">
      <w:pPr>
        <w:pStyle w:val="NoSpacing"/>
        <w:numPr>
          <w:ilvl w:val="0"/>
          <w:numId w:val="17"/>
        </w:numPr>
      </w:pPr>
      <w:r w:rsidRPr="00C75880">
        <w:lastRenderedPageBreak/>
        <w:t>Work towards the application of inclusionary provisions/standards which would require proponent</w:t>
      </w:r>
      <w:r w:rsidR="00870BB4">
        <w:t>s</w:t>
      </w:r>
      <w:r w:rsidRPr="00C75880">
        <w:t xml:space="preserve"> to contribute a designated proportion of affordable and/or social housing dwellings (considered as an environmental attribute), as part of new developments/redeve</w:t>
      </w:r>
      <w:r w:rsidR="00870BB4">
        <w:t xml:space="preserve">lopments over a certain level </w:t>
      </w:r>
      <w:r w:rsidR="00402C4B">
        <w:t>and subject to State Government planning provisions</w:t>
      </w:r>
    </w:p>
    <w:p w:rsidR="00C75880" w:rsidRPr="00C75880" w:rsidRDefault="00C75880" w:rsidP="00C92736">
      <w:pPr>
        <w:pStyle w:val="NoSpacing"/>
        <w:numPr>
          <w:ilvl w:val="0"/>
          <w:numId w:val="17"/>
        </w:numPr>
      </w:pPr>
      <w:r w:rsidRPr="00C75880">
        <w:t>Investigate the inclusion of local policy directions in the Maroondah Planning Scheme (</w:t>
      </w:r>
      <w:proofErr w:type="spellStart"/>
      <w:r w:rsidR="00870BB4">
        <w:t>eg</w:t>
      </w:r>
      <w:proofErr w:type="spellEnd"/>
      <w:r w:rsidR="00870BB4">
        <w:t xml:space="preserve"> </w:t>
      </w:r>
      <w:r w:rsidRPr="00C75880">
        <w:t xml:space="preserve">Municipal Strategic Statement) to facilitate diversity/choice of housing sizes and types across the municipality with the aim of facilitating a proportion of </w:t>
      </w:r>
      <w:proofErr w:type="spellStart"/>
      <w:r w:rsidR="00402C4B">
        <w:t>well designed</w:t>
      </w:r>
      <w:proofErr w:type="spellEnd"/>
      <w:r w:rsidR="00402C4B">
        <w:t xml:space="preserve"> and located </w:t>
      </w:r>
      <w:r w:rsidRPr="00C75880">
        <w:t>housing which through market forces will be at the lower end of the price continuum, and thus be more affordable to lower income households.</w:t>
      </w:r>
    </w:p>
    <w:p w:rsidR="00C75880" w:rsidRDefault="00C75880" w:rsidP="00C92736">
      <w:pPr>
        <w:pStyle w:val="NoSpacing"/>
        <w:numPr>
          <w:ilvl w:val="0"/>
          <w:numId w:val="17"/>
        </w:numPr>
      </w:pPr>
      <w:r w:rsidRPr="00C75880">
        <w:t xml:space="preserve">Explore opportunities to offer rate reductions to </w:t>
      </w:r>
      <w:r w:rsidR="00402C4B">
        <w:t xml:space="preserve">community </w:t>
      </w:r>
      <w:r w:rsidRPr="00C75880">
        <w:t>housing associations who contribute a designated proportion of amount of social hou</w:t>
      </w:r>
      <w:r w:rsidR="00870BB4">
        <w:t>sing within their developments.</w:t>
      </w:r>
    </w:p>
    <w:p w:rsidR="008A0546" w:rsidRPr="00C75880" w:rsidRDefault="008A0546" w:rsidP="00C92736">
      <w:pPr>
        <w:pStyle w:val="NoSpacing"/>
        <w:numPr>
          <w:ilvl w:val="0"/>
          <w:numId w:val="17"/>
        </w:numPr>
      </w:pPr>
      <w:r>
        <w:rPr>
          <w:rFonts w:eastAsia="Times New Roman"/>
        </w:rPr>
        <w:t xml:space="preserve">If appropriate, Council </w:t>
      </w:r>
      <w:r w:rsidR="00402C4B">
        <w:rPr>
          <w:rFonts w:eastAsia="Times New Roman"/>
        </w:rPr>
        <w:t>may</w:t>
      </w:r>
      <w:r>
        <w:rPr>
          <w:rFonts w:eastAsia="Times New Roman"/>
        </w:rPr>
        <w:t xml:space="preserve"> consider being involved in site </w:t>
      </w:r>
      <w:proofErr w:type="gramStart"/>
      <w:r>
        <w:rPr>
          <w:rFonts w:eastAsia="Times New Roman"/>
        </w:rPr>
        <w:t>specific development</w:t>
      </w:r>
      <w:proofErr w:type="gramEnd"/>
      <w:r>
        <w:rPr>
          <w:rFonts w:eastAsia="Times New Roman"/>
        </w:rPr>
        <w:t xml:space="preserve"> opportunities.</w:t>
      </w:r>
    </w:p>
    <w:p w:rsidR="00E513D4" w:rsidRPr="00791E5C" w:rsidRDefault="00E513D4" w:rsidP="00E513D4">
      <w:pPr>
        <w:pStyle w:val="NoSpacing"/>
        <w:rPr>
          <w:lang w:val="en-US"/>
        </w:rPr>
      </w:pPr>
    </w:p>
    <w:p w:rsidR="006B043C" w:rsidRPr="0098058C" w:rsidRDefault="006B043C" w:rsidP="00EF12E0">
      <w:pPr>
        <w:rPr>
          <w:rFonts w:asciiTheme="minorHAnsi" w:hAnsiTheme="minorHAnsi" w:cs="Calibri"/>
          <w:caps/>
          <w:lang w:val="en-US"/>
        </w:rPr>
      </w:pPr>
    </w:p>
    <w:p w:rsidR="00EF12E0" w:rsidRPr="0098058C" w:rsidRDefault="00EF12E0" w:rsidP="00C75880">
      <w:pPr>
        <w:pStyle w:val="Heading1"/>
      </w:pPr>
      <w:bookmarkStart w:id="10" w:name="_Toc472501190"/>
      <w:r w:rsidRPr="0098058C">
        <w:t>Monitoring and review</w:t>
      </w:r>
      <w:bookmarkEnd w:id="10"/>
    </w:p>
    <w:p w:rsidR="008064A0" w:rsidRDefault="008064A0" w:rsidP="008064A0">
      <w:pPr>
        <w:pStyle w:val="NoSpacing"/>
        <w:rPr>
          <w:lang w:eastAsia="en-AU"/>
        </w:rPr>
      </w:pPr>
    </w:p>
    <w:p w:rsidR="008064A0" w:rsidRDefault="008064A0" w:rsidP="008064A0">
      <w:pPr>
        <w:pStyle w:val="NoSpacing"/>
        <w:rPr>
          <w:lang w:eastAsia="en-AU"/>
        </w:rPr>
      </w:pPr>
      <w:r>
        <w:rPr>
          <w:lang w:eastAsia="en-AU"/>
        </w:rPr>
        <w:t xml:space="preserve">The Maroondah Housing Strategy 2016 identified the need for Council to remain abreast of planning and population conditions throughout the lifetime of the strategy. By incorporating a system of monitoring and review, Council is </w:t>
      </w:r>
      <w:r w:rsidR="00870BB4">
        <w:rPr>
          <w:lang w:eastAsia="en-AU"/>
        </w:rPr>
        <w:t xml:space="preserve">well </w:t>
      </w:r>
      <w:r>
        <w:rPr>
          <w:lang w:eastAsia="en-AU"/>
        </w:rPr>
        <w:t>placed to</w:t>
      </w:r>
      <w:r w:rsidRPr="008064A0">
        <w:rPr>
          <w:lang w:eastAsia="en-AU"/>
        </w:rPr>
        <w:t xml:space="preserve"> </w:t>
      </w:r>
      <w:r>
        <w:rPr>
          <w:lang w:eastAsia="en-AU"/>
        </w:rPr>
        <w:t xml:space="preserve">build in flexibility to adapt </w:t>
      </w:r>
      <w:proofErr w:type="gramStart"/>
      <w:r>
        <w:rPr>
          <w:lang w:eastAsia="en-AU"/>
        </w:rPr>
        <w:t>to changing</w:t>
      </w:r>
      <w:proofErr w:type="gramEnd"/>
      <w:r>
        <w:rPr>
          <w:lang w:eastAsia="en-AU"/>
        </w:rPr>
        <w:t xml:space="preserve"> conditions. This data review will help to ensure that Council monitors the effectiveness of this Policy and the implementation of its policy directions.</w:t>
      </w:r>
    </w:p>
    <w:p w:rsidR="008064A0" w:rsidRDefault="008064A0" w:rsidP="008064A0">
      <w:pPr>
        <w:pStyle w:val="NoSpacing"/>
        <w:rPr>
          <w:rFonts w:ascii="GothamMedium" w:hAnsi="GothamMedium" w:cs="GothamMedium"/>
          <w:sz w:val="24"/>
          <w:szCs w:val="24"/>
          <w:lang w:eastAsia="en-AU"/>
        </w:rPr>
      </w:pPr>
    </w:p>
    <w:p w:rsidR="008064A0" w:rsidRDefault="008064A0" w:rsidP="008064A0">
      <w:pPr>
        <w:pStyle w:val="NoSpacing"/>
        <w:rPr>
          <w:lang w:eastAsia="en-AU"/>
        </w:rPr>
      </w:pPr>
      <w:r>
        <w:rPr>
          <w:lang w:eastAsia="en-AU"/>
        </w:rPr>
        <w:t xml:space="preserve">The Maroondah Housing Strategy commits to undertaking two updates to our data every five years, with one following each Census being a major update of all data and minor updates in the intervening </w:t>
      </w:r>
      <w:proofErr w:type="gramStart"/>
      <w:r>
        <w:rPr>
          <w:lang w:eastAsia="en-AU"/>
        </w:rPr>
        <w:t>two and a half year</w:t>
      </w:r>
      <w:proofErr w:type="gramEnd"/>
      <w:r>
        <w:rPr>
          <w:lang w:eastAsia="en-AU"/>
        </w:rPr>
        <w:t xml:space="preserve"> period. These updates should include updates for Metropolitan, Outer Eastern Regional and Maroondah for the following areas:</w:t>
      </w:r>
    </w:p>
    <w:p w:rsidR="00870BB4" w:rsidRDefault="00870BB4" w:rsidP="008064A0">
      <w:pPr>
        <w:pStyle w:val="NoSpacing"/>
        <w:rPr>
          <w:lang w:eastAsia="en-AU"/>
        </w:rPr>
      </w:pPr>
    </w:p>
    <w:p w:rsidR="008064A0" w:rsidRPr="008064A0" w:rsidRDefault="008064A0" w:rsidP="00C92736">
      <w:pPr>
        <w:pStyle w:val="NoSpacing"/>
        <w:numPr>
          <w:ilvl w:val="0"/>
          <w:numId w:val="17"/>
        </w:numPr>
      </w:pPr>
      <w:r w:rsidRPr="008064A0">
        <w:t>Population change</w:t>
      </w:r>
    </w:p>
    <w:p w:rsidR="008064A0" w:rsidRPr="008064A0" w:rsidRDefault="008064A0" w:rsidP="00C92736">
      <w:pPr>
        <w:pStyle w:val="NoSpacing"/>
        <w:numPr>
          <w:ilvl w:val="1"/>
          <w:numId w:val="17"/>
        </w:numPr>
      </w:pPr>
      <w:r w:rsidRPr="008064A0">
        <w:t>growth rates</w:t>
      </w:r>
    </w:p>
    <w:p w:rsidR="008064A0" w:rsidRPr="008064A0" w:rsidRDefault="008064A0" w:rsidP="00C92736">
      <w:pPr>
        <w:pStyle w:val="NoSpacing"/>
        <w:numPr>
          <w:ilvl w:val="1"/>
          <w:numId w:val="17"/>
        </w:numPr>
      </w:pPr>
      <w:r w:rsidRPr="008064A0">
        <w:t>ageing (Census years only)</w:t>
      </w:r>
    </w:p>
    <w:p w:rsidR="008064A0" w:rsidRPr="008064A0" w:rsidRDefault="008064A0" w:rsidP="00C92736">
      <w:pPr>
        <w:pStyle w:val="NoSpacing"/>
        <w:numPr>
          <w:ilvl w:val="1"/>
          <w:numId w:val="17"/>
        </w:numPr>
      </w:pPr>
      <w:r w:rsidRPr="008064A0">
        <w:t>household composition and formation (Census years only)</w:t>
      </w:r>
    </w:p>
    <w:p w:rsidR="008064A0" w:rsidRPr="008064A0" w:rsidRDefault="008064A0" w:rsidP="00C92736">
      <w:pPr>
        <w:pStyle w:val="NoSpacing"/>
        <w:numPr>
          <w:ilvl w:val="0"/>
          <w:numId w:val="17"/>
        </w:numPr>
      </w:pPr>
      <w:r w:rsidRPr="008064A0">
        <w:t>Housing change</w:t>
      </w:r>
    </w:p>
    <w:p w:rsidR="008064A0" w:rsidRPr="008064A0" w:rsidRDefault="008064A0" w:rsidP="00C92736">
      <w:pPr>
        <w:pStyle w:val="NoSpacing"/>
        <w:numPr>
          <w:ilvl w:val="1"/>
          <w:numId w:val="17"/>
        </w:numPr>
      </w:pPr>
      <w:r w:rsidRPr="008064A0">
        <w:t>Numbers of dwelling approvals and completions</w:t>
      </w:r>
    </w:p>
    <w:p w:rsidR="008064A0" w:rsidRPr="008064A0" w:rsidRDefault="008064A0" w:rsidP="00C92736">
      <w:pPr>
        <w:pStyle w:val="NoSpacing"/>
        <w:numPr>
          <w:ilvl w:val="1"/>
          <w:numId w:val="17"/>
        </w:numPr>
      </w:pPr>
      <w:r w:rsidRPr="008064A0">
        <w:t>The composition of the new housing: dwelling types and locations</w:t>
      </w:r>
    </w:p>
    <w:p w:rsidR="008064A0" w:rsidRPr="008064A0" w:rsidRDefault="008064A0" w:rsidP="00C92736">
      <w:pPr>
        <w:pStyle w:val="NoSpacing"/>
        <w:numPr>
          <w:ilvl w:val="1"/>
          <w:numId w:val="17"/>
        </w:numPr>
      </w:pPr>
      <w:r w:rsidRPr="008064A0">
        <w:t>Households and dwellings analysis (Census years only)</w:t>
      </w:r>
    </w:p>
    <w:p w:rsidR="008064A0" w:rsidRPr="008064A0" w:rsidRDefault="008064A0" w:rsidP="00C92736">
      <w:pPr>
        <w:pStyle w:val="NoSpacing"/>
        <w:numPr>
          <w:ilvl w:val="1"/>
          <w:numId w:val="17"/>
        </w:numPr>
      </w:pPr>
      <w:r w:rsidRPr="008064A0">
        <w:t>Migration – where household are coming from and going to (Census years only)</w:t>
      </w:r>
    </w:p>
    <w:p w:rsidR="008064A0" w:rsidRPr="008064A0" w:rsidRDefault="008064A0" w:rsidP="00C92736">
      <w:pPr>
        <w:pStyle w:val="NoSpacing"/>
        <w:numPr>
          <w:ilvl w:val="0"/>
          <w:numId w:val="17"/>
        </w:numPr>
      </w:pPr>
      <w:r w:rsidRPr="008064A0">
        <w:t>Housing market data</w:t>
      </w:r>
    </w:p>
    <w:p w:rsidR="008064A0" w:rsidRPr="008064A0" w:rsidRDefault="008064A0" w:rsidP="00C92736">
      <w:pPr>
        <w:pStyle w:val="NoSpacing"/>
        <w:numPr>
          <w:ilvl w:val="1"/>
          <w:numId w:val="17"/>
        </w:numPr>
      </w:pPr>
      <w:r w:rsidRPr="008064A0">
        <w:t>Median house prices (and change) for different dwelling type and by location</w:t>
      </w:r>
    </w:p>
    <w:p w:rsidR="008064A0" w:rsidRPr="008064A0" w:rsidRDefault="008064A0" w:rsidP="00C92736">
      <w:pPr>
        <w:pStyle w:val="NoSpacing"/>
        <w:numPr>
          <w:ilvl w:val="1"/>
          <w:numId w:val="17"/>
        </w:numPr>
      </w:pPr>
      <w:r w:rsidRPr="008064A0">
        <w:t>Median rents (and change) for different dwelling type and by location</w:t>
      </w:r>
    </w:p>
    <w:p w:rsidR="008064A0" w:rsidRPr="008064A0" w:rsidRDefault="008064A0" w:rsidP="00C92736">
      <w:pPr>
        <w:pStyle w:val="NoSpacing"/>
        <w:numPr>
          <w:ilvl w:val="1"/>
          <w:numId w:val="17"/>
        </w:numPr>
      </w:pPr>
      <w:r w:rsidRPr="008064A0">
        <w:t>Affordability calculation</w:t>
      </w:r>
      <w:r>
        <w:t>s</w:t>
      </w:r>
    </w:p>
    <w:p w:rsidR="008064A0" w:rsidRPr="008064A0" w:rsidRDefault="008064A0" w:rsidP="00C92736">
      <w:pPr>
        <w:pStyle w:val="NoSpacing"/>
        <w:numPr>
          <w:ilvl w:val="0"/>
          <w:numId w:val="17"/>
        </w:numPr>
      </w:pPr>
      <w:r w:rsidRPr="008064A0">
        <w:t>Economic data</w:t>
      </w:r>
    </w:p>
    <w:p w:rsidR="008064A0" w:rsidRPr="008064A0" w:rsidRDefault="008064A0" w:rsidP="00C92736">
      <w:pPr>
        <w:pStyle w:val="NoSpacing"/>
        <w:numPr>
          <w:ilvl w:val="1"/>
          <w:numId w:val="17"/>
        </w:numPr>
      </w:pPr>
      <w:r w:rsidRPr="008064A0">
        <w:t>Broad economic indicators</w:t>
      </w:r>
    </w:p>
    <w:p w:rsidR="00C75880" w:rsidRPr="008064A0" w:rsidRDefault="008064A0" w:rsidP="00C92736">
      <w:pPr>
        <w:pStyle w:val="NoSpacing"/>
        <w:numPr>
          <w:ilvl w:val="1"/>
          <w:numId w:val="17"/>
        </w:numPr>
      </w:pPr>
      <w:r w:rsidRPr="008064A0">
        <w:t>Local employment and industry data</w:t>
      </w:r>
    </w:p>
    <w:p w:rsidR="008064A0" w:rsidRDefault="008064A0" w:rsidP="00EF12E0">
      <w:pPr>
        <w:spacing w:after="120"/>
        <w:rPr>
          <w:rFonts w:ascii="Gotham Book" w:hAnsi="Gotham Book" w:cs="Calibri"/>
        </w:rPr>
      </w:pPr>
    </w:p>
    <w:p w:rsidR="00EF12E0" w:rsidRPr="009E3DD9" w:rsidRDefault="008064A0" w:rsidP="00EF12E0">
      <w:pPr>
        <w:spacing w:after="120"/>
        <w:rPr>
          <w:rFonts w:ascii="Gotham Book" w:hAnsi="Gotham Book" w:cs="Calibri"/>
        </w:rPr>
      </w:pPr>
      <w:r>
        <w:rPr>
          <w:rFonts w:ascii="Gotham Book" w:hAnsi="Gotham Book" w:cs="Calibri"/>
        </w:rPr>
        <w:t>A full review of this Policy is scheduled by June 2026 to ensure that the Policy reflects current planning and population conditions, along with up-to-date Council policy position statements</w:t>
      </w:r>
      <w:r w:rsidR="00EF12E0" w:rsidRPr="009E3DD9">
        <w:rPr>
          <w:rFonts w:ascii="Gotham Book" w:hAnsi="Gotham Book" w:cs="Calibri"/>
        </w:rPr>
        <w:t>.</w:t>
      </w:r>
    </w:p>
    <w:p w:rsidR="00996516" w:rsidRPr="00996516" w:rsidRDefault="00996516" w:rsidP="00C75880">
      <w:pPr>
        <w:pStyle w:val="Heading1"/>
        <w:rPr>
          <w:rFonts w:eastAsiaTheme="minorHAnsi"/>
        </w:rPr>
      </w:pPr>
      <w:r w:rsidRPr="00996516">
        <w:br w:type="page"/>
      </w:r>
    </w:p>
    <w:p w:rsidR="0013269C" w:rsidRDefault="0013269C" w:rsidP="0013269C">
      <w:pPr>
        <w:pStyle w:val="Heading1"/>
      </w:pPr>
      <w:r>
        <w:lastRenderedPageBreak/>
        <w:t>Glossary</w:t>
      </w:r>
    </w:p>
    <w:p w:rsidR="0013269C" w:rsidRDefault="0013269C" w:rsidP="0013269C"/>
    <w:p w:rsidR="00AD0DAC" w:rsidRPr="00AD0DAC" w:rsidRDefault="00AD0DAC" w:rsidP="00AD0DAC">
      <w:pPr>
        <w:rPr>
          <w:b/>
        </w:rPr>
      </w:pPr>
      <w:r w:rsidRPr="00AD0DAC">
        <w:rPr>
          <w:b/>
        </w:rPr>
        <w:t xml:space="preserve">Affordable housing: </w:t>
      </w:r>
    </w:p>
    <w:p w:rsidR="00AD0DAC" w:rsidRDefault="00AD0DAC" w:rsidP="00AD0DAC">
      <w:r>
        <w:t>That which does not cost (in rent or mortgage payments) more than 30% of gross household income for households in the bottom two quintiles of area (i.e. Greater Melbourne) median income.</w:t>
      </w:r>
    </w:p>
    <w:p w:rsidR="00AD0DAC" w:rsidRDefault="00AD0DAC" w:rsidP="00AD0DAC"/>
    <w:p w:rsidR="00AD0DAC" w:rsidRPr="00AD0DAC" w:rsidRDefault="00AD0DAC" w:rsidP="00AD0DAC">
      <w:pPr>
        <w:rPr>
          <w:b/>
        </w:rPr>
      </w:pPr>
      <w:r w:rsidRPr="00AD0DAC">
        <w:rPr>
          <w:b/>
        </w:rPr>
        <w:t xml:space="preserve">Age friendly accommodation: </w:t>
      </w:r>
    </w:p>
    <w:p w:rsidR="00AD0DAC" w:rsidRDefault="00AD0DAC" w:rsidP="00AD0DAC">
      <w:r>
        <w:t>Accommodation that has been designed or retrofitted/ adapted with the needs of aged people in mind.</w:t>
      </w:r>
    </w:p>
    <w:p w:rsidR="00AD0DAC" w:rsidRDefault="00AD0DAC" w:rsidP="00AD0DAC"/>
    <w:p w:rsidR="00AD0DAC" w:rsidRPr="00AD0DAC" w:rsidRDefault="00AD0DAC" w:rsidP="00AD0DAC">
      <w:pPr>
        <w:rPr>
          <w:b/>
        </w:rPr>
      </w:pPr>
      <w:r w:rsidRPr="00AD0DAC">
        <w:rPr>
          <w:b/>
        </w:rPr>
        <w:t xml:space="preserve">Ageing in place: </w:t>
      </w:r>
    </w:p>
    <w:p w:rsidR="00AD0DAC" w:rsidRDefault="00AD0DAC" w:rsidP="00AD0DAC">
      <w:r>
        <w:t xml:space="preserve">A term used to describe a senior living and remaining in the residence of their choice as they age, while </w:t>
      </w:r>
      <w:proofErr w:type="gramStart"/>
      <w:r>
        <w:t>being able to</w:t>
      </w:r>
      <w:proofErr w:type="gramEnd"/>
      <w:r>
        <w:t xml:space="preserve"> have services (or other support) they might need over time as their needs change, for as long as they are able.</w:t>
      </w:r>
    </w:p>
    <w:p w:rsidR="00AD0DAC" w:rsidRDefault="00AD0DAC" w:rsidP="00AD0DAC"/>
    <w:p w:rsidR="00AD0DAC" w:rsidRPr="00AD0DAC" w:rsidRDefault="00AD0DAC" w:rsidP="00AD0DAC">
      <w:pPr>
        <w:rPr>
          <w:b/>
        </w:rPr>
      </w:pPr>
      <w:r w:rsidRPr="00AD0DAC">
        <w:rPr>
          <w:b/>
        </w:rPr>
        <w:t xml:space="preserve">Best practice: </w:t>
      </w:r>
    </w:p>
    <w:p w:rsidR="00AD0DAC" w:rsidRDefault="00AD0DAC" w:rsidP="00AD0DAC">
      <w:r>
        <w:t xml:space="preserve">To adopt or develop standards, </w:t>
      </w:r>
      <w:proofErr w:type="gramStart"/>
      <w:r>
        <w:t>actions</w:t>
      </w:r>
      <w:proofErr w:type="gramEnd"/>
      <w:r>
        <w:t xml:space="preserve"> or processes for the provision of goods, services or facilities which are equal to or better than the best available on a state, national or international scale.</w:t>
      </w:r>
    </w:p>
    <w:p w:rsidR="00AD0DAC" w:rsidRDefault="00AD0DAC" w:rsidP="00AD0DAC"/>
    <w:p w:rsidR="00AD0DAC" w:rsidRPr="00AD0DAC" w:rsidRDefault="00AD0DAC" w:rsidP="00AD0DAC">
      <w:pPr>
        <w:rPr>
          <w:b/>
        </w:rPr>
      </w:pPr>
      <w:r w:rsidRPr="00AD0DAC">
        <w:rPr>
          <w:b/>
        </w:rPr>
        <w:t xml:space="preserve">Cash acquisitions: </w:t>
      </w:r>
    </w:p>
    <w:p w:rsidR="00AD0DAC" w:rsidRDefault="00AD0DAC" w:rsidP="00AD0DAC">
      <w:r>
        <w:t>To purchase and assume control over another organisation or corporate bodies assets.</w:t>
      </w:r>
    </w:p>
    <w:p w:rsidR="00AD0DAC" w:rsidRDefault="00AD0DAC" w:rsidP="00AD0DAC"/>
    <w:p w:rsidR="00AD0DAC" w:rsidRPr="00AD0DAC" w:rsidRDefault="00AD0DAC" w:rsidP="00AD0DAC">
      <w:pPr>
        <w:rPr>
          <w:b/>
        </w:rPr>
      </w:pPr>
      <w:r w:rsidRPr="00AD0DAC">
        <w:rPr>
          <w:b/>
        </w:rPr>
        <w:t xml:space="preserve">Council: </w:t>
      </w:r>
    </w:p>
    <w:p w:rsidR="00AD0DAC" w:rsidRDefault="00AD0DAC" w:rsidP="00AD0DAC">
      <w:r>
        <w:t xml:space="preserve">The collective group of nine Councillors that set the strategic direction for Maroondah City Council, monitor organisational performance, liaise with </w:t>
      </w:r>
      <w:proofErr w:type="gramStart"/>
      <w:r>
        <w:t>stakeholders</w:t>
      </w:r>
      <w:proofErr w:type="gramEnd"/>
      <w:r>
        <w:t xml:space="preserve"> and ensure operational compliance.</w:t>
      </w:r>
    </w:p>
    <w:p w:rsidR="00AD0DAC" w:rsidRDefault="00AD0DAC" w:rsidP="00AD0DAC"/>
    <w:p w:rsidR="00AD0DAC" w:rsidRPr="00AD0DAC" w:rsidRDefault="00AD0DAC" w:rsidP="00AD0DAC">
      <w:pPr>
        <w:rPr>
          <w:b/>
        </w:rPr>
      </w:pPr>
      <w:r w:rsidRPr="00AD0DAC">
        <w:rPr>
          <w:b/>
        </w:rPr>
        <w:t>Demographic changes:</w:t>
      </w:r>
    </w:p>
    <w:p w:rsidR="00AD0DAC" w:rsidRDefault="00AD0DAC" w:rsidP="00AD0DAC">
      <w:r>
        <w:t>Changes to population characteristics based on factors such as age, race, sex, economic status, level of education, income level and employment, etc.</w:t>
      </w:r>
    </w:p>
    <w:p w:rsidR="00AD0DAC" w:rsidRDefault="00AD0DAC" w:rsidP="00AD0DAC"/>
    <w:p w:rsidR="00AD0DAC" w:rsidRPr="00AD0DAC" w:rsidRDefault="00AD0DAC" w:rsidP="00AD0DAC">
      <w:pPr>
        <w:rPr>
          <w:b/>
        </w:rPr>
      </w:pPr>
      <w:r w:rsidRPr="00AD0DAC">
        <w:rPr>
          <w:b/>
        </w:rPr>
        <w:t xml:space="preserve">Diversity: </w:t>
      </w:r>
    </w:p>
    <w:p w:rsidR="00AD0DAC" w:rsidRDefault="00AD0DAC" w:rsidP="00AD0DAC">
      <w:r>
        <w:t>Types and cost of housing (houses, town houses, apartments etc.) and the size of the dwellings (studios, one and two bedroom or large family homes with a back-yard).</w:t>
      </w:r>
    </w:p>
    <w:p w:rsidR="00AD0DAC" w:rsidRDefault="00AD0DAC" w:rsidP="00AD0DAC"/>
    <w:p w:rsidR="00AD0DAC" w:rsidRPr="00AD0DAC" w:rsidRDefault="00AD0DAC" w:rsidP="00AD0DAC">
      <w:pPr>
        <w:rPr>
          <w:b/>
        </w:rPr>
      </w:pPr>
      <w:r w:rsidRPr="00AD0DAC">
        <w:rPr>
          <w:b/>
        </w:rPr>
        <w:t xml:space="preserve">Greening the Greyfields: </w:t>
      </w:r>
    </w:p>
    <w:p w:rsidR="00AD0DAC" w:rsidRDefault="00AD0DAC" w:rsidP="00AD0DAC">
      <w:r>
        <w:t xml:space="preserve">A federally funded project aimed at promoting sustainable housing regeneration in the middle suburbs. Usually concerns sites where residential building stock is failing (physically, </w:t>
      </w:r>
      <w:proofErr w:type="gramStart"/>
      <w:r>
        <w:t>technologically</w:t>
      </w:r>
      <w:proofErr w:type="gramEnd"/>
      <w:r>
        <w:t xml:space="preserve"> and environmentally) and energy, water and communications infrastructure is in need of regeneration.</w:t>
      </w:r>
    </w:p>
    <w:p w:rsidR="00AD0DAC" w:rsidRDefault="00AD0DAC" w:rsidP="00AD0DAC"/>
    <w:p w:rsidR="00AD0DAC" w:rsidRPr="00AD0DAC" w:rsidRDefault="00AD0DAC" w:rsidP="00AD0DAC">
      <w:pPr>
        <w:rPr>
          <w:b/>
        </w:rPr>
      </w:pPr>
      <w:r w:rsidRPr="00AD0DAC">
        <w:rPr>
          <w:b/>
        </w:rPr>
        <w:t xml:space="preserve">Homelessness: </w:t>
      </w:r>
    </w:p>
    <w:p w:rsidR="00AD0DAC" w:rsidRDefault="00AD0DAC" w:rsidP="00AD0DAC">
      <w:r>
        <w:t>A person is considered homeless if their current living arrangement is in a dwelling that is inadequate, has no tenure (or if their initial tenure is short and not extendable) or does not allow them to have control of, and access to space for social relations (based on Australian Bureau of Statistics definition). Includes ‘</w:t>
      </w:r>
      <w:proofErr w:type="spellStart"/>
      <w:r>
        <w:t>rooflessness</w:t>
      </w:r>
      <w:proofErr w:type="spellEnd"/>
      <w:r>
        <w:t>’, also known as ‘primary homelessness’ where a person typically lives on the street.</w:t>
      </w:r>
    </w:p>
    <w:p w:rsidR="00AD0DAC" w:rsidRDefault="00AD0DAC" w:rsidP="00AD0DAC"/>
    <w:p w:rsidR="00AD0DAC" w:rsidRPr="00AD0DAC" w:rsidRDefault="00AD0DAC" w:rsidP="00AD0DAC">
      <w:pPr>
        <w:rPr>
          <w:b/>
        </w:rPr>
      </w:pPr>
      <w:r w:rsidRPr="00AD0DAC">
        <w:rPr>
          <w:b/>
        </w:rPr>
        <w:t xml:space="preserve">Housing Stock: </w:t>
      </w:r>
    </w:p>
    <w:p w:rsidR="00AD0DAC" w:rsidRDefault="00AD0DAC" w:rsidP="00AD0DAC">
      <w:r>
        <w:t>The total number of residential dwellings within a subject/given area.</w:t>
      </w:r>
    </w:p>
    <w:p w:rsidR="00AD0DAC" w:rsidRDefault="00AD0DAC" w:rsidP="00AD0DAC"/>
    <w:p w:rsidR="00AD0DAC" w:rsidRPr="00AD0DAC" w:rsidRDefault="00AD0DAC" w:rsidP="00AD0DAC">
      <w:pPr>
        <w:rPr>
          <w:b/>
        </w:rPr>
      </w:pPr>
      <w:r w:rsidRPr="00AD0DAC">
        <w:rPr>
          <w:b/>
        </w:rPr>
        <w:t xml:space="preserve">Housing stress: </w:t>
      </w:r>
    </w:p>
    <w:p w:rsidR="00AD0DAC" w:rsidRDefault="00AD0DAC" w:rsidP="00AD0DAC">
      <w:r>
        <w:t>Defined when individuals and households who earn less than 80% of the median income pay more than 30% of weekly household income on housing.</w:t>
      </w:r>
    </w:p>
    <w:p w:rsidR="00AD0DAC" w:rsidRDefault="00AD0DAC" w:rsidP="00AD0DAC"/>
    <w:p w:rsidR="00AD0DAC" w:rsidRPr="00AD0DAC" w:rsidRDefault="00AD0DAC" w:rsidP="00AD0DAC">
      <w:pPr>
        <w:rPr>
          <w:b/>
        </w:rPr>
      </w:pPr>
      <w:r w:rsidRPr="00AD0DAC">
        <w:rPr>
          <w:b/>
        </w:rPr>
        <w:t xml:space="preserve">Inclusionary Zones: </w:t>
      </w:r>
    </w:p>
    <w:p w:rsidR="00AD0DAC" w:rsidRDefault="00AD0DAC" w:rsidP="00AD0DAC">
      <w:r>
        <w:t>Relates to the mandatory contribution of development toward social housing needs through planning controls and provisions in the Planning Scheme.</w:t>
      </w:r>
    </w:p>
    <w:p w:rsidR="00AD0DAC" w:rsidRDefault="00AD0DAC" w:rsidP="00AD0DAC"/>
    <w:p w:rsidR="00AD0DAC" w:rsidRDefault="00AD0DAC" w:rsidP="00AD0DAC"/>
    <w:p w:rsidR="00AD0DAC" w:rsidRDefault="00AD0DAC" w:rsidP="00AD0DAC"/>
    <w:p w:rsidR="00AD0DAC" w:rsidRPr="00AD0DAC" w:rsidRDefault="00AD0DAC" w:rsidP="00AD0DAC">
      <w:pPr>
        <w:rPr>
          <w:b/>
        </w:rPr>
      </w:pPr>
      <w:r w:rsidRPr="00AD0DAC">
        <w:rPr>
          <w:b/>
        </w:rPr>
        <w:t xml:space="preserve">Leveraging: </w:t>
      </w:r>
    </w:p>
    <w:p w:rsidR="00AD0DAC" w:rsidRDefault="00AD0DAC" w:rsidP="00AD0DAC">
      <w:r>
        <w:t xml:space="preserve">Borrowing capital for the purpose of an investment, where the profits gain </w:t>
      </w:r>
      <w:proofErr w:type="gramStart"/>
      <w:r>
        <w:t>are</w:t>
      </w:r>
      <w:proofErr w:type="gramEnd"/>
      <w:r>
        <w:t xml:space="preserve"> expected to be greater than the interest repayments.</w:t>
      </w:r>
    </w:p>
    <w:p w:rsidR="00AD0DAC" w:rsidRDefault="00AD0DAC" w:rsidP="00AD0DAC"/>
    <w:p w:rsidR="00AD0DAC" w:rsidRPr="00AD0DAC" w:rsidRDefault="00AD0DAC" w:rsidP="00AD0DAC">
      <w:pPr>
        <w:rPr>
          <w:b/>
        </w:rPr>
      </w:pPr>
      <w:r w:rsidRPr="00AD0DAC">
        <w:rPr>
          <w:b/>
        </w:rPr>
        <w:t xml:space="preserve">Low income households: </w:t>
      </w:r>
    </w:p>
    <w:p w:rsidR="00AD0DAC" w:rsidRDefault="00AD0DAC" w:rsidP="00AD0DAC">
      <w:r>
        <w:t xml:space="preserve">A household whose </w:t>
      </w:r>
      <w:proofErr w:type="spellStart"/>
      <w:r>
        <w:t>equivalised</w:t>
      </w:r>
      <w:proofErr w:type="spellEnd"/>
      <w:r>
        <w:t xml:space="preserve"> gross income falls in the bottom two-fifths (40%) of the population.</w:t>
      </w:r>
    </w:p>
    <w:p w:rsidR="00AD0DAC" w:rsidRDefault="00AD0DAC" w:rsidP="00AD0DAC"/>
    <w:p w:rsidR="00AD0DAC" w:rsidRPr="00AD0DAC" w:rsidRDefault="00AD0DAC" w:rsidP="00AD0DAC">
      <w:pPr>
        <w:rPr>
          <w:b/>
        </w:rPr>
      </w:pPr>
      <w:r w:rsidRPr="00AD0DAC">
        <w:rPr>
          <w:b/>
        </w:rPr>
        <w:t xml:space="preserve">Municipality: </w:t>
      </w:r>
    </w:p>
    <w:p w:rsidR="00AD0DAC" w:rsidRDefault="00AD0DAC" w:rsidP="00AD0DAC">
      <w:r>
        <w:t xml:space="preserve">A geographical area that is delineated </w:t>
      </w:r>
      <w:proofErr w:type="gramStart"/>
      <w:r>
        <w:t>for the purpose of</w:t>
      </w:r>
      <w:proofErr w:type="gramEnd"/>
      <w:r>
        <w:t xml:space="preserve"> local government.</w:t>
      </w:r>
    </w:p>
    <w:p w:rsidR="00AD0DAC" w:rsidRDefault="00AD0DAC" w:rsidP="00AD0DAC"/>
    <w:p w:rsidR="00AD0DAC" w:rsidRPr="00AD0DAC" w:rsidRDefault="00AD0DAC" w:rsidP="00AD0DAC">
      <w:pPr>
        <w:rPr>
          <w:b/>
        </w:rPr>
      </w:pPr>
      <w:r w:rsidRPr="00AD0DAC">
        <w:rPr>
          <w:b/>
        </w:rPr>
        <w:t xml:space="preserve">Plan Melbourne: </w:t>
      </w:r>
    </w:p>
    <w:p w:rsidR="00AD0DAC" w:rsidRDefault="00AD0DAC" w:rsidP="00AD0DAC">
      <w:r>
        <w:t>The metropolitan planning strategy prepared by Victorian Government.</w:t>
      </w:r>
    </w:p>
    <w:p w:rsidR="00AD0DAC" w:rsidRDefault="00AD0DAC" w:rsidP="00AD0DAC"/>
    <w:p w:rsidR="00AD0DAC" w:rsidRPr="00AD0DAC" w:rsidRDefault="00AD0DAC" w:rsidP="00AD0DAC">
      <w:pPr>
        <w:rPr>
          <w:b/>
        </w:rPr>
      </w:pPr>
      <w:r w:rsidRPr="00AD0DAC">
        <w:rPr>
          <w:b/>
        </w:rPr>
        <w:t xml:space="preserve">Planning and Environment Act 1987: </w:t>
      </w:r>
    </w:p>
    <w:p w:rsidR="00AD0DAC" w:rsidRDefault="00AD0DAC" w:rsidP="00AD0DAC">
      <w:r>
        <w:t>The legislation that governs land use planning in Victoria.</w:t>
      </w:r>
    </w:p>
    <w:p w:rsidR="00AD0DAC" w:rsidRDefault="00AD0DAC" w:rsidP="00AD0DAC"/>
    <w:p w:rsidR="00AD0DAC" w:rsidRPr="00AD0DAC" w:rsidRDefault="00AD0DAC" w:rsidP="00AD0DAC">
      <w:pPr>
        <w:rPr>
          <w:b/>
        </w:rPr>
      </w:pPr>
      <w:r w:rsidRPr="00AD0DAC">
        <w:rPr>
          <w:b/>
        </w:rPr>
        <w:t>Planning scheme mechanism:</w:t>
      </w:r>
    </w:p>
    <w:p w:rsidR="00AD0DAC" w:rsidRDefault="00AD0DAC" w:rsidP="00AD0DAC">
      <w:r>
        <w:t xml:space="preserve"> A planning control that can be used to achieve a given outcome e.g. a schedule to a planning zone or a design and development overlay, etc.</w:t>
      </w:r>
    </w:p>
    <w:p w:rsidR="00AD0DAC" w:rsidRDefault="00AD0DAC" w:rsidP="00AD0DAC"/>
    <w:p w:rsidR="00AD0DAC" w:rsidRPr="00AD0DAC" w:rsidRDefault="00AD0DAC" w:rsidP="00AD0DAC">
      <w:pPr>
        <w:rPr>
          <w:b/>
        </w:rPr>
      </w:pPr>
      <w:r w:rsidRPr="00AD0DAC">
        <w:rPr>
          <w:b/>
        </w:rPr>
        <w:t xml:space="preserve">Quintiles of income distribution: </w:t>
      </w:r>
    </w:p>
    <w:p w:rsidR="00AD0DAC" w:rsidRDefault="00AD0DAC" w:rsidP="00AD0DAC">
      <w:r>
        <w:t>The division of an areas total income earning population into five equally sized segment.</w:t>
      </w:r>
    </w:p>
    <w:p w:rsidR="00AD0DAC" w:rsidRDefault="00AD0DAC" w:rsidP="00AD0DAC"/>
    <w:p w:rsidR="00AD0DAC" w:rsidRPr="00AD0DAC" w:rsidRDefault="00AD0DAC" w:rsidP="00AD0DAC">
      <w:pPr>
        <w:rPr>
          <w:b/>
        </w:rPr>
      </w:pPr>
      <w:r w:rsidRPr="00AD0DAC">
        <w:rPr>
          <w:b/>
        </w:rPr>
        <w:t xml:space="preserve">Rooming House: </w:t>
      </w:r>
    </w:p>
    <w:p w:rsidR="00AD0DAC" w:rsidRDefault="00AD0DAC" w:rsidP="00AD0DAC">
      <w:r>
        <w:t>A form of social housing where one or more rooms are available to rent within a single dwelling, and can be occupied by four or more people.</w:t>
      </w:r>
    </w:p>
    <w:p w:rsidR="00AD0DAC" w:rsidRDefault="00AD0DAC" w:rsidP="00AD0DAC"/>
    <w:p w:rsidR="00AD0DAC" w:rsidRPr="00AD0DAC" w:rsidRDefault="00AD0DAC" w:rsidP="00AD0DAC">
      <w:pPr>
        <w:rPr>
          <w:b/>
        </w:rPr>
      </w:pPr>
      <w:r w:rsidRPr="00AD0DAC">
        <w:rPr>
          <w:b/>
        </w:rPr>
        <w:t xml:space="preserve">Social housing: </w:t>
      </w:r>
    </w:p>
    <w:p w:rsidR="00AD0DAC" w:rsidRDefault="00AD0DAC" w:rsidP="00AD0DAC">
      <w:r>
        <w:t>A type of rental housing that is provided and/or managed by the government or by non-government organisations. Social housing is an overarching term that covers both public housing and community housing.</w:t>
      </w:r>
    </w:p>
    <w:p w:rsidR="00AD0DAC" w:rsidRDefault="00AD0DAC" w:rsidP="00AD0DAC"/>
    <w:p w:rsidR="00AD0DAC" w:rsidRPr="00AD0DAC" w:rsidRDefault="00AD0DAC" w:rsidP="00AD0DAC">
      <w:pPr>
        <w:rPr>
          <w:b/>
        </w:rPr>
      </w:pPr>
      <w:r w:rsidRPr="00AD0DAC">
        <w:rPr>
          <w:b/>
        </w:rPr>
        <w:t xml:space="preserve">Socio-economic: </w:t>
      </w:r>
    </w:p>
    <w:p w:rsidR="00AD0DAC" w:rsidRDefault="00AD0DAC" w:rsidP="00AD0DAC">
      <w:r>
        <w:t xml:space="preserve">Socio-economic is a measurement that </w:t>
      </w:r>
      <w:proofErr w:type="gramStart"/>
      <w:r>
        <w:t>takes into account</w:t>
      </w:r>
      <w:proofErr w:type="gramEnd"/>
      <w:r>
        <w:t xml:space="preserve"> multiple variables including occupation, education, income, wealth, and place of residency.</w:t>
      </w:r>
    </w:p>
    <w:p w:rsidR="00AD0DAC" w:rsidRDefault="00AD0DAC" w:rsidP="00AD0DAC"/>
    <w:p w:rsidR="00AD0DAC" w:rsidRPr="00AD0DAC" w:rsidRDefault="00AD0DAC" w:rsidP="00AD0DAC">
      <w:pPr>
        <w:rPr>
          <w:b/>
        </w:rPr>
      </w:pPr>
      <w:r w:rsidRPr="00AD0DAC">
        <w:rPr>
          <w:b/>
        </w:rPr>
        <w:t xml:space="preserve">Tiny Homes Movement: </w:t>
      </w:r>
    </w:p>
    <w:p w:rsidR="00AD0DAC" w:rsidRDefault="00AD0DAC" w:rsidP="00AD0DAC">
      <w:r>
        <w:t>A movement that is radically reshaping how households perceive and use residential space. The Tiny Homes is a growing movement of mobile dwellings designed to improve affordability and sustainability.</w:t>
      </w:r>
    </w:p>
    <w:p w:rsidR="00AD0DAC" w:rsidRDefault="00AD0DAC" w:rsidP="00AD0DAC"/>
    <w:p w:rsidR="00AD0DAC" w:rsidRPr="00AD0DAC" w:rsidRDefault="00AD0DAC" w:rsidP="00AD0DAC">
      <w:pPr>
        <w:rPr>
          <w:b/>
        </w:rPr>
      </w:pPr>
      <w:r w:rsidRPr="00AD0DAC">
        <w:rPr>
          <w:b/>
        </w:rPr>
        <w:t xml:space="preserve">Value sharing requirement: </w:t>
      </w:r>
    </w:p>
    <w:p w:rsidR="00AD0DAC" w:rsidRDefault="00AD0DAC" w:rsidP="00AD0DAC">
      <w:r>
        <w:t>A development condition that requires proponents to share part of the uplift in land value brought about by rezoning or granting of additional height or density.</w:t>
      </w:r>
    </w:p>
    <w:p w:rsidR="00AD0DAC" w:rsidRDefault="00AD0DAC" w:rsidP="00AD0DAC"/>
    <w:p w:rsidR="00AD0DAC" w:rsidRPr="00AD0DAC" w:rsidRDefault="00AD0DAC" w:rsidP="00AD0DAC">
      <w:pPr>
        <w:rPr>
          <w:b/>
        </w:rPr>
      </w:pPr>
      <w:r w:rsidRPr="00AD0DAC">
        <w:rPr>
          <w:b/>
        </w:rPr>
        <w:t xml:space="preserve">Venture Capital: </w:t>
      </w:r>
    </w:p>
    <w:p w:rsidR="00AD0DAC" w:rsidRDefault="00AD0DAC" w:rsidP="00AD0DAC">
      <w:r>
        <w:t>Capital investment into a project where the profitable gain is expected to be greater than the original investment.</w:t>
      </w:r>
    </w:p>
    <w:p w:rsidR="00AD0DAC" w:rsidRDefault="00AD0DAC" w:rsidP="00AD0DAC"/>
    <w:p w:rsidR="00AD0DAC" w:rsidRPr="00AD0DAC" w:rsidRDefault="00AD0DAC" w:rsidP="00AD0DAC">
      <w:pPr>
        <w:rPr>
          <w:b/>
        </w:rPr>
      </w:pPr>
      <w:r w:rsidRPr="00AD0DAC">
        <w:rPr>
          <w:b/>
        </w:rPr>
        <w:t xml:space="preserve">Working poor: </w:t>
      </w:r>
    </w:p>
    <w:p w:rsidR="00AD0DAC" w:rsidRDefault="00AD0DAC" w:rsidP="00AD0DAC">
      <w:r>
        <w:t>Individuals or households who earn enough income to be ineligible of Centrelink benefits, yet spend a large percentage of their income on rent.</w:t>
      </w:r>
    </w:p>
    <w:p w:rsidR="00AD0DAC" w:rsidRDefault="00AD0DAC" w:rsidP="00AD0DAC"/>
    <w:p w:rsidR="00AD0DAC" w:rsidRDefault="00AD0DAC" w:rsidP="00AD0DAC"/>
    <w:p w:rsidR="0013269C" w:rsidRDefault="0013269C" w:rsidP="00AD0DAC">
      <w:pPr>
        <w:rPr>
          <w:rFonts w:ascii="Gotham Rounded Book" w:eastAsiaTheme="majorEastAsia" w:hAnsi="Gotham Rounded Book" w:cstheme="majorBidi"/>
          <w:b/>
          <w:bCs/>
          <w:color w:val="1F497D" w:themeColor="text2"/>
          <w:kern w:val="32"/>
          <w:sz w:val="48"/>
          <w:szCs w:val="32"/>
        </w:rPr>
      </w:pPr>
      <w:r>
        <w:br w:type="page"/>
      </w:r>
    </w:p>
    <w:p w:rsidR="00996516" w:rsidRDefault="00996516" w:rsidP="00EF12E0">
      <w:pPr>
        <w:pStyle w:val="Heading1"/>
      </w:pPr>
      <w:r>
        <w:lastRenderedPageBreak/>
        <w:t>References</w:t>
      </w:r>
    </w:p>
    <w:p w:rsidR="00C6238E" w:rsidRDefault="00C6238E" w:rsidP="00C6238E"/>
    <w:p w:rsidR="00C6238E" w:rsidRDefault="000D6CF2" w:rsidP="00C6238E">
      <w:r>
        <w:t xml:space="preserve">Australian Bureau of Statistics 2018, </w:t>
      </w:r>
      <w:r w:rsidRPr="000D6CF2">
        <w:rPr>
          <w:i/>
          <w:lang w:val="en"/>
        </w:rPr>
        <w:t>Census of Population and H</w:t>
      </w:r>
      <w:r w:rsidR="008B153C">
        <w:rPr>
          <w:i/>
          <w:lang w:val="en"/>
        </w:rPr>
        <w:t>ousing: Estimating homelessness</w:t>
      </w:r>
      <w:r w:rsidRPr="000D6CF2">
        <w:rPr>
          <w:i/>
          <w:lang w:val="en"/>
        </w:rPr>
        <w:t xml:space="preserve"> 2016</w:t>
      </w:r>
      <w:r w:rsidR="008B153C">
        <w:rPr>
          <w:lang w:val="en"/>
        </w:rPr>
        <w:t xml:space="preserve">, </w:t>
      </w:r>
      <w:proofErr w:type="gramStart"/>
      <w:r w:rsidR="008B153C">
        <w:rPr>
          <w:lang w:val="en"/>
        </w:rPr>
        <w:t>ABS</w:t>
      </w:r>
      <w:proofErr w:type="gramEnd"/>
    </w:p>
    <w:p w:rsidR="000D6CF2" w:rsidRDefault="000D6CF2" w:rsidP="00E96FAA">
      <w:pPr>
        <w:rPr>
          <w:rFonts w:cs="Arial"/>
          <w:lang w:val="en-US"/>
        </w:rPr>
      </w:pPr>
    </w:p>
    <w:p w:rsidR="00E96FAA" w:rsidRPr="009F0DD2" w:rsidRDefault="00E96FAA" w:rsidP="00E96FAA">
      <w:pPr>
        <w:rPr>
          <w:rFonts w:cs="Arial"/>
          <w:lang w:val="en-US"/>
        </w:rPr>
      </w:pPr>
      <w:r w:rsidRPr="009F0DD2">
        <w:rPr>
          <w:rFonts w:cs="Arial"/>
          <w:lang w:val="en-US"/>
        </w:rPr>
        <w:t xml:space="preserve">Archibald, I, n/d, </w:t>
      </w:r>
      <w:r w:rsidRPr="009F0DD2">
        <w:rPr>
          <w:rFonts w:cs="Arial"/>
          <w:i/>
          <w:lang w:val="en-US"/>
        </w:rPr>
        <w:t>About Crisis Accommodation,</w:t>
      </w:r>
      <w:r w:rsidRPr="009F0DD2">
        <w:rPr>
          <w:rFonts w:cs="Arial"/>
          <w:lang w:val="en-US"/>
        </w:rPr>
        <w:t xml:space="preserve"> Crisis Help Network: Melbourne Homeless Services, </w:t>
      </w:r>
      <w:hyperlink r:id="rId32" w:history="1">
        <w:r w:rsidRPr="009F0DD2">
          <w:rPr>
            <w:rFonts w:cs="Arial"/>
            <w:color w:val="0000FF" w:themeColor="hyperlink"/>
            <w:u w:val="single"/>
            <w:lang w:val="en-US"/>
          </w:rPr>
          <w:t>http://www.melbourne.homeless.org.au/about-crisis-accommodation.html</w:t>
        </w:r>
      </w:hyperlink>
      <w:r w:rsidRPr="009F0DD2">
        <w:rPr>
          <w:rFonts w:cs="Arial"/>
          <w:lang w:val="en-US"/>
        </w:rPr>
        <w:t xml:space="preserve"> </w:t>
      </w:r>
    </w:p>
    <w:p w:rsidR="00E96FAA" w:rsidRDefault="00E96FAA" w:rsidP="00C6238E"/>
    <w:p w:rsidR="00922173" w:rsidRDefault="00922173" w:rsidP="00C6238E">
      <w:pPr>
        <w:rPr>
          <w:rFonts w:cs="Arial"/>
        </w:rPr>
      </w:pPr>
      <w:r>
        <w:t xml:space="preserve">Burke, T 2017, </w:t>
      </w:r>
      <w:r w:rsidRPr="00922173">
        <w:rPr>
          <w:rFonts w:cs="Arial"/>
          <w:i/>
        </w:rPr>
        <w:t>Community sector offers a solid platform for fair social housing</w:t>
      </w:r>
      <w:r>
        <w:rPr>
          <w:rFonts w:cs="Arial"/>
          <w:i/>
        </w:rPr>
        <w:t xml:space="preserve">, </w:t>
      </w:r>
      <w:r w:rsidRPr="00922173">
        <w:rPr>
          <w:rFonts w:cs="Arial"/>
        </w:rPr>
        <w:t>Swinburne University</w:t>
      </w:r>
      <w:r>
        <w:rPr>
          <w:rFonts w:cs="Arial"/>
        </w:rPr>
        <w:t>, online article,</w:t>
      </w:r>
      <w:r w:rsidR="00E96FAA">
        <w:rPr>
          <w:rFonts w:cs="Arial"/>
        </w:rPr>
        <w:t xml:space="preserve"> accessed online 18</w:t>
      </w:r>
      <w:r w:rsidR="00E96FAA" w:rsidRPr="00E96FAA">
        <w:rPr>
          <w:rFonts w:cs="Arial"/>
          <w:vertAlign w:val="superscript"/>
        </w:rPr>
        <w:t>th</w:t>
      </w:r>
      <w:r w:rsidR="00E96FAA">
        <w:rPr>
          <w:rFonts w:cs="Arial"/>
        </w:rPr>
        <w:t xml:space="preserve"> of May</w:t>
      </w:r>
      <w:r>
        <w:rPr>
          <w:rFonts w:cs="Arial"/>
        </w:rPr>
        <w:t xml:space="preserve"> </w:t>
      </w:r>
      <w:hyperlink r:id="rId33" w:history="1">
        <w:r w:rsidRPr="009D73B5">
          <w:rPr>
            <w:rStyle w:val="Hyperlink"/>
            <w:rFonts w:cs="Arial"/>
          </w:rPr>
          <w:t>http://www.swinburne.edu.au/news/latest-news/2017/07/community-sector-offers-a-solid-platform-for-fair-social-housing.php</w:t>
        </w:r>
      </w:hyperlink>
    </w:p>
    <w:p w:rsidR="00922173" w:rsidRDefault="00922173" w:rsidP="00C6238E"/>
    <w:p w:rsidR="00C6238E" w:rsidRDefault="00C6238E" w:rsidP="00C6238E">
      <w:r>
        <w:t xml:space="preserve">City of Port Phillip 2016, </w:t>
      </w:r>
      <w:r w:rsidRPr="00C6238E">
        <w:rPr>
          <w:i/>
        </w:rPr>
        <w:t>In Our Backyard: Growing Affordable Housing in Port Phillip 2015-2025</w:t>
      </w:r>
      <w:r>
        <w:t>, City of Port Phillip</w:t>
      </w:r>
      <w:r w:rsidR="00922173">
        <w:t>.</w:t>
      </w:r>
    </w:p>
    <w:p w:rsidR="00E96FAA" w:rsidRDefault="00E96FAA" w:rsidP="00C6238E"/>
    <w:p w:rsidR="00E96FAA" w:rsidRDefault="00E96FAA" w:rsidP="00E96FAA">
      <w:pPr>
        <w:rPr>
          <w:rFonts w:cs="Arial"/>
          <w:color w:val="0000FF" w:themeColor="hyperlink"/>
          <w:u w:val="single"/>
          <w:lang w:val="en-US"/>
        </w:rPr>
      </w:pPr>
      <w:r w:rsidRPr="00E96FAA">
        <w:rPr>
          <w:rFonts w:cs="Arial"/>
          <w:lang w:val="en-US"/>
        </w:rPr>
        <w:t xml:space="preserve"> </w:t>
      </w:r>
      <w:r w:rsidRPr="009F0DD2">
        <w:rPr>
          <w:rFonts w:cs="Arial"/>
          <w:lang w:val="en-US"/>
        </w:rPr>
        <w:t xml:space="preserve">City of Whitehorse, 2014, </w:t>
      </w:r>
      <w:r w:rsidRPr="009F0DD2">
        <w:rPr>
          <w:rFonts w:cs="Arial"/>
          <w:i/>
          <w:lang w:val="en-US"/>
        </w:rPr>
        <w:t>Whitehorse Housing Strategy</w:t>
      </w:r>
      <w:r w:rsidRPr="009F0DD2">
        <w:rPr>
          <w:rFonts w:cs="Arial"/>
          <w:lang w:val="en-US"/>
        </w:rPr>
        <w:t>, City of Whitehorse, accessed online 30</w:t>
      </w:r>
      <w:r w:rsidRPr="009F0DD2">
        <w:rPr>
          <w:rFonts w:cs="Arial"/>
          <w:vertAlign w:val="superscript"/>
          <w:lang w:val="en-US"/>
        </w:rPr>
        <w:t>th</w:t>
      </w:r>
      <w:r w:rsidRPr="009F0DD2">
        <w:rPr>
          <w:rFonts w:cs="Arial"/>
          <w:lang w:val="en-US"/>
        </w:rPr>
        <w:t xml:space="preserve"> of March </w:t>
      </w:r>
      <w:hyperlink r:id="rId34" w:history="1">
        <w:r w:rsidRPr="009F0DD2">
          <w:rPr>
            <w:rFonts w:cs="Arial"/>
            <w:color w:val="0000FF" w:themeColor="hyperlink"/>
            <w:u w:val="single"/>
            <w:lang w:val="en-US"/>
          </w:rPr>
          <w:t>http://www.whitehorse.vic.gov.au/IgnitionSuite/uploads/docs/Whitehorse%20Housing%20Strategy%20April%202014%20Intro%20and%20Chapters%201-4[1].pdf</w:t>
        </w:r>
      </w:hyperlink>
    </w:p>
    <w:p w:rsidR="00E96FAA" w:rsidRDefault="00E96FAA" w:rsidP="00E96FAA">
      <w:pPr>
        <w:rPr>
          <w:rFonts w:cs="Arial"/>
          <w:color w:val="0000FF" w:themeColor="hyperlink"/>
          <w:u w:val="single"/>
          <w:lang w:val="en-US"/>
        </w:rPr>
      </w:pPr>
    </w:p>
    <w:p w:rsidR="00E96FAA" w:rsidRDefault="00E96FAA" w:rsidP="00E96FAA">
      <w:pPr>
        <w:rPr>
          <w:rFonts w:cs="Arial"/>
          <w:lang w:val="en-US"/>
        </w:rPr>
      </w:pPr>
      <w:r w:rsidRPr="00E96FAA">
        <w:rPr>
          <w:rFonts w:cs="Arial"/>
          <w:lang w:val="en-US"/>
        </w:rPr>
        <w:t>Department</w:t>
      </w:r>
      <w:r w:rsidRPr="009F0DD2">
        <w:rPr>
          <w:rFonts w:cs="Arial"/>
          <w:lang w:val="en-US"/>
        </w:rPr>
        <w:t xml:space="preserve"> of Health and Human Services, 2016, </w:t>
      </w:r>
      <w:r w:rsidRPr="009F0DD2">
        <w:rPr>
          <w:rFonts w:cs="Arial"/>
          <w:i/>
          <w:lang w:val="en-US"/>
        </w:rPr>
        <w:t>Social Housing: Public Housing,</w:t>
      </w:r>
      <w:r w:rsidRPr="009F0DD2">
        <w:rPr>
          <w:rFonts w:cs="Arial"/>
          <w:lang w:val="en-US"/>
        </w:rPr>
        <w:t xml:space="preserve"> DHHS, </w:t>
      </w:r>
      <w:hyperlink r:id="rId35" w:history="1">
        <w:r w:rsidRPr="009F0DD2">
          <w:rPr>
            <w:rFonts w:cs="Arial"/>
            <w:color w:val="0000FF" w:themeColor="hyperlink"/>
            <w:u w:val="single"/>
            <w:lang w:val="en-US"/>
          </w:rPr>
          <w:t>http://www.housing.vic.gov.au/public-housing</w:t>
        </w:r>
      </w:hyperlink>
      <w:r w:rsidRPr="009F0DD2">
        <w:rPr>
          <w:rFonts w:cs="Arial"/>
          <w:lang w:val="en-US"/>
        </w:rPr>
        <w:t xml:space="preserve"> </w:t>
      </w:r>
    </w:p>
    <w:p w:rsidR="00E96FAA" w:rsidRPr="009F0DD2" w:rsidRDefault="00E96FAA" w:rsidP="00E96FAA">
      <w:pPr>
        <w:rPr>
          <w:rFonts w:cs="Arial"/>
          <w:lang w:val="en-US"/>
        </w:rPr>
      </w:pPr>
    </w:p>
    <w:p w:rsidR="00E96FAA" w:rsidRPr="00E96FAA" w:rsidRDefault="00BF3634" w:rsidP="00E96FAA">
      <w:pPr>
        <w:rPr>
          <w:rFonts w:cs="Arial"/>
          <w:color w:val="0000FF" w:themeColor="hyperlink"/>
          <w:u w:val="single"/>
          <w:lang w:val="en-US"/>
        </w:rPr>
      </w:pPr>
      <w:r>
        <w:rPr>
          <w:rFonts w:cs="Arial"/>
          <w:lang w:val="en-US"/>
        </w:rPr>
        <w:t>D</w:t>
      </w:r>
      <w:r w:rsidR="00E96FAA" w:rsidRPr="009F0DD2">
        <w:rPr>
          <w:rFonts w:cs="Arial"/>
          <w:lang w:val="en-US"/>
        </w:rPr>
        <w:t xml:space="preserve">epartment of Health and Human Services, 2017, </w:t>
      </w:r>
      <w:r w:rsidR="00E96FAA" w:rsidRPr="009F0DD2">
        <w:rPr>
          <w:rFonts w:cs="Arial"/>
          <w:i/>
          <w:lang w:val="en-US"/>
        </w:rPr>
        <w:t>Social Housing: Community Housing,</w:t>
      </w:r>
      <w:r w:rsidR="00E96FAA" w:rsidRPr="009F0DD2">
        <w:rPr>
          <w:rFonts w:cs="Arial"/>
          <w:lang w:val="en-US"/>
        </w:rPr>
        <w:t xml:space="preserve"> DHHS, </w:t>
      </w:r>
      <w:hyperlink r:id="rId36" w:history="1">
        <w:r w:rsidR="00E96FAA" w:rsidRPr="009F0DD2">
          <w:rPr>
            <w:rFonts w:cs="Arial"/>
            <w:color w:val="0000FF" w:themeColor="hyperlink"/>
            <w:u w:val="single"/>
            <w:lang w:val="en-US"/>
          </w:rPr>
          <w:t>http://www.housing.vic.gov.au/community-housing</w:t>
        </w:r>
      </w:hyperlink>
    </w:p>
    <w:p w:rsidR="00922173" w:rsidRDefault="00922173" w:rsidP="00C6238E"/>
    <w:p w:rsidR="00922173" w:rsidRDefault="00922173" w:rsidP="00C6238E">
      <w:r>
        <w:t xml:space="preserve">Maroondah City Council 2018, </w:t>
      </w:r>
      <w:r>
        <w:rPr>
          <w:i/>
        </w:rPr>
        <w:t xml:space="preserve">Council Plan 2017-2021, </w:t>
      </w:r>
      <w:r>
        <w:t>Maroondah City Council.</w:t>
      </w:r>
    </w:p>
    <w:p w:rsidR="00C6238E" w:rsidRDefault="00C6238E" w:rsidP="00C6238E"/>
    <w:p w:rsidR="00922173" w:rsidRDefault="00922173" w:rsidP="00C6238E">
      <w:r>
        <w:t xml:space="preserve">Maroondah City Council 2014, </w:t>
      </w:r>
      <w:r w:rsidRPr="00922173">
        <w:rPr>
          <w:i/>
        </w:rPr>
        <w:t>Maroondah 2014 Community Vision: Our Future Together</w:t>
      </w:r>
      <w:r>
        <w:rPr>
          <w:i/>
        </w:rPr>
        <w:t xml:space="preserve">, </w:t>
      </w:r>
      <w:r>
        <w:t>Maroondah City Council.</w:t>
      </w:r>
    </w:p>
    <w:p w:rsidR="00922173" w:rsidRDefault="00922173" w:rsidP="00C6238E"/>
    <w:p w:rsidR="00922173" w:rsidRPr="00922173" w:rsidRDefault="00922173" w:rsidP="00C6238E">
      <w:r>
        <w:t xml:space="preserve">Maroondah City Council 2016, </w:t>
      </w:r>
      <w:r>
        <w:rPr>
          <w:i/>
        </w:rPr>
        <w:t xml:space="preserve">The Places We Live: Maroondah Housing Strategy 2016, </w:t>
      </w:r>
      <w:r>
        <w:t>Maroondah City Council.</w:t>
      </w:r>
    </w:p>
    <w:p w:rsidR="00922173" w:rsidRDefault="00922173" w:rsidP="00C6238E"/>
    <w:p w:rsidR="00C6238E" w:rsidRDefault="00C6238E" w:rsidP="00C6238E">
      <w:r>
        <w:t xml:space="preserve">Moreland City Council 2014, </w:t>
      </w:r>
      <w:r w:rsidRPr="00C6238E">
        <w:rPr>
          <w:i/>
        </w:rPr>
        <w:t>Affordable Housing Strategy 2014-2018</w:t>
      </w:r>
      <w:r>
        <w:t>, Moreland City Council</w:t>
      </w:r>
      <w:r w:rsidR="00922173">
        <w:t>.</w:t>
      </w:r>
    </w:p>
    <w:p w:rsidR="00C6238E" w:rsidRDefault="00C6238E" w:rsidP="00C6238E"/>
    <w:p w:rsidR="00C6238E" w:rsidRDefault="00BF3634" w:rsidP="00C6238E">
      <w:r>
        <w:t>S</w:t>
      </w:r>
      <w:r w:rsidR="00C6238E">
        <w:t xml:space="preserve">GS Economics and Planning 2018, </w:t>
      </w:r>
      <w:r w:rsidR="00C6238E" w:rsidRPr="00C6238E">
        <w:rPr>
          <w:i/>
        </w:rPr>
        <w:t>Maroondah Affordable and Social Housing Discussion Paper</w:t>
      </w:r>
      <w:r w:rsidR="00C6238E">
        <w:rPr>
          <w:i/>
        </w:rPr>
        <w:t xml:space="preserve">, </w:t>
      </w:r>
      <w:r w:rsidR="00C6238E">
        <w:t>SGS Economics and Planning, p.1-35, Melbourne.</w:t>
      </w:r>
    </w:p>
    <w:p w:rsidR="00C6238E" w:rsidRDefault="00C6238E" w:rsidP="00C6238E"/>
    <w:p w:rsidR="00C6238E" w:rsidRDefault="00C6238E" w:rsidP="00C6238E">
      <w:r>
        <w:t xml:space="preserve">Spatial Economics 2015, </w:t>
      </w:r>
      <w:r w:rsidRPr="00C6238E">
        <w:rPr>
          <w:i/>
        </w:rPr>
        <w:t xml:space="preserve">Housing Demand Study </w:t>
      </w:r>
      <w:r>
        <w:rPr>
          <w:i/>
        </w:rPr>
        <w:t>–</w:t>
      </w:r>
      <w:r w:rsidRPr="00C6238E">
        <w:rPr>
          <w:i/>
        </w:rPr>
        <w:t xml:space="preserve"> Maroondah</w:t>
      </w:r>
      <w:r>
        <w:t>, Spatial Economics, Melbourne.</w:t>
      </w:r>
    </w:p>
    <w:p w:rsidR="00C6238E" w:rsidRDefault="00C6238E" w:rsidP="00C6238E"/>
    <w:p w:rsidR="00C6238E" w:rsidRPr="00C6238E" w:rsidRDefault="00C6238E" w:rsidP="00C6238E"/>
    <w:sectPr w:rsidR="00C6238E" w:rsidRPr="00C6238E" w:rsidSect="006122B0">
      <w:footerReference w:type="even" r:id="rId37"/>
      <w:footerReference w:type="default" r:id="rId3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DE8" w:rsidRDefault="00A55DE8" w:rsidP="006122B0">
      <w:r>
        <w:separator/>
      </w:r>
    </w:p>
  </w:endnote>
  <w:endnote w:type="continuationSeparator" w:id="0">
    <w:p w:rsidR="00A55DE8" w:rsidRDefault="00A55DE8" w:rsidP="0061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altName w:val="Calibri Light"/>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otham Rounded Book">
    <w:panose1 w:val="00000000000000000000"/>
    <w:charset w:val="00"/>
    <w:family w:val="modern"/>
    <w:notTrueType/>
    <w:pitch w:val="variable"/>
    <w:sig w:usb0="A00000FF" w:usb1="4000004A" w:usb2="00000000" w:usb3="00000000" w:csb0="0000000B" w:csb1="00000000"/>
  </w:font>
  <w:font w:name="Gotham Bold">
    <w:panose1 w:val="02000803030000020004"/>
    <w:charset w:val="00"/>
    <w:family w:val="auto"/>
    <w:pitch w:val="variable"/>
    <w:sig w:usb0="A00000AF" w:usb1="40000048" w:usb2="00000000" w:usb3="00000000" w:csb0="00000111"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61002A87" w:usb1="80000000" w:usb2="00000008" w:usb3="00000000" w:csb0="000101FF" w:csb1="00000000"/>
  </w:font>
  <w:font w:name="Gotham Book">
    <w:panose1 w:val="02000603040000020004"/>
    <w:charset w:val="00"/>
    <w:family w:val="auto"/>
    <w:pitch w:val="variable"/>
    <w:sig w:usb0="A00000AF" w:usb1="40000048" w:usb2="00000000" w:usb3="00000000" w:csb0="00000111" w:csb1="00000000"/>
  </w:font>
  <w:font w:name="Gotham Rounded Bold">
    <w:panose1 w:val="00000000000000000000"/>
    <w:charset w:val="00"/>
    <w:family w:val="modern"/>
    <w:notTrueType/>
    <w:pitch w:val="variable"/>
    <w:sig w:usb0="A00000FF" w:usb1="4000004A" w:usb2="00000000" w:usb3="00000000" w:csb0="0000000B" w:csb1="00000000"/>
  </w:font>
  <w:font w:name="GothamRounded-Bold">
    <w:altName w:val="Calibri"/>
    <w:panose1 w:val="00000000000000000000"/>
    <w:charset w:val="00"/>
    <w:family w:val="auto"/>
    <w:notTrueType/>
    <w:pitch w:val="default"/>
    <w:sig w:usb0="00000003" w:usb1="00000000" w:usb2="00000000" w:usb3="00000000" w:csb0="00000001" w:csb1="00000000"/>
  </w:font>
  <w:font w:name="GothamMedium">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DE8" w:rsidRDefault="00A55DE8" w:rsidP="00EF12E0">
    <w:pPr>
      <w:pStyle w:val="Footer"/>
      <w:jc w:val="right"/>
      <w:rPr>
        <w:sz w:val="20"/>
        <w:lang w:val="en-US"/>
      </w:rPr>
    </w:pPr>
    <w:r w:rsidRPr="006122B0">
      <w:rPr>
        <w:noProof/>
        <w:sz w:val="20"/>
        <w:lang w:eastAsia="en-AU"/>
      </w:rPr>
      <w:drawing>
        <wp:inline distT="0" distB="0" distL="0" distR="0" wp14:anchorId="131F5E87" wp14:editId="357A26BA">
          <wp:extent cx="6495427" cy="94887"/>
          <wp:effectExtent l="19050" t="0" r="623" b="0"/>
          <wp:docPr id="1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510937" cy="95114"/>
                  </a:xfrm>
                  <a:prstGeom prst="rect">
                    <a:avLst/>
                  </a:prstGeom>
                  <a:noFill/>
                </pic:spPr>
              </pic:pic>
            </a:graphicData>
          </a:graphic>
        </wp:inline>
      </w:drawing>
    </w:r>
  </w:p>
  <w:p w:rsidR="00A55DE8" w:rsidRDefault="00A55DE8" w:rsidP="00EF12E0">
    <w:pPr>
      <w:pStyle w:val="Footer"/>
      <w:jc w:val="right"/>
      <w:rPr>
        <w:sz w:val="20"/>
        <w:lang w:val="en-US"/>
      </w:rPr>
    </w:pPr>
  </w:p>
  <w:p w:rsidR="00A55DE8" w:rsidRPr="006122B0" w:rsidRDefault="00A55DE8" w:rsidP="00EF12E0">
    <w:pPr>
      <w:pStyle w:val="Footer"/>
      <w:jc w:val="right"/>
      <w:rPr>
        <w:sz w:val="20"/>
        <w:lang w:val="en-US"/>
      </w:rPr>
    </w:pPr>
    <w:r>
      <w:rPr>
        <w:sz w:val="20"/>
        <w:lang w:val="en-US"/>
      </w:rPr>
      <w:t xml:space="preserve">DRAFT MAROONDAH AFFORDABLE AND SOCIAL HOUSING POLICY 2018  </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sidR="00E83734">
      <w:rPr>
        <w:b/>
        <w:noProof/>
        <w:sz w:val="20"/>
        <w:lang w:val="en-US"/>
      </w:rPr>
      <w:t>4</w:t>
    </w:r>
    <w:r w:rsidRPr="006122B0">
      <w:rPr>
        <w:b/>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DE8" w:rsidRDefault="00A55DE8" w:rsidP="006122B0">
    <w:pPr>
      <w:pStyle w:val="Footer"/>
      <w:jc w:val="right"/>
      <w:rPr>
        <w:sz w:val="20"/>
        <w:lang w:val="en-US"/>
      </w:rPr>
    </w:pPr>
    <w:r w:rsidRPr="006122B0">
      <w:rPr>
        <w:noProof/>
        <w:sz w:val="20"/>
        <w:lang w:eastAsia="en-AU"/>
      </w:rPr>
      <w:drawing>
        <wp:inline distT="0" distB="0" distL="0" distR="0">
          <wp:extent cx="6645910" cy="94035"/>
          <wp:effectExtent l="19050" t="0" r="2540" b="0"/>
          <wp:docPr id="12"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45910" cy="94035"/>
                  </a:xfrm>
                  <a:prstGeom prst="rect">
                    <a:avLst/>
                  </a:prstGeom>
                  <a:noFill/>
                </pic:spPr>
              </pic:pic>
            </a:graphicData>
          </a:graphic>
        </wp:inline>
      </w:drawing>
    </w:r>
  </w:p>
  <w:p w:rsidR="00A55DE8" w:rsidRDefault="00A55DE8" w:rsidP="006122B0">
    <w:pPr>
      <w:pStyle w:val="Footer"/>
      <w:jc w:val="right"/>
      <w:rPr>
        <w:sz w:val="20"/>
        <w:lang w:val="en-US"/>
      </w:rPr>
    </w:pPr>
  </w:p>
  <w:p w:rsidR="00A55DE8" w:rsidRPr="006122B0" w:rsidRDefault="00A55DE8" w:rsidP="006122B0">
    <w:pPr>
      <w:pStyle w:val="Footer"/>
      <w:jc w:val="right"/>
      <w:rPr>
        <w:b/>
        <w:sz w:val="20"/>
        <w:lang w:val="en-US"/>
      </w:rPr>
    </w:pPr>
    <w:r>
      <w:rPr>
        <w:sz w:val="20"/>
        <w:lang w:val="en-US"/>
      </w:rPr>
      <w:t xml:space="preserve">DRAFT MAROONDAH AFFORDABLE AND SOCIAL HOUSING POLICY </w:t>
    </w:r>
    <w:proofErr w:type="gramStart"/>
    <w:r>
      <w:rPr>
        <w:sz w:val="20"/>
        <w:lang w:val="en-US"/>
      </w:rPr>
      <w:t xml:space="preserve">2018  </w:t>
    </w:r>
    <w:r w:rsidRPr="006122B0">
      <w:rPr>
        <w:b/>
        <w:sz w:val="20"/>
        <w:lang w:val="en-US"/>
      </w:rPr>
      <w:t>|</w:t>
    </w:r>
    <w:proofErr w:type="gramEnd"/>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sidR="00E83734">
      <w:rPr>
        <w:b/>
        <w:noProof/>
        <w:sz w:val="20"/>
        <w:lang w:val="en-US"/>
      </w:rPr>
      <w:t>3</w:t>
    </w:r>
    <w:r w:rsidRPr="006122B0">
      <w:rPr>
        <w:b/>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DE8" w:rsidRDefault="00A55DE8" w:rsidP="006122B0">
      <w:r>
        <w:separator/>
      </w:r>
    </w:p>
  </w:footnote>
  <w:footnote w:type="continuationSeparator" w:id="0">
    <w:p w:rsidR="00A55DE8" w:rsidRDefault="00A55DE8" w:rsidP="00612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3E92C11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8456034"/>
    <w:multiLevelType w:val="hybridMultilevel"/>
    <w:tmpl w:val="E418E8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9D1382B"/>
    <w:multiLevelType w:val="hybridMultilevel"/>
    <w:tmpl w:val="9B384A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F35412"/>
    <w:multiLevelType w:val="hybridMultilevel"/>
    <w:tmpl w:val="523AF3FC"/>
    <w:lvl w:ilvl="0" w:tplc="9904DA8A">
      <w:start w:val="1"/>
      <w:numFmt w:val="bullet"/>
      <w:pStyle w:val="ListBullet"/>
      <w:lvlText w:val="§"/>
      <w:lvlJc w:val="left"/>
      <w:pPr>
        <w:ind w:left="720" w:hanging="360"/>
      </w:pPr>
      <w:rPr>
        <w:rFonts w:ascii="Wingdings" w:hAnsi="Wingdings" w:hint="default"/>
        <w:b w:val="0"/>
        <w:i w:val="0"/>
        <w:color w:val="93C854"/>
        <w:sz w:val="16"/>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197ED8"/>
    <w:multiLevelType w:val="hybridMultilevel"/>
    <w:tmpl w:val="0AA0DBC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 w15:restartNumberingAfterBreak="0">
    <w:nsid w:val="192B3565"/>
    <w:multiLevelType w:val="hybridMultilevel"/>
    <w:tmpl w:val="658C4D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B15511"/>
    <w:multiLevelType w:val="hybridMultilevel"/>
    <w:tmpl w:val="82CA0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0F398B"/>
    <w:multiLevelType w:val="hybridMultilevel"/>
    <w:tmpl w:val="9D00A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FE22FDE"/>
    <w:multiLevelType w:val="hybridMultilevel"/>
    <w:tmpl w:val="758A8E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AAE5C43"/>
    <w:multiLevelType w:val="hybridMultilevel"/>
    <w:tmpl w:val="6C9E8A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46D3A6A"/>
    <w:multiLevelType w:val="multilevel"/>
    <w:tmpl w:val="A214506C"/>
    <w:lvl w:ilvl="0">
      <w:start w:val="1"/>
      <w:numFmt w:val="bullet"/>
      <w:pStyle w:val="Bullet1"/>
      <w:lvlText w:val=""/>
      <w:lvlJc w:val="left"/>
      <w:pPr>
        <w:tabs>
          <w:tab w:val="num" w:pos="1003"/>
        </w:tabs>
        <w:ind w:left="1003" w:hanging="283"/>
      </w:pPr>
      <w:rPr>
        <w:rFonts w:ascii="Symbol" w:hAnsi="Symbol" w:hint="default"/>
        <w:b w:val="0"/>
        <w:i w:val="0"/>
        <w:vanish w:val="0"/>
        <w:color w:val="auto"/>
        <w:sz w:val="22"/>
      </w:rPr>
    </w:lvl>
    <w:lvl w:ilvl="1">
      <w:start w:val="1"/>
      <w:numFmt w:val="bullet"/>
      <w:pStyle w:val="Bullet2"/>
      <w:lvlText w:val="–"/>
      <w:lvlJc w:val="left"/>
      <w:pPr>
        <w:tabs>
          <w:tab w:val="num" w:pos="1287"/>
        </w:tabs>
        <w:ind w:left="1287" w:hanging="284"/>
      </w:pPr>
      <w:rPr>
        <w:rFonts w:ascii="Calibri" w:hAnsi="Calibri" w:hint="default"/>
        <w:b w:val="0"/>
        <w:i w:val="0"/>
        <w:vanish w:val="0"/>
        <w:color w:val="auto"/>
        <w:sz w:val="22"/>
      </w:rPr>
    </w:lvl>
    <w:lvl w:ilvl="2">
      <w:start w:val="1"/>
      <w:numFmt w:val="bullet"/>
      <w:pStyle w:val="Bullet3"/>
      <w:lvlText w:val=""/>
      <w:lvlJc w:val="left"/>
      <w:pPr>
        <w:tabs>
          <w:tab w:val="num" w:pos="1570"/>
        </w:tabs>
        <w:ind w:left="1570" w:hanging="283"/>
      </w:pPr>
      <w:rPr>
        <w:rFonts w:ascii="Symbol" w:hAnsi="Symbol" w:hint="default"/>
        <w:b w:val="0"/>
        <w:i w:val="0"/>
        <w:vanish w:val="0"/>
        <w:color w:val="auto"/>
        <w:sz w:val="22"/>
      </w:rPr>
    </w:lvl>
    <w:lvl w:ilvl="3">
      <w:start w:val="1"/>
      <w:numFmt w:val="bullet"/>
      <w:lvlText w:val=""/>
      <w:lvlJc w:val="left"/>
      <w:pPr>
        <w:tabs>
          <w:tab w:val="num" w:pos="1854"/>
        </w:tabs>
        <w:ind w:left="1854" w:hanging="284"/>
      </w:pPr>
      <w:rPr>
        <w:rFonts w:ascii="Symbol" w:hAnsi="Symbol" w:hint="default"/>
        <w:b w:val="0"/>
        <w:i w:val="0"/>
        <w:vanish w:val="0"/>
        <w:color w:val="auto"/>
        <w:sz w:val="22"/>
      </w:rPr>
    </w:lvl>
    <w:lvl w:ilvl="4">
      <w:start w:val="1"/>
      <w:numFmt w:val="bullet"/>
      <w:lvlText w:val=""/>
      <w:lvlJc w:val="left"/>
      <w:pPr>
        <w:tabs>
          <w:tab w:val="num" w:pos="2137"/>
        </w:tabs>
        <w:ind w:left="2137" w:hanging="283"/>
      </w:pPr>
      <w:rPr>
        <w:rFonts w:ascii="Symbol" w:hAnsi="Symbol" w:hint="default"/>
        <w:b w:val="0"/>
        <w:i w:val="0"/>
        <w:vanish w:val="0"/>
        <w:color w:val="auto"/>
        <w:sz w:val="22"/>
      </w:rPr>
    </w:lvl>
    <w:lvl w:ilvl="5">
      <w:start w:val="1"/>
      <w:numFmt w:val="bullet"/>
      <w:lvlText w:val=""/>
      <w:lvlJc w:val="left"/>
      <w:pPr>
        <w:tabs>
          <w:tab w:val="num" w:pos="2421"/>
        </w:tabs>
        <w:ind w:left="2421" w:hanging="284"/>
      </w:pPr>
      <w:rPr>
        <w:rFonts w:ascii="Symbol" w:hAnsi="Symbol" w:hint="default"/>
        <w:b w:val="0"/>
        <w:i w:val="0"/>
        <w:vanish w:val="0"/>
        <w:color w:val="auto"/>
        <w:sz w:val="22"/>
      </w:rPr>
    </w:lvl>
    <w:lvl w:ilvl="6">
      <w:start w:val="1"/>
      <w:numFmt w:val="bullet"/>
      <w:lvlText w:val=""/>
      <w:lvlJc w:val="left"/>
      <w:pPr>
        <w:tabs>
          <w:tab w:val="num" w:pos="2704"/>
        </w:tabs>
        <w:ind w:left="2704" w:hanging="283"/>
      </w:pPr>
      <w:rPr>
        <w:rFonts w:ascii="Symbol" w:hAnsi="Symbol" w:hint="default"/>
        <w:b w:val="0"/>
        <w:i w:val="0"/>
        <w:vanish w:val="0"/>
        <w:color w:val="auto"/>
        <w:sz w:val="22"/>
      </w:rPr>
    </w:lvl>
    <w:lvl w:ilvl="7">
      <w:start w:val="1"/>
      <w:numFmt w:val="bullet"/>
      <w:lvlText w:val=""/>
      <w:lvlJc w:val="left"/>
      <w:pPr>
        <w:tabs>
          <w:tab w:val="num" w:pos="2988"/>
        </w:tabs>
        <w:ind w:left="2988" w:hanging="284"/>
      </w:pPr>
      <w:rPr>
        <w:rFonts w:ascii="Symbol" w:hAnsi="Symbol" w:hint="default"/>
        <w:b w:val="0"/>
        <w:i w:val="0"/>
        <w:vanish w:val="0"/>
        <w:color w:val="auto"/>
        <w:sz w:val="22"/>
      </w:rPr>
    </w:lvl>
    <w:lvl w:ilvl="8">
      <w:start w:val="1"/>
      <w:numFmt w:val="bullet"/>
      <w:lvlText w:val=""/>
      <w:lvlJc w:val="left"/>
      <w:pPr>
        <w:tabs>
          <w:tab w:val="num" w:pos="3271"/>
        </w:tabs>
        <w:ind w:left="3271" w:hanging="283"/>
      </w:pPr>
      <w:rPr>
        <w:rFonts w:ascii="Symbol" w:hAnsi="Symbol" w:hint="default"/>
        <w:b w:val="0"/>
        <w:i w:val="0"/>
        <w:vanish w:val="0"/>
        <w:color w:val="auto"/>
        <w:sz w:val="22"/>
      </w:rPr>
    </w:lvl>
  </w:abstractNum>
  <w:abstractNum w:abstractNumId="11" w15:restartNumberingAfterBreak="0">
    <w:nsid w:val="4A5902E5"/>
    <w:multiLevelType w:val="hybridMultilevel"/>
    <w:tmpl w:val="5AFAA2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C372DC6"/>
    <w:multiLevelType w:val="hybridMultilevel"/>
    <w:tmpl w:val="A1B05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E612CA5"/>
    <w:multiLevelType w:val="hybridMultilevel"/>
    <w:tmpl w:val="DFF8C5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EA01F01"/>
    <w:multiLevelType w:val="hybridMultilevel"/>
    <w:tmpl w:val="67882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E3C703E"/>
    <w:multiLevelType w:val="hybridMultilevel"/>
    <w:tmpl w:val="A24824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4D2B6A"/>
    <w:multiLevelType w:val="hybridMultilevel"/>
    <w:tmpl w:val="60F4E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5860911"/>
    <w:multiLevelType w:val="hybridMultilevel"/>
    <w:tmpl w:val="24DC60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AED5B6B"/>
    <w:multiLevelType w:val="hybridMultilevel"/>
    <w:tmpl w:val="DA488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67D5AFE"/>
    <w:multiLevelType w:val="hybridMultilevel"/>
    <w:tmpl w:val="05F03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8DC6C86"/>
    <w:multiLevelType w:val="hybridMultilevel"/>
    <w:tmpl w:val="2C6A5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4"/>
  </w:num>
  <w:num w:numId="4">
    <w:abstractNumId w:val="3"/>
  </w:num>
  <w:num w:numId="5">
    <w:abstractNumId w:val="16"/>
  </w:num>
  <w:num w:numId="6">
    <w:abstractNumId w:val="18"/>
  </w:num>
  <w:num w:numId="7">
    <w:abstractNumId w:val="6"/>
  </w:num>
  <w:num w:numId="8">
    <w:abstractNumId w:val="17"/>
  </w:num>
  <w:num w:numId="9">
    <w:abstractNumId w:val="0"/>
  </w:num>
  <w:num w:numId="10">
    <w:abstractNumId w:val="1"/>
  </w:num>
  <w:num w:numId="11">
    <w:abstractNumId w:val="14"/>
  </w:num>
  <w:num w:numId="12">
    <w:abstractNumId w:val="5"/>
  </w:num>
  <w:num w:numId="13">
    <w:abstractNumId w:val="15"/>
  </w:num>
  <w:num w:numId="14">
    <w:abstractNumId w:val="9"/>
  </w:num>
  <w:num w:numId="15">
    <w:abstractNumId w:val="19"/>
  </w:num>
  <w:num w:numId="16">
    <w:abstractNumId w:val="2"/>
  </w:num>
  <w:num w:numId="17">
    <w:abstractNumId w:val="13"/>
  </w:num>
  <w:num w:numId="18">
    <w:abstractNumId w:val="20"/>
  </w:num>
  <w:num w:numId="19">
    <w:abstractNumId w:val="12"/>
  </w:num>
  <w:num w:numId="20">
    <w:abstractNumId w:val="7"/>
  </w:num>
  <w:num w:numId="21">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B78"/>
    <w:rsid w:val="00010444"/>
    <w:rsid w:val="0001207D"/>
    <w:rsid w:val="000143EB"/>
    <w:rsid w:val="00027396"/>
    <w:rsid w:val="00050AD3"/>
    <w:rsid w:val="00052CAE"/>
    <w:rsid w:val="000920A6"/>
    <w:rsid w:val="000C2B78"/>
    <w:rsid w:val="000D6CF2"/>
    <w:rsid w:val="000D6D7F"/>
    <w:rsid w:val="000E02A1"/>
    <w:rsid w:val="000F5E99"/>
    <w:rsid w:val="00113107"/>
    <w:rsid w:val="0013269C"/>
    <w:rsid w:val="00156A69"/>
    <w:rsid w:val="0017541F"/>
    <w:rsid w:val="001C0FC1"/>
    <w:rsid w:val="001C18B6"/>
    <w:rsid w:val="00231F73"/>
    <w:rsid w:val="00266A76"/>
    <w:rsid w:val="002C135C"/>
    <w:rsid w:val="002F27DA"/>
    <w:rsid w:val="002F2D93"/>
    <w:rsid w:val="002F39F4"/>
    <w:rsid w:val="003062E6"/>
    <w:rsid w:val="00373B03"/>
    <w:rsid w:val="003B38A6"/>
    <w:rsid w:val="003C209A"/>
    <w:rsid w:val="003D1112"/>
    <w:rsid w:val="003D26C9"/>
    <w:rsid w:val="00402C4B"/>
    <w:rsid w:val="00411FEC"/>
    <w:rsid w:val="004712B2"/>
    <w:rsid w:val="00485E0C"/>
    <w:rsid w:val="004919B9"/>
    <w:rsid w:val="00492EEB"/>
    <w:rsid w:val="00494A81"/>
    <w:rsid w:val="00496266"/>
    <w:rsid w:val="004B7E62"/>
    <w:rsid w:val="004C06E3"/>
    <w:rsid w:val="00531284"/>
    <w:rsid w:val="00546AF7"/>
    <w:rsid w:val="00561F45"/>
    <w:rsid w:val="005719AE"/>
    <w:rsid w:val="00587108"/>
    <w:rsid w:val="005C37BB"/>
    <w:rsid w:val="005C76FA"/>
    <w:rsid w:val="005D5509"/>
    <w:rsid w:val="005D5524"/>
    <w:rsid w:val="005F7D42"/>
    <w:rsid w:val="006122B0"/>
    <w:rsid w:val="00625CF3"/>
    <w:rsid w:val="00637AFC"/>
    <w:rsid w:val="0067435C"/>
    <w:rsid w:val="00697EEF"/>
    <w:rsid w:val="006A48ED"/>
    <w:rsid w:val="006B043C"/>
    <w:rsid w:val="006B5D1B"/>
    <w:rsid w:val="006D5CFC"/>
    <w:rsid w:val="006E00B6"/>
    <w:rsid w:val="006E4F21"/>
    <w:rsid w:val="007043B5"/>
    <w:rsid w:val="00711B73"/>
    <w:rsid w:val="0072313D"/>
    <w:rsid w:val="007274A1"/>
    <w:rsid w:val="007353AE"/>
    <w:rsid w:val="00741DC5"/>
    <w:rsid w:val="00751A54"/>
    <w:rsid w:val="0075499B"/>
    <w:rsid w:val="007629A5"/>
    <w:rsid w:val="0079273B"/>
    <w:rsid w:val="007C16E5"/>
    <w:rsid w:val="007C4867"/>
    <w:rsid w:val="007E04AB"/>
    <w:rsid w:val="008064A0"/>
    <w:rsid w:val="0084455C"/>
    <w:rsid w:val="00870BB4"/>
    <w:rsid w:val="008A0546"/>
    <w:rsid w:val="008A3B8A"/>
    <w:rsid w:val="008A73F0"/>
    <w:rsid w:val="008B153C"/>
    <w:rsid w:val="008D291B"/>
    <w:rsid w:val="00901469"/>
    <w:rsid w:val="00922173"/>
    <w:rsid w:val="009418C2"/>
    <w:rsid w:val="00954867"/>
    <w:rsid w:val="009643FD"/>
    <w:rsid w:val="00980A85"/>
    <w:rsid w:val="00996516"/>
    <w:rsid w:val="009A5544"/>
    <w:rsid w:val="009E3DD9"/>
    <w:rsid w:val="009F3914"/>
    <w:rsid w:val="00A24CA1"/>
    <w:rsid w:val="00A55DE8"/>
    <w:rsid w:val="00A607AD"/>
    <w:rsid w:val="00A67D56"/>
    <w:rsid w:val="00A94DF8"/>
    <w:rsid w:val="00AC3158"/>
    <w:rsid w:val="00AD0DAC"/>
    <w:rsid w:val="00AE1ABC"/>
    <w:rsid w:val="00AF12C5"/>
    <w:rsid w:val="00AF138B"/>
    <w:rsid w:val="00B310F3"/>
    <w:rsid w:val="00B33768"/>
    <w:rsid w:val="00B57123"/>
    <w:rsid w:val="00B733E4"/>
    <w:rsid w:val="00B91376"/>
    <w:rsid w:val="00BC33D6"/>
    <w:rsid w:val="00BF3634"/>
    <w:rsid w:val="00C207C4"/>
    <w:rsid w:val="00C53411"/>
    <w:rsid w:val="00C6238E"/>
    <w:rsid w:val="00C75880"/>
    <w:rsid w:val="00C91223"/>
    <w:rsid w:val="00C92736"/>
    <w:rsid w:val="00C94490"/>
    <w:rsid w:val="00CA44C5"/>
    <w:rsid w:val="00CC1A14"/>
    <w:rsid w:val="00CE0EDC"/>
    <w:rsid w:val="00CF71AD"/>
    <w:rsid w:val="00D017D9"/>
    <w:rsid w:val="00D01807"/>
    <w:rsid w:val="00DA26B2"/>
    <w:rsid w:val="00DA3C9B"/>
    <w:rsid w:val="00DD6B61"/>
    <w:rsid w:val="00DE3252"/>
    <w:rsid w:val="00E26790"/>
    <w:rsid w:val="00E35BBE"/>
    <w:rsid w:val="00E513D4"/>
    <w:rsid w:val="00E83734"/>
    <w:rsid w:val="00E96FAA"/>
    <w:rsid w:val="00E9740D"/>
    <w:rsid w:val="00EA685E"/>
    <w:rsid w:val="00EA6E12"/>
    <w:rsid w:val="00EF12E0"/>
    <w:rsid w:val="00F65877"/>
    <w:rsid w:val="00F83461"/>
    <w:rsid w:val="00FA4F74"/>
    <w:rsid w:val="00FC0800"/>
    <w:rsid w:val="00FE74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A87511D"/>
  <w15:docId w15:val="{49B140EC-2AB4-4CD3-ACDB-9106DC91F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3">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7"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E04AB"/>
    <w:rPr>
      <w:rFonts w:ascii="Arial" w:hAnsi="Arial"/>
      <w:sz w:val="22"/>
      <w:szCs w:val="22"/>
      <w:lang w:eastAsia="en-US"/>
    </w:rPr>
  </w:style>
  <w:style w:type="paragraph" w:styleId="Heading1">
    <w:name w:val="heading 1"/>
    <w:basedOn w:val="Normal"/>
    <w:next w:val="Normal"/>
    <w:link w:val="Heading1Char"/>
    <w:uiPriority w:val="9"/>
    <w:qFormat/>
    <w:rsid w:val="005719AE"/>
    <w:pPr>
      <w:keepNext/>
      <w:spacing w:before="240" w:after="60"/>
      <w:outlineLvl w:val="0"/>
    </w:pPr>
    <w:rPr>
      <w:rFonts w:ascii="Gotham Rounded Book" w:eastAsiaTheme="majorEastAsia" w:hAnsi="Gotham Rounded Book" w:cstheme="majorBidi"/>
      <w:b/>
      <w:bCs/>
      <w:color w:val="1F497D" w:themeColor="text2"/>
      <w:kern w:val="32"/>
      <w:sz w:val="48"/>
      <w:szCs w:val="32"/>
    </w:rPr>
  </w:style>
  <w:style w:type="paragraph" w:styleId="Heading2">
    <w:name w:val="heading 2"/>
    <w:basedOn w:val="Normal"/>
    <w:next w:val="Normal"/>
    <w:link w:val="Heading2Char"/>
    <w:uiPriority w:val="9"/>
    <w:unhideWhenUsed/>
    <w:qFormat/>
    <w:rsid w:val="005719AE"/>
    <w:pPr>
      <w:keepNext/>
      <w:keepLines/>
      <w:spacing w:before="200"/>
      <w:outlineLvl w:val="1"/>
    </w:pPr>
    <w:rPr>
      <w:rFonts w:ascii="Gotham Bold" w:eastAsiaTheme="majorEastAsia" w:hAnsi="Gotham Bold" w:cs="Arial"/>
      <w:b/>
      <w:bCs/>
      <w:color w:val="1F497D" w:themeColor="text2"/>
      <w:sz w:val="32"/>
      <w:szCs w:val="28"/>
      <w:lang w:val="en-US"/>
    </w:rPr>
  </w:style>
  <w:style w:type="paragraph" w:styleId="Heading3">
    <w:name w:val="heading 3"/>
    <w:basedOn w:val="ARheading4"/>
    <w:next w:val="Normal"/>
    <w:link w:val="Heading3Char"/>
    <w:uiPriority w:val="9"/>
    <w:unhideWhenUsed/>
    <w:qFormat/>
    <w:rsid w:val="009E3DD9"/>
    <w:pPr>
      <w:outlineLvl w:val="2"/>
    </w:pPr>
    <w:rPr>
      <w:rFonts w:ascii="Gotham Rounded Book" w:hAnsi="Gotham Rounded Book"/>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9AE"/>
    <w:rPr>
      <w:rFonts w:ascii="Gotham Rounded Book" w:eastAsiaTheme="majorEastAsia" w:hAnsi="Gotham Rounded Book" w:cstheme="majorBidi"/>
      <w:b/>
      <w:bCs/>
      <w:color w:val="1F497D" w:themeColor="text2"/>
      <w:kern w:val="32"/>
      <w:sz w:val="48"/>
      <w:szCs w:val="32"/>
      <w:lang w:eastAsia="en-US"/>
    </w:rPr>
  </w:style>
  <w:style w:type="character" w:customStyle="1" w:styleId="Heading2Char">
    <w:name w:val="Heading 2 Char"/>
    <w:basedOn w:val="DefaultParagraphFont"/>
    <w:link w:val="Heading2"/>
    <w:uiPriority w:val="9"/>
    <w:rsid w:val="005719AE"/>
    <w:rPr>
      <w:rFonts w:ascii="Gotham Bold" w:eastAsiaTheme="majorEastAsia" w:hAnsi="Gotham Bold" w:cs="Arial"/>
      <w:b/>
      <w:bCs/>
      <w:color w:val="1F497D" w:themeColor="text2"/>
      <w:sz w:val="32"/>
      <w:szCs w:val="28"/>
      <w:lang w:val="en-US" w:eastAsia="en-US"/>
    </w:rPr>
  </w:style>
  <w:style w:type="character" w:customStyle="1" w:styleId="Heading3Char">
    <w:name w:val="Heading 3 Char"/>
    <w:basedOn w:val="DefaultParagraphFont"/>
    <w:link w:val="Heading3"/>
    <w:uiPriority w:val="9"/>
    <w:rsid w:val="009E3DD9"/>
    <w:rPr>
      <w:rFonts w:ascii="Gotham Rounded Book" w:eastAsiaTheme="minorHAnsi" w:hAnsi="Gotham Rounded Book"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iPriority w:val="99"/>
    <w:unhideWhenUsed/>
    <w:rsid w:val="006122B0"/>
    <w:pPr>
      <w:tabs>
        <w:tab w:val="center" w:pos="4513"/>
        <w:tab w:val="right" w:pos="9026"/>
      </w:tabs>
    </w:pPr>
  </w:style>
  <w:style w:type="character" w:customStyle="1" w:styleId="HeaderChar">
    <w:name w:val="Header Char"/>
    <w:basedOn w:val="DefaultParagraphFont"/>
    <w:link w:val="Header"/>
    <w:uiPriority w:val="99"/>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5719AE"/>
    <w:rPr>
      <w:rFonts w:ascii="Gotham Book" w:eastAsiaTheme="minorHAnsi" w:hAnsi="Gotham Book" w:cstheme="minorBidi"/>
      <w:sz w:val="22"/>
      <w:szCs w:val="22"/>
      <w:lang w:eastAsia="en-US"/>
    </w:rPr>
  </w:style>
  <w:style w:type="character" w:customStyle="1" w:styleId="NoSpacingChar">
    <w:name w:val="No Spacing Char"/>
    <w:basedOn w:val="DefaultParagraphFont"/>
    <w:link w:val="NoSpacing"/>
    <w:uiPriority w:val="1"/>
    <w:rsid w:val="005719AE"/>
    <w:rPr>
      <w:rFonts w:ascii="Gotham Book" w:eastAsiaTheme="minorHAnsi" w:hAnsi="Gotham Book"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65F91"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65F91"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65F91"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aliases w:val="SGS Numeric Table,GTA"/>
    <w:basedOn w:val="TableNormal"/>
    <w:uiPriority w:val="3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 heading,Char,Char Char Char,Table title GH, Char,Caption Char1,Caption Char Char,Table heading Char Char,Char Char Char Char Char,Char Char Char1 Char,Char Char Char2,Char Char1 Char,Table heading Char1,Char Char2,Char Char Char Char1"/>
    <w:basedOn w:val="Normal"/>
    <w:next w:val="Normal"/>
    <w:link w:val="CaptionChar"/>
    <w:uiPriority w:val="35"/>
    <w:unhideWhenUsed/>
    <w:qFormat/>
    <w:rsid w:val="00EF12E0"/>
    <w:pPr>
      <w:keepNext/>
      <w:spacing w:after="120"/>
      <w:jc w:val="center"/>
    </w:pPr>
    <w:rPr>
      <w:rFonts w:ascii="Calibri" w:eastAsia="Times New Roman" w:hAnsi="Calibri" w:cs="Arial"/>
      <w:b/>
      <w:bCs/>
      <w:color w:val="1F497D" w:themeColor="text2"/>
      <w:szCs w:val="18"/>
    </w:rPr>
  </w:style>
  <w:style w:type="paragraph" w:styleId="ListParagraph">
    <w:name w:val="List Paragraph"/>
    <w:basedOn w:val="Normal"/>
    <w:link w:val="ListParagraphChar"/>
    <w:uiPriority w:val="34"/>
    <w:qFormat/>
    <w:rsid w:val="00EF12E0"/>
    <w:pPr>
      <w:ind w:left="720"/>
      <w:contextualSpacing/>
    </w:pPr>
    <w:rPr>
      <w:rFonts w:eastAsia="Times New Roman"/>
    </w:rPr>
  </w:style>
  <w:style w:type="character" w:customStyle="1" w:styleId="ListParagraphChar">
    <w:name w:val="List Paragraph Char"/>
    <w:basedOn w:val="DefaultParagraphFont"/>
    <w:link w:val="ListParagraph"/>
    <w:uiPriority w:val="34"/>
    <w:locked/>
    <w:rsid w:val="00EF12E0"/>
    <w:rPr>
      <w:rFonts w:ascii="Arial" w:eastAsia="Times New Roman" w:hAnsi="Arial"/>
      <w:sz w:val="22"/>
      <w:szCs w:val="22"/>
      <w:lang w:eastAsia="en-US"/>
    </w:rPr>
  </w:style>
  <w:style w:type="paragraph" w:styleId="EndnoteText">
    <w:name w:val="endnote text"/>
    <w:basedOn w:val="Normal"/>
    <w:link w:val="EndnoteTextChar"/>
    <w:uiPriority w:val="99"/>
    <w:semiHidden/>
    <w:unhideWhenUsed/>
    <w:rsid w:val="00EF12E0"/>
    <w:rPr>
      <w:rFonts w:ascii="Calibri" w:eastAsia="Times New Roman" w:hAnsi="Calibri"/>
      <w:sz w:val="20"/>
      <w:szCs w:val="20"/>
    </w:rPr>
  </w:style>
  <w:style w:type="character" w:customStyle="1" w:styleId="EndnoteTextChar">
    <w:name w:val="Endnote Text Char"/>
    <w:basedOn w:val="DefaultParagraphFont"/>
    <w:link w:val="EndnoteText"/>
    <w:uiPriority w:val="99"/>
    <w:semiHidden/>
    <w:rsid w:val="00EF12E0"/>
    <w:rPr>
      <w:rFonts w:eastAsia="Times New Roman"/>
      <w:lang w:eastAsia="en-US"/>
    </w:rPr>
  </w:style>
  <w:style w:type="character" w:styleId="EndnoteReference">
    <w:name w:val="endnote reference"/>
    <w:basedOn w:val="DefaultParagraphFont"/>
    <w:uiPriority w:val="99"/>
    <w:semiHidden/>
    <w:unhideWhenUsed/>
    <w:rsid w:val="00EF12E0"/>
    <w:rPr>
      <w:rFonts w:cs="Times New Roman"/>
      <w:vertAlign w:val="superscript"/>
    </w:rPr>
  </w:style>
  <w:style w:type="character" w:styleId="Hyperlink">
    <w:name w:val="Hyperlink"/>
    <w:basedOn w:val="DefaultParagraphFont"/>
    <w:uiPriority w:val="99"/>
    <w:unhideWhenUsed/>
    <w:rsid w:val="00EF12E0"/>
    <w:rPr>
      <w:rFonts w:cs="Times New Roman"/>
      <w:color w:val="0000FF" w:themeColor="hyperlink"/>
      <w:u w:val="single"/>
    </w:rPr>
  </w:style>
  <w:style w:type="paragraph" w:customStyle="1" w:styleId="Bullet1">
    <w:name w:val="Bullet 1"/>
    <w:basedOn w:val="Normal"/>
    <w:uiPriority w:val="1"/>
    <w:qFormat/>
    <w:rsid w:val="00EF12E0"/>
    <w:pPr>
      <w:numPr>
        <w:numId w:val="1"/>
      </w:numPr>
      <w:spacing w:after="120"/>
      <w:ind w:left="1078" w:hanging="284"/>
    </w:pPr>
    <w:rPr>
      <w:rFonts w:ascii="Calibri" w:eastAsiaTheme="minorEastAsia" w:hAnsi="Calibri" w:cs="Calibri"/>
      <w:lang w:eastAsia="en-AU"/>
    </w:rPr>
  </w:style>
  <w:style w:type="paragraph" w:customStyle="1" w:styleId="Bullet2">
    <w:name w:val="Bullet 2"/>
    <w:basedOn w:val="Bullet1"/>
    <w:uiPriority w:val="1"/>
    <w:qFormat/>
    <w:rsid w:val="00EF12E0"/>
    <w:pPr>
      <w:numPr>
        <w:ilvl w:val="1"/>
      </w:numPr>
    </w:pPr>
  </w:style>
  <w:style w:type="paragraph" w:customStyle="1" w:styleId="Bullet3">
    <w:name w:val="Bullet 3"/>
    <w:basedOn w:val="Bullet2"/>
    <w:rsid w:val="00EF12E0"/>
    <w:pPr>
      <w:numPr>
        <w:ilvl w:val="2"/>
      </w:numPr>
    </w:pPr>
  </w:style>
  <w:style w:type="table" w:styleId="GridTable1Light-Accent1">
    <w:name w:val="Grid Table 1 Light Accent 1"/>
    <w:basedOn w:val="TableNormal"/>
    <w:uiPriority w:val="46"/>
    <w:rsid w:val="006B043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ableSource">
    <w:name w:val="Table Source"/>
    <w:basedOn w:val="Normal"/>
    <w:autoRedefine/>
    <w:qFormat/>
    <w:rsid w:val="00496266"/>
    <w:pPr>
      <w:keepLines/>
      <w:contextualSpacing/>
    </w:pPr>
    <w:rPr>
      <w:rFonts w:ascii="Calibri" w:eastAsia="Times New Roman" w:hAnsi="Calibri"/>
      <w:color w:val="A6A6A6"/>
      <w:kern w:val="2"/>
      <w:sz w:val="14"/>
      <w:szCs w:val="14"/>
      <w:lang w:val="en-GB" w:eastAsia="zh-CN"/>
    </w:rPr>
  </w:style>
  <w:style w:type="character" w:customStyle="1" w:styleId="CaptionChar">
    <w:name w:val="Caption Char"/>
    <w:aliases w:val="Table heading Char,Char Char,Char Char Char Char,Table title GH Char, Char Char,Caption Char1 Char,Caption Char Char Char,Table heading Char Char Char,Char Char Char Char Char Char,Char Char Char1 Char Char,Char Char Char2 Char"/>
    <w:basedOn w:val="DefaultParagraphFont"/>
    <w:link w:val="Caption"/>
    <w:uiPriority w:val="35"/>
    <w:locked/>
    <w:rsid w:val="00496266"/>
    <w:rPr>
      <w:rFonts w:eastAsia="Times New Roman" w:cs="Arial"/>
      <w:b/>
      <w:bCs/>
      <w:color w:val="1F497D" w:themeColor="text2"/>
      <w:sz w:val="22"/>
      <w:szCs w:val="18"/>
      <w:lang w:eastAsia="en-US"/>
    </w:rPr>
  </w:style>
  <w:style w:type="paragraph" w:styleId="ListBullet">
    <w:name w:val="List Bullet"/>
    <w:basedOn w:val="Normal"/>
    <w:uiPriority w:val="7"/>
    <w:qFormat/>
    <w:rsid w:val="00496266"/>
    <w:pPr>
      <w:numPr>
        <w:numId w:val="4"/>
      </w:numPr>
      <w:tabs>
        <w:tab w:val="num" w:pos="360"/>
      </w:tabs>
      <w:spacing w:after="120" w:line="240" w:lineRule="atLeast"/>
      <w:ind w:left="357" w:hanging="357"/>
      <w:contextualSpacing/>
    </w:pPr>
    <w:rPr>
      <w:rFonts w:asciiTheme="majorHAnsi" w:eastAsiaTheme="minorHAnsi" w:hAnsiTheme="majorHAnsi" w:cstheme="minorBidi"/>
      <w:sz w:val="21"/>
      <w:szCs w:val="20"/>
    </w:rPr>
  </w:style>
  <w:style w:type="paragraph" w:customStyle="1" w:styleId="Source">
    <w:name w:val="Source"/>
    <w:basedOn w:val="Normal"/>
    <w:next w:val="Normal"/>
    <w:qFormat/>
    <w:rsid w:val="005C37BB"/>
    <w:pPr>
      <w:spacing w:line="230" w:lineRule="atLeast"/>
    </w:pPr>
    <w:rPr>
      <w:rFonts w:ascii="Gotham Book" w:eastAsiaTheme="minorHAnsi" w:hAnsi="Gotham Book" w:cstheme="minorBidi"/>
      <w:color w:val="525252"/>
      <w:sz w:val="16"/>
      <w:szCs w:val="16"/>
    </w:rPr>
  </w:style>
  <w:style w:type="table" w:styleId="GridTable3-Accent6">
    <w:name w:val="Grid Table 3 Accent 6"/>
    <w:basedOn w:val="TableNormal"/>
    <w:uiPriority w:val="48"/>
    <w:rsid w:val="00C207C4"/>
    <w:rPr>
      <w:rFonts w:asciiTheme="minorHAnsi" w:eastAsiaTheme="minorHAnsi" w:hAnsiTheme="minorHAnsi" w:cstheme="minorBidi"/>
      <w:sz w:val="22"/>
      <w:szCs w:val="22"/>
      <w:lang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2-Accent6">
    <w:name w:val="Grid Table 2 Accent 6"/>
    <w:basedOn w:val="TableNormal"/>
    <w:uiPriority w:val="47"/>
    <w:rsid w:val="00C207C4"/>
    <w:rPr>
      <w:rFonts w:asciiTheme="minorHAnsi" w:eastAsiaTheme="minorHAnsi" w:hAnsiTheme="minorHAnsi" w:cstheme="minorBidi"/>
      <w:sz w:val="22"/>
      <w:szCs w:val="22"/>
      <w:lang w:eastAsia="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ListBullet2">
    <w:name w:val="List Bullet 2"/>
    <w:basedOn w:val="Normal"/>
    <w:uiPriority w:val="99"/>
    <w:semiHidden/>
    <w:unhideWhenUsed/>
    <w:rsid w:val="006A48ED"/>
    <w:pPr>
      <w:numPr>
        <w:numId w:val="9"/>
      </w:numPr>
      <w:spacing w:after="160" w:line="259" w:lineRule="auto"/>
      <w:contextualSpacing/>
    </w:pPr>
    <w:rPr>
      <w:rFonts w:asciiTheme="minorHAnsi" w:eastAsiaTheme="minorHAnsi" w:hAnsiTheme="minorHAnsi" w:cstheme="minorBidi"/>
    </w:rPr>
  </w:style>
  <w:style w:type="character" w:styleId="Mention">
    <w:name w:val="Mention"/>
    <w:basedOn w:val="DefaultParagraphFont"/>
    <w:uiPriority w:val="99"/>
    <w:semiHidden/>
    <w:unhideWhenUsed/>
    <w:rsid w:val="00922173"/>
    <w:rPr>
      <w:color w:val="2B579A"/>
      <w:shd w:val="clear" w:color="auto" w:fill="E6E6E6"/>
    </w:rPr>
  </w:style>
  <w:style w:type="table" w:styleId="GridTable2-Accent5">
    <w:name w:val="Grid Table 2 Accent 5"/>
    <w:basedOn w:val="TableNormal"/>
    <w:uiPriority w:val="47"/>
    <w:rsid w:val="008064A0"/>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3.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hart" Target="charts/chart1.xml"/><Relationship Id="rId34" Type="http://schemas.openxmlformats.org/officeDocument/2006/relationships/hyperlink" Target="http://www.whitehorse.vic.gov.au/IgnitionSuite/uploads/docs/Whitehorse%20Housing%20Strategy%20April%202014%20Intro%20and%20Chapters%201-4%5b1%5d.pdf" TargetMode="External"/><Relationship Id="rId7" Type="http://schemas.openxmlformats.org/officeDocument/2006/relationships/image" Target="media/image1.png"/><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hyperlink" Target="http://www.swinburne.edu.au/news/latest-news/2017/07/community-sector-offers-a-solid-platform-for-fair-social-housing.php" TargetMode="Externa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chart" Target="charts/chart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hyperlink" Target="http://www.melbourne.homeless.org.au/about-crisis-accommodation.html"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chart" Target="charts/chart2.xml"/><Relationship Id="rId36" Type="http://schemas.openxmlformats.org/officeDocument/2006/relationships/hyperlink" Target="http://www.housing.vic.gov.au/community-housing" TargetMode="External"/><Relationship Id="rId10" Type="http://schemas.openxmlformats.org/officeDocument/2006/relationships/image" Target="media/image20.jpeg"/><Relationship Id="rId19" Type="http://schemas.openxmlformats.org/officeDocument/2006/relationships/image" Target="media/image11.png"/><Relationship Id="rId31" Type="http://schemas.openxmlformats.org/officeDocument/2006/relationships/chart" Target="charts/chart5.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emf"/><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chart" Target="charts/chart4.xml"/><Relationship Id="rId35" Type="http://schemas.openxmlformats.org/officeDocument/2006/relationships/hyperlink" Target="http://www.housing.vic.gov.au/public-housin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_rels/footer2.xml.rels><?xml version="1.0" encoding="UTF-8" standalone="yes"?>
<Relationships xmlns="http://schemas.openxmlformats.org/package/2006/relationships"><Relationship Id="rId1" Type="http://schemas.openxmlformats.org/officeDocument/2006/relationships/image" Target="media/image19.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SGSPL.local\DFS\Company\Synergy\Projects\2017\20170512%20Maroondah%20CC%20-%20Affordable%20Housing%20Discussion%20Paper\Modelling\Tenure%20Type%20and%20Age.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SGSPL.local\DFS\Company\Synergy\Projects\2017\20170512%20Maroondah%20CC%20-%20Affordable%20Housing%20Discussion%20Paper\Modelling\Maroondah%20Housing%20Profile.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4.xml.rels><?xml version="1.0" encoding="UTF-8" standalone="yes"?>
<Relationships xmlns="http://schemas.openxmlformats.org/package/2006/relationships"><Relationship Id="rId3" Type="http://schemas.openxmlformats.org/officeDocument/2006/relationships/oleObject" Target="file:///\\SGSPL.local\DFS\Company\Synergy\Projects\2017\20170512%20Maroondah%20CC%20-%20Affordable%20Housing%20Discussion%20Paper\Modelling\Maroondah%20Housing%20Profile.xls"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SGSPL.local\DFS\Company\Synergy\Projects\2017\20170512%20Maroondah%20CC%20-%20Affordable%20Housing%20Discussion%20Paper\Modelling\Maroondah%20Housing%20Profile.xls"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'Data Sheet 0 (2)'!$B$44</c:f>
              <c:strCache>
                <c:ptCount val="1"/>
                <c:pt idx="0">
                  <c:v>Private Rental </c:v>
                </c:pt>
              </c:strCache>
            </c:strRef>
          </c:tx>
          <c:spPr>
            <a:solidFill>
              <a:schemeClr val="accent1"/>
            </a:solidFill>
            <a:ln>
              <a:noFill/>
            </a:ln>
            <a:effectLst/>
          </c:spPr>
          <c:invertIfNegative val="0"/>
          <c:cat>
            <c:strRef>
              <c:f>'Data Sheet 0 (2)'!$C$43:$J$43</c:f>
              <c:strCache>
                <c:ptCount val="8"/>
                <c:pt idx="0">
                  <c:v>Bayswater North</c:v>
                </c:pt>
                <c:pt idx="1">
                  <c:v>Croydon Hills - Warranwood</c:v>
                </c:pt>
                <c:pt idx="2">
                  <c:v>Ringwood</c:v>
                </c:pt>
                <c:pt idx="3">
                  <c:v>Ringwood East</c:v>
                </c:pt>
                <c:pt idx="4">
                  <c:v>Ringwood North</c:v>
                </c:pt>
                <c:pt idx="5">
                  <c:v>Croydon - East</c:v>
                </c:pt>
                <c:pt idx="6">
                  <c:v>Croydon - West</c:v>
                </c:pt>
                <c:pt idx="7">
                  <c:v>Croydon South</c:v>
                </c:pt>
              </c:strCache>
            </c:strRef>
          </c:cat>
          <c:val>
            <c:numRef>
              <c:f>'Data Sheet 0 (2)'!$C$44:$J$44</c:f>
              <c:numCache>
                <c:formatCode>0.0%</c:formatCode>
                <c:ptCount val="8"/>
                <c:pt idx="0">
                  <c:v>7.3657142857142852E-2</c:v>
                </c:pt>
                <c:pt idx="1">
                  <c:v>9.1028571428571431E-2</c:v>
                </c:pt>
                <c:pt idx="2">
                  <c:v>0.26405714285714288</c:v>
                </c:pt>
                <c:pt idx="3">
                  <c:v>0.20222857142857142</c:v>
                </c:pt>
                <c:pt idx="4">
                  <c:v>4.5199999999999997E-2</c:v>
                </c:pt>
                <c:pt idx="5">
                  <c:v>0.17817142857142856</c:v>
                </c:pt>
                <c:pt idx="6">
                  <c:v>0.11891428571428571</c:v>
                </c:pt>
                <c:pt idx="7">
                  <c:v>2.6742857142857141E-2</c:v>
                </c:pt>
              </c:numCache>
            </c:numRef>
          </c:val>
          <c:extLst>
            <c:ext xmlns:c16="http://schemas.microsoft.com/office/drawing/2014/chart" uri="{C3380CC4-5D6E-409C-BE32-E72D297353CC}">
              <c16:uniqueId val="{00000000-3EC4-4399-A722-9965938F6344}"/>
            </c:ext>
          </c:extLst>
        </c:ser>
        <c:ser>
          <c:idx val="1"/>
          <c:order val="1"/>
          <c:tx>
            <c:strRef>
              <c:f>'Data Sheet 0 (2)'!$B$45</c:f>
              <c:strCache>
                <c:ptCount val="1"/>
                <c:pt idx="0">
                  <c:v>State or Territory Housing</c:v>
                </c:pt>
              </c:strCache>
            </c:strRef>
          </c:tx>
          <c:spPr>
            <a:solidFill>
              <a:schemeClr val="accent2"/>
            </a:solidFill>
            <a:ln>
              <a:noFill/>
            </a:ln>
            <a:effectLst/>
          </c:spPr>
          <c:invertIfNegative val="0"/>
          <c:cat>
            <c:strRef>
              <c:f>'Data Sheet 0 (2)'!$C$43:$J$43</c:f>
              <c:strCache>
                <c:ptCount val="8"/>
                <c:pt idx="0">
                  <c:v>Bayswater North</c:v>
                </c:pt>
                <c:pt idx="1">
                  <c:v>Croydon Hills - Warranwood</c:v>
                </c:pt>
                <c:pt idx="2">
                  <c:v>Ringwood</c:v>
                </c:pt>
                <c:pt idx="3">
                  <c:v>Ringwood East</c:v>
                </c:pt>
                <c:pt idx="4">
                  <c:v>Ringwood North</c:v>
                </c:pt>
                <c:pt idx="5">
                  <c:v>Croydon - East</c:v>
                </c:pt>
                <c:pt idx="6">
                  <c:v>Croydon - West</c:v>
                </c:pt>
                <c:pt idx="7">
                  <c:v>Croydon South</c:v>
                </c:pt>
              </c:strCache>
            </c:strRef>
          </c:cat>
          <c:val>
            <c:numRef>
              <c:f>'Data Sheet 0 (2)'!$C$45:$J$45</c:f>
              <c:numCache>
                <c:formatCode>0.0%</c:formatCode>
                <c:ptCount val="8"/>
                <c:pt idx="0">
                  <c:v>0.15254237288135594</c:v>
                </c:pt>
                <c:pt idx="1">
                  <c:v>8.8983050847457626E-2</c:v>
                </c:pt>
                <c:pt idx="2">
                  <c:v>0.21004842615012106</c:v>
                </c:pt>
                <c:pt idx="3">
                  <c:v>0.13135593220338984</c:v>
                </c:pt>
                <c:pt idx="4">
                  <c:v>1.2106537530266344E-2</c:v>
                </c:pt>
                <c:pt idx="5">
                  <c:v>0.17433414043583534</c:v>
                </c:pt>
                <c:pt idx="6">
                  <c:v>0.13559322033898305</c:v>
                </c:pt>
                <c:pt idx="7">
                  <c:v>9.5036319612590806E-2</c:v>
                </c:pt>
              </c:numCache>
            </c:numRef>
          </c:val>
          <c:extLst>
            <c:ext xmlns:c16="http://schemas.microsoft.com/office/drawing/2014/chart" uri="{C3380CC4-5D6E-409C-BE32-E72D297353CC}">
              <c16:uniqueId val="{00000001-3EC4-4399-A722-9965938F6344}"/>
            </c:ext>
          </c:extLst>
        </c:ser>
        <c:ser>
          <c:idx val="2"/>
          <c:order val="2"/>
          <c:tx>
            <c:strRef>
              <c:f>'Data Sheet 0 (2)'!$B$46</c:f>
              <c:strCache>
                <c:ptCount val="1"/>
                <c:pt idx="0">
                  <c:v>Housing co-operative, community or church group</c:v>
                </c:pt>
              </c:strCache>
            </c:strRef>
          </c:tx>
          <c:spPr>
            <a:solidFill>
              <a:schemeClr val="accent3"/>
            </a:solidFill>
            <a:ln>
              <a:noFill/>
            </a:ln>
            <a:effectLst/>
          </c:spPr>
          <c:invertIfNegative val="0"/>
          <c:cat>
            <c:strRef>
              <c:f>'Data Sheet 0 (2)'!$C$43:$J$43</c:f>
              <c:strCache>
                <c:ptCount val="8"/>
                <c:pt idx="0">
                  <c:v>Bayswater North</c:v>
                </c:pt>
                <c:pt idx="1">
                  <c:v>Croydon Hills - Warranwood</c:v>
                </c:pt>
                <c:pt idx="2">
                  <c:v>Ringwood</c:v>
                </c:pt>
                <c:pt idx="3">
                  <c:v>Ringwood East</c:v>
                </c:pt>
                <c:pt idx="4">
                  <c:v>Ringwood North</c:v>
                </c:pt>
                <c:pt idx="5">
                  <c:v>Croydon - East</c:v>
                </c:pt>
                <c:pt idx="6">
                  <c:v>Croydon - West</c:v>
                </c:pt>
                <c:pt idx="7">
                  <c:v>Croydon South</c:v>
                </c:pt>
              </c:strCache>
            </c:strRef>
          </c:cat>
          <c:val>
            <c:numRef>
              <c:f>'Data Sheet 0 (2)'!$C$46:$J$46</c:f>
              <c:numCache>
                <c:formatCode>0.0%</c:formatCode>
                <c:ptCount val="8"/>
                <c:pt idx="0">
                  <c:v>0.13366336633663367</c:v>
                </c:pt>
                <c:pt idx="1">
                  <c:v>6.4356435643564358E-2</c:v>
                </c:pt>
                <c:pt idx="2">
                  <c:v>0.45049504950495051</c:v>
                </c:pt>
                <c:pt idx="3">
                  <c:v>5.1980198019801978E-2</c:v>
                </c:pt>
                <c:pt idx="4">
                  <c:v>1.9801980198019802E-2</c:v>
                </c:pt>
                <c:pt idx="5">
                  <c:v>0.13613861386138615</c:v>
                </c:pt>
                <c:pt idx="6">
                  <c:v>0.12128712871287128</c:v>
                </c:pt>
                <c:pt idx="7">
                  <c:v>2.2277227722772276E-2</c:v>
                </c:pt>
              </c:numCache>
            </c:numRef>
          </c:val>
          <c:extLst>
            <c:ext xmlns:c16="http://schemas.microsoft.com/office/drawing/2014/chart" uri="{C3380CC4-5D6E-409C-BE32-E72D297353CC}">
              <c16:uniqueId val="{00000002-3EC4-4399-A722-9965938F6344}"/>
            </c:ext>
          </c:extLst>
        </c:ser>
        <c:ser>
          <c:idx val="3"/>
          <c:order val="3"/>
          <c:tx>
            <c:strRef>
              <c:f>'Data Sheet 0 (2)'!$B$47</c:f>
              <c:strCache>
                <c:ptCount val="1"/>
                <c:pt idx="0">
                  <c:v>Other</c:v>
                </c:pt>
              </c:strCache>
            </c:strRef>
          </c:tx>
          <c:spPr>
            <a:solidFill>
              <a:schemeClr val="accent4"/>
            </a:solidFill>
            <a:ln>
              <a:noFill/>
            </a:ln>
            <a:effectLst/>
          </c:spPr>
          <c:invertIfNegative val="0"/>
          <c:cat>
            <c:strRef>
              <c:f>'Data Sheet 0 (2)'!$C$43:$J$43</c:f>
              <c:strCache>
                <c:ptCount val="8"/>
                <c:pt idx="0">
                  <c:v>Bayswater North</c:v>
                </c:pt>
                <c:pt idx="1">
                  <c:v>Croydon Hills - Warranwood</c:v>
                </c:pt>
                <c:pt idx="2">
                  <c:v>Ringwood</c:v>
                </c:pt>
                <c:pt idx="3">
                  <c:v>Ringwood East</c:v>
                </c:pt>
                <c:pt idx="4">
                  <c:v>Ringwood North</c:v>
                </c:pt>
                <c:pt idx="5">
                  <c:v>Croydon - East</c:v>
                </c:pt>
                <c:pt idx="6">
                  <c:v>Croydon - West</c:v>
                </c:pt>
                <c:pt idx="7">
                  <c:v>Croydon South</c:v>
                </c:pt>
              </c:strCache>
            </c:strRef>
          </c:cat>
          <c:val>
            <c:numRef>
              <c:f>'Data Sheet 0 (2)'!$C$47:$J$47</c:f>
              <c:numCache>
                <c:formatCode>0.0%</c:formatCode>
                <c:ptCount val="8"/>
                <c:pt idx="0">
                  <c:v>9.5392451956471405E-2</c:v>
                </c:pt>
                <c:pt idx="1">
                  <c:v>0.10280157443852744</c:v>
                </c:pt>
                <c:pt idx="2">
                  <c:v>0.19425793007640657</c:v>
                </c:pt>
                <c:pt idx="3">
                  <c:v>0.20676082426487613</c:v>
                </c:pt>
                <c:pt idx="4">
                  <c:v>5.1632322296827966E-2</c:v>
                </c:pt>
                <c:pt idx="5">
                  <c:v>0.18106043065524427</c:v>
                </c:pt>
                <c:pt idx="6">
                  <c:v>0.11993517017828201</c:v>
                </c:pt>
                <c:pt idx="7">
                  <c:v>4.8159296133364206E-2</c:v>
                </c:pt>
              </c:numCache>
            </c:numRef>
          </c:val>
          <c:extLst>
            <c:ext xmlns:c16="http://schemas.microsoft.com/office/drawing/2014/chart" uri="{C3380CC4-5D6E-409C-BE32-E72D297353CC}">
              <c16:uniqueId val="{00000003-3EC4-4399-A722-9965938F6344}"/>
            </c:ext>
          </c:extLst>
        </c:ser>
        <c:dLbls>
          <c:showLegendKey val="0"/>
          <c:showVal val="0"/>
          <c:showCatName val="0"/>
          <c:showSerName val="0"/>
          <c:showPercent val="0"/>
          <c:showBubbleSize val="0"/>
        </c:dLbls>
        <c:gapWidth val="219"/>
        <c:overlap val="-27"/>
        <c:axId val="929587392"/>
        <c:axId val="890177904"/>
      </c:barChart>
      <c:catAx>
        <c:axId val="929587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890177904"/>
        <c:crosses val="autoZero"/>
        <c:auto val="1"/>
        <c:lblAlgn val="ctr"/>
        <c:lblOffset val="100"/>
        <c:noMultiLvlLbl val="0"/>
      </c:catAx>
      <c:valAx>
        <c:axId val="890177904"/>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9587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homelessness!$C$2</c:f>
              <c:strCache>
                <c:ptCount val="1"/>
                <c:pt idx="0">
                  <c:v>Number of homeless per 100 000</c:v>
                </c:pt>
              </c:strCache>
            </c:strRef>
          </c:tx>
          <c:spPr>
            <a:solidFill>
              <a:schemeClr val="accent1"/>
            </a:solidFill>
            <a:ln>
              <a:noFill/>
            </a:ln>
            <a:effectLst/>
          </c:spPr>
          <c:invertIfNegative val="0"/>
          <c:cat>
            <c:strRef>
              <c:f>homelessness!$B$3:$B$13</c:f>
              <c:strCache>
                <c:ptCount val="11"/>
                <c:pt idx="0">
                  <c:v>Bayswater North</c:v>
                </c:pt>
                <c:pt idx="1">
                  <c:v>Croydon - East</c:v>
                </c:pt>
                <c:pt idx="2">
                  <c:v>Croydon - West</c:v>
                </c:pt>
                <c:pt idx="3">
                  <c:v>Croydon Hills - Warranwood</c:v>
                </c:pt>
                <c:pt idx="4">
                  <c:v>Croydon South</c:v>
                </c:pt>
                <c:pt idx="5">
                  <c:v>Ringwood</c:v>
                </c:pt>
                <c:pt idx="6">
                  <c:v>Ringwood East</c:v>
                </c:pt>
                <c:pt idx="7">
                  <c:v>Ringwood North</c:v>
                </c:pt>
                <c:pt idx="8">
                  <c:v>Vermont</c:v>
                </c:pt>
                <c:pt idx="9">
                  <c:v>Maroondah C</c:v>
                </c:pt>
                <c:pt idx="10">
                  <c:v>Greater Melbourne</c:v>
                </c:pt>
              </c:strCache>
            </c:strRef>
          </c:cat>
          <c:val>
            <c:numRef>
              <c:f>homelessness!$C$3:$C$13</c:f>
              <c:numCache>
                <c:formatCode>0</c:formatCode>
                <c:ptCount val="11"/>
                <c:pt idx="0">
                  <c:v>274.56</c:v>
                </c:pt>
                <c:pt idx="1">
                  <c:v>584.94000000000005</c:v>
                </c:pt>
                <c:pt idx="2">
                  <c:v>555.14</c:v>
                </c:pt>
                <c:pt idx="3">
                  <c:v>94.277000000000001</c:v>
                </c:pt>
                <c:pt idx="4">
                  <c:v>580.47</c:v>
                </c:pt>
                <c:pt idx="5">
                  <c:v>490.44</c:v>
                </c:pt>
                <c:pt idx="6">
                  <c:v>418.1</c:v>
                </c:pt>
                <c:pt idx="7">
                  <c:v>259.98</c:v>
                </c:pt>
                <c:pt idx="8">
                  <c:v>213.1</c:v>
                </c:pt>
                <c:pt idx="9">
                  <c:v>382.89</c:v>
                </c:pt>
                <c:pt idx="10">
                  <c:v>444.29</c:v>
                </c:pt>
              </c:numCache>
            </c:numRef>
          </c:val>
          <c:extLst>
            <c:ext xmlns:c16="http://schemas.microsoft.com/office/drawing/2014/chart" uri="{C3380CC4-5D6E-409C-BE32-E72D297353CC}">
              <c16:uniqueId val="{00000000-1688-4A0E-B6BF-AA2A7C70FE2D}"/>
            </c:ext>
          </c:extLst>
        </c:ser>
        <c:ser>
          <c:idx val="1"/>
          <c:order val="1"/>
          <c:tx>
            <c:strRef>
              <c:f>homelessness!$D$2</c:f>
              <c:strCache>
                <c:ptCount val="1"/>
                <c:pt idx="0">
                  <c:v>Social Housing units per 100 000 persons</c:v>
                </c:pt>
              </c:strCache>
            </c:strRef>
          </c:tx>
          <c:spPr>
            <a:solidFill>
              <a:schemeClr val="accent2"/>
            </a:solidFill>
            <a:ln>
              <a:noFill/>
            </a:ln>
            <a:effectLst/>
          </c:spPr>
          <c:invertIfNegative val="0"/>
          <c:cat>
            <c:strRef>
              <c:f>homelessness!$B$3:$B$13</c:f>
              <c:strCache>
                <c:ptCount val="11"/>
                <c:pt idx="0">
                  <c:v>Bayswater North</c:v>
                </c:pt>
                <c:pt idx="1">
                  <c:v>Croydon - East</c:v>
                </c:pt>
                <c:pt idx="2">
                  <c:v>Croydon - West</c:v>
                </c:pt>
                <c:pt idx="3">
                  <c:v>Croydon Hills - Warranwood</c:v>
                </c:pt>
                <c:pt idx="4">
                  <c:v>Croydon South</c:v>
                </c:pt>
                <c:pt idx="5">
                  <c:v>Ringwood</c:v>
                </c:pt>
                <c:pt idx="6">
                  <c:v>Ringwood East</c:v>
                </c:pt>
                <c:pt idx="7">
                  <c:v>Ringwood North</c:v>
                </c:pt>
                <c:pt idx="8">
                  <c:v>Vermont</c:v>
                </c:pt>
                <c:pt idx="9">
                  <c:v>Maroondah C</c:v>
                </c:pt>
                <c:pt idx="10">
                  <c:v>Greater Melbourne</c:v>
                </c:pt>
              </c:strCache>
            </c:strRef>
          </c:cat>
          <c:val>
            <c:numRef>
              <c:f>homelessness!$D$3:$D$13</c:f>
              <c:numCache>
                <c:formatCode>0</c:formatCode>
                <c:ptCount val="11"/>
                <c:pt idx="0">
                  <c:v>1106.5999999999999</c:v>
                </c:pt>
                <c:pt idx="1">
                  <c:v>1265.5</c:v>
                </c:pt>
                <c:pt idx="2">
                  <c:v>1000.3</c:v>
                </c:pt>
                <c:pt idx="3">
                  <c:v>371.81</c:v>
                </c:pt>
                <c:pt idx="4">
                  <c:v>1246.9000000000001</c:v>
                </c:pt>
                <c:pt idx="5">
                  <c:v>1855.7</c:v>
                </c:pt>
                <c:pt idx="6">
                  <c:v>591.86</c:v>
                </c:pt>
                <c:pt idx="7">
                  <c:v>193.86</c:v>
                </c:pt>
                <c:pt idx="8">
                  <c:v>581.45000000000005</c:v>
                </c:pt>
                <c:pt idx="9">
                  <c:v>934.6</c:v>
                </c:pt>
                <c:pt idx="10">
                  <c:v>946.97</c:v>
                </c:pt>
              </c:numCache>
            </c:numRef>
          </c:val>
          <c:extLst>
            <c:ext xmlns:c16="http://schemas.microsoft.com/office/drawing/2014/chart" uri="{C3380CC4-5D6E-409C-BE32-E72D297353CC}">
              <c16:uniqueId val="{00000001-1688-4A0E-B6BF-AA2A7C70FE2D}"/>
            </c:ext>
          </c:extLst>
        </c:ser>
        <c:dLbls>
          <c:showLegendKey val="0"/>
          <c:showVal val="0"/>
          <c:showCatName val="0"/>
          <c:showSerName val="0"/>
          <c:showPercent val="0"/>
          <c:showBubbleSize val="0"/>
        </c:dLbls>
        <c:gapWidth val="75"/>
        <c:axId val="335315200"/>
        <c:axId val="335308536"/>
      </c:barChart>
      <c:catAx>
        <c:axId val="33531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335308536"/>
        <c:crosses val="autoZero"/>
        <c:auto val="1"/>
        <c:lblAlgn val="ctr"/>
        <c:lblOffset val="100"/>
        <c:noMultiLvlLbl val="0"/>
      </c:catAx>
      <c:valAx>
        <c:axId val="33530853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315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'family volence'!$B$4</c:f>
              <c:strCache>
                <c:ptCount val="1"/>
                <c:pt idx="0">
                  <c:v>City of Maroondah</c:v>
                </c:pt>
              </c:strCache>
            </c:strRef>
          </c:tx>
          <c:spPr>
            <a:ln w="28575" cap="rnd">
              <a:solidFill>
                <a:schemeClr val="accent1"/>
              </a:solidFill>
              <a:round/>
            </a:ln>
            <a:effectLst/>
          </c:spPr>
          <c:marker>
            <c:symbol val="none"/>
          </c:marker>
          <c:cat>
            <c:strRef>
              <c:f>'family volence'!$C$3:$G$3</c:f>
              <c:strCache>
                <c:ptCount val="5"/>
                <c:pt idx="0">
                  <c:v>2012-13</c:v>
                </c:pt>
                <c:pt idx="1">
                  <c:v>2013-14</c:v>
                </c:pt>
                <c:pt idx="2">
                  <c:v>2014-15</c:v>
                </c:pt>
                <c:pt idx="3">
                  <c:v>2015-16</c:v>
                </c:pt>
                <c:pt idx="4">
                  <c:v>2016-17</c:v>
                </c:pt>
              </c:strCache>
            </c:strRef>
          </c:cat>
          <c:val>
            <c:numRef>
              <c:f>'family volence'!$C$4:$G$4</c:f>
              <c:numCache>
                <c:formatCode>General</c:formatCode>
                <c:ptCount val="5"/>
                <c:pt idx="0">
                  <c:v>803</c:v>
                </c:pt>
                <c:pt idx="1">
                  <c:v>882.3</c:v>
                </c:pt>
                <c:pt idx="2">
                  <c:v>889.3</c:v>
                </c:pt>
                <c:pt idx="3" formatCode="#,##0.00">
                  <c:v>1047.9000000000001</c:v>
                </c:pt>
                <c:pt idx="4">
                  <c:v>957.9</c:v>
                </c:pt>
              </c:numCache>
            </c:numRef>
          </c:val>
          <c:smooth val="0"/>
          <c:extLst>
            <c:ext xmlns:c16="http://schemas.microsoft.com/office/drawing/2014/chart" uri="{C3380CC4-5D6E-409C-BE32-E72D297353CC}">
              <c16:uniqueId val="{00000000-A44B-459C-94FD-51084BE355A1}"/>
            </c:ext>
          </c:extLst>
        </c:ser>
        <c:ser>
          <c:idx val="1"/>
          <c:order val="1"/>
          <c:tx>
            <c:strRef>
              <c:f>'family volence'!$B$5</c:f>
              <c:strCache>
                <c:ptCount val="1"/>
                <c:pt idx="0">
                  <c:v>Eastern Region</c:v>
                </c:pt>
              </c:strCache>
            </c:strRef>
          </c:tx>
          <c:spPr>
            <a:ln w="28575" cap="rnd">
              <a:solidFill>
                <a:schemeClr val="accent2"/>
              </a:solidFill>
              <a:round/>
            </a:ln>
            <a:effectLst/>
          </c:spPr>
          <c:marker>
            <c:symbol val="none"/>
          </c:marker>
          <c:cat>
            <c:strRef>
              <c:f>'family volence'!$C$3:$G$3</c:f>
              <c:strCache>
                <c:ptCount val="5"/>
                <c:pt idx="0">
                  <c:v>2012-13</c:v>
                </c:pt>
                <c:pt idx="1">
                  <c:v>2013-14</c:v>
                </c:pt>
                <c:pt idx="2">
                  <c:v>2014-15</c:v>
                </c:pt>
                <c:pt idx="3">
                  <c:v>2015-16</c:v>
                </c:pt>
                <c:pt idx="4">
                  <c:v>2016-17</c:v>
                </c:pt>
              </c:strCache>
            </c:strRef>
          </c:cat>
          <c:val>
            <c:numRef>
              <c:f>'family volence'!$C$5:$G$5</c:f>
              <c:numCache>
                <c:formatCode>#,##0.00</c:formatCode>
                <c:ptCount val="5"/>
                <c:pt idx="0" formatCode="General">
                  <c:v>949.1</c:v>
                </c:pt>
                <c:pt idx="1">
                  <c:v>1033.2</c:v>
                </c:pt>
                <c:pt idx="2">
                  <c:v>1115.7</c:v>
                </c:pt>
                <c:pt idx="3">
                  <c:v>1238.4000000000001</c:v>
                </c:pt>
                <c:pt idx="4">
                  <c:v>1168.3</c:v>
                </c:pt>
              </c:numCache>
            </c:numRef>
          </c:val>
          <c:smooth val="0"/>
          <c:extLst>
            <c:ext xmlns:c16="http://schemas.microsoft.com/office/drawing/2014/chart" uri="{C3380CC4-5D6E-409C-BE32-E72D297353CC}">
              <c16:uniqueId val="{00000001-A44B-459C-94FD-51084BE355A1}"/>
            </c:ext>
          </c:extLst>
        </c:ser>
        <c:ser>
          <c:idx val="2"/>
          <c:order val="2"/>
          <c:tx>
            <c:strRef>
              <c:f>'family volence'!$B$6</c:f>
              <c:strCache>
                <c:ptCount val="1"/>
                <c:pt idx="0">
                  <c:v>Victoria</c:v>
                </c:pt>
              </c:strCache>
            </c:strRef>
          </c:tx>
          <c:marker>
            <c:symbol val="none"/>
          </c:marker>
          <c:cat>
            <c:strRef>
              <c:f>'family volence'!$C$3:$G$3</c:f>
              <c:strCache>
                <c:ptCount val="5"/>
                <c:pt idx="0">
                  <c:v>2012-13</c:v>
                </c:pt>
                <c:pt idx="1">
                  <c:v>2013-14</c:v>
                </c:pt>
                <c:pt idx="2">
                  <c:v>2014-15</c:v>
                </c:pt>
                <c:pt idx="3">
                  <c:v>2015-16</c:v>
                </c:pt>
                <c:pt idx="4">
                  <c:v>2016-17</c:v>
                </c:pt>
              </c:strCache>
            </c:strRef>
          </c:cat>
          <c:val>
            <c:numRef>
              <c:f>'family volence'!$C$6:$G$6</c:f>
              <c:numCache>
                <c:formatCode>General</c:formatCode>
                <c:ptCount val="5"/>
                <c:pt idx="0">
                  <c:v>1089.2</c:v>
                </c:pt>
                <c:pt idx="1">
                  <c:v>1130.7</c:v>
                </c:pt>
                <c:pt idx="2">
                  <c:v>1217.0999999999999</c:v>
                </c:pt>
                <c:pt idx="3" formatCode="#,##0.00">
                  <c:v>1298.5</c:v>
                </c:pt>
                <c:pt idx="4">
                  <c:v>1224.0999999999999</c:v>
                </c:pt>
              </c:numCache>
            </c:numRef>
          </c:val>
          <c:smooth val="0"/>
          <c:extLst>
            <c:ext xmlns:c16="http://schemas.microsoft.com/office/drawing/2014/chart" uri="{C3380CC4-5D6E-409C-BE32-E72D297353CC}">
              <c16:uniqueId val="{00000002-A44B-459C-94FD-51084BE355A1}"/>
            </c:ext>
          </c:extLst>
        </c:ser>
        <c:dLbls>
          <c:showLegendKey val="0"/>
          <c:showVal val="0"/>
          <c:showCatName val="0"/>
          <c:showSerName val="0"/>
          <c:showPercent val="0"/>
          <c:showBubbleSize val="0"/>
        </c:dLbls>
        <c:smooth val="0"/>
        <c:axId val="335312848"/>
        <c:axId val="335312064"/>
      </c:lineChart>
      <c:catAx>
        <c:axId val="335312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312064"/>
        <c:crosses val="autoZero"/>
        <c:auto val="1"/>
        <c:lblAlgn val="ctr"/>
        <c:lblOffset val="100"/>
        <c:noMultiLvlLbl val="0"/>
      </c:catAx>
      <c:valAx>
        <c:axId val="3353120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312848"/>
        <c:crosses val="autoZero"/>
        <c:crossBetween val="between"/>
      </c:valAx>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'Bottom 20'!$C$2</c:f>
              <c:strCache>
                <c:ptCount val="1"/>
                <c:pt idx="0">
                  <c:v>Share of households in the bottom 20 per cent of national income distribution, % of population</c:v>
                </c:pt>
              </c:strCache>
            </c:strRef>
          </c:tx>
          <c:spPr>
            <a:solidFill>
              <a:schemeClr val="accent1"/>
            </a:solidFill>
            <a:ln>
              <a:noFill/>
            </a:ln>
            <a:effectLst/>
          </c:spPr>
          <c:invertIfNegative val="0"/>
          <c:cat>
            <c:strRef>
              <c:f>'Bottom 20'!$B$3:$B$13</c:f>
              <c:strCache>
                <c:ptCount val="11"/>
                <c:pt idx="0">
                  <c:v>Bayswater North</c:v>
                </c:pt>
                <c:pt idx="1">
                  <c:v>Croydon - East</c:v>
                </c:pt>
                <c:pt idx="2">
                  <c:v>Croydon - West</c:v>
                </c:pt>
                <c:pt idx="3">
                  <c:v>Croydon Hills - Warranwood</c:v>
                </c:pt>
                <c:pt idx="4">
                  <c:v>Croydon South</c:v>
                </c:pt>
                <c:pt idx="5">
                  <c:v>Ringwood</c:v>
                </c:pt>
                <c:pt idx="6">
                  <c:v>Ringwood East</c:v>
                </c:pt>
                <c:pt idx="7">
                  <c:v>Ringwood North</c:v>
                </c:pt>
                <c:pt idx="8">
                  <c:v>Vermont</c:v>
                </c:pt>
                <c:pt idx="9">
                  <c:v>Maroondah City Council</c:v>
                </c:pt>
                <c:pt idx="10">
                  <c:v>Greater Melbourne</c:v>
                </c:pt>
              </c:strCache>
            </c:strRef>
          </c:cat>
          <c:val>
            <c:numRef>
              <c:f>'Bottom 20'!$C$3:$C$13</c:f>
              <c:numCache>
                <c:formatCode>0%</c:formatCode>
                <c:ptCount val="11"/>
                <c:pt idx="0">
                  <c:v>0.15978000000000001</c:v>
                </c:pt>
                <c:pt idx="1">
                  <c:v>0.21021999999999999</c:v>
                </c:pt>
                <c:pt idx="2">
                  <c:v>0.21134</c:v>
                </c:pt>
                <c:pt idx="3">
                  <c:v>0.11498999999999999</c:v>
                </c:pt>
                <c:pt idx="4">
                  <c:v>0.15906000000000001</c:v>
                </c:pt>
                <c:pt idx="5">
                  <c:v>0.22287000000000001</c:v>
                </c:pt>
                <c:pt idx="6">
                  <c:v>0.16775999999999999</c:v>
                </c:pt>
                <c:pt idx="7">
                  <c:v>0.12018</c:v>
                </c:pt>
                <c:pt idx="8">
                  <c:v>0.16558999999999999</c:v>
                </c:pt>
                <c:pt idx="9">
                  <c:v>0.17637</c:v>
                </c:pt>
                <c:pt idx="10">
                  <c:v>0.18490000000000001</c:v>
                </c:pt>
              </c:numCache>
            </c:numRef>
          </c:val>
          <c:extLst>
            <c:ext xmlns:c16="http://schemas.microsoft.com/office/drawing/2014/chart" uri="{C3380CC4-5D6E-409C-BE32-E72D297353CC}">
              <c16:uniqueId val="{00000000-E134-489A-962F-B09C0D28D220}"/>
            </c:ext>
          </c:extLst>
        </c:ser>
        <c:dLbls>
          <c:showLegendKey val="0"/>
          <c:showVal val="0"/>
          <c:showCatName val="0"/>
          <c:showSerName val="0"/>
          <c:showPercent val="0"/>
          <c:showBubbleSize val="0"/>
        </c:dLbls>
        <c:gapWidth val="219"/>
        <c:overlap val="-27"/>
        <c:axId val="1432615456"/>
        <c:axId val="1429703120"/>
      </c:barChart>
      <c:catAx>
        <c:axId val="1432615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9703120"/>
        <c:crosses val="autoZero"/>
        <c:auto val="1"/>
        <c:lblAlgn val="ctr"/>
        <c:lblOffset val="100"/>
        <c:noMultiLvlLbl val="0"/>
      </c:catAx>
      <c:valAx>
        <c:axId val="142970312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26154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022122706300503E-2"/>
          <c:y val="4.7109207708779445E-2"/>
          <c:w val="0.87930840175603131"/>
          <c:h val="0.55408656359068609"/>
        </c:manualLayout>
      </c:layout>
      <c:barChart>
        <c:barDir val="col"/>
        <c:grouping val="clustered"/>
        <c:varyColors val="0"/>
        <c:ser>
          <c:idx val="0"/>
          <c:order val="0"/>
          <c:tx>
            <c:strRef>
              <c:f>seifa!$C$2</c:f>
              <c:strCache>
                <c:ptCount val="1"/>
                <c:pt idx="0">
                  <c:v>Socio-Economic Indexes for Areas, Index of Relative Socio-economic Disadvantage, Index</c:v>
                </c:pt>
              </c:strCache>
            </c:strRef>
          </c:tx>
          <c:spPr>
            <a:solidFill>
              <a:schemeClr val="accent1"/>
            </a:solidFill>
            <a:ln>
              <a:noFill/>
            </a:ln>
            <a:effectLst/>
          </c:spPr>
          <c:invertIfNegative val="0"/>
          <c:cat>
            <c:strRef>
              <c:f>seifa!$B$3:$B$13</c:f>
              <c:strCache>
                <c:ptCount val="11"/>
                <c:pt idx="0">
                  <c:v>Bayswater North</c:v>
                </c:pt>
                <c:pt idx="1">
                  <c:v>Croydon - East</c:v>
                </c:pt>
                <c:pt idx="2">
                  <c:v>Croydon - West</c:v>
                </c:pt>
                <c:pt idx="3">
                  <c:v>Croydon Hills - Warranwood</c:v>
                </c:pt>
                <c:pt idx="4">
                  <c:v>Croydon South</c:v>
                </c:pt>
                <c:pt idx="5">
                  <c:v>Ringwood</c:v>
                </c:pt>
                <c:pt idx="6">
                  <c:v>Ringwood East</c:v>
                </c:pt>
                <c:pt idx="7">
                  <c:v>Ringwood North</c:v>
                </c:pt>
                <c:pt idx="8">
                  <c:v>Vermont</c:v>
                </c:pt>
                <c:pt idx="9">
                  <c:v>Maroondah City Council</c:v>
                </c:pt>
                <c:pt idx="10">
                  <c:v>Greater Melbourne</c:v>
                </c:pt>
              </c:strCache>
            </c:strRef>
          </c:cat>
          <c:val>
            <c:numRef>
              <c:f>seifa!$C$3:$C$13</c:f>
              <c:numCache>
                <c:formatCode>#,##0</c:formatCode>
                <c:ptCount val="11"/>
                <c:pt idx="0">
                  <c:v>1028.5</c:v>
                </c:pt>
                <c:pt idx="1">
                  <c:v>1021.5</c:v>
                </c:pt>
                <c:pt idx="2">
                  <c:v>1027.8</c:v>
                </c:pt>
                <c:pt idx="3">
                  <c:v>1086.8</c:v>
                </c:pt>
                <c:pt idx="4">
                  <c:v>1023.2</c:v>
                </c:pt>
                <c:pt idx="5">
                  <c:v>1024.2</c:v>
                </c:pt>
                <c:pt idx="6">
                  <c:v>1045.8</c:v>
                </c:pt>
                <c:pt idx="7">
                  <c:v>1079.7</c:v>
                </c:pt>
                <c:pt idx="8">
                  <c:v>1064.4000000000001</c:v>
                </c:pt>
                <c:pt idx="9">
                  <c:v>1044.7</c:v>
                </c:pt>
                <c:pt idx="10">
                  <c:v>1020.2</c:v>
                </c:pt>
              </c:numCache>
            </c:numRef>
          </c:val>
          <c:extLst>
            <c:ext xmlns:c16="http://schemas.microsoft.com/office/drawing/2014/chart" uri="{C3380CC4-5D6E-409C-BE32-E72D297353CC}">
              <c16:uniqueId val="{00000000-CE19-4982-8661-1C66FEBAF056}"/>
            </c:ext>
          </c:extLst>
        </c:ser>
        <c:dLbls>
          <c:showLegendKey val="0"/>
          <c:showVal val="0"/>
          <c:showCatName val="0"/>
          <c:showSerName val="0"/>
          <c:showPercent val="0"/>
          <c:showBubbleSize val="0"/>
        </c:dLbls>
        <c:gapWidth val="219"/>
        <c:overlap val="-27"/>
        <c:axId val="1432616288"/>
        <c:axId val="1426702928"/>
      </c:barChart>
      <c:catAx>
        <c:axId val="1432616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6702928"/>
        <c:crosses val="autoZero"/>
        <c:auto val="1"/>
        <c:lblAlgn val="ctr"/>
        <c:lblOffset val="100"/>
        <c:noMultiLvlLbl val="0"/>
      </c:catAx>
      <c:valAx>
        <c:axId val="142670292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26162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1DA2E84D.dotm</Template>
  <TotalTime>102</TotalTime>
  <Pages>30</Pages>
  <Words>9084</Words>
  <Characters>51783</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60746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pmedley</dc:creator>
  <cp:lastModifiedBy>Phil Medley</cp:lastModifiedBy>
  <cp:revision>8</cp:revision>
  <cp:lastPrinted>2018-05-28T06:30:00Z</cp:lastPrinted>
  <dcterms:created xsi:type="dcterms:W3CDTF">2018-05-23T05:15:00Z</dcterms:created>
  <dcterms:modified xsi:type="dcterms:W3CDTF">2018-05-28T06:40:00Z</dcterms:modified>
</cp:coreProperties>
</file>