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057FEF" w14:textId="73F4A669" w:rsidR="0073753C" w:rsidRPr="00B14EC2" w:rsidRDefault="0073753C" w:rsidP="00EB4048">
      <w:pPr>
        <w:pStyle w:val="normalboldcentre"/>
        <w:jc w:val="left"/>
        <w:rPr>
          <w:noProof w:val="0"/>
          <w:lang w:val="en-CA"/>
        </w:rPr>
      </w:pPr>
    </w:p>
    <w:p w14:paraId="4909AF04" w14:textId="5C7F5848" w:rsidR="0073753C" w:rsidRPr="00B14EC2" w:rsidRDefault="0073753C" w:rsidP="00F07090">
      <w:pPr>
        <w:pStyle w:val="normalboldcentre"/>
        <w:rPr>
          <w:noProof w:val="0"/>
          <w:lang w:val="en-CA"/>
        </w:rPr>
      </w:pPr>
    </w:p>
    <w:p w14:paraId="2F59CD5C" w14:textId="74CE70D1" w:rsidR="00AD17B6" w:rsidRPr="00B14EC2" w:rsidRDefault="00EB4048" w:rsidP="00AD17B6">
      <w:pPr>
        <w:pStyle w:val="normalboldcentre"/>
        <w:rPr>
          <w:noProof w:val="0"/>
          <w:lang w:val="en-CA"/>
        </w:rPr>
      </w:pPr>
      <w:r>
        <w:rPr>
          <w:lang w:eastAsia="en-AU"/>
        </w:rPr>
        <mc:AlternateContent>
          <mc:Choice Requires="wps">
            <w:drawing>
              <wp:anchor distT="0" distB="0" distL="114300" distR="114300" simplePos="0" relativeHeight="251826176" behindDoc="0" locked="0" layoutInCell="1" allowOverlap="1" wp14:anchorId="77AC1204" wp14:editId="3F17AEF9">
                <wp:simplePos x="0" y="0"/>
                <wp:positionH relativeFrom="margin">
                  <wp:posOffset>3795394</wp:posOffset>
                </wp:positionH>
                <wp:positionV relativeFrom="paragraph">
                  <wp:posOffset>7225665</wp:posOffset>
                </wp:positionV>
                <wp:extent cx="2257425" cy="1466850"/>
                <wp:effectExtent l="0" t="0" r="28575" b="19050"/>
                <wp:wrapNone/>
                <wp:docPr id="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1466850"/>
                        </a:xfrm>
                        <a:prstGeom prst="rect">
                          <a:avLst/>
                        </a:prstGeom>
                        <a:noFill/>
                        <a:ln w="12700">
                          <a:solidFill>
                            <a:srgbClr val="A5A5A5"/>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x5="http://schemas.microsoft.com/office/drawing/2016/5/11/chartex" xmlns:cx4="http://schemas.microsoft.com/office/drawing/2016/5/10/chartex" xmlns:cx3="http://schemas.microsoft.com/office/drawing/2016/5/9/chartex">
                              <a:gradFill rotWithShape="1">
                                <a:gsLst>
                                  <a:gs pos="0">
                                    <a:srgbClr val="FFFFFF"/>
                                  </a:gs>
                                  <a:gs pos="100000">
                                    <a:srgbClr val="C3D69B">
                                      <a:alpha val="30000"/>
                                    </a:srgbClr>
                                  </a:gs>
                                </a:gsLst>
                                <a:lin ang="5400000" scaled="1"/>
                              </a:gradFill>
                            </a14:hiddenFill>
                          </a:ext>
                        </a:extLst>
                      </wps:spPr>
                      <wps:txbx>
                        <w:txbxContent>
                          <w:p w14:paraId="085B9F86" w14:textId="77777777" w:rsidR="004C6ED9" w:rsidRPr="00EB4048" w:rsidRDefault="004C6ED9" w:rsidP="00685FAD">
                            <w:pPr>
                              <w:pStyle w:val="Textboxscript"/>
                              <w:rPr>
                                <w:rFonts w:asciiTheme="majorHAnsi" w:hAnsiTheme="majorHAnsi" w:cstheme="majorHAnsi"/>
                                <w:sz w:val="22"/>
                                <w:szCs w:val="22"/>
                              </w:rPr>
                            </w:pPr>
                            <w:r w:rsidRPr="00EB4048">
                              <w:rPr>
                                <w:rFonts w:asciiTheme="majorHAnsi" w:hAnsiTheme="majorHAnsi" w:cstheme="majorHAnsi"/>
                                <w:sz w:val="22"/>
                                <w:szCs w:val="22"/>
                              </w:rPr>
                              <w:t>“Pets are a part of Community - not just something to be managed or controlled.”</w:t>
                            </w:r>
                          </w:p>
                          <w:p w14:paraId="3E0383F6" w14:textId="77777777" w:rsidR="004C6ED9" w:rsidRPr="00EB4048" w:rsidRDefault="004C6ED9" w:rsidP="00685FAD">
                            <w:pPr>
                              <w:pStyle w:val="Noraml-9ptRaligned"/>
                              <w:rPr>
                                <w:sz w:val="22"/>
                                <w:szCs w:val="22"/>
                              </w:rPr>
                            </w:pPr>
                            <w:r w:rsidRPr="00EB4048">
                              <w:rPr>
                                <w:sz w:val="22"/>
                                <w:szCs w:val="22"/>
                                <w:shd w:val="clear" w:color="auto" w:fill="FFFFFF"/>
                              </w:rPr>
                              <w:t>DAMP survey respondent</w:t>
                            </w:r>
                          </w:p>
                          <w:p w14:paraId="27EA5B9F" w14:textId="77777777" w:rsidR="004C6ED9" w:rsidRPr="00BD161E" w:rsidRDefault="004C6ED9" w:rsidP="00685FAD">
                            <w:pPr>
                              <w:rPr>
                                <w:rFonts w:ascii="Times" w:hAnsi="Times"/>
                                <w:noProof w:val="0"/>
                                <w:lang w:val="en-AU"/>
                              </w:rPr>
                            </w:pPr>
                          </w:p>
                          <w:p w14:paraId="64C9A1C6" w14:textId="77777777" w:rsidR="004C6ED9" w:rsidRPr="00BD161E" w:rsidRDefault="004C6ED9" w:rsidP="00685FAD">
                            <w:pPr>
                              <w:spacing w:after="0"/>
                              <w:rPr>
                                <w:rFonts w:ascii="Times" w:hAnsi="Times"/>
                                <w:noProof w:val="0"/>
                                <w:lang w:val="en-AU"/>
                              </w:rPr>
                            </w:pPr>
                          </w:p>
                          <w:p w14:paraId="26501FEB" w14:textId="77777777" w:rsidR="004C6ED9" w:rsidRDefault="004C6ED9" w:rsidP="00685FAD"/>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AC1204" id="_x0000_t202" coordsize="21600,21600" o:spt="202" path="m,l,21600r21600,l21600,xe">
                <v:stroke joinstyle="miter"/>
                <v:path gradientshapeok="t" o:connecttype="rect"/>
              </v:shapetype>
              <v:shape id="Text Box 46" o:spid="_x0000_s1026" type="#_x0000_t202" style="position:absolute;left:0;text-align:left;margin-left:298.85pt;margin-top:568.95pt;width:177.75pt;height:115.5pt;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" filled="f" strokecolor="#a5a5a5" strokeweight="1pt">
                <v:textbox inset=",7.2pt,,7.2pt">
                  <w:txbxContent>
                    <w:p w14:paraId="085B9F86" w14:textId="77777777" w:rsidR="004C6ED9" w:rsidRPr="00EB4048" w:rsidRDefault="004C6ED9" w:rsidP="00685FAD">
                      <w:pPr>
                        <w:pStyle w:val="Textboxscript"/>
                        <w:rPr>
                          <w:rFonts w:asciiTheme="majorHAnsi" w:hAnsiTheme="majorHAnsi" w:cstheme="majorHAnsi"/>
                          <w:sz w:val="22"/>
                          <w:szCs w:val="22"/>
                        </w:rPr>
                      </w:pPr>
                      <w:r w:rsidRPr="00EB4048">
                        <w:rPr>
                          <w:rFonts w:asciiTheme="majorHAnsi" w:hAnsiTheme="majorHAnsi" w:cstheme="majorHAnsi"/>
                          <w:sz w:val="22"/>
                          <w:szCs w:val="22"/>
                        </w:rPr>
                        <w:t>“Pets are a part of Community - not just something to be managed or controlled.”</w:t>
                      </w:r>
                    </w:p>
                    <w:p w14:paraId="3E0383F6" w14:textId="77777777" w:rsidR="004C6ED9" w:rsidRPr="00EB4048" w:rsidRDefault="004C6ED9" w:rsidP="00685FAD">
                      <w:pPr>
                        <w:pStyle w:val="Noraml-9ptRaligned"/>
                        <w:rPr>
                          <w:sz w:val="22"/>
                          <w:szCs w:val="22"/>
                        </w:rPr>
                      </w:pPr>
                      <w:r w:rsidRPr="00EB4048">
                        <w:rPr>
                          <w:sz w:val="22"/>
                          <w:szCs w:val="22"/>
                          <w:shd w:val="clear" w:color="auto" w:fill="FFFFFF"/>
                        </w:rPr>
                        <w:t>DAMP survey respondent</w:t>
                      </w:r>
                    </w:p>
                    <w:p w14:paraId="27EA5B9F" w14:textId="77777777" w:rsidR="004C6ED9" w:rsidRPr="00BD161E" w:rsidRDefault="004C6ED9" w:rsidP="00685FAD">
                      <w:pPr>
                        <w:rPr>
                          <w:rFonts w:ascii="Times" w:hAnsi="Times"/>
                          <w:noProof w:val="0"/>
                          <w:lang w:val="en-AU"/>
                        </w:rPr>
                      </w:pPr>
                    </w:p>
                    <w:p w14:paraId="64C9A1C6" w14:textId="77777777" w:rsidR="004C6ED9" w:rsidRPr="00BD161E" w:rsidRDefault="004C6ED9" w:rsidP="00685FAD">
                      <w:pPr>
                        <w:spacing w:after="0"/>
                        <w:rPr>
                          <w:rFonts w:ascii="Times" w:hAnsi="Times"/>
                          <w:noProof w:val="0"/>
                          <w:lang w:val="en-AU"/>
                        </w:rPr>
                      </w:pPr>
                    </w:p>
                    <w:p w14:paraId="26501FEB" w14:textId="77777777" w:rsidR="004C6ED9" w:rsidRDefault="004C6ED9" w:rsidP="00685FAD"/>
                  </w:txbxContent>
                </v:textbox>
                <w10:wrap anchorx="margin"/>
              </v:shape>
            </w:pict>
          </mc:Fallback>
        </mc:AlternateContent>
      </w:r>
      <w:r>
        <w:rPr>
          <w:lang w:eastAsia="en-AU"/>
        </w:rPr>
        <mc:AlternateContent>
          <mc:Choice Requires="wps">
            <w:drawing>
              <wp:anchor distT="0" distB="0" distL="114300" distR="114300" simplePos="0" relativeHeight="251765760" behindDoc="0" locked="0" layoutInCell="1" allowOverlap="1" wp14:anchorId="348F8C24" wp14:editId="76E70DD6">
                <wp:simplePos x="0" y="0"/>
                <wp:positionH relativeFrom="column">
                  <wp:posOffset>42545</wp:posOffset>
                </wp:positionH>
                <wp:positionV relativeFrom="paragraph">
                  <wp:posOffset>7216140</wp:posOffset>
                </wp:positionV>
                <wp:extent cx="3562350" cy="1504950"/>
                <wp:effectExtent l="0" t="0" r="19050" b="19050"/>
                <wp:wrapThrough wrapText="bothSides">
                  <wp:wrapPolygon edited="0">
                    <wp:start x="0" y="0"/>
                    <wp:lineTo x="0" y="21600"/>
                    <wp:lineTo x="21600" y="21600"/>
                    <wp:lineTo x="21600" y="0"/>
                    <wp:lineTo x="0" y="0"/>
                  </wp:wrapPolygon>
                </wp:wrapThrough>
                <wp:docPr id="40"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1504950"/>
                        </a:xfrm>
                        <a:prstGeom prst="rect">
                          <a:avLst/>
                        </a:prstGeom>
                        <a:noFill/>
                        <a:ln w="12700">
                          <a:solidFill>
                            <a:srgbClr val="A5A5A5"/>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x5="http://schemas.microsoft.com/office/drawing/2016/5/11/chartex" xmlns:cx4="http://schemas.microsoft.com/office/drawing/2016/5/10/chartex" xmlns:cx3="http://schemas.microsoft.com/office/drawing/2016/5/9/chartex">
                              <a:gradFill rotWithShape="1">
                                <a:gsLst>
                                  <a:gs pos="0">
                                    <a:srgbClr val="FFFFFF"/>
                                  </a:gs>
                                  <a:gs pos="100000">
                                    <a:srgbClr val="C3D69B">
                                      <a:alpha val="30000"/>
                                    </a:srgbClr>
                                  </a:gs>
                                </a:gsLst>
                                <a:lin ang="5400000" scaled="1"/>
                              </a:gradFill>
                            </a14:hiddenFill>
                          </a:ext>
                        </a:extLst>
                      </wps:spPr>
                      <wps:txbx>
                        <w:txbxContent>
                          <w:p w14:paraId="1334405E" w14:textId="5BC4A314" w:rsidR="004C6ED9" w:rsidRPr="00EB4048" w:rsidRDefault="004C6ED9" w:rsidP="008D04C8">
                            <w:pPr>
                              <w:pStyle w:val="Normal-Lucinda"/>
                              <w:rPr>
                                <w:rFonts w:asciiTheme="majorHAnsi" w:hAnsiTheme="majorHAnsi" w:cstheme="majorHAnsi"/>
                                <w:sz w:val="22"/>
                                <w:szCs w:val="22"/>
                              </w:rPr>
                            </w:pPr>
                            <w:r w:rsidRPr="00EB4048">
                              <w:rPr>
                                <w:rFonts w:asciiTheme="majorHAnsi" w:hAnsiTheme="majorHAnsi" w:cstheme="majorHAnsi"/>
                                <w:color w:val="6B787F"/>
                                <w:sz w:val="22"/>
                                <w:szCs w:val="22"/>
                              </w:rPr>
                              <w:t>“I have mental health issues and often struggle with social situations. But when there is a dog or other animal I'm a completely different person</w:t>
                            </w:r>
                            <w:proofErr w:type="gramStart"/>
                            <w:r w:rsidRPr="00EB4048">
                              <w:rPr>
                                <w:rFonts w:asciiTheme="majorHAnsi" w:hAnsiTheme="majorHAnsi" w:cstheme="majorHAnsi"/>
                                <w:color w:val="6B787F"/>
                                <w:sz w:val="22"/>
                                <w:szCs w:val="22"/>
                              </w:rPr>
                              <w:t>…..</w:t>
                            </w:r>
                            <w:proofErr w:type="gramEnd"/>
                            <w:r w:rsidRPr="00EB4048">
                              <w:rPr>
                                <w:rFonts w:asciiTheme="majorHAnsi" w:hAnsiTheme="majorHAnsi" w:cstheme="majorHAnsi"/>
                                <w:color w:val="6B787F"/>
                                <w:sz w:val="22"/>
                                <w:szCs w:val="22"/>
                              </w:rPr>
                              <w:t xml:space="preserve"> I can get out more and I feel like it helps me from being too isolated in my own home”</w:t>
                            </w:r>
                          </w:p>
                          <w:p w14:paraId="5696159D" w14:textId="162988BD" w:rsidR="004C6ED9" w:rsidRPr="00EB4048" w:rsidRDefault="004C6ED9" w:rsidP="00F07090">
                            <w:pPr>
                              <w:pStyle w:val="Noraml-9ptRaligned"/>
                              <w:rPr>
                                <w:sz w:val="22"/>
                                <w:szCs w:val="22"/>
                              </w:rPr>
                            </w:pPr>
                            <w:r w:rsidRPr="00EB4048">
                              <w:rPr>
                                <w:sz w:val="22"/>
                                <w:szCs w:val="22"/>
                                <w:shd w:val="clear" w:color="auto" w:fill="FFFFFF"/>
                              </w:rPr>
                              <w:t>DAMP survey respondent</w:t>
                            </w:r>
                          </w:p>
                          <w:p w14:paraId="56C8131B" w14:textId="77777777" w:rsidR="004C6ED9" w:rsidRPr="00BD161E" w:rsidRDefault="004C6ED9" w:rsidP="00F07090">
                            <w:pPr>
                              <w:rPr>
                                <w:rFonts w:ascii="Times" w:hAnsi="Times"/>
                                <w:noProof w:val="0"/>
                                <w:lang w:val="en-AU"/>
                              </w:rPr>
                            </w:pPr>
                          </w:p>
                          <w:p w14:paraId="5491E24D" w14:textId="77777777" w:rsidR="004C6ED9" w:rsidRPr="00BD161E" w:rsidRDefault="004C6ED9" w:rsidP="00F07090">
                            <w:pPr>
                              <w:spacing w:after="0"/>
                              <w:rPr>
                                <w:rFonts w:ascii="Times" w:hAnsi="Times"/>
                                <w:noProof w:val="0"/>
                                <w:lang w:val="en-AU"/>
                              </w:rPr>
                            </w:pPr>
                          </w:p>
                          <w:p w14:paraId="7BA38899" w14:textId="77777777" w:rsidR="004C6ED9" w:rsidRDefault="004C6ED9" w:rsidP="00F07090"/>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8F8C24" id="_x0000_s1027" type="#_x0000_t202" style="position:absolute;left:0;text-align:left;margin-left:3.35pt;margin-top:568.2pt;width:280.5pt;height:118.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" filled="f" strokecolor="#a5a5a5" strokeweight="1pt">
                <v:textbox inset=",7.2pt,,7.2pt">
                  <w:txbxContent>
                    <w:p w14:paraId="1334405E" w14:textId="5BC4A314" w:rsidR="004C6ED9" w:rsidRPr="00EB4048" w:rsidRDefault="004C6ED9" w:rsidP="008D04C8">
                      <w:pPr>
                        <w:pStyle w:val="Normal-Lucinda"/>
                        <w:rPr>
                          <w:rFonts w:asciiTheme="majorHAnsi" w:hAnsiTheme="majorHAnsi" w:cstheme="majorHAnsi"/>
                          <w:sz w:val="22"/>
                          <w:szCs w:val="22"/>
                        </w:rPr>
                      </w:pPr>
                      <w:r w:rsidRPr="00EB4048">
                        <w:rPr>
                          <w:rFonts w:asciiTheme="majorHAnsi" w:hAnsiTheme="majorHAnsi" w:cstheme="majorHAnsi"/>
                          <w:color w:val="6B787F"/>
                          <w:sz w:val="22"/>
                          <w:szCs w:val="22"/>
                        </w:rPr>
                        <w:t>“I have mental health issues and often struggle with social situations. But when there is a dog or other animal I'm a completely different person</w:t>
                      </w:r>
                      <w:proofErr w:type="gramStart"/>
                      <w:r w:rsidRPr="00EB4048">
                        <w:rPr>
                          <w:rFonts w:asciiTheme="majorHAnsi" w:hAnsiTheme="majorHAnsi" w:cstheme="majorHAnsi"/>
                          <w:color w:val="6B787F"/>
                          <w:sz w:val="22"/>
                          <w:szCs w:val="22"/>
                        </w:rPr>
                        <w:t>…..</w:t>
                      </w:r>
                      <w:proofErr w:type="gramEnd"/>
                      <w:r w:rsidRPr="00EB4048">
                        <w:rPr>
                          <w:rFonts w:asciiTheme="majorHAnsi" w:hAnsiTheme="majorHAnsi" w:cstheme="majorHAnsi"/>
                          <w:color w:val="6B787F"/>
                          <w:sz w:val="22"/>
                          <w:szCs w:val="22"/>
                        </w:rPr>
                        <w:t xml:space="preserve"> I can get out more and I feel like it helps me from being too isolated in my own home”</w:t>
                      </w:r>
                    </w:p>
                    <w:p w14:paraId="5696159D" w14:textId="162988BD" w:rsidR="004C6ED9" w:rsidRPr="00EB4048" w:rsidRDefault="004C6ED9" w:rsidP="00F07090">
                      <w:pPr>
                        <w:pStyle w:val="Noraml-9ptRaligned"/>
                        <w:rPr>
                          <w:sz w:val="22"/>
                          <w:szCs w:val="22"/>
                        </w:rPr>
                      </w:pPr>
                      <w:r w:rsidRPr="00EB4048">
                        <w:rPr>
                          <w:sz w:val="22"/>
                          <w:szCs w:val="22"/>
                          <w:shd w:val="clear" w:color="auto" w:fill="FFFFFF"/>
                        </w:rPr>
                        <w:t>DAMP survey respondent</w:t>
                      </w:r>
                    </w:p>
                    <w:p w14:paraId="56C8131B" w14:textId="77777777" w:rsidR="004C6ED9" w:rsidRPr="00BD161E" w:rsidRDefault="004C6ED9" w:rsidP="00F07090">
                      <w:pPr>
                        <w:rPr>
                          <w:rFonts w:ascii="Times" w:hAnsi="Times"/>
                          <w:noProof w:val="0"/>
                          <w:lang w:val="en-AU"/>
                        </w:rPr>
                      </w:pPr>
                    </w:p>
                    <w:p w14:paraId="5491E24D" w14:textId="77777777" w:rsidR="004C6ED9" w:rsidRPr="00BD161E" w:rsidRDefault="004C6ED9" w:rsidP="00F07090">
                      <w:pPr>
                        <w:spacing w:after="0"/>
                        <w:rPr>
                          <w:rFonts w:ascii="Times" w:hAnsi="Times"/>
                          <w:noProof w:val="0"/>
                          <w:lang w:val="en-AU"/>
                        </w:rPr>
                      </w:pPr>
                    </w:p>
                    <w:p w14:paraId="7BA38899" w14:textId="77777777" w:rsidR="004C6ED9" w:rsidRDefault="004C6ED9" w:rsidP="00F07090"/>
                  </w:txbxContent>
                </v:textbox>
                <w10:wrap type="through"/>
              </v:shape>
            </w:pict>
          </mc:Fallback>
        </mc:AlternateContent>
      </w:r>
      <w:r w:rsidR="00754304">
        <w:rPr>
          <w:lang w:eastAsia="en-AU"/>
        </w:rPr>
        <w:drawing>
          <wp:inline distT="0" distB="0" distL="0" distR="0" wp14:anchorId="1BD81604" wp14:editId="2497A417">
            <wp:extent cx="6076315" cy="6134033"/>
            <wp:effectExtent l="0" t="0" r="635" b="635"/>
            <wp:docPr id="12" name="Picture 12" descr="C:\Users\cwalsh\AppData\Local\Microsoft\Windows\INetCache\Content.Word\DSC_14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walsh\AppData\Local\Microsoft\Windows\INetCache\Content.Word\DSC_1493.jpg"/>
                    <pic:cNvPicPr>
                      <a:picLocks noChangeAspect="1" noChangeArrowheads="1"/>
                    </pic:cNvPicPr>
                  </pic:nvPicPr>
                  <pic:blipFill rotWithShape="1">
                    <a:blip r:embed="rId8" cstate="screen">
                      <a:extLst>
                        <a:ext uri="{28A0092B-C50C-407E-A947-70E740481C1C}">
                          <a14:useLocalDpi xmlns:a14="http://schemas.microsoft.com/office/drawing/2010/main"/>
                        </a:ext>
                      </a:extLst>
                    </a:blip>
                    <a:srcRect t="-1" b="-746"/>
                    <a:stretch/>
                  </pic:blipFill>
                  <pic:spPr bwMode="auto">
                    <a:xfrm>
                      <a:off x="0" y="0"/>
                      <a:ext cx="6098921" cy="6156854"/>
                    </a:xfrm>
                    <a:prstGeom prst="rect">
                      <a:avLst/>
                    </a:prstGeom>
                    <a:noFill/>
                    <a:ln>
                      <a:noFill/>
                    </a:ln>
                    <a:extLst>
                      <a:ext uri="{53640926-AAD7-44D8-BBD7-CCE9431645EC}">
                        <a14:shadowObscured xmlns:a14="http://schemas.microsoft.com/office/drawing/2010/main"/>
                      </a:ext>
                    </a:extLst>
                  </pic:spPr>
                </pic:pic>
              </a:graphicData>
            </a:graphic>
          </wp:inline>
        </w:drawing>
      </w:r>
      <w:r w:rsidR="00F07090" w:rsidRPr="00B14EC2">
        <w:rPr>
          <w:noProof w:val="0"/>
          <w:lang w:val="en-CA"/>
        </w:rPr>
        <w:br w:type="page"/>
      </w:r>
    </w:p>
    <w:p w14:paraId="43E525CE" w14:textId="77777777" w:rsidR="00685FAD" w:rsidRPr="00B14EC2" w:rsidRDefault="00685FAD" w:rsidP="00685FAD">
      <w:pPr>
        <w:pStyle w:val="Header-ExecSummary"/>
        <w:rPr>
          <w:lang w:val="en-CA"/>
        </w:rPr>
      </w:pPr>
      <w:r w:rsidRPr="00B14EC2">
        <w:rPr>
          <w:lang w:val="en-CA"/>
        </w:rPr>
        <w:lastRenderedPageBreak/>
        <w:t>Executive Summary</w:t>
      </w:r>
    </w:p>
    <w:p w14:paraId="6F727C23" w14:textId="6F6AB6DE" w:rsidR="004E59D5" w:rsidRPr="0041051C" w:rsidRDefault="00685FAD" w:rsidP="00685FAD">
      <w:pPr>
        <w:rPr>
          <w:lang w:val="en-AU"/>
        </w:rPr>
      </w:pPr>
      <w:r w:rsidRPr="0041051C">
        <w:rPr>
          <w:lang w:val="en-AU"/>
        </w:rPr>
        <w:t>The Maroondah Domestic Animal Management Plan identifies the ongoing and emerging issues that Council needs to consider and address over the next four years. It provides the service planning and delivery framework for animal management services. It also provides an overview of the ongoing compliance and education activities carried out by Council.</w:t>
      </w:r>
    </w:p>
    <w:p w14:paraId="677B5C67" w14:textId="2996AB73" w:rsidR="004E59D5" w:rsidRDefault="00DF37BD" w:rsidP="004E59D5">
      <w:pPr>
        <w:rPr>
          <w:lang w:val="en-AU"/>
        </w:rPr>
      </w:pPr>
      <w:r>
        <w:rPr>
          <w:lang w:val="en-AU"/>
        </w:rPr>
        <w:t>As of April 2017 t</w:t>
      </w:r>
      <w:r w:rsidR="004E59D5" w:rsidRPr="008E424F">
        <w:rPr>
          <w:lang w:val="en-AU"/>
        </w:rPr>
        <w:t>here are 13,065 dogs and 5</w:t>
      </w:r>
      <w:r w:rsidR="004E59D5">
        <w:rPr>
          <w:lang w:val="en-AU"/>
        </w:rPr>
        <w:t>,033 cats on C</w:t>
      </w:r>
      <w:r w:rsidR="004E59D5" w:rsidRPr="008E424F">
        <w:rPr>
          <w:lang w:val="en-AU"/>
        </w:rPr>
        <w:t xml:space="preserve">ouncil’s pet registration database. </w:t>
      </w:r>
    </w:p>
    <w:p w14:paraId="0294BB1B" w14:textId="77777777" w:rsidR="004E59D5" w:rsidRDefault="004E59D5" w:rsidP="004E59D5">
      <w:pPr>
        <w:rPr>
          <w:lang w:val="en-AU"/>
        </w:rPr>
      </w:pPr>
      <w:r>
        <w:rPr>
          <w:lang w:val="en-AU"/>
        </w:rPr>
        <w:t>Research tells us that pets are an important part of families, are considered as members of the family not  ‘companion animals’ as in the past; are cherished because they give ‘unconditional love’, and are likely to be credited for giving an overwhelming majority of residents a ‘strong reason for living’</w:t>
      </w:r>
      <w:r>
        <w:rPr>
          <w:rStyle w:val="FootnoteReference"/>
          <w:lang w:val="en-AU"/>
        </w:rPr>
        <w:footnoteReference w:id="1"/>
      </w:r>
      <w:r>
        <w:rPr>
          <w:lang w:val="en-AU"/>
        </w:rPr>
        <w:t>.</w:t>
      </w:r>
    </w:p>
    <w:p w14:paraId="58DBF1BB" w14:textId="25D6913A" w:rsidR="00685FAD" w:rsidRDefault="004E59D5" w:rsidP="0041051C">
      <w:pPr>
        <w:rPr>
          <w:lang w:val="en-AU"/>
        </w:rPr>
      </w:pPr>
      <w:r>
        <w:rPr>
          <w:lang w:val="en-AU"/>
        </w:rPr>
        <w:t xml:space="preserve">The Domestic Animal Management Plan summarises the research carried out for the project and makes </w:t>
      </w:r>
      <w:r w:rsidR="00E7564E">
        <w:rPr>
          <w:lang w:val="en-AU"/>
        </w:rPr>
        <w:t xml:space="preserve">thirty nine </w:t>
      </w:r>
      <w:r>
        <w:rPr>
          <w:lang w:val="en-AU"/>
        </w:rPr>
        <w:t xml:space="preserve">recommendations on </w:t>
      </w:r>
      <w:r w:rsidR="00E7564E">
        <w:rPr>
          <w:lang w:val="en-AU"/>
        </w:rPr>
        <w:t>nine</w:t>
      </w:r>
      <w:r>
        <w:rPr>
          <w:lang w:val="en-AU"/>
        </w:rPr>
        <w:t xml:space="preserve"> topics. The recommendations outlined in this plan will be addressed over the next four years.</w:t>
      </w:r>
    </w:p>
    <w:p w14:paraId="5C837B1E" w14:textId="5E0498C3" w:rsidR="004C37CC" w:rsidRDefault="004C37CC" w:rsidP="0041051C">
      <w:pPr>
        <w:rPr>
          <w:lang w:val="en-AU"/>
        </w:rPr>
      </w:pPr>
    </w:p>
    <w:p w14:paraId="66BD8279" w14:textId="114A63CE" w:rsidR="004C37CC" w:rsidRDefault="004C37CC" w:rsidP="0041051C">
      <w:pPr>
        <w:rPr>
          <w:lang w:val="en-AU"/>
        </w:rPr>
      </w:pPr>
    </w:p>
    <w:p w14:paraId="6DE39BBE" w14:textId="38EB76ED" w:rsidR="00EC484C" w:rsidRDefault="00EC484C" w:rsidP="0041051C">
      <w:pPr>
        <w:rPr>
          <w:lang w:val="en-AU"/>
        </w:rPr>
      </w:pPr>
    </w:p>
    <w:p w14:paraId="0A22C4D0" w14:textId="4D94A74E" w:rsidR="004C37CC" w:rsidRDefault="005913BF" w:rsidP="005913BF">
      <w:pPr>
        <w:jc w:val="both"/>
        <w:rPr>
          <w:lang w:val="en-AU"/>
        </w:rPr>
      </w:pPr>
      <w:r>
        <w:rPr>
          <w:lang w:val="en-AU" w:eastAsia="en-AU"/>
        </w:rPr>
        <w:drawing>
          <wp:inline distT="0" distB="0" distL="0" distR="0" wp14:anchorId="5AE343C9" wp14:editId="5BAC57CD">
            <wp:extent cx="5057775" cy="2496185"/>
            <wp:effectExtent l="0" t="0" r="9525" b="0"/>
            <wp:docPr id="27" name="Picture 27" descr="C:\Users\cwalsh\AppData\Local\Microsoft\Windows\INetCache\Content.Word\FB_IMG_1509065244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walsh\AppData\Local\Microsoft\Windows\INetCache\Content.Word\FB_IMG_1509065244223.jpg"/>
                    <pic:cNvPicPr>
                      <a:picLocks noChangeAspect="1" noChangeArrowheads="1"/>
                    </pic:cNvPicPr>
                  </pic:nvPicPr>
                  <pic:blipFill rotWithShape="1">
                    <a:blip r:embed="rId9" cstate="screen">
                      <a:extLst>
                        <a:ext uri="{28A0092B-C50C-407E-A947-70E740481C1C}">
                          <a14:useLocalDpi xmlns:a14="http://schemas.microsoft.com/office/drawing/2010/main"/>
                        </a:ext>
                      </a:extLst>
                    </a:blip>
                    <a:srcRect/>
                    <a:stretch/>
                  </pic:blipFill>
                  <pic:spPr bwMode="auto">
                    <a:xfrm>
                      <a:off x="0" y="0"/>
                      <a:ext cx="5059040" cy="2496809"/>
                    </a:xfrm>
                    <a:prstGeom prst="rect">
                      <a:avLst/>
                    </a:prstGeom>
                    <a:noFill/>
                    <a:ln>
                      <a:noFill/>
                    </a:ln>
                    <a:extLst>
                      <a:ext uri="{53640926-AAD7-44D8-BBD7-CCE9431645EC}">
                        <a14:shadowObscured xmlns:a14="http://schemas.microsoft.com/office/drawing/2010/main"/>
                      </a:ext>
                    </a:extLst>
                  </pic:spPr>
                </pic:pic>
              </a:graphicData>
            </a:graphic>
          </wp:inline>
        </w:drawing>
      </w:r>
    </w:p>
    <w:p w14:paraId="6A587CF5" w14:textId="7CB42FF2" w:rsidR="004C37CC" w:rsidRPr="0041051C" w:rsidRDefault="004C37CC" w:rsidP="00306C42">
      <w:pPr>
        <w:ind w:left="2880"/>
        <w:jc w:val="both"/>
        <w:rPr>
          <w:lang w:val="en-AU"/>
        </w:rPr>
      </w:pPr>
    </w:p>
    <w:p w14:paraId="2F74CD20" w14:textId="30CCA7C2" w:rsidR="002B6BEA" w:rsidRDefault="002B6BEA" w:rsidP="0041051C">
      <w:pPr>
        <w:pStyle w:val="normalboldcentre"/>
        <w:jc w:val="left"/>
        <w:rPr>
          <w:noProof w:val="0"/>
          <w:lang w:val="en-CA"/>
        </w:rPr>
      </w:pPr>
    </w:p>
    <w:p w14:paraId="37BB710F" w14:textId="77777777" w:rsidR="002B6BEA" w:rsidRDefault="002B6BEA" w:rsidP="0041051C">
      <w:pPr>
        <w:pStyle w:val="normalboldcentre"/>
        <w:jc w:val="left"/>
        <w:rPr>
          <w:noProof w:val="0"/>
          <w:lang w:val="en-CA"/>
        </w:rPr>
      </w:pPr>
    </w:p>
    <w:p w14:paraId="653C3AA1" w14:textId="77777777" w:rsidR="00B0313F" w:rsidRDefault="00B0313F" w:rsidP="0041051C">
      <w:pPr>
        <w:pStyle w:val="normalboldcentre"/>
        <w:jc w:val="left"/>
        <w:rPr>
          <w:noProof w:val="0"/>
          <w:lang w:val="en-CA"/>
        </w:rPr>
      </w:pPr>
    </w:p>
    <w:p w14:paraId="00E853B5" w14:textId="532C4ABE" w:rsidR="00685FAD" w:rsidRDefault="0041051C" w:rsidP="0041051C">
      <w:pPr>
        <w:pStyle w:val="normalboldcentre"/>
        <w:jc w:val="left"/>
        <w:rPr>
          <w:noProof w:val="0"/>
          <w:lang w:val="en-CA"/>
        </w:rPr>
      </w:pPr>
      <w:r w:rsidRPr="00B14EC2">
        <w:rPr>
          <w:lang w:eastAsia="en-AU"/>
        </w:rPr>
        <mc:AlternateContent>
          <mc:Choice Requires="wps">
            <w:drawing>
              <wp:anchor distT="0" distB="0" distL="114300" distR="114300" simplePos="0" relativeHeight="251822080" behindDoc="0" locked="0" layoutInCell="1" allowOverlap="1" wp14:anchorId="5390A0BE" wp14:editId="0F6236A9">
                <wp:simplePos x="0" y="0"/>
                <wp:positionH relativeFrom="margin">
                  <wp:align>left</wp:align>
                </wp:positionH>
                <wp:positionV relativeFrom="paragraph">
                  <wp:posOffset>200025</wp:posOffset>
                </wp:positionV>
                <wp:extent cx="5983605" cy="1971675"/>
                <wp:effectExtent l="0" t="0" r="17145" b="28575"/>
                <wp:wrapThrough wrapText="bothSides">
                  <wp:wrapPolygon edited="0">
                    <wp:start x="0" y="0"/>
                    <wp:lineTo x="0" y="21704"/>
                    <wp:lineTo x="21593" y="21704"/>
                    <wp:lineTo x="21593" y="0"/>
                    <wp:lineTo x="0" y="0"/>
                  </wp:wrapPolygon>
                </wp:wrapThrough>
                <wp:docPr id="2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3605" cy="1971675"/>
                        </a:xfrm>
                        <a:prstGeom prst="rect">
                          <a:avLst/>
                        </a:prstGeom>
                        <a:solidFill>
                          <a:schemeClr val="bg1">
                            <a:lumMod val="85000"/>
                          </a:schemeClr>
                        </a:solidFill>
                        <a:ln w="12700">
                          <a:solidFill>
                            <a:srgbClr val="A5A5A5"/>
                          </a:solidFill>
                          <a:miter lim="800000"/>
                          <a:headEnd/>
                          <a:tailEnd/>
                        </a:ln>
                        <a:extLst/>
                      </wps:spPr>
                      <wps:txbx>
                        <w:txbxContent>
                          <w:p w14:paraId="2522803B" w14:textId="77777777" w:rsidR="004C6ED9" w:rsidRPr="007E3176" w:rsidRDefault="004C6ED9" w:rsidP="00685FAD">
                            <w:pPr>
                              <w:ind w:hanging="142"/>
                              <w:jc w:val="center"/>
                              <w:rPr>
                                <w:b/>
                                <w:noProof w:val="0"/>
                                <w:sz w:val="32"/>
                                <w:szCs w:val="32"/>
                                <w:lang w:val="en-AU"/>
                              </w:rPr>
                            </w:pPr>
                            <w:r w:rsidRPr="007E3176">
                              <w:rPr>
                                <w:b/>
                                <w:noProof w:val="0"/>
                                <w:sz w:val="32"/>
                                <w:szCs w:val="32"/>
                                <w:lang w:val="en-AU"/>
                              </w:rPr>
                              <w:t>What We Aspire to Achieve</w:t>
                            </w:r>
                          </w:p>
                          <w:p w14:paraId="379E0C7C" w14:textId="77777777" w:rsidR="004C6ED9" w:rsidRPr="007E3176" w:rsidRDefault="004C6ED9" w:rsidP="004C37CC">
                            <w:pPr>
                              <w:jc w:val="center"/>
                              <w:rPr>
                                <w:sz w:val="32"/>
                                <w:szCs w:val="32"/>
                              </w:rPr>
                            </w:pPr>
                            <w:r w:rsidRPr="007E3176">
                              <w:rPr>
                                <w:sz w:val="32"/>
                                <w:szCs w:val="32"/>
                              </w:rPr>
                              <w:t>A community that embraces the important role pets play in the lives of many residents, where people and pets live in harmony with each other and where animals are treated with respect and compassion.</w:t>
                            </w:r>
                          </w:p>
                          <w:p w14:paraId="4551BB9A" w14:textId="4D9805DA" w:rsidR="004C6ED9" w:rsidRDefault="004C6ED9" w:rsidP="00685FAD"/>
                          <w:p w14:paraId="5C25561C" w14:textId="77777777" w:rsidR="004C6ED9" w:rsidRDefault="004C6ED9" w:rsidP="00685FAD"/>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0A0BE" id="_x0000_s1028" type="#_x0000_t202" style="position:absolute;margin-left:0;margin-top:15.75pt;width:471.15pt;height:155.25pt;z-index:251822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" fillcolor="#d8d8d8 [2732]" strokecolor="#a5a5a5" strokeweight="1pt">
                <v:textbox inset=",7.2pt,,7.2pt">
                  <w:txbxContent>
                    <w:p w14:paraId="2522803B" w14:textId="77777777" w:rsidR="004C6ED9" w:rsidRPr="007E3176" w:rsidRDefault="004C6ED9" w:rsidP="00685FAD">
                      <w:pPr>
                        <w:ind w:hanging="142"/>
                        <w:jc w:val="center"/>
                        <w:rPr>
                          <w:b/>
                          <w:noProof w:val="0"/>
                          <w:sz w:val="32"/>
                          <w:szCs w:val="32"/>
                          <w:lang w:val="en-AU"/>
                        </w:rPr>
                      </w:pPr>
                      <w:r w:rsidRPr="007E3176">
                        <w:rPr>
                          <w:b/>
                          <w:noProof w:val="0"/>
                          <w:sz w:val="32"/>
                          <w:szCs w:val="32"/>
                          <w:lang w:val="en-AU"/>
                        </w:rPr>
                        <w:t>What We Aspire to Achieve</w:t>
                      </w:r>
                    </w:p>
                    <w:p w14:paraId="379E0C7C" w14:textId="77777777" w:rsidR="004C6ED9" w:rsidRPr="007E3176" w:rsidRDefault="004C6ED9" w:rsidP="004C37CC">
                      <w:pPr>
                        <w:jc w:val="center"/>
                        <w:rPr>
                          <w:sz w:val="32"/>
                          <w:szCs w:val="32"/>
                        </w:rPr>
                      </w:pPr>
                      <w:r w:rsidRPr="007E3176">
                        <w:rPr>
                          <w:sz w:val="32"/>
                          <w:szCs w:val="32"/>
                        </w:rPr>
                        <w:t>A community that embraces the important role pets play in the lives of many residents, where people and pets live in harmony with each other and where animals are treated with respect and compassion.</w:t>
                      </w:r>
                    </w:p>
                    <w:p w14:paraId="4551BB9A" w14:textId="4D9805DA" w:rsidR="004C6ED9" w:rsidRDefault="004C6ED9" w:rsidP="00685FAD"/>
                    <w:p w14:paraId="5C25561C" w14:textId="77777777" w:rsidR="004C6ED9" w:rsidRDefault="004C6ED9" w:rsidP="00685FAD"/>
                  </w:txbxContent>
                </v:textbox>
                <w10:wrap type="through" anchorx="margin"/>
              </v:shape>
            </w:pict>
          </mc:Fallback>
        </mc:AlternateContent>
      </w:r>
    </w:p>
    <w:p w14:paraId="63208441" w14:textId="28EEBDDA" w:rsidR="001F3488" w:rsidRPr="00B14EC2" w:rsidRDefault="001F3488" w:rsidP="009277DB">
      <w:pPr>
        <w:pStyle w:val="normalboldcentre"/>
        <w:rPr>
          <w:noProof w:val="0"/>
          <w:lang w:val="en-CA"/>
        </w:rPr>
      </w:pPr>
      <w:r w:rsidRPr="00B14EC2">
        <w:rPr>
          <w:noProof w:val="0"/>
          <w:lang w:val="en-CA"/>
        </w:rPr>
        <w:lastRenderedPageBreak/>
        <w:t>TABLE OF CONTENTS</w:t>
      </w:r>
    </w:p>
    <w:p w14:paraId="1B0502FF" w14:textId="3125B366" w:rsidR="00214F7C" w:rsidRDefault="00214F7C">
      <w:pPr>
        <w:pStyle w:val="TOC1"/>
        <w:rPr>
          <w:sz w:val="20"/>
        </w:rPr>
      </w:pPr>
      <w:r w:rsidRPr="00214F7C">
        <w:rPr>
          <w:b/>
          <w:bCs/>
          <w:sz w:val="20"/>
          <w:lang w:val="en-CA"/>
        </w:rPr>
        <w:fldChar w:fldCharType="begin"/>
      </w:r>
      <w:r w:rsidRPr="00214F7C">
        <w:rPr>
          <w:b/>
          <w:bCs/>
          <w:sz w:val="20"/>
          <w:lang w:val="en-CA"/>
        </w:rPr>
        <w:instrText xml:space="preserve"> TOC \t "Heading 1,1,Heading 2,2,Heading 3,3,Header - Exec Summary,1,Heading 2 - Appendices,3" </w:instrText>
      </w:r>
      <w:r w:rsidRPr="00214F7C">
        <w:rPr>
          <w:b/>
          <w:bCs/>
          <w:sz w:val="20"/>
          <w:lang w:val="en-CA"/>
        </w:rPr>
        <w:fldChar w:fldCharType="separate"/>
      </w:r>
      <w:r w:rsidRPr="00214F7C">
        <w:rPr>
          <w:sz w:val="20"/>
          <w:lang w:val="en-CA"/>
        </w:rPr>
        <w:t>Executive Summary</w:t>
      </w:r>
      <w:r w:rsidRPr="00214F7C">
        <w:rPr>
          <w:sz w:val="20"/>
        </w:rPr>
        <w:tab/>
      </w:r>
      <w:r w:rsidR="00690979">
        <w:rPr>
          <w:sz w:val="20"/>
        </w:rPr>
        <w:t>.</w:t>
      </w:r>
      <w:r w:rsidR="0041051C">
        <w:rPr>
          <w:sz w:val="20"/>
        </w:rPr>
        <w:t>…</w:t>
      </w:r>
      <w:r w:rsidR="009277DB">
        <w:rPr>
          <w:sz w:val="20"/>
        </w:rPr>
        <w:t>3</w:t>
      </w:r>
    </w:p>
    <w:p w14:paraId="0E6030A5" w14:textId="7581A4AE" w:rsidR="003C0F88" w:rsidRPr="003C0F88" w:rsidRDefault="003C0F88" w:rsidP="003C0F88">
      <w:pPr>
        <w:rPr>
          <w:rFonts w:eastAsiaTheme="minorEastAsia"/>
        </w:rPr>
      </w:pPr>
      <w:r w:rsidRPr="00912860">
        <w:rPr>
          <w:rFonts w:eastAsiaTheme="majorEastAsia" w:cstheme="majorBidi"/>
          <w:color w:val="000000" w:themeColor="text1"/>
        </w:rPr>
        <w:t>Our Maroondah 2040 Community Vision</w:t>
      </w:r>
      <w:r>
        <w:rPr>
          <w:rFonts w:eastAsiaTheme="majorEastAsia" w:cstheme="majorBidi"/>
          <w:color w:val="000000" w:themeColor="text1"/>
        </w:rPr>
        <w:t>………………………………………………………………………..6</w:t>
      </w:r>
    </w:p>
    <w:p w14:paraId="2A50C349" w14:textId="27A256B5" w:rsidR="00214F7C" w:rsidRDefault="00214F7C">
      <w:pPr>
        <w:pStyle w:val="TOC1"/>
        <w:tabs>
          <w:tab w:val="clear" w:pos="438"/>
          <w:tab w:val="left" w:pos="439"/>
        </w:tabs>
        <w:rPr>
          <w:sz w:val="20"/>
        </w:rPr>
      </w:pPr>
      <w:r w:rsidRPr="00214F7C">
        <w:rPr>
          <w:sz w:val="20"/>
          <w:lang w:val="en-CA"/>
        </w:rPr>
        <w:t>1.</w:t>
      </w:r>
      <w:r w:rsidRPr="00214F7C">
        <w:rPr>
          <w:rFonts w:asciiTheme="minorHAnsi" w:eastAsiaTheme="minorEastAsia" w:hAnsiTheme="minorHAnsi" w:cstheme="minorBidi"/>
          <w:sz w:val="20"/>
          <w:lang w:val="en-AU" w:eastAsia="ja-JP"/>
        </w:rPr>
        <w:tab/>
      </w:r>
      <w:r w:rsidRPr="00214F7C">
        <w:rPr>
          <w:sz w:val="20"/>
          <w:lang w:val="en-CA"/>
        </w:rPr>
        <w:t>Introduction</w:t>
      </w:r>
      <w:r w:rsidRPr="00214F7C">
        <w:rPr>
          <w:sz w:val="20"/>
        </w:rPr>
        <w:tab/>
      </w:r>
      <w:r w:rsidR="008E6C59">
        <w:rPr>
          <w:sz w:val="20"/>
        </w:rPr>
        <w:t>7</w:t>
      </w:r>
    </w:p>
    <w:p w14:paraId="60C7C29A" w14:textId="5016A1BC" w:rsidR="00FE1A07" w:rsidRDefault="00FE1A07" w:rsidP="00FE1A07">
      <w:pPr>
        <w:rPr>
          <w:rFonts w:eastAsiaTheme="minorEastAsia"/>
        </w:rPr>
      </w:pPr>
      <w:r>
        <w:rPr>
          <w:rFonts w:eastAsiaTheme="minorEastAsia"/>
        </w:rPr>
        <w:t xml:space="preserve">        1.1    What is the purpose of the Domestic Animal Management Plan?.....................................  </w:t>
      </w:r>
      <w:r w:rsidR="008E6C59">
        <w:rPr>
          <w:rFonts w:eastAsiaTheme="minorEastAsia"/>
        </w:rPr>
        <w:t>7</w:t>
      </w:r>
    </w:p>
    <w:p w14:paraId="514628D7" w14:textId="29F16485" w:rsidR="00FE1A07" w:rsidRPr="00FE1A07" w:rsidRDefault="0060603D" w:rsidP="00FE1A07">
      <w:pPr>
        <w:rPr>
          <w:rFonts w:eastAsiaTheme="minorEastAsia"/>
        </w:rPr>
      </w:pPr>
      <w:r>
        <w:rPr>
          <w:rFonts w:eastAsiaTheme="minorEastAsia"/>
        </w:rPr>
        <w:t xml:space="preserve">        1.2    What are domestic animals?.................</w:t>
      </w:r>
      <w:r w:rsidR="00FE1A07">
        <w:rPr>
          <w:rFonts w:eastAsiaTheme="minorEastAsia"/>
        </w:rPr>
        <w:t xml:space="preserve">...................................................................................  </w:t>
      </w:r>
      <w:r w:rsidR="008E6C59">
        <w:rPr>
          <w:rFonts w:eastAsiaTheme="minorEastAsia"/>
        </w:rPr>
        <w:t>7</w:t>
      </w:r>
    </w:p>
    <w:p w14:paraId="77608868" w14:textId="5CE2EAAE" w:rsidR="00214F7C" w:rsidRPr="00214F7C" w:rsidRDefault="00214F7C">
      <w:pPr>
        <w:pStyle w:val="TOC2"/>
        <w:tabs>
          <w:tab w:val="left" w:pos="943"/>
        </w:tabs>
        <w:rPr>
          <w:rFonts w:asciiTheme="minorHAnsi" w:eastAsiaTheme="minorEastAsia" w:hAnsiTheme="minorHAnsi" w:cstheme="minorBidi"/>
          <w:szCs w:val="20"/>
          <w:lang w:val="en-AU" w:eastAsia="ja-JP"/>
        </w:rPr>
      </w:pPr>
      <w:r w:rsidRPr="00214F7C">
        <w:rPr>
          <w:szCs w:val="20"/>
          <w:lang w:val="en-CA"/>
        </w:rPr>
        <w:t>1.3</w:t>
      </w:r>
      <w:r w:rsidRPr="00214F7C">
        <w:rPr>
          <w:rFonts w:asciiTheme="minorHAnsi" w:eastAsiaTheme="minorEastAsia" w:hAnsiTheme="minorHAnsi" w:cstheme="minorBidi"/>
          <w:szCs w:val="20"/>
          <w:lang w:val="en-AU" w:eastAsia="ja-JP"/>
        </w:rPr>
        <w:tab/>
      </w:r>
      <w:r w:rsidRPr="00214F7C">
        <w:rPr>
          <w:szCs w:val="20"/>
          <w:lang w:val="en-CA"/>
        </w:rPr>
        <w:t>Some key pet statistics</w:t>
      </w:r>
      <w:r w:rsidR="000E4932">
        <w:rPr>
          <w:szCs w:val="20"/>
          <w:lang w:val="en-CA"/>
        </w:rPr>
        <w:t xml:space="preserve"> / Pet Ownership</w:t>
      </w:r>
      <w:r w:rsidRPr="00214F7C">
        <w:rPr>
          <w:szCs w:val="20"/>
        </w:rPr>
        <w:tab/>
      </w:r>
      <w:r w:rsidR="008E6C59">
        <w:rPr>
          <w:szCs w:val="20"/>
        </w:rPr>
        <w:t>7</w:t>
      </w:r>
    </w:p>
    <w:p w14:paraId="4D5DE329" w14:textId="3F10C836" w:rsidR="00214F7C" w:rsidRPr="00214F7C" w:rsidRDefault="00214F7C">
      <w:pPr>
        <w:pStyle w:val="TOC2"/>
        <w:tabs>
          <w:tab w:val="left" w:pos="943"/>
        </w:tabs>
        <w:rPr>
          <w:rFonts w:asciiTheme="minorHAnsi" w:eastAsiaTheme="minorEastAsia" w:hAnsiTheme="minorHAnsi" w:cstheme="minorBidi"/>
          <w:szCs w:val="20"/>
          <w:lang w:val="en-AU" w:eastAsia="ja-JP"/>
        </w:rPr>
      </w:pPr>
      <w:r w:rsidRPr="00214F7C">
        <w:rPr>
          <w:szCs w:val="20"/>
          <w:lang w:val="en-CA"/>
        </w:rPr>
        <w:t>1.4</w:t>
      </w:r>
      <w:r w:rsidRPr="00214F7C">
        <w:rPr>
          <w:rFonts w:asciiTheme="minorHAnsi" w:eastAsiaTheme="minorEastAsia" w:hAnsiTheme="minorHAnsi" w:cstheme="minorBidi"/>
          <w:szCs w:val="20"/>
          <w:lang w:val="en-AU" w:eastAsia="ja-JP"/>
        </w:rPr>
        <w:tab/>
      </w:r>
      <w:r w:rsidRPr="00214F7C">
        <w:rPr>
          <w:szCs w:val="20"/>
          <w:lang w:val="en-CA"/>
        </w:rPr>
        <w:t>The importance of pets</w:t>
      </w:r>
      <w:r w:rsidRPr="00214F7C">
        <w:rPr>
          <w:szCs w:val="20"/>
        </w:rPr>
        <w:tab/>
      </w:r>
      <w:r w:rsidR="008E6C59">
        <w:rPr>
          <w:szCs w:val="20"/>
        </w:rPr>
        <w:t>8</w:t>
      </w:r>
    </w:p>
    <w:p w14:paraId="25E06C98" w14:textId="2F0CEB8B" w:rsidR="00214F7C" w:rsidRPr="00214F7C" w:rsidRDefault="00214F7C">
      <w:pPr>
        <w:pStyle w:val="TOC2"/>
        <w:tabs>
          <w:tab w:val="left" w:pos="943"/>
        </w:tabs>
        <w:rPr>
          <w:rFonts w:asciiTheme="minorHAnsi" w:eastAsiaTheme="minorEastAsia" w:hAnsiTheme="minorHAnsi" w:cstheme="minorBidi"/>
          <w:szCs w:val="20"/>
          <w:lang w:val="en-AU" w:eastAsia="ja-JP"/>
        </w:rPr>
      </w:pPr>
      <w:r w:rsidRPr="00214F7C">
        <w:rPr>
          <w:szCs w:val="20"/>
          <w:lang w:val="en-CA"/>
        </w:rPr>
        <w:t>1.5</w:t>
      </w:r>
      <w:r w:rsidRPr="00214F7C">
        <w:rPr>
          <w:rFonts w:asciiTheme="minorHAnsi" w:eastAsiaTheme="minorEastAsia" w:hAnsiTheme="minorHAnsi" w:cstheme="minorBidi"/>
          <w:szCs w:val="20"/>
          <w:lang w:val="en-AU" w:eastAsia="ja-JP"/>
        </w:rPr>
        <w:tab/>
      </w:r>
      <w:r w:rsidRPr="00214F7C">
        <w:rPr>
          <w:szCs w:val="20"/>
          <w:lang w:val="en-CA"/>
        </w:rPr>
        <w:t>The Victorian Domestic Animals Act</w:t>
      </w:r>
      <w:r w:rsidRPr="00214F7C">
        <w:rPr>
          <w:szCs w:val="20"/>
        </w:rPr>
        <w:tab/>
      </w:r>
      <w:r w:rsidR="008E6C59">
        <w:rPr>
          <w:szCs w:val="20"/>
        </w:rPr>
        <w:t>9</w:t>
      </w:r>
    </w:p>
    <w:p w14:paraId="2DB2CEBF" w14:textId="494DFAB8" w:rsidR="00214F7C" w:rsidRPr="00214F7C" w:rsidRDefault="00214F7C">
      <w:pPr>
        <w:pStyle w:val="TOC1"/>
        <w:tabs>
          <w:tab w:val="clear" w:pos="438"/>
          <w:tab w:val="left" w:pos="439"/>
        </w:tabs>
        <w:rPr>
          <w:rFonts w:asciiTheme="minorHAnsi" w:eastAsiaTheme="minorEastAsia" w:hAnsiTheme="minorHAnsi" w:cstheme="minorBidi"/>
          <w:sz w:val="20"/>
          <w:lang w:val="en-AU" w:eastAsia="ja-JP"/>
        </w:rPr>
      </w:pPr>
      <w:r w:rsidRPr="00214F7C">
        <w:rPr>
          <w:sz w:val="20"/>
          <w:lang w:val="en-CA"/>
        </w:rPr>
        <w:t>2.</w:t>
      </w:r>
      <w:r w:rsidRPr="00214F7C">
        <w:rPr>
          <w:rFonts w:asciiTheme="minorHAnsi" w:eastAsiaTheme="minorEastAsia" w:hAnsiTheme="minorHAnsi" w:cstheme="minorBidi"/>
          <w:sz w:val="20"/>
          <w:lang w:val="en-AU" w:eastAsia="ja-JP"/>
        </w:rPr>
        <w:tab/>
      </w:r>
      <w:r w:rsidRPr="00214F7C">
        <w:rPr>
          <w:sz w:val="20"/>
          <w:lang w:val="en-CA"/>
        </w:rPr>
        <w:t xml:space="preserve"> Maroondah Animal Management Service Achievements since 2012</w:t>
      </w:r>
      <w:r w:rsidRPr="00214F7C">
        <w:rPr>
          <w:sz w:val="20"/>
        </w:rPr>
        <w:tab/>
      </w:r>
      <w:r w:rsidR="002B6BEA">
        <w:rPr>
          <w:sz w:val="20"/>
        </w:rPr>
        <w:t>10</w:t>
      </w:r>
    </w:p>
    <w:p w14:paraId="3FB252D3" w14:textId="5448B10E" w:rsidR="00214F7C" w:rsidRPr="00214F7C" w:rsidRDefault="00214F7C">
      <w:pPr>
        <w:pStyle w:val="TOC1"/>
        <w:tabs>
          <w:tab w:val="clear" w:pos="438"/>
          <w:tab w:val="left" w:pos="439"/>
        </w:tabs>
        <w:rPr>
          <w:rFonts w:asciiTheme="minorHAnsi" w:eastAsiaTheme="minorEastAsia" w:hAnsiTheme="minorHAnsi" w:cstheme="minorBidi"/>
          <w:sz w:val="20"/>
          <w:lang w:val="en-AU" w:eastAsia="ja-JP"/>
        </w:rPr>
      </w:pPr>
      <w:r w:rsidRPr="00214F7C">
        <w:rPr>
          <w:sz w:val="20"/>
          <w:lang w:val="en-CA"/>
        </w:rPr>
        <w:t>3.</w:t>
      </w:r>
      <w:r w:rsidRPr="00214F7C">
        <w:rPr>
          <w:rFonts w:asciiTheme="minorHAnsi" w:eastAsiaTheme="minorEastAsia" w:hAnsiTheme="minorHAnsi" w:cstheme="minorBidi"/>
          <w:sz w:val="20"/>
          <w:lang w:val="en-AU" w:eastAsia="ja-JP"/>
        </w:rPr>
        <w:tab/>
      </w:r>
      <w:r w:rsidRPr="00214F7C">
        <w:rPr>
          <w:sz w:val="20"/>
          <w:lang w:val="en-CA"/>
        </w:rPr>
        <w:t>Animal management services in Maroondah</w:t>
      </w:r>
      <w:r w:rsidRPr="00214F7C">
        <w:rPr>
          <w:sz w:val="20"/>
        </w:rPr>
        <w:tab/>
      </w:r>
      <w:r w:rsidR="002B6BEA">
        <w:rPr>
          <w:sz w:val="20"/>
        </w:rPr>
        <w:t>10</w:t>
      </w:r>
    </w:p>
    <w:p w14:paraId="37202F89" w14:textId="089BF484" w:rsidR="00214F7C" w:rsidRPr="00214F7C" w:rsidRDefault="00214F7C">
      <w:pPr>
        <w:pStyle w:val="TOC2"/>
        <w:tabs>
          <w:tab w:val="left" w:pos="943"/>
        </w:tabs>
        <w:rPr>
          <w:rFonts w:asciiTheme="minorHAnsi" w:eastAsiaTheme="minorEastAsia" w:hAnsiTheme="minorHAnsi" w:cstheme="minorBidi"/>
          <w:szCs w:val="20"/>
          <w:lang w:val="en-AU" w:eastAsia="ja-JP"/>
        </w:rPr>
      </w:pPr>
      <w:r w:rsidRPr="00214F7C">
        <w:rPr>
          <w:szCs w:val="20"/>
          <w:lang w:val="en-CA"/>
        </w:rPr>
        <w:t>3.1</w:t>
      </w:r>
      <w:r w:rsidRPr="00214F7C">
        <w:rPr>
          <w:rFonts w:asciiTheme="minorHAnsi" w:eastAsiaTheme="minorEastAsia" w:hAnsiTheme="minorHAnsi" w:cstheme="minorBidi"/>
          <w:szCs w:val="20"/>
          <w:lang w:val="en-AU" w:eastAsia="ja-JP"/>
        </w:rPr>
        <w:tab/>
      </w:r>
      <w:r w:rsidRPr="00214F7C">
        <w:rPr>
          <w:szCs w:val="20"/>
          <w:lang w:val="en-CA"/>
        </w:rPr>
        <w:t>Our Aspirations and principles</w:t>
      </w:r>
      <w:r w:rsidRPr="00214F7C">
        <w:rPr>
          <w:szCs w:val="20"/>
        </w:rPr>
        <w:tab/>
      </w:r>
      <w:r w:rsidR="002B6BEA">
        <w:rPr>
          <w:szCs w:val="20"/>
        </w:rPr>
        <w:t>10</w:t>
      </w:r>
    </w:p>
    <w:p w14:paraId="68CC6E2A" w14:textId="4192C4DD" w:rsidR="00214F7C" w:rsidRDefault="00214F7C">
      <w:pPr>
        <w:pStyle w:val="TOC2"/>
        <w:tabs>
          <w:tab w:val="left" w:pos="943"/>
        </w:tabs>
        <w:rPr>
          <w:szCs w:val="20"/>
        </w:rPr>
      </w:pPr>
      <w:r w:rsidRPr="00214F7C">
        <w:rPr>
          <w:szCs w:val="20"/>
          <w:lang w:val="en-CA"/>
        </w:rPr>
        <w:t>3.2</w:t>
      </w:r>
      <w:r w:rsidRPr="00214F7C">
        <w:rPr>
          <w:rFonts w:asciiTheme="minorHAnsi" w:eastAsiaTheme="minorEastAsia" w:hAnsiTheme="minorHAnsi" w:cstheme="minorBidi"/>
          <w:szCs w:val="20"/>
          <w:lang w:val="en-AU" w:eastAsia="ja-JP"/>
        </w:rPr>
        <w:tab/>
      </w:r>
      <w:r w:rsidRPr="00214F7C">
        <w:rPr>
          <w:szCs w:val="20"/>
          <w:lang w:val="en-CA"/>
        </w:rPr>
        <w:t>Our Team</w:t>
      </w:r>
      <w:r w:rsidRPr="00214F7C">
        <w:rPr>
          <w:szCs w:val="20"/>
        </w:rPr>
        <w:tab/>
      </w:r>
      <w:r w:rsidR="002B6BEA">
        <w:rPr>
          <w:szCs w:val="20"/>
        </w:rPr>
        <w:t>11</w:t>
      </w:r>
    </w:p>
    <w:p w14:paraId="30A04DA3" w14:textId="3035A469" w:rsidR="00FE1A07" w:rsidRPr="00FE1A07" w:rsidRDefault="00FE1A07" w:rsidP="00FE1A07">
      <w:pPr>
        <w:rPr>
          <w:rFonts w:eastAsiaTheme="minorEastAsia"/>
        </w:rPr>
      </w:pPr>
      <w:r>
        <w:rPr>
          <w:rFonts w:eastAsiaTheme="minorEastAsia"/>
        </w:rPr>
        <w:t xml:space="preserve">        3.3    Local Laws, 'Orders'………………………………………………………………………………....... </w:t>
      </w:r>
      <w:r w:rsidR="002B6BEA">
        <w:rPr>
          <w:rFonts w:eastAsiaTheme="minorEastAsia"/>
        </w:rPr>
        <w:t>11</w:t>
      </w:r>
    </w:p>
    <w:p w14:paraId="05AB2178" w14:textId="62EB6FE8" w:rsidR="00214F7C" w:rsidRPr="00214F7C" w:rsidRDefault="00214F7C">
      <w:pPr>
        <w:pStyle w:val="TOC1"/>
        <w:tabs>
          <w:tab w:val="clear" w:pos="438"/>
          <w:tab w:val="left" w:pos="439"/>
        </w:tabs>
        <w:rPr>
          <w:rFonts w:asciiTheme="minorHAnsi" w:eastAsiaTheme="minorEastAsia" w:hAnsiTheme="minorHAnsi" w:cstheme="minorBidi"/>
          <w:sz w:val="20"/>
          <w:lang w:val="en-AU" w:eastAsia="ja-JP"/>
        </w:rPr>
      </w:pPr>
      <w:r w:rsidRPr="00214F7C">
        <w:rPr>
          <w:sz w:val="20"/>
          <w:lang w:val="en-CA"/>
        </w:rPr>
        <w:t>4.</w:t>
      </w:r>
      <w:r w:rsidRPr="00214F7C">
        <w:rPr>
          <w:rFonts w:asciiTheme="minorHAnsi" w:eastAsiaTheme="minorEastAsia" w:hAnsiTheme="minorHAnsi" w:cstheme="minorBidi"/>
          <w:sz w:val="20"/>
          <w:lang w:val="en-AU" w:eastAsia="ja-JP"/>
        </w:rPr>
        <w:tab/>
      </w:r>
      <w:r w:rsidR="002D253F">
        <w:rPr>
          <w:sz w:val="20"/>
          <w:lang w:val="en-CA"/>
        </w:rPr>
        <w:t>A strategic framework for animal management</w:t>
      </w:r>
      <w:r w:rsidRPr="00214F7C">
        <w:rPr>
          <w:sz w:val="20"/>
        </w:rPr>
        <w:tab/>
      </w:r>
      <w:r w:rsidR="002B6BEA">
        <w:rPr>
          <w:sz w:val="20"/>
        </w:rPr>
        <w:t>13</w:t>
      </w:r>
    </w:p>
    <w:p w14:paraId="112FB4C4" w14:textId="5E6BD1EC" w:rsidR="00214F7C" w:rsidRPr="00214F7C" w:rsidRDefault="00214F7C">
      <w:pPr>
        <w:pStyle w:val="TOC2"/>
        <w:tabs>
          <w:tab w:val="left" w:pos="943"/>
        </w:tabs>
        <w:rPr>
          <w:rFonts w:asciiTheme="minorHAnsi" w:eastAsiaTheme="minorEastAsia" w:hAnsiTheme="minorHAnsi" w:cstheme="minorBidi"/>
          <w:szCs w:val="20"/>
          <w:lang w:val="en-AU" w:eastAsia="ja-JP"/>
        </w:rPr>
      </w:pPr>
      <w:r w:rsidRPr="00214F7C">
        <w:rPr>
          <w:szCs w:val="20"/>
          <w:lang w:val="en-CA"/>
        </w:rPr>
        <w:t>4.1</w:t>
      </w:r>
      <w:r w:rsidRPr="00214F7C">
        <w:rPr>
          <w:rFonts w:asciiTheme="minorHAnsi" w:eastAsiaTheme="minorEastAsia" w:hAnsiTheme="minorHAnsi" w:cstheme="minorBidi"/>
          <w:szCs w:val="20"/>
          <w:lang w:val="en-AU" w:eastAsia="ja-JP"/>
        </w:rPr>
        <w:tab/>
      </w:r>
      <w:r w:rsidR="00837080" w:rsidRPr="00837080">
        <w:rPr>
          <w:rFonts w:eastAsiaTheme="minorEastAsia" w:cstheme="minorBidi"/>
          <w:szCs w:val="20"/>
          <w:lang w:val="en-AU" w:eastAsia="ja-JP"/>
        </w:rPr>
        <w:t xml:space="preserve">Focus area </w:t>
      </w:r>
      <w:r w:rsidR="00837080" w:rsidRPr="00837080">
        <w:rPr>
          <w:rFonts w:eastAsiaTheme="minorEastAsia" w:cstheme="minorBidi"/>
          <w:szCs w:val="20"/>
          <w:u w:val="single"/>
          <w:lang w:val="en-AU" w:eastAsia="ja-JP"/>
        </w:rPr>
        <w:t>one</w:t>
      </w:r>
      <w:r w:rsidR="00837080">
        <w:rPr>
          <w:rFonts w:asciiTheme="minorHAnsi" w:eastAsiaTheme="minorEastAsia" w:hAnsiTheme="minorHAnsi" w:cstheme="minorBidi"/>
          <w:szCs w:val="20"/>
          <w:lang w:val="en-AU" w:eastAsia="ja-JP"/>
        </w:rPr>
        <w:t xml:space="preserve"> </w:t>
      </w:r>
      <w:r w:rsidR="00D4489E">
        <w:rPr>
          <w:rFonts w:asciiTheme="minorHAnsi" w:eastAsiaTheme="minorEastAsia" w:hAnsiTheme="minorHAnsi" w:cstheme="minorBidi"/>
          <w:szCs w:val="20"/>
          <w:lang w:val="en-AU" w:eastAsia="ja-JP"/>
        </w:rPr>
        <w:t xml:space="preserve"> - </w:t>
      </w:r>
      <w:r w:rsidRPr="00214F7C">
        <w:rPr>
          <w:szCs w:val="20"/>
          <w:lang w:val="en-CA"/>
        </w:rPr>
        <w:t>Service Management including Training of ‘Authorised Officers’</w:t>
      </w:r>
      <w:r w:rsidRPr="00214F7C">
        <w:rPr>
          <w:szCs w:val="20"/>
        </w:rPr>
        <w:tab/>
      </w:r>
      <w:r w:rsidR="00EC484C">
        <w:rPr>
          <w:szCs w:val="20"/>
        </w:rPr>
        <w:t>13</w:t>
      </w:r>
    </w:p>
    <w:p w14:paraId="6E367135" w14:textId="2AE713AF" w:rsidR="00214F7C" w:rsidRPr="00214F7C" w:rsidRDefault="00214F7C">
      <w:pPr>
        <w:pStyle w:val="TOC3"/>
        <w:rPr>
          <w:rFonts w:asciiTheme="minorHAnsi" w:eastAsiaTheme="minorEastAsia" w:hAnsiTheme="minorHAnsi" w:cstheme="minorBidi"/>
          <w:szCs w:val="20"/>
          <w:lang w:val="en-AU" w:eastAsia="ja-JP"/>
        </w:rPr>
      </w:pPr>
      <w:r w:rsidRPr="00214F7C">
        <w:rPr>
          <w:szCs w:val="20"/>
          <w:lang w:val="en-CA"/>
        </w:rPr>
        <w:t>4.1.1</w:t>
      </w:r>
      <w:r w:rsidRPr="00214F7C">
        <w:rPr>
          <w:rFonts w:asciiTheme="minorHAnsi" w:eastAsiaTheme="minorEastAsia" w:hAnsiTheme="minorHAnsi" w:cstheme="minorBidi"/>
          <w:szCs w:val="20"/>
          <w:lang w:val="en-AU" w:eastAsia="ja-JP"/>
        </w:rPr>
        <w:tab/>
      </w:r>
      <w:r w:rsidRPr="00214F7C">
        <w:rPr>
          <w:szCs w:val="20"/>
          <w:lang w:val="en-CA"/>
        </w:rPr>
        <w:t>The key messages from our consultation and research</w:t>
      </w:r>
      <w:r w:rsidRPr="00214F7C">
        <w:rPr>
          <w:szCs w:val="20"/>
        </w:rPr>
        <w:tab/>
      </w:r>
      <w:r w:rsidR="00EC484C">
        <w:rPr>
          <w:szCs w:val="20"/>
        </w:rPr>
        <w:t>13</w:t>
      </w:r>
    </w:p>
    <w:p w14:paraId="39A1EC53" w14:textId="70FBDDC2" w:rsidR="00214F7C" w:rsidRPr="00214F7C" w:rsidRDefault="00214F7C">
      <w:pPr>
        <w:pStyle w:val="TOC3"/>
        <w:rPr>
          <w:rFonts w:asciiTheme="minorHAnsi" w:eastAsiaTheme="minorEastAsia" w:hAnsiTheme="minorHAnsi" w:cstheme="minorBidi"/>
          <w:szCs w:val="20"/>
          <w:lang w:val="en-AU" w:eastAsia="ja-JP"/>
        </w:rPr>
      </w:pPr>
      <w:r w:rsidRPr="00214F7C">
        <w:rPr>
          <w:szCs w:val="20"/>
          <w:lang w:val="en-CA"/>
        </w:rPr>
        <w:t>4.1.2</w:t>
      </w:r>
      <w:r w:rsidRPr="00214F7C">
        <w:rPr>
          <w:rFonts w:asciiTheme="minorHAnsi" w:eastAsiaTheme="minorEastAsia" w:hAnsiTheme="minorHAnsi" w:cstheme="minorBidi"/>
          <w:szCs w:val="20"/>
          <w:lang w:val="en-AU" w:eastAsia="ja-JP"/>
        </w:rPr>
        <w:tab/>
      </w:r>
      <w:r w:rsidRPr="00214F7C">
        <w:rPr>
          <w:szCs w:val="20"/>
          <w:lang w:val="en-CA"/>
        </w:rPr>
        <w:t>Additional Animal Management staff training</w:t>
      </w:r>
      <w:r w:rsidRPr="00214F7C">
        <w:rPr>
          <w:szCs w:val="20"/>
        </w:rPr>
        <w:tab/>
      </w:r>
      <w:r w:rsidR="00EC484C">
        <w:rPr>
          <w:szCs w:val="20"/>
        </w:rPr>
        <w:t>14</w:t>
      </w:r>
    </w:p>
    <w:p w14:paraId="13F3FF8D" w14:textId="3321FF33" w:rsidR="00214F7C" w:rsidRPr="00214F7C" w:rsidRDefault="00214F7C">
      <w:pPr>
        <w:pStyle w:val="TOC2"/>
        <w:tabs>
          <w:tab w:val="left" w:pos="943"/>
        </w:tabs>
        <w:rPr>
          <w:rFonts w:asciiTheme="minorHAnsi" w:eastAsiaTheme="minorEastAsia" w:hAnsiTheme="minorHAnsi" w:cstheme="minorBidi"/>
          <w:szCs w:val="20"/>
          <w:lang w:val="en-AU" w:eastAsia="ja-JP"/>
        </w:rPr>
      </w:pPr>
      <w:r w:rsidRPr="00214F7C">
        <w:rPr>
          <w:szCs w:val="20"/>
          <w:lang w:val="en-CA"/>
        </w:rPr>
        <w:t>4.2</w:t>
      </w:r>
      <w:r w:rsidRPr="00214F7C">
        <w:rPr>
          <w:rFonts w:asciiTheme="minorHAnsi" w:eastAsiaTheme="minorEastAsia" w:hAnsiTheme="minorHAnsi" w:cstheme="minorBidi"/>
          <w:szCs w:val="20"/>
          <w:lang w:val="en-AU" w:eastAsia="ja-JP"/>
        </w:rPr>
        <w:tab/>
      </w:r>
      <w:r w:rsidR="003919BB" w:rsidRPr="003919BB">
        <w:rPr>
          <w:rFonts w:eastAsiaTheme="minorEastAsia" w:cstheme="minorBidi"/>
          <w:szCs w:val="20"/>
          <w:lang w:val="en-AU" w:eastAsia="ja-JP"/>
        </w:rPr>
        <w:t>Focus area</w:t>
      </w:r>
      <w:r w:rsidR="003919BB" w:rsidRPr="003919BB">
        <w:rPr>
          <w:rFonts w:eastAsiaTheme="minorEastAsia" w:cstheme="minorBidi"/>
          <w:szCs w:val="20"/>
          <w:u w:val="single"/>
          <w:lang w:val="en-AU" w:eastAsia="ja-JP"/>
        </w:rPr>
        <w:t xml:space="preserve"> two</w:t>
      </w:r>
      <w:r w:rsidR="003919BB">
        <w:rPr>
          <w:rFonts w:asciiTheme="minorHAnsi" w:eastAsiaTheme="minorEastAsia" w:hAnsiTheme="minorHAnsi" w:cstheme="minorBidi"/>
          <w:szCs w:val="20"/>
          <w:lang w:val="en-AU" w:eastAsia="ja-JP"/>
        </w:rPr>
        <w:t xml:space="preserve"> </w:t>
      </w:r>
      <w:r w:rsidR="00D4489E">
        <w:rPr>
          <w:rFonts w:asciiTheme="minorHAnsi" w:eastAsiaTheme="minorEastAsia" w:hAnsiTheme="minorHAnsi" w:cstheme="minorBidi"/>
          <w:szCs w:val="20"/>
          <w:lang w:val="en-AU" w:eastAsia="ja-JP"/>
        </w:rPr>
        <w:t xml:space="preserve"> - </w:t>
      </w:r>
      <w:r w:rsidRPr="00214F7C">
        <w:rPr>
          <w:szCs w:val="20"/>
          <w:lang w:val="en-CA"/>
        </w:rPr>
        <w:t>Registration and identification</w:t>
      </w:r>
      <w:r w:rsidRPr="00214F7C">
        <w:rPr>
          <w:szCs w:val="20"/>
        </w:rPr>
        <w:tab/>
      </w:r>
      <w:r w:rsidR="002B6BEA">
        <w:rPr>
          <w:szCs w:val="20"/>
        </w:rPr>
        <w:t>1</w:t>
      </w:r>
      <w:r w:rsidR="00EC484C">
        <w:rPr>
          <w:szCs w:val="20"/>
        </w:rPr>
        <w:t>5</w:t>
      </w:r>
    </w:p>
    <w:p w14:paraId="129F7E12" w14:textId="2C59091A" w:rsidR="00214F7C" w:rsidRPr="00214F7C" w:rsidRDefault="00214F7C">
      <w:pPr>
        <w:pStyle w:val="TOC3"/>
        <w:rPr>
          <w:rFonts w:asciiTheme="minorHAnsi" w:eastAsiaTheme="minorEastAsia" w:hAnsiTheme="minorHAnsi" w:cstheme="minorBidi"/>
          <w:szCs w:val="20"/>
          <w:lang w:val="en-AU" w:eastAsia="ja-JP"/>
        </w:rPr>
      </w:pPr>
      <w:r w:rsidRPr="00214F7C">
        <w:rPr>
          <w:szCs w:val="20"/>
          <w:lang w:val="en-CA"/>
        </w:rPr>
        <w:t>4.2.1</w:t>
      </w:r>
      <w:r w:rsidRPr="00214F7C">
        <w:rPr>
          <w:rFonts w:asciiTheme="minorHAnsi" w:eastAsiaTheme="minorEastAsia" w:hAnsiTheme="minorHAnsi" w:cstheme="minorBidi"/>
          <w:szCs w:val="20"/>
          <w:lang w:val="en-AU" w:eastAsia="ja-JP"/>
        </w:rPr>
        <w:tab/>
      </w:r>
      <w:r w:rsidRPr="00214F7C">
        <w:rPr>
          <w:szCs w:val="20"/>
          <w:lang w:val="en-CA"/>
        </w:rPr>
        <w:t>The key findings from our consultation and research</w:t>
      </w:r>
      <w:r w:rsidRPr="00214F7C">
        <w:rPr>
          <w:szCs w:val="20"/>
        </w:rPr>
        <w:tab/>
      </w:r>
      <w:r w:rsidR="00EC484C">
        <w:rPr>
          <w:szCs w:val="20"/>
        </w:rPr>
        <w:t>15</w:t>
      </w:r>
    </w:p>
    <w:p w14:paraId="0BB434B6" w14:textId="3FEC7256" w:rsidR="00214F7C" w:rsidRPr="00214F7C" w:rsidRDefault="00214F7C">
      <w:pPr>
        <w:pStyle w:val="TOC3"/>
        <w:rPr>
          <w:rFonts w:asciiTheme="minorHAnsi" w:eastAsiaTheme="minorEastAsia" w:hAnsiTheme="minorHAnsi" w:cstheme="minorBidi"/>
          <w:szCs w:val="20"/>
          <w:lang w:val="en-AU" w:eastAsia="ja-JP"/>
        </w:rPr>
      </w:pPr>
      <w:r w:rsidRPr="00214F7C">
        <w:rPr>
          <w:szCs w:val="20"/>
          <w:lang w:val="en-CA"/>
        </w:rPr>
        <w:t>4.2.2</w:t>
      </w:r>
      <w:r w:rsidRPr="00214F7C">
        <w:rPr>
          <w:rFonts w:asciiTheme="minorHAnsi" w:eastAsiaTheme="minorEastAsia" w:hAnsiTheme="minorHAnsi" w:cstheme="minorBidi"/>
          <w:szCs w:val="20"/>
          <w:lang w:val="en-AU" w:eastAsia="ja-JP"/>
        </w:rPr>
        <w:tab/>
      </w:r>
      <w:r w:rsidRPr="00214F7C">
        <w:rPr>
          <w:szCs w:val="20"/>
          <w:lang w:val="en-CA"/>
        </w:rPr>
        <w:t>Strategies to address new and emerging issues</w:t>
      </w:r>
      <w:r w:rsidRPr="00214F7C">
        <w:rPr>
          <w:szCs w:val="20"/>
        </w:rPr>
        <w:tab/>
      </w:r>
      <w:r w:rsidR="00EC484C">
        <w:rPr>
          <w:szCs w:val="20"/>
        </w:rPr>
        <w:t>16</w:t>
      </w:r>
    </w:p>
    <w:p w14:paraId="1B56D820" w14:textId="247257AE" w:rsidR="00214F7C" w:rsidRPr="00214F7C" w:rsidRDefault="00214F7C">
      <w:pPr>
        <w:pStyle w:val="TOC2"/>
        <w:tabs>
          <w:tab w:val="left" w:pos="943"/>
        </w:tabs>
        <w:rPr>
          <w:rFonts w:asciiTheme="minorHAnsi" w:eastAsiaTheme="minorEastAsia" w:hAnsiTheme="minorHAnsi" w:cstheme="minorBidi"/>
          <w:szCs w:val="20"/>
          <w:lang w:val="en-AU" w:eastAsia="ja-JP"/>
        </w:rPr>
      </w:pPr>
      <w:r w:rsidRPr="00214F7C">
        <w:rPr>
          <w:szCs w:val="20"/>
          <w:lang w:val="en-CA"/>
        </w:rPr>
        <w:t>4.3</w:t>
      </w:r>
      <w:r w:rsidRPr="00214F7C">
        <w:rPr>
          <w:rFonts w:asciiTheme="minorHAnsi" w:eastAsiaTheme="minorEastAsia" w:hAnsiTheme="minorHAnsi" w:cstheme="minorBidi"/>
          <w:szCs w:val="20"/>
          <w:lang w:val="en-AU" w:eastAsia="ja-JP"/>
        </w:rPr>
        <w:tab/>
      </w:r>
      <w:r w:rsidR="00D92237" w:rsidRPr="00D92237">
        <w:rPr>
          <w:rFonts w:eastAsiaTheme="minorEastAsia" w:cstheme="minorBidi"/>
          <w:szCs w:val="20"/>
          <w:lang w:val="en-AU" w:eastAsia="ja-JP"/>
        </w:rPr>
        <w:t xml:space="preserve">Focus area </w:t>
      </w:r>
      <w:r w:rsidR="00D92237" w:rsidRPr="00D92237">
        <w:rPr>
          <w:rFonts w:eastAsiaTheme="minorEastAsia" w:cstheme="minorBidi"/>
          <w:szCs w:val="20"/>
          <w:u w:val="single"/>
          <w:lang w:val="en-AU" w:eastAsia="ja-JP"/>
        </w:rPr>
        <w:t>three</w:t>
      </w:r>
      <w:r w:rsidR="00D92237">
        <w:rPr>
          <w:rFonts w:asciiTheme="minorHAnsi" w:eastAsiaTheme="minorEastAsia" w:hAnsiTheme="minorHAnsi" w:cstheme="minorBidi"/>
          <w:szCs w:val="20"/>
          <w:lang w:val="en-AU" w:eastAsia="ja-JP"/>
        </w:rPr>
        <w:t xml:space="preserve"> </w:t>
      </w:r>
      <w:r w:rsidR="00D4489E">
        <w:rPr>
          <w:rFonts w:asciiTheme="minorHAnsi" w:eastAsiaTheme="minorEastAsia" w:hAnsiTheme="minorHAnsi" w:cstheme="minorBidi"/>
          <w:szCs w:val="20"/>
          <w:lang w:val="en-AU" w:eastAsia="ja-JP"/>
        </w:rPr>
        <w:t xml:space="preserve"> - </w:t>
      </w:r>
      <w:r w:rsidRPr="00214F7C">
        <w:rPr>
          <w:szCs w:val="20"/>
          <w:lang w:val="en-CA"/>
        </w:rPr>
        <w:t>Dealing with nuisance issues</w:t>
      </w:r>
      <w:r w:rsidRPr="00214F7C">
        <w:rPr>
          <w:szCs w:val="20"/>
        </w:rPr>
        <w:tab/>
      </w:r>
      <w:r w:rsidR="00EC484C">
        <w:rPr>
          <w:szCs w:val="20"/>
        </w:rPr>
        <w:t>17</w:t>
      </w:r>
    </w:p>
    <w:p w14:paraId="6DAE0B54" w14:textId="243CFA21" w:rsidR="00214F7C" w:rsidRPr="00214F7C" w:rsidRDefault="00214F7C">
      <w:pPr>
        <w:pStyle w:val="TOC3"/>
        <w:rPr>
          <w:rFonts w:asciiTheme="minorHAnsi" w:eastAsiaTheme="minorEastAsia" w:hAnsiTheme="minorHAnsi" w:cstheme="minorBidi"/>
          <w:szCs w:val="20"/>
          <w:lang w:val="en-AU" w:eastAsia="ja-JP"/>
        </w:rPr>
      </w:pPr>
      <w:r w:rsidRPr="00214F7C">
        <w:rPr>
          <w:szCs w:val="20"/>
          <w:lang w:val="en-CA"/>
        </w:rPr>
        <w:t>4.3.1</w:t>
      </w:r>
      <w:r w:rsidRPr="00214F7C">
        <w:rPr>
          <w:rFonts w:asciiTheme="minorHAnsi" w:eastAsiaTheme="minorEastAsia" w:hAnsiTheme="minorHAnsi" w:cstheme="minorBidi"/>
          <w:szCs w:val="20"/>
          <w:lang w:val="en-AU" w:eastAsia="ja-JP"/>
        </w:rPr>
        <w:tab/>
      </w:r>
      <w:r w:rsidRPr="00214F7C">
        <w:rPr>
          <w:szCs w:val="20"/>
          <w:lang w:val="en-CA"/>
        </w:rPr>
        <w:t>The key findings from our consultation and research</w:t>
      </w:r>
      <w:r w:rsidRPr="00214F7C">
        <w:rPr>
          <w:szCs w:val="20"/>
        </w:rPr>
        <w:tab/>
      </w:r>
      <w:r w:rsidR="00EC484C">
        <w:rPr>
          <w:szCs w:val="20"/>
        </w:rPr>
        <w:t>17</w:t>
      </w:r>
    </w:p>
    <w:p w14:paraId="48F58F33" w14:textId="13F1BE0F" w:rsidR="00214F7C" w:rsidRPr="00214F7C" w:rsidRDefault="00214F7C">
      <w:pPr>
        <w:pStyle w:val="TOC3"/>
        <w:rPr>
          <w:rFonts w:asciiTheme="minorHAnsi" w:eastAsiaTheme="minorEastAsia" w:hAnsiTheme="minorHAnsi" w:cstheme="minorBidi"/>
          <w:szCs w:val="20"/>
          <w:lang w:val="en-AU" w:eastAsia="ja-JP"/>
        </w:rPr>
      </w:pPr>
      <w:r w:rsidRPr="00214F7C">
        <w:rPr>
          <w:szCs w:val="20"/>
          <w:lang w:val="en-CA"/>
        </w:rPr>
        <w:t>4.3.2</w:t>
      </w:r>
      <w:r w:rsidRPr="00214F7C">
        <w:rPr>
          <w:rFonts w:asciiTheme="minorHAnsi" w:eastAsiaTheme="minorEastAsia" w:hAnsiTheme="minorHAnsi" w:cstheme="minorBidi"/>
          <w:szCs w:val="20"/>
          <w:lang w:val="en-AU" w:eastAsia="ja-JP"/>
        </w:rPr>
        <w:tab/>
      </w:r>
      <w:r w:rsidRPr="00214F7C">
        <w:rPr>
          <w:szCs w:val="20"/>
          <w:lang w:val="en-CA"/>
        </w:rPr>
        <w:t>Strategies to address new and emerging issues</w:t>
      </w:r>
      <w:r w:rsidRPr="00214F7C">
        <w:rPr>
          <w:szCs w:val="20"/>
        </w:rPr>
        <w:tab/>
      </w:r>
      <w:r w:rsidR="00EC484C">
        <w:rPr>
          <w:szCs w:val="20"/>
        </w:rPr>
        <w:t>18</w:t>
      </w:r>
    </w:p>
    <w:p w14:paraId="0F8370C5" w14:textId="16A17181" w:rsidR="00214F7C" w:rsidRPr="00214F7C" w:rsidRDefault="00214F7C">
      <w:pPr>
        <w:pStyle w:val="TOC2"/>
        <w:tabs>
          <w:tab w:val="left" w:pos="943"/>
        </w:tabs>
        <w:rPr>
          <w:rFonts w:asciiTheme="minorHAnsi" w:eastAsiaTheme="minorEastAsia" w:hAnsiTheme="minorHAnsi" w:cstheme="minorBidi"/>
          <w:szCs w:val="20"/>
          <w:lang w:val="en-AU" w:eastAsia="ja-JP"/>
        </w:rPr>
      </w:pPr>
      <w:r w:rsidRPr="00214F7C">
        <w:rPr>
          <w:szCs w:val="20"/>
          <w:lang w:val="en-CA"/>
        </w:rPr>
        <w:t>4.4</w:t>
      </w:r>
      <w:r w:rsidRPr="00214F7C">
        <w:rPr>
          <w:rFonts w:asciiTheme="minorHAnsi" w:eastAsiaTheme="minorEastAsia" w:hAnsiTheme="minorHAnsi" w:cstheme="minorBidi"/>
          <w:szCs w:val="20"/>
          <w:lang w:val="en-AU" w:eastAsia="ja-JP"/>
        </w:rPr>
        <w:tab/>
      </w:r>
      <w:r w:rsidR="00577877" w:rsidRPr="00577877">
        <w:rPr>
          <w:rFonts w:eastAsiaTheme="minorEastAsia" w:cstheme="minorBidi"/>
          <w:szCs w:val="20"/>
          <w:lang w:val="en-AU" w:eastAsia="ja-JP"/>
        </w:rPr>
        <w:t xml:space="preserve">Focus area </w:t>
      </w:r>
      <w:r w:rsidR="00577877">
        <w:rPr>
          <w:rFonts w:eastAsiaTheme="minorEastAsia" w:cstheme="minorBidi"/>
          <w:szCs w:val="20"/>
          <w:u w:val="single"/>
          <w:lang w:val="en-AU" w:eastAsia="ja-JP"/>
        </w:rPr>
        <w:t xml:space="preserve">four </w:t>
      </w:r>
      <w:r w:rsidR="00577877">
        <w:rPr>
          <w:rFonts w:asciiTheme="minorHAnsi" w:eastAsiaTheme="minorEastAsia" w:hAnsiTheme="minorHAnsi" w:cstheme="minorBidi"/>
          <w:szCs w:val="20"/>
          <w:lang w:val="en-AU" w:eastAsia="ja-JP"/>
        </w:rPr>
        <w:t xml:space="preserve"> </w:t>
      </w:r>
      <w:r w:rsidR="00D4489E">
        <w:rPr>
          <w:rFonts w:asciiTheme="minorHAnsi" w:eastAsiaTheme="minorEastAsia" w:hAnsiTheme="minorHAnsi" w:cstheme="minorBidi"/>
          <w:szCs w:val="20"/>
          <w:lang w:val="en-AU" w:eastAsia="ja-JP"/>
        </w:rPr>
        <w:t xml:space="preserve"> - </w:t>
      </w:r>
      <w:r w:rsidRPr="00214F7C">
        <w:rPr>
          <w:szCs w:val="20"/>
          <w:lang w:val="en-CA"/>
        </w:rPr>
        <w:t>Dog attacks</w:t>
      </w:r>
      <w:r w:rsidRPr="00214F7C">
        <w:rPr>
          <w:szCs w:val="20"/>
        </w:rPr>
        <w:tab/>
      </w:r>
      <w:r w:rsidR="00EC484C">
        <w:rPr>
          <w:szCs w:val="20"/>
        </w:rPr>
        <w:t>19</w:t>
      </w:r>
    </w:p>
    <w:p w14:paraId="4089F5DB" w14:textId="25E8672D" w:rsidR="00214F7C" w:rsidRPr="00214F7C" w:rsidRDefault="00214F7C">
      <w:pPr>
        <w:pStyle w:val="TOC3"/>
        <w:rPr>
          <w:rFonts w:asciiTheme="minorHAnsi" w:eastAsiaTheme="minorEastAsia" w:hAnsiTheme="minorHAnsi" w:cstheme="minorBidi"/>
          <w:szCs w:val="20"/>
          <w:lang w:val="en-AU" w:eastAsia="ja-JP"/>
        </w:rPr>
      </w:pPr>
      <w:r w:rsidRPr="00214F7C">
        <w:rPr>
          <w:szCs w:val="20"/>
          <w:lang w:val="en-CA"/>
        </w:rPr>
        <w:t>4.4.1</w:t>
      </w:r>
      <w:r w:rsidRPr="00214F7C">
        <w:rPr>
          <w:rFonts w:asciiTheme="minorHAnsi" w:eastAsiaTheme="minorEastAsia" w:hAnsiTheme="minorHAnsi" w:cstheme="minorBidi"/>
          <w:szCs w:val="20"/>
          <w:lang w:val="en-AU" w:eastAsia="ja-JP"/>
        </w:rPr>
        <w:tab/>
      </w:r>
      <w:r w:rsidRPr="00214F7C">
        <w:rPr>
          <w:szCs w:val="20"/>
          <w:lang w:val="en-CA"/>
        </w:rPr>
        <w:t>The key findings from our consultation and research</w:t>
      </w:r>
      <w:r w:rsidRPr="00214F7C">
        <w:rPr>
          <w:szCs w:val="20"/>
        </w:rPr>
        <w:tab/>
      </w:r>
      <w:r w:rsidR="00EC484C">
        <w:rPr>
          <w:szCs w:val="20"/>
        </w:rPr>
        <w:t>19</w:t>
      </w:r>
    </w:p>
    <w:p w14:paraId="07A9A68F" w14:textId="13C75214" w:rsidR="00214F7C" w:rsidRPr="00214F7C" w:rsidRDefault="00214F7C">
      <w:pPr>
        <w:pStyle w:val="TOC3"/>
        <w:rPr>
          <w:rFonts w:asciiTheme="minorHAnsi" w:eastAsiaTheme="minorEastAsia" w:hAnsiTheme="minorHAnsi" w:cstheme="minorBidi"/>
          <w:szCs w:val="20"/>
          <w:lang w:val="en-AU" w:eastAsia="ja-JP"/>
        </w:rPr>
      </w:pPr>
      <w:r w:rsidRPr="00214F7C">
        <w:rPr>
          <w:szCs w:val="20"/>
          <w:lang w:val="en-CA"/>
        </w:rPr>
        <w:t>4.4.2</w:t>
      </w:r>
      <w:r w:rsidRPr="00214F7C">
        <w:rPr>
          <w:rFonts w:asciiTheme="minorHAnsi" w:eastAsiaTheme="minorEastAsia" w:hAnsiTheme="minorHAnsi" w:cstheme="minorBidi"/>
          <w:szCs w:val="20"/>
          <w:lang w:val="en-AU" w:eastAsia="ja-JP"/>
        </w:rPr>
        <w:tab/>
      </w:r>
      <w:r w:rsidRPr="00214F7C">
        <w:rPr>
          <w:szCs w:val="20"/>
          <w:lang w:val="en-CA"/>
        </w:rPr>
        <w:t>Strategies to address new and emerging issues</w:t>
      </w:r>
      <w:r w:rsidRPr="00214F7C">
        <w:rPr>
          <w:szCs w:val="20"/>
        </w:rPr>
        <w:tab/>
      </w:r>
      <w:r w:rsidR="00EC484C">
        <w:rPr>
          <w:szCs w:val="20"/>
        </w:rPr>
        <w:t>20</w:t>
      </w:r>
    </w:p>
    <w:p w14:paraId="126760D1" w14:textId="3C848F81" w:rsidR="00214F7C" w:rsidRPr="00214F7C" w:rsidRDefault="00214F7C">
      <w:pPr>
        <w:pStyle w:val="TOC2"/>
        <w:tabs>
          <w:tab w:val="left" w:pos="943"/>
        </w:tabs>
        <w:rPr>
          <w:rFonts w:asciiTheme="minorHAnsi" w:eastAsiaTheme="minorEastAsia" w:hAnsiTheme="minorHAnsi" w:cstheme="minorBidi"/>
          <w:szCs w:val="20"/>
          <w:lang w:val="en-AU" w:eastAsia="ja-JP"/>
        </w:rPr>
      </w:pPr>
      <w:r w:rsidRPr="00214F7C">
        <w:rPr>
          <w:szCs w:val="20"/>
          <w:lang w:val="en-CA"/>
        </w:rPr>
        <w:t>4.5</w:t>
      </w:r>
      <w:r w:rsidRPr="00214F7C">
        <w:rPr>
          <w:rFonts w:asciiTheme="minorHAnsi" w:eastAsiaTheme="minorEastAsia" w:hAnsiTheme="minorHAnsi" w:cstheme="minorBidi"/>
          <w:szCs w:val="20"/>
          <w:lang w:val="en-AU" w:eastAsia="ja-JP"/>
        </w:rPr>
        <w:tab/>
      </w:r>
      <w:r w:rsidR="00577877" w:rsidRPr="00577877">
        <w:rPr>
          <w:rFonts w:eastAsiaTheme="minorEastAsia" w:cstheme="minorBidi"/>
          <w:szCs w:val="20"/>
          <w:lang w:val="en-AU" w:eastAsia="ja-JP"/>
        </w:rPr>
        <w:t>Focus area</w:t>
      </w:r>
      <w:r w:rsidR="00577877" w:rsidRPr="00577877">
        <w:rPr>
          <w:rFonts w:eastAsiaTheme="minorEastAsia" w:cstheme="minorBidi"/>
          <w:szCs w:val="20"/>
          <w:u w:val="single"/>
          <w:lang w:val="en-AU" w:eastAsia="ja-JP"/>
        </w:rPr>
        <w:t xml:space="preserve"> five</w:t>
      </w:r>
      <w:r w:rsidR="00577877">
        <w:rPr>
          <w:rFonts w:asciiTheme="minorHAnsi" w:eastAsiaTheme="minorEastAsia" w:hAnsiTheme="minorHAnsi" w:cstheme="minorBidi"/>
          <w:szCs w:val="20"/>
          <w:lang w:val="en-AU" w:eastAsia="ja-JP"/>
        </w:rPr>
        <w:t xml:space="preserve"> </w:t>
      </w:r>
      <w:r w:rsidR="00D4489E">
        <w:rPr>
          <w:rFonts w:asciiTheme="minorHAnsi" w:eastAsiaTheme="minorEastAsia" w:hAnsiTheme="minorHAnsi" w:cstheme="minorBidi"/>
          <w:szCs w:val="20"/>
          <w:lang w:val="en-AU" w:eastAsia="ja-JP"/>
        </w:rPr>
        <w:t xml:space="preserve"> - </w:t>
      </w:r>
      <w:r w:rsidRPr="00214F7C">
        <w:rPr>
          <w:szCs w:val="20"/>
          <w:lang w:val="en-CA"/>
        </w:rPr>
        <w:t>Managing dangerous, menacing and restricted breed dogs</w:t>
      </w:r>
      <w:r w:rsidRPr="00214F7C">
        <w:rPr>
          <w:szCs w:val="20"/>
        </w:rPr>
        <w:tab/>
      </w:r>
      <w:r w:rsidR="00EC484C">
        <w:rPr>
          <w:szCs w:val="20"/>
        </w:rPr>
        <w:t>21</w:t>
      </w:r>
    </w:p>
    <w:p w14:paraId="22F9F37D" w14:textId="25FB9297" w:rsidR="00214F7C" w:rsidRPr="00214F7C" w:rsidRDefault="00214F7C">
      <w:pPr>
        <w:pStyle w:val="TOC3"/>
        <w:rPr>
          <w:rFonts w:asciiTheme="minorHAnsi" w:eastAsiaTheme="minorEastAsia" w:hAnsiTheme="minorHAnsi" w:cstheme="minorBidi"/>
          <w:szCs w:val="20"/>
          <w:lang w:val="en-AU" w:eastAsia="ja-JP"/>
        </w:rPr>
      </w:pPr>
      <w:r w:rsidRPr="00214F7C">
        <w:rPr>
          <w:szCs w:val="20"/>
          <w:lang w:val="en-CA"/>
        </w:rPr>
        <w:t>4.5.1</w:t>
      </w:r>
      <w:r w:rsidRPr="00214F7C">
        <w:rPr>
          <w:rFonts w:asciiTheme="minorHAnsi" w:eastAsiaTheme="minorEastAsia" w:hAnsiTheme="minorHAnsi" w:cstheme="minorBidi"/>
          <w:szCs w:val="20"/>
          <w:lang w:val="en-AU" w:eastAsia="ja-JP"/>
        </w:rPr>
        <w:tab/>
      </w:r>
      <w:r w:rsidRPr="00214F7C">
        <w:rPr>
          <w:szCs w:val="20"/>
          <w:lang w:val="en-CA"/>
        </w:rPr>
        <w:t>The key findings from our consultation and research</w:t>
      </w:r>
      <w:r w:rsidRPr="00214F7C">
        <w:rPr>
          <w:szCs w:val="20"/>
        </w:rPr>
        <w:tab/>
      </w:r>
      <w:r w:rsidR="00EC484C">
        <w:rPr>
          <w:szCs w:val="20"/>
        </w:rPr>
        <w:t>21</w:t>
      </w:r>
    </w:p>
    <w:p w14:paraId="69FED9C6" w14:textId="1E7F3C60" w:rsidR="00214F7C" w:rsidRPr="00214F7C" w:rsidRDefault="00214F7C">
      <w:pPr>
        <w:pStyle w:val="TOC3"/>
        <w:rPr>
          <w:rFonts w:asciiTheme="minorHAnsi" w:eastAsiaTheme="minorEastAsia" w:hAnsiTheme="minorHAnsi" w:cstheme="minorBidi"/>
          <w:szCs w:val="20"/>
          <w:lang w:val="en-AU" w:eastAsia="ja-JP"/>
        </w:rPr>
      </w:pPr>
      <w:r w:rsidRPr="00214F7C">
        <w:rPr>
          <w:szCs w:val="20"/>
          <w:lang w:val="en-CA"/>
        </w:rPr>
        <w:t>4.5.2</w:t>
      </w:r>
      <w:r w:rsidRPr="00214F7C">
        <w:rPr>
          <w:rFonts w:asciiTheme="minorHAnsi" w:eastAsiaTheme="minorEastAsia" w:hAnsiTheme="minorHAnsi" w:cstheme="minorBidi"/>
          <w:szCs w:val="20"/>
          <w:lang w:val="en-AU" w:eastAsia="ja-JP"/>
        </w:rPr>
        <w:tab/>
      </w:r>
      <w:r w:rsidRPr="00214F7C">
        <w:rPr>
          <w:szCs w:val="20"/>
          <w:lang w:val="en-CA"/>
        </w:rPr>
        <w:t>Strategies to address new and emerging issues</w:t>
      </w:r>
      <w:r w:rsidRPr="00214F7C">
        <w:rPr>
          <w:szCs w:val="20"/>
        </w:rPr>
        <w:tab/>
      </w:r>
      <w:r w:rsidR="00EC484C">
        <w:rPr>
          <w:szCs w:val="20"/>
        </w:rPr>
        <w:t>21</w:t>
      </w:r>
    </w:p>
    <w:p w14:paraId="70F57930" w14:textId="77FC24E7" w:rsidR="00214F7C" w:rsidRPr="00214F7C" w:rsidRDefault="00214F7C">
      <w:pPr>
        <w:pStyle w:val="TOC2"/>
        <w:tabs>
          <w:tab w:val="left" w:pos="943"/>
        </w:tabs>
        <w:rPr>
          <w:rFonts w:asciiTheme="minorHAnsi" w:eastAsiaTheme="minorEastAsia" w:hAnsiTheme="minorHAnsi" w:cstheme="minorBidi"/>
          <w:szCs w:val="20"/>
          <w:lang w:val="en-AU" w:eastAsia="ja-JP"/>
        </w:rPr>
      </w:pPr>
      <w:r w:rsidRPr="00214F7C">
        <w:rPr>
          <w:szCs w:val="20"/>
          <w:lang w:val="en-CA"/>
        </w:rPr>
        <w:t>4.6</w:t>
      </w:r>
      <w:r w:rsidRPr="00214F7C">
        <w:rPr>
          <w:rFonts w:asciiTheme="minorHAnsi" w:eastAsiaTheme="minorEastAsia" w:hAnsiTheme="minorHAnsi" w:cstheme="minorBidi"/>
          <w:szCs w:val="20"/>
          <w:lang w:val="en-AU" w:eastAsia="ja-JP"/>
        </w:rPr>
        <w:tab/>
      </w:r>
      <w:r w:rsidR="00577877" w:rsidRPr="00577877">
        <w:rPr>
          <w:rFonts w:eastAsiaTheme="minorEastAsia" w:cstheme="minorBidi"/>
          <w:szCs w:val="20"/>
          <w:lang w:val="en-AU" w:eastAsia="ja-JP"/>
        </w:rPr>
        <w:t xml:space="preserve">Focus area </w:t>
      </w:r>
      <w:r w:rsidR="00577877" w:rsidRPr="00577877">
        <w:rPr>
          <w:rFonts w:eastAsiaTheme="minorEastAsia" w:cstheme="minorBidi"/>
          <w:szCs w:val="20"/>
          <w:u w:val="single"/>
          <w:lang w:val="en-AU" w:eastAsia="ja-JP"/>
        </w:rPr>
        <w:t>six</w:t>
      </w:r>
      <w:r w:rsidR="00577877" w:rsidRPr="00577877">
        <w:rPr>
          <w:rFonts w:eastAsiaTheme="minorEastAsia" w:cstheme="minorBidi"/>
          <w:szCs w:val="20"/>
          <w:lang w:val="en-AU" w:eastAsia="ja-JP"/>
        </w:rPr>
        <w:t xml:space="preserve"> </w:t>
      </w:r>
      <w:r w:rsidR="00D4489E">
        <w:rPr>
          <w:rFonts w:eastAsiaTheme="minorEastAsia" w:cstheme="minorBidi"/>
          <w:szCs w:val="20"/>
          <w:lang w:val="en-AU" w:eastAsia="ja-JP"/>
        </w:rPr>
        <w:t xml:space="preserve"> - </w:t>
      </w:r>
      <w:r w:rsidRPr="00214F7C">
        <w:rPr>
          <w:szCs w:val="20"/>
          <w:lang w:val="en-CA"/>
        </w:rPr>
        <w:t>Overpopulation (including euthanasia) and welfare of pets</w:t>
      </w:r>
      <w:r w:rsidRPr="00214F7C">
        <w:rPr>
          <w:szCs w:val="20"/>
        </w:rPr>
        <w:tab/>
      </w:r>
      <w:r w:rsidR="00EC484C">
        <w:rPr>
          <w:szCs w:val="20"/>
        </w:rPr>
        <w:t>22</w:t>
      </w:r>
    </w:p>
    <w:p w14:paraId="143714BC" w14:textId="62CAD2C9" w:rsidR="00214F7C" w:rsidRPr="00214F7C" w:rsidRDefault="00214F7C">
      <w:pPr>
        <w:pStyle w:val="TOC3"/>
        <w:rPr>
          <w:rFonts w:asciiTheme="minorHAnsi" w:eastAsiaTheme="minorEastAsia" w:hAnsiTheme="minorHAnsi" w:cstheme="minorBidi"/>
          <w:szCs w:val="20"/>
          <w:lang w:val="en-AU" w:eastAsia="ja-JP"/>
        </w:rPr>
      </w:pPr>
      <w:r w:rsidRPr="00214F7C">
        <w:rPr>
          <w:szCs w:val="20"/>
          <w:lang w:val="en-CA"/>
        </w:rPr>
        <w:t>4.6.1</w:t>
      </w:r>
      <w:r w:rsidRPr="00214F7C">
        <w:rPr>
          <w:rFonts w:asciiTheme="minorHAnsi" w:eastAsiaTheme="minorEastAsia" w:hAnsiTheme="minorHAnsi" w:cstheme="minorBidi"/>
          <w:szCs w:val="20"/>
          <w:lang w:val="en-AU" w:eastAsia="ja-JP"/>
        </w:rPr>
        <w:tab/>
      </w:r>
      <w:r w:rsidRPr="00214F7C">
        <w:rPr>
          <w:szCs w:val="20"/>
          <w:lang w:val="en-CA"/>
        </w:rPr>
        <w:t>The key findings from our consultation and research</w:t>
      </w:r>
      <w:r w:rsidRPr="00214F7C">
        <w:rPr>
          <w:szCs w:val="20"/>
        </w:rPr>
        <w:tab/>
      </w:r>
      <w:r w:rsidR="00EC484C">
        <w:rPr>
          <w:szCs w:val="20"/>
        </w:rPr>
        <w:t>22</w:t>
      </w:r>
    </w:p>
    <w:p w14:paraId="20233229" w14:textId="01EFB395" w:rsidR="00214F7C" w:rsidRPr="00214F7C" w:rsidRDefault="00214F7C">
      <w:pPr>
        <w:pStyle w:val="TOC3"/>
        <w:rPr>
          <w:rFonts w:asciiTheme="minorHAnsi" w:eastAsiaTheme="minorEastAsia" w:hAnsiTheme="minorHAnsi" w:cstheme="minorBidi"/>
          <w:szCs w:val="20"/>
          <w:lang w:val="en-AU" w:eastAsia="ja-JP"/>
        </w:rPr>
      </w:pPr>
      <w:r w:rsidRPr="00214F7C">
        <w:rPr>
          <w:szCs w:val="20"/>
          <w:lang w:val="en-CA"/>
        </w:rPr>
        <w:t>4.6.2</w:t>
      </w:r>
      <w:r w:rsidRPr="00214F7C">
        <w:rPr>
          <w:rFonts w:asciiTheme="minorHAnsi" w:eastAsiaTheme="minorEastAsia" w:hAnsiTheme="minorHAnsi" w:cstheme="minorBidi"/>
          <w:szCs w:val="20"/>
          <w:lang w:val="en-AU" w:eastAsia="ja-JP"/>
        </w:rPr>
        <w:tab/>
      </w:r>
      <w:r w:rsidRPr="00214F7C">
        <w:rPr>
          <w:szCs w:val="20"/>
          <w:lang w:val="en-CA"/>
        </w:rPr>
        <w:t>Strategies to address new and emerging issues</w:t>
      </w:r>
      <w:r w:rsidRPr="00214F7C">
        <w:rPr>
          <w:szCs w:val="20"/>
        </w:rPr>
        <w:tab/>
      </w:r>
      <w:r w:rsidR="00EC484C">
        <w:rPr>
          <w:szCs w:val="20"/>
        </w:rPr>
        <w:t>23</w:t>
      </w:r>
    </w:p>
    <w:p w14:paraId="01481BC6" w14:textId="7C4FC62A" w:rsidR="00214F7C" w:rsidRPr="00214F7C" w:rsidRDefault="00214F7C">
      <w:pPr>
        <w:pStyle w:val="TOC2"/>
        <w:tabs>
          <w:tab w:val="left" w:pos="943"/>
        </w:tabs>
        <w:rPr>
          <w:rFonts w:asciiTheme="minorHAnsi" w:eastAsiaTheme="minorEastAsia" w:hAnsiTheme="minorHAnsi" w:cstheme="minorBidi"/>
          <w:szCs w:val="20"/>
          <w:lang w:val="en-AU" w:eastAsia="ja-JP"/>
        </w:rPr>
      </w:pPr>
      <w:r w:rsidRPr="00214F7C">
        <w:rPr>
          <w:szCs w:val="20"/>
          <w:lang w:val="en-CA"/>
        </w:rPr>
        <w:t>4.7</w:t>
      </w:r>
      <w:r w:rsidRPr="00214F7C">
        <w:rPr>
          <w:rFonts w:asciiTheme="minorHAnsi" w:eastAsiaTheme="minorEastAsia" w:hAnsiTheme="minorHAnsi" w:cstheme="minorBidi"/>
          <w:szCs w:val="20"/>
          <w:lang w:val="en-AU" w:eastAsia="ja-JP"/>
        </w:rPr>
        <w:tab/>
      </w:r>
      <w:r w:rsidR="0011788D" w:rsidRPr="0011788D">
        <w:rPr>
          <w:rFonts w:eastAsiaTheme="minorEastAsia" w:cstheme="minorBidi"/>
          <w:szCs w:val="20"/>
          <w:lang w:val="en-AU" w:eastAsia="ja-JP"/>
        </w:rPr>
        <w:t xml:space="preserve">Focus area </w:t>
      </w:r>
      <w:r w:rsidR="0011788D" w:rsidRPr="0011788D">
        <w:rPr>
          <w:rFonts w:eastAsiaTheme="minorEastAsia" w:cstheme="minorBidi"/>
          <w:szCs w:val="20"/>
          <w:u w:val="single"/>
          <w:lang w:val="en-AU" w:eastAsia="ja-JP"/>
        </w:rPr>
        <w:t>seven</w:t>
      </w:r>
      <w:r w:rsidR="0011788D">
        <w:rPr>
          <w:rFonts w:asciiTheme="minorHAnsi" w:eastAsiaTheme="minorEastAsia" w:hAnsiTheme="minorHAnsi" w:cstheme="minorBidi"/>
          <w:szCs w:val="20"/>
          <w:lang w:val="en-AU" w:eastAsia="ja-JP"/>
        </w:rPr>
        <w:t xml:space="preserve"> </w:t>
      </w:r>
      <w:r w:rsidR="00D4489E">
        <w:rPr>
          <w:rFonts w:asciiTheme="minorHAnsi" w:eastAsiaTheme="minorEastAsia" w:hAnsiTheme="minorHAnsi" w:cstheme="minorBidi"/>
          <w:szCs w:val="20"/>
          <w:lang w:val="en-AU" w:eastAsia="ja-JP"/>
        </w:rPr>
        <w:t xml:space="preserve"> - </w:t>
      </w:r>
      <w:r w:rsidRPr="00214F7C">
        <w:rPr>
          <w:szCs w:val="20"/>
          <w:lang w:val="en-CA"/>
        </w:rPr>
        <w:t>Domestic animal businesses</w:t>
      </w:r>
      <w:r w:rsidRPr="00214F7C">
        <w:rPr>
          <w:szCs w:val="20"/>
        </w:rPr>
        <w:tab/>
      </w:r>
      <w:r w:rsidR="00EC484C">
        <w:rPr>
          <w:szCs w:val="20"/>
        </w:rPr>
        <w:t>24</w:t>
      </w:r>
    </w:p>
    <w:p w14:paraId="465E3C58" w14:textId="64025F3C" w:rsidR="00214F7C" w:rsidRPr="00214F7C" w:rsidRDefault="00214F7C">
      <w:pPr>
        <w:pStyle w:val="TOC3"/>
        <w:rPr>
          <w:rFonts w:asciiTheme="minorHAnsi" w:eastAsiaTheme="minorEastAsia" w:hAnsiTheme="minorHAnsi" w:cstheme="minorBidi"/>
          <w:szCs w:val="20"/>
          <w:lang w:val="en-AU" w:eastAsia="ja-JP"/>
        </w:rPr>
      </w:pPr>
      <w:r w:rsidRPr="00214F7C">
        <w:rPr>
          <w:szCs w:val="20"/>
          <w:lang w:val="en-CA"/>
        </w:rPr>
        <w:t>4.7.1</w:t>
      </w:r>
      <w:r w:rsidRPr="00214F7C">
        <w:rPr>
          <w:rFonts w:asciiTheme="minorHAnsi" w:eastAsiaTheme="minorEastAsia" w:hAnsiTheme="minorHAnsi" w:cstheme="minorBidi"/>
          <w:szCs w:val="20"/>
          <w:lang w:val="en-AU" w:eastAsia="ja-JP"/>
        </w:rPr>
        <w:tab/>
      </w:r>
      <w:r w:rsidRPr="00214F7C">
        <w:rPr>
          <w:szCs w:val="20"/>
          <w:lang w:val="en-CA"/>
        </w:rPr>
        <w:t>The key findings from our consultation and research</w:t>
      </w:r>
      <w:r w:rsidRPr="00214F7C">
        <w:rPr>
          <w:szCs w:val="20"/>
        </w:rPr>
        <w:tab/>
      </w:r>
      <w:r w:rsidR="00FE1A07">
        <w:rPr>
          <w:szCs w:val="20"/>
        </w:rPr>
        <w:t>2</w:t>
      </w:r>
      <w:r w:rsidR="00EC484C">
        <w:rPr>
          <w:szCs w:val="20"/>
        </w:rPr>
        <w:t>4</w:t>
      </w:r>
    </w:p>
    <w:p w14:paraId="283DC567" w14:textId="55DDC698" w:rsidR="00214F7C" w:rsidRPr="00214F7C" w:rsidRDefault="00214F7C">
      <w:pPr>
        <w:pStyle w:val="TOC3"/>
        <w:rPr>
          <w:rFonts w:asciiTheme="minorHAnsi" w:eastAsiaTheme="minorEastAsia" w:hAnsiTheme="minorHAnsi" w:cstheme="minorBidi"/>
          <w:szCs w:val="20"/>
          <w:lang w:val="en-AU" w:eastAsia="ja-JP"/>
        </w:rPr>
      </w:pPr>
      <w:r w:rsidRPr="00214F7C">
        <w:rPr>
          <w:szCs w:val="20"/>
          <w:lang w:val="en-CA"/>
        </w:rPr>
        <w:t>4.7.2</w:t>
      </w:r>
      <w:r w:rsidRPr="00214F7C">
        <w:rPr>
          <w:rFonts w:asciiTheme="minorHAnsi" w:eastAsiaTheme="minorEastAsia" w:hAnsiTheme="minorHAnsi" w:cstheme="minorBidi"/>
          <w:szCs w:val="20"/>
          <w:lang w:val="en-AU" w:eastAsia="ja-JP"/>
        </w:rPr>
        <w:tab/>
      </w:r>
      <w:r w:rsidRPr="00214F7C">
        <w:rPr>
          <w:szCs w:val="20"/>
          <w:lang w:val="en-CA"/>
        </w:rPr>
        <w:t>Strategies to address new and emerging issues</w:t>
      </w:r>
      <w:r w:rsidRPr="00214F7C">
        <w:rPr>
          <w:szCs w:val="20"/>
        </w:rPr>
        <w:tab/>
      </w:r>
      <w:r w:rsidR="00FE1A07">
        <w:rPr>
          <w:szCs w:val="20"/>
        </w:rPr>
        <w:t>2</w:t>
      </w:r>
      <w:r w:rsidR="00EC484C">
        <w:rPr>
          <w:szCs w:val="20"/>
        </w:rPr>
        <w:t>4</w:t>
      </w:r>
    </w:p>
    <w:p w14:paraId="64CABFA8" w14:textId="77E4FA6D" w:rsidR="00214F7C" w:rsidRPr="00214F7C" w:rsidRDefault="00214F7C">
      <w:pPr>
        <w:pStyle w:val="TOC2"/>
        <w:tabs>
          <w:tab w:val="left" w:pos="943"/>
        </w:tabs>
        <w:rPr>
          <w:rFonts w:asciiTheme="minorHAnsi" w:eastAsiaTheme="minorEastAsia" w:hAnsiTheme="minorHAnsi" w:cstheme="minorBidi"/>
          <w:szCs w:val="20"/>
          <w:lang w:val="en-AU" w:eastAsia="ja-JP"/>
        </w:rPr>
      </w:pPr>
      <w:r w:rsidRPr="00214F7C">
        <w:rPr>
          <w:szCs w:val="20"/>
          <w:lang w:val="en-CA"/>
        </w:rPr>
        <w:t>4.8</w:t>
      </w:r>
      <w:r w:rsidRPr="00214F7C">
        <w:rPr>
          <w:rFonts w:asciiTheme="minorHAnsi" w:eastAsiaTheme="minorEastAsia" w:hAnsiTheme="minorHAnsi" w:cstheme="minorBidi"/>
          <w:szCs w:val="20"/>
          <w:lang w:val="en-AU" w:eastAsia="ja-JP"/>
        </w:rPr>
        <w:tab/>
      </w:r>
      <w:r w:rsidR="0011788D" w:rsidRPr="0011788D">
        <w:rPr>
          <w:rFonts w:eastAsiaTheme="minorEastAsia" w:cstheme="minorBidi"/>
          <w:szCs w:val="20"/>
          <w:lang w:val="en-AU" w:eastAsia="ja-JP"/>
        </w:rPr>
        <w:t xml:space="preserve">Focus area </w:t>
      </w:r>
      <w:r w:rsidR="0011788D" w:rsidRPr="0011788D">
        <w:rPr>
          <w:rFonts w:eastAsiaTheme="minorEastAsia" w:cstheme="minorBidi"/>
          <w:szCs w:val="20"/>
          <w:u w:val="single"/>
          <w:lang w:val="en-AU" w:eastAsia="ja-JP"/>
        </w:rPr>
        <w:t>eight</w:t>
      </w:r>
      <w:r w:rsidR="0011788D" w:rsidRPr="0011788D">
        <w:rPr>
          <w:rFonts w:eastAsiaTheme="minorEastAsia" w:cstheme="minorBidi"/>
          <w:szCs w:val="20"/>
          <w:lang w:val="en-AU" w:eastAsia="ja-JP"/>
        </w:rPr>
        <w:t xml:space="preserve"> </w:t>
      </w:r>
      <w:r w:rsidR="00D4489E">
        <w:rPr>
          <w:rFonts w:eastAsiaTheme="minorEastAsia" w:cstheme="minorBidi"/>
          <w:szCs w:val="20"/>
          <w:lang w:val="en-AU" w:eastAsia="ja-JP"/>
        </w:rPr>
        <w:t xml:space="preserve"> - </w:t>
      </w:r>
      <w:r w:rsidRPr="00214F7C">
        <w:rPr>
          <w:szCs w:val="20"/>
          <w:lang w:val="en-CA"/>
        </w:rPr>
        <w:t>Provision for dogs off leash</w:t>
      </w:r>
      <w:r w:rsidRPr="00214F7C">
        <w:rPr>
          <w:szCs w:val="20"/>
        </w:rPr>
        <w:tab/>
      </w:r>
      <w:r w:rsidR="00FE1A07">
        <w:rPr>
          <w:szCs w:val="20"/>
        </w:rPr>
        <w:t>2</w:t>
      </w:r>
      <w:r w:rsidR="00EC484C">
        <w:rPr>
          <w:szCs w:val="20"/>
        </w:rPr>
        <w:t>5</w:t>
      </w:r>
    </w:p>
    <w:p w14:paraId="5127758F" w14:textId="571D5C2B" w:rsidR="00214F7C" w:rsidRPr="00214F7C" w:rsidRDefault="00214F7C">
      <w:pPr>
        <w:pStyle w:val="TOC3"/>
        <w:rPr>
          <w:rFonts w:asciiTheme="minorHAnsi" w:eastAsiaTheme="minorEastAsia" w:hAnsiTheme="minorHAnsi" w:cstheme="minorBidi"/>
          <w:szCs w:val="20"/>
          <w:lang w:val="en-AU" w:eastAsia="ja-JP"/>
        </w:rPr>
      </w:pPr>
      <w:r w:rsidRPr="00214F7C">
        <w:rPr>
          <w:szCs w:val="20"/>
          <w:lang w:val="en-CA"/>
        </w:rPr>
        <w:t>4.8.1</w:t>
      </w:r>
      <w:r w:rsidRPr="00214F7C">
        <w:rPr>
          <w:rFonts w:asciiTheme="minorHAnsi" w:eastAsiaTheme="minorEastAsia" w:hAnsiTheme="minorHAnsi" w:cstheme="minorBidi"/>
          <w:szCs w:val="20"/>
          <w:lang w:val="en-AU" w:eastAsia="ja-JP"/>
        </w:rPr>
        <w:tab/>
      </w:r>
      <w:r w:rsidRPr="00214F7C">
        <w:rPr>
          <w:szCs w:val="20"/>
          <w:lang w:val="en-CA"/>
        </w:rPr>
        <w:t>The key findings from our consultation and research</w:t>
      </w:r>
      <w:r w:rsidRPr="00214F7C">
        <w:rPr>
          <w:szCs w:val="20"/>
        </w:rPr>
        <w:tab/>
      </w:r>
      <w:r w:rsidR="00BF33A7">
        <w:rPr>
          <w:szCs w:val="20"/>
        </w:rPr>
        <w:t>2</w:t>
      </w:r>
      <w:r w:rsidR="00EC484C">
        <w:rPr>
          <w:szCs w:val="20"/>
        </w:rPr>
        <w:t>5</w:t>
      </w:r>
    </w:p>
    <w:p w14:paraId="71D5CD82" w14:textId="4EB95334" w:rsidR="00214F7C" w:rsidRPr="00214F7C" w:rsidRDefault="00214F7C">
      <w:pPr>
        <w:pStyle w:val="TOC3"/>
        <w:rPr>
          <w:rFonts w:asciiTheme="minorHAnsi" w:eastAsiaTheme="minorEastAsia" w:hAnsiTheme="minorHAnsi" w:cstheme="minorBidi"/>
          <w:szCs w:val="20"/>
          <w:lang w:val="en-AU" w:eastAsia="ja-JP"/>
        </w:rPr>
      </w:pPr>
      <w:r w:rsidRPr="00214F7C">
        <w:rPr>
          <w:szCs w:val="20"/>
          <w:lang w:val="en-CA"/>
        </w:rPr>
        <w:t>4.8.2</w:t>
      </w:r>
      <w:r w:rsidRPr="00214F7C">
        <w:rPr>
          <w:rFonts w:asciiTheme="minorHAnsi" w:eastAsiaTheme="minorEastAsia" w:hAnsiTheme="minorHAnsi" w:cstheme="minorBidi"/>
          <w:szCs w:val="20"/>
          <w:lang w:val="en-AU" w:eastAsia="ja-JP"/>
        </w:rPr>
        <w:tab/>
      </w:r>
      <w:r w:rsidRPr="00214F7C">
        <w:rPr>
          <w:szCs w:val="20"/>
          <w:lang w:val="en-CA"/>
        </w:rPr>
        <w:t>Strategies to address new and emerging issues</w:t>
      </w:r>
      <w:r w:rsidRPr="00214F7C">
        <w:rPr>
          <w:szCs w:val="20"/>
        </w:rPr>
        <w:tab/>
      </w:r>
      <w:r w:rsidR="00BF33A7">
        <w:rPr>
          <w:szCs w:val="20"/>
        </w:rPr>
        <w:t>2</w:t>
      </w:r>
      <w:r w:rsidR="00EC484C">
        <w:rPr>
          <w:szCs w:val="20"/>
        </w:rPr>
        <w:t>6</w:t>
      </w:r>
    </w:p>
    <w:p w14:paraId="3239D6E9" w14:textId="00C7FF60" w:rsidR="00214F7C" w:rsidRPr="00214F7C" w:rsidRDefault="00214F7C">
      <w:pPr>
        <w:pStyle w:val="TOC2"/>
        <w:tabs>
          <w:tab w:val="left" w:pos="943"/>
        </w:tabs>
        <w:rPr>
          <w:rFonts w:asciiTheme="minorHAnsi" w:eastAsiaTheme="minorEastAsia" w:hAnsiTheme="minorHAnsi" w:cstheme="minorBidi"/>
          <w:szCs w:val="20"/>
          <w:lang w:val="en-AU" w:eastAsia="ja-JP"/>
        </w:rPr>
      </w:pPr>
      <w:r w:rsidRPr="00214F7C">
        <w:rPr>
          <w:szCs w:val="20"/>
          <w:lang w:val="en-CA"/>
        </w:rPr>
        <w:t>4.9</w:t>
      </w:r>
      <w:r w:rsidRPr="00214F7C">
        <w:rPr>
          <w:rFonts w:asciiTheme="minorHAnsi" w:eastAsiaTheme="minorEastAsia" w:hAnsiTheme="minorHAnsi" w:cstheme="minorBidi"/>
          <w:szCs w:val="20"/>
          <w:lang w:val="en-AU" w:eastAsia="ja-JP"/>
        </w:rPr>
        <w:tab/>
      </w:r>
      <w:r w:rsidR="0011788D" w:rsidRPr="0011788D">
        <w:rPr>
          <w:rFonts w:eastAsiaTheme="minorEastAsia" w:cstheme="minorBidi"/>
          <w:szCs w:val="20"/>
          <w:lang w:val="en-AU" w:eastAsia="ja-JP"/>
        </w:rPr>
        <w:t xml:space="preserve">Focus area </w:t>
      </w:r>
      <w:r w:rsidR="0011788D" w:rsidRPr="0011788D">
        <w:rPr>
          <w:rFonts w:eastAsiaTheme="minorEastAsia" w:cstheme="minorBidi"/>
          <w:szCs w:val="20"/>
          <w:u w:val="single"/>
          <w:lang w:val="en-AU" w:eastAsia="ja-JP"/>
        </w:rPr>
        <w:t>nine</w:t>
      </w:r>
      <w:r w:rsidR="0011788D">
        <w:rPr>
          <w:rFonts w:asciiTheme="minorHAnsi" w:eastAsiaTheme="minorEastAsia" w:hAnsiTheme="minorHAnsi" w:cstheme="minorBidi"/>
          <w:szCs w:val="20"/>
          <w:lang w:val="en-AU" w:eastAsia="ja-JP"/>
        </w:rPr>
        <w:t xml:space="preserve"> </w:t>
      </w:r>
      <w:r w:rsidR="00D4489E">
        <w:rPr>
          <w:rFonts w:asciiTheme="minorHAnsi" w:eastAsiaTheme="minorEastAsia" w:hAnsiTheme="minorHAnsi" w:cstheme="minorBidi"/>
          <w:szCs w:val="20"/>
          <w:lang w:val="en-AU" w:eastAsia="ja-JP"/>
        </w:rPr>
        <w:t xml:space="preserve"> - </w:t>
      </w:r>
      <w:r w:rsidRPr="00214F7C">
        <w:rPr>
          <w:szCs w:val="20"/>
          <w:lang w:val="en-CA"/>
        </w:rPr>
        <w:t>Pets and People</w:t>
      </w:r>
      <w:r w:rsidRPr="00214F7C">
        <w:rPr>
          <w:szCs w:val="20"/>
        </w:rPr>
        <w:tab/>
      </w:r>
      <w:r w:rsidR="00BF33A7">
        <w:rPr>
          <w:szCs w:val="20"/>
        </w:rPr>
        <w:t>2</w:t>
      </w:r>
      <w:r w:rsidR="00EC484C">
        <w:rPr>
          <w:szCs w:val="20"/>
        </w:rPr>
        <w:t>7</w:t>
      </w:r>
    </w:p>
    <w:p w14:paraId="6FF664A9" w14:textId="0047F066" w:rsidR="00214F7C" w:rsidRPr="00214F7C" w:rsidRDefault="00214F7C">
      <w:pPr>
        <w:pStyle w:val="TOC3"/>
        <w:rPr>
          <w:rFonts w:asciiTheme="minorHAnsi" w:eastAsiaTheme="minorEastAsia" w:hAnsiTheme="minorHAnsi" w:cstheme="minorBidi"/>
          <w:szCs w:val="20"/>
          <w:lang w:val="en-AU" w:eastAsia="ja-JP"/>
        </w:rPr>
      </w:pPr>
      <w:r w:rsidRPr="00214F7C">
        <w:rPr>
          <w:szCs w:val="20"/>
          <w:lang w:val="en-CA"/>
        </w:rPr>
        <w:lastRenderedPageBreak/>
        <w:t>4.9.1</w:t>
      </w:r>
      <w:r w:rsidRPr="00214F7C">
        <w:rPr>
          <w:rFonts w:asciiTheme="minorHAnsi" w:eastAsiaTheme="minorEastAsia" w:hAnsiTheme="minorHAnsi" w:cstheme="minorBidi"/>
          <w:szCs w:val="20"/>
          <w:lang w:val="en-AU" w:eastAsia="ja-JP"/>
        </w:rPr>
        <w:tab/>
      </w:r>
      <w:r w:rsidRPr="00214F7C">
        <w:rPr>
          <w:szCs w:val="20"/>
          <w:lang w:val="en-CA"/>
        </w:rPr>
        <w:t>The key findings from our consultation and research</w:t>
      </w:r>
      <w:r w:rsidRPr="00214F7C">
        <w:rPr>
          <w:szCs w:val="20"/>
        </w:rPr>
        <w:tab/>
      </w:r>
      <w:r w:rsidR="00BF33A7">
        <w:rPr>
          <w:szCs w:val="20"/>
        </w:rPr>
        <w:t>2</w:t>
      </w:r>
      <w:r w:rsidR="00EC484C">
        <w:rPr>
          <w:szCs w:val="20"/>
        </w:rPr>
        <w:t>7</w:t>
      </w:r>
    </w:p>
    <w:p w14:paraId="5A809430" w14:textId="1658E519" w:rsidR="00214F7C" w:rsidRPr="00214F7C" w:rsidRDefault="00214F7C">
      <w:pPr>
        <w:pStyle w:val="TOC3"/>
        <w:rPr>
          <w:rFonts w:asciiTheme="minorHAnsi" w:eastAsiaTheme="minorEastAsia" w:hAnsiTheme="minorHAnsi" w:cstheme="minorBidi"/>
          <w:szCs w:val="20"/>
          <w:lang w:val="en-AU" w:eastAsia="ja-JP"/>
        </w:rPr>
      </w:pPr>
      <w:r w:rsidRPr="00214F7C">
        <w:rPr>
          <w:szCs w:val="20"/>
          <w:lang w:val="en-CA"/>
        </w:rPr>
        <w:t>4.9.2</w:t>
      </w:r>
      <w:r w:rsidRPr="00214F7C">
        <w:rPr>
          <w:rFonts w:asciiTheme="minorHAnsi" w:eastAsiaTheme="minorEastAsia" w:hAnsiTheme="minorHAnsi" w:cstheme="minorBidi"/>
          <w:szCs w:val="20"/>
          <w:lang w:val="en-AU" w:eastAsia="ja-JP"/>
        </w:rPr>
        <w:tab/>
      </w:r>
      <w:r w:rsidRPr="00214F7C">
        <w:rPr>
          <w:szCs w:val="20"/>
          <w:lang w:val="en-CA"/>
        </w:rPr>
        <w:t>Our plans to address priorities for the next four years</w:t>
      </w:r>
      <w:r w:rsidRPr="00214F7C">
        <w:rPr>
          <w:szCs w:val="20"/>
        </w:rPr>
        <w:tab/>
      </w:r>
      <w:r w:rsidR="00EC484C">
        <w:rPr>
          <w:szCs w:val="20"/>
        </w:rPr>
        <w:t>28</w:t>
      </w:r>
    </w:p>
    <w:p w14:paraId="11C1EBC1" w14:textId="474B17D3" w:rsidR="00214F7C" w:rsidRPr="00214F7C" w:rsidRDefault="00214F7C">
      <w:pPr>
        <w:pStyle w:val="TOC1"/>
        <w:tabs>
          <w:tab w:val="clear" w:pos="438"/>
          <w:tab w:val="left" w:pos="439"/>
        </w:tabs>
        <w:rPr>
          <w:rFonts w:asciiTheme="minorHAnsi" w:eastAsiaTheme="minorEastAsia" w:hAnsiTheme="minorHAnsi" w:cstheme="minorBidi"/>
          <w:sz w:val="20"/>
          <w:lang w:val="en-AU" w:eastAsia="ja-JP"/>
        </w:rPr>
      </w:pPr>
      <w:r w:rsidRPr="00214F7C">
        <w:rPr>
          <w:sz w:val="20"/>
          <w:lang w:val="en-CA"/>
        </w:rPr>
        <w:t>5.</w:t>
      </w:r>
      <w:r w:rsidRPr="00214F7C">
        <w:rPr>
          <w:rFonts w:asciiTheme="minorHAnsi" w:eastAsiaTheme="minorEastAsia" w:hAnsiTheme="minorHAnsi" w:cstheme="minorBidi"/>
          <w:sz w:val="20"/>
          <w:lang w:val="en-AU" w:eastAsia="ja-JP"/>
        </w:rPr>
        <w:tab/>
      </w:r>
      <w:r w:rsidRPr="00214F7C">
        <w:rPr>
          <w:sz w:val="20"/>
          <w:lang w:val="en-CA"/>
        </w:rPr>
        <w:t>Consolidated Action Plan</w:t>
      </w:r>
      <w:r w:rsidRPr="00214F7C">
        <w:rPr>
          <w:sz w:val="20"/>
        </w:rPr>
        <w:tab/>
      </w:r>
      <w:r w:rsidR="00EC484C">
        <w:rPr>
          <w:sz w:val="20"/>
        </w:rPr>
        <w:t>29</w:t>
      </w:r>
    </w:p>
    <w:p w14:paraId="577DF752" w14:textId="42F0A003" w:rsidR="00214F7C" w:rsidRPr="00214F7C" w:rsidRDefault="00214F7C">
      <w:pPr>
        <w:pStyle w:val="TOC1"/>
        <w:tabs>
          <w:tab w:val="clear" w:pos="438"/>
          <w:tab w:val="left" w:pos="439"/>
        </w:tabs>
        <w:rPr>
          <w:rFonts w:asciiTheme="minorHAnsi" w:eastAsiaTheme="minorEastAsia" w:hAnsiTheme="minorHAnsi" w:cstheme="minorBidi"/>
          <w:sz w:val="20"/>
          <w:lang w:val="en-AU" w:eastAsia="ja-JP"/>
        </w:rPr>
      </w:pPr>
      <w:r w:rsidRPr="00214F7C">
        <w:rPr>
          <w:sz w:val="20"/>
          <w:lang w:val="en-CA"/>
        </w:rPr>
        <w:t>6.</w:t>
      </w:r>
      <w:r w:rsidRPr="00214F7C">
        <w:rPr>
          <w:rFonts w:asciiTheme="minorHAnsi" w:eastAsiaTheme="minorEastAsia" w:hAnsiTheme="minorHAnsi" w:cstheme="minorBidi"/>
          <w:sz w:val="20"/>
          <w:lang w:val="en-AU" w:eastAsia="ja-JP"/>
        </w:rPr>
        <w:tab/>
      </w:r>
      <w:r w:rsidRPr="00214F7C">
        <w:rPr>
          <w:sz w:val="20"/>
          <w:lang w:val="en-CA"/>
        </w:rPr>
        <w:t>Planning for pets and pet owners</w:t>
      </w:r>
      <w:r w:rsidRPr="00214F7C">
        <w:rPr>
          <w:sz w:val="20"/>
        </w:rPr>
        <w:tab/>
      </w:r>
      <w:r w:rsidR="00FE1A07">
        <w:rPr>
          <w:sz w:val="20"/>
        </w:rPr>
        <w:t>3</w:t>
      </w:r>
      <w:r w:rsidR="00EC484C">
        <w:rPr>
          <w:sz w:val="20"/>
        </w:rPr>
        <w:t>5</w:t>
      </w:r>
    </w:p>
    <w:p w14:paraId="1685E513" w14:textId="0D5D328D" w:rsidR="00214F7C" w:rsidRPr="00214F7C" w:rsidRDefault="00214F7C">
      <w:pPr>
        <w:pStyle w:val="TOC2"/>
        <w:tabs>
          <w:tab w:val="left" w:pos="943"/>
        </w:tabs>
        <w:rPr>
          <w:rFonts w:asciiTheme="minorHAnsi" w:eastAsiaTheme="minorEastAsia" w:hAnsiTheme="minorHAnsi" w:cstheme="minorBidi"/>
          <w:szCs w:val="20"/>
          <w:lang w:val="en-AU" w:eastAsia="ja-JP"/>
        </w:rPr>
      </w:pPr>
      <w:r w:rsidRPr="00214F7C">
        <w:rPr>
          <w:szCs w:val="20"/>
          <w:lang w:val="en-CA"/>
        </w:rPr>
        <w:t>6.1</w:t>
      </w:r>
      <w:r w:rsidRPr="00214F7C">
        <w:rPr>
          <w:rFonts w:asciiTheme="minorHAnsi" w:eastAsiaTheme="minorEastAsia" w:hAnsiTheme="minorHAnsi" w:cstheme="minorBidi"/>
          <w:szCs w:val="20"/>
          <w:lang w:val="en-AU" w:eastAsia="ja-JP"/>
        </w:rPr>
        <w:tab/>
      </w:r>
      <w:r w:rsidRPr="00214F7C">
        <w:rPr>
          <w:szCs w:val="20"/>
          <w:lang w:val="en-CA"/>
        </w:rPr>
        <w:t>How we prepared the Domestic Animal Management Plan</w:t>
      </w:r>
      <w:r w:rsidRPr="00214F7C">
        <w:rPr>
          <w:szCs w:val="20"/>
        </w:rPr>
        <w:tab/>
      </w:r>
      <w:r w:rsidR="00FE1A07">
        <w:rPr>
          <w:szCs w:val="20"/>
        </w:rPr>
        <w:t>3</w:t>
      </w:r>
      <w:r w:rsidR="00EC484C">
        <w:rPr>
          <w:szCs w:val="20"/>
        </w:rPr>
        <w:t>5</w:t>
      </w:r>
    </w:p>
    <w:p w14:paraId="29B1CD0A" w14:textId="7EBA295B" w:rsidR="00214F7C" w:rsidRPr="00214F7C" w:rsidRDefault="00214F7C">
      <w:pPr>
        <w:pStyle w:val="TOC1"/>
        <w:tabs>
          <w:tab w:val="clear" w:pos="438"/>
          <w:tab w:val="left" w:pos="439"/>
        </w:tabs>
        <w:rPr>
          <w:rFonts w:asciiTheme="minorHAnsi" w:eastAsiaTheme="minorEastAsia" w:hAnsiTheme="minorHAnsi" w:cstheme="minorBidi"/>
          <w:sz w:val="20"/>
          <w:lang w:val="en-AU" w:eastAsia="ja-JP"/>
        </w:rPr>
      </w:pPr>
      <w:r w:rsidRPr="00214F7C">
        <w:rPr>
          <w:sz w:val="20"/>
          <w:lang w:val="en-CA"/>
        </w:rPr>
        <w:t>7.</w:t>
      </w:r>
      <w:r w:rsidRPr="00214F7C">
        <w:rPr>
          <w:rFonts w:asciiTheme="minorHAnsi" w:eastAsiaTheme="minorEastAsia" w:hAnsiTheme="minorHAnsi" w:cstheme="minorBidi"/>
          <w:sz w:val="20"/>
          <w:lang w:val="en-AU" w:eastAsia="ja-JP"/>
        </w:rPr>
        <w:tab/>
      </w:r>
      <w:r w:rsidRPr="00214F7C">
        <w:rPr>
          <w:sz w:val="20"/>
          <w:lang w:val="en-CA"/>
        </w:rPr>
        <w:t xml:space="preserve">How we will </w:t>
      </w:r>
      <w:r w:rsidR="009277DB">
        <w:rPr>
          <w:sz w:val="20"/>
          <w:lang w:val="en-CA"/>
        </w:rPr>
        <w:t>implement</w:t>
      </w:r>
      <w:r w:rsidRPr="00214F7C">
        <w:rPr>
          <w:sz w:val="20"/>
          <w:lang w:val="en-CA"/>
        </w:rPr>
        <w:t xml:space="preserve"> the Domestic Animal Management Plan</w:t>
      </w:r>
      <w:r w:rsidRPr="00214F7C">
        <w:rPr>
          <w:sz w:val="20"/>
        </w:rPr>
        <w:tab/>
      </w:r>
      <w:r w:rsidR="00FE1A07">
        <w:rPr>
          <w:sz w:val="20"/>
        </w:rPr>
        <w:t>3</w:t>
      </w:r>
      <w:r w:rsidR="00EC484C">
        <w:rPr>
          <w:sz w:val="20"/>
        </w:rPr>
        <w:t>5</w:t>
      </w:r>
    </w:p>
    <w:p w14:paraId="2513C8E2" w14:textId="01C8C67B" w:rsidR="00214F7C" w:rsidRDefault="00214F7C">
      <w:pPr>
        <w:pStyle w:val="TOC2"/>
        <w:tabs>
          <w:tab w:val="left" w:pos="943"/>
        </w:tabs>
        <w:rPr>
          <w:szCs w:val="20"/>
        </w:rPr>
      </w:pPr>
      <w:r w:rsidRPr="00214F7C">
        <w:rPr>
          <w:szCs w:val="20"/>
          <w:lang w:val="en-CA"/>
        </w:rPr>
        <w:t>7.1</w:t>
      </w:r>
      <w:r w:rsidRPr="00214F7C">
        <w:rPr>
          <w:rFonts w:asciiTheme="minorHAnsi" w:eastAsiaTheme="minorEastAsia" w:hAnsiTheme="minorHAnsi" w:cstheme="minorBidi"/>
          <w:szCs w:val="20"/>
          <w:lang w:val="en-AU" w:eastAsia="ja-JP"/>
        </w:rPr>
        <w:tab/>
      </w:r>
      <w:r w:rsidRPr="00214F7C">
        <w:rPr>
          <w:szCs w:val="20"/>
          <w:lang w:val="en-CA"/>
        </w:rPr>
        <w:t>Setting priorities for the next four years</w:t>
      </w:r>
      <w:r w:rsidRPr="00214F7C">
        <w:rPr>
          <w:szCs w:val="20"/>
        </w:rPr>
        <w:tab/>
      </w:r>
      <w:r w:rsidR="00FE1A07">
        <w:rPr>
          <w:szCs w:val="20"/>
        </w:rPr>
        <w:t>3</w:t>
      </w:r>
      <w:r w:rsidR="00EC484C">
        <w:rPr>
          <w:szCs w:val="20"/>
        </w:rPr>
        <w:t>5</w:t>
      </w:r>
    </w:p>
    <w:p w14:paraId="5584BD41" w14:textId="1D913055" w:rsidR="00FE1A07" w:rsidRPr="00FE1A07" w:rsidRDefault="00FE1A07" w:rsidP="00FE1A07">
      <w:pPr>
        <w:rPr>
          <w:rFonts w:eastAsiaTheme="minorEastAsia"/>
        </w:rPr>
      </w:pPr>
      <w:r>
        <w:rPr>
          <w:rFonts w:eastAsiaTheme="minorEastAsia"/>
        </w:rPr>
        <w:t xml:space="preserve">        7.2   </w:t>
      </w:r>
      <w:r w:rsidR="00E7564E">
        <w:rPr>
          <w:rFonts w:eastAsiaTheme="minorEastAsia"/>
        </w:rPr>
        <w:t xml:space="preserve"> Monitoring and reviewing the Domestic Animal Manangme</w:t>
      </w:r>
      <w:r>
        <w:rPr>
          <w:rFonts w:eastAsiaTheme="minorEastAsia"/>
        </w:rPr>
        <w:t>nt Plan……………………… 3</w:t>
      </w:r>
      <w:r w:rsidR="00EC484C">
        <w:rPr>
          <w:rFonts w:eastAsiaTheme="minorEastAsia"/>
        </w:rPr>
        <w:t>5</w:t>
      </w:r>
    </w:p>
    <w:p w14:paraId="030E4E30" w14:textId="1641AEDF" w:rsidR="00214F7C" w:rsidRPr="00214F7C" w:rsidRDefault="00214F7C">
      <w:pPr>
        <w:pStyle w:val="TOC2"/>
        <w:tabs>
          <w:tab w:val="left" w:pos="943"/>
        </w:tabs>
        <w:rPr>
          <w:rFonts w:asciiTheme="minorHAnsi" w:eastAsiaTheme="minorEastAsia" w:hAnsiTheme="minorHAnsi" w:cstheme="minorBidi"/>
          <w:szCs w:val="20"/>
          <w:lang w:val="en-AU" w:eastAsia="ja-JP"/>
        </w:rPr>
      </w:pPr>
      <w:r w:rsidRPr="00214F7C">
        <w:rPr>
          <w:szCs w:val="20"/>
          <w:lang w:val="en-CA"/>
        </w:rPr>
        <w:t>7.3</w:t>
      </w:r>
      <w:r w:rsidRPr="00214F7C">
        <w:rPr>
          <w:rFonts w:asciiTheme="minorHAnsi" w:eastAsiaTheme="minorEastAsia" w:hAnsiTheme="minorHAnsi" w:cstheme="minorBidi"/>
          <w:szCs w:val="20"/>
          <w:lang w:val="en-AU" w:eastAsia="ja-JP"/>
        </w:rPr>
        <w:tab/>
      </w:r>
      <w:r w:rsidRPr="00214F7C">
        <w:rPr>
          <w:szCs w:val="20"/>
          <w:lang w:val="en-CA"/>
        </w:rPr>
        <w:t>Key Service Information</w:t>
      </w:r>
      <w:r w:rsidRPr="00214F7C">
        <w:rPr>
          <w:szCs w:val="20"/>
        </w:rPr>
        <w:tab/>
      </w:r>
      <w:r w:rsidR="00FE1A07">
        <w:rPr>
          <w:szCs w:val="20"/>
        </w:rPr>
        <w:t>3</w:t>
      </w:r>
      <w:r w:rsidR="00EC484C">
        <w:rPr>
          <w:szCs w:val="20"/>
        </w:rPr>
        <w:t>5</w:t>
      </w:r>
    </w:p>
    <w:p w14:paraId="56DA30DF" w14:textId="48D994FB" w:rsidR="00214F7C" w:rsidRPr="00214F7C" w:rsidRDefault="00214F7C">
      <w:pPr>
        <w:pStyle w:val="TOC1"/>
        <w:tabs>
          <w:tab w:val="clear" w:pos="438"/>
          <w:tab w:val="left" w:pos="439"/>
        </w:tabs>
        <w:rPr>
          <w:rFonts w:asciiTheme="minorHAnsi" w:eastAsiaTheme="minorEastAsia" w:hAnsiTheme="minorHAnsi" w:cstheme="minorBidi"/>
          <w:sz w:val="20"/>
          <w:lang w:val="en-AU" w:eastAsia="ja-JP"/>
        </w:rPr>
      </w:pPr>
      <w:r w:rsidRPr="00214F7C">
        <w:rPr>
          <w:sz w:val="20"/>
          <w:lang w:val="en-CA"/>
        </w:rPr>
        <w:t>8.</w:t>
      </w:r>
      <w:r w:rsidRPr="00214F7C">
        <w:rPr>
          <w:rFonts w:asciiTheme="minorHAnsi" w:eastAsiaTheme="minorEastAsia" w:hAnsiTheme="minorHAnsi" w:cstheme="minorBidi"/>
          <w:sz w:val="20"/>
          <w:lang w:val="en-AU" w:eastAsia="ja-JP"/>
        </w:rPr>
        <w:tab/>
      </w:r>
      <w:r w:rsidRPr="00214F7C">
        <w:rPr>
          <w:sz w:val="20"/>
          <w:lang w:val="en-CA"/>
        </w:rPr>
        <w:t>Appendices</w:t>
      </w:r>
      <w:r w:rsidRPr="00214F7C">
        <w:rPr>
          <w:sz w:val="20"/>
        </w:rPr>
        <w:tab/>
      </w:r>
      <w:r w:rsidR="00FE1A07">
        <w:rPr>
          <w:sz w:val="20"/>
        </w:rPr>
        <w:t>3</w:t>
      </w:r>
      <w:r w:rsidR="00EC484C">
        <w:rPr>
          <w:sz w:val="20"/>
        </w:rPr>
        <w:t>6</w:t>
      </w:r>
    </w:p>
    <w:p w14:paraId="0B91C604" w14:textId="2E3D3215" w:rsidR="00214F7C" w:rsidRPr="00214F7C" w:rsidRDefault="00214F7C">
      <w:pPr>
        <w:pStyle w:val="TOC3"/>
        <w:rPr>
          <w:rFonts w:asciiTheme="minorHAnsi" w:eastAsiaTheme="minorEastAsia" w:hAnsiTheme="minorHAnsi" w:cstheme="minorBidi"/>
          <w:szCs w:val="20"/>
          <w:lang w:val="en-AU" w:eastAsia="ja-JP"/>
        </w:rPr>
      </w:pPr>
      <w:r w:rsidRPr="00214F7C">
        <w:rPr>
          <w:szCs w:val="20"/>
          <w:lang w:val="en-CA"/>
        </w:rPr>
        <w:t>Appendix 1 – The Domes</w:t>
      </w:r>
      <w:r w:rsidR="00D4489E">
        <w:rPr>
          <w:szCs w:val="20"/>
          <w:lang w:val="en-CA"/>
        </w:rPr>
        <w:t>tic Animals Act requirement of C</w:t>
      </w:r>
      <w:r w:rsidRPr="00214F7C">
        <w:rPr>
          <w:szCs w:val="20"/>
          <w:lang w:val="en-CA"/>
        </w:rPr>
        <w:t>ouncil</w:t>
      </w:r>
      <w:r w:rsidRPr="00214F7C">
        <w:rPr>
          <w:szCs w:val="20"/>
        </w:rPr>
        <w:tab/>
      </w:r>
      <w:r w:rsidR="00FE1A07">
        <w:rPr>
          <w:szCs w:val="20"/>
        </w:rPr>
        <w:t>3</w:t>
      </w:r>
      <w:r w:rsidR="00EC484C">
        <w:rPr>
          <w:szCs w:val="20"/>
        </w:rPr>
        <w:t>6</w:t>
      </w:r>
    </w:p>
    <w:p w14:paraId="72663A40" w14:textId="3FDCA640" w:rsidR="00214F7C" w:rsidRPr="00214F7C" w:rsidRDefault="00214F7C">
      <w:pPr>
        <w:pStyle w:val="TOC3"/>
        <w:rPr>
          <w:rFonts w:asciiTheme="minorHAnsi" w:eastAsiaTheme="minorEastAsia" w:hAnsiTheme="minorHAnsi" w:cstheme="minorBidi"/>
          <w:szCs w:val="20"/>
          <w:lang w:val="en-AU" w:eastAsia="ja-JP"/>
        </w:rPr>
      </w:pPr>
      <w:r w:rsidRPr="00214F7C">
        <w:rPr>
          <w:szCs w:val="20"/>
          <w:lang w:val="en-CA"/>
        </w:rPr>
        <w:t>Appendix 2 – Key statistics</w:t>
      </w:r>
      <w:r w:rsidRPr="00214F7C">
        <w:rPr>
          <w:szCs w:val="20"/>
        </w:rPr>
        <w:tab/>
      </w:r>
      <w:r w:rsidR="00FE1A07">
        <w:rPr>
          <w:szCs w:val="20"/>
        </w:rPr>
        <w:t>3</w:t>
      </w:r>
      <w:r w:rsidR="00EC484C">
        <w:rPr>
          <w:szCs w:val="20"/>
        </w:rPr>
        <w:t>7</w:t>
      </w:r>
    </w:p>
    <w:p w14:paraId="56D5AF4C" w14:textId="510259A0" w:rsidR="00214F7C" w:rsidRDefault="00214F7C">
      <w:pPr>
        <w:pStyle w:val="TOC3"/>
        <w:rPr>
          <w:szCs w:val="20"/>
        </w:rPr>
      </w:pPr>
      <w:r w:rsidRPr="00214F7C">
        <w:rPr>
          <w:szCs w:val="20"/>
          <w:lang w:val="en-CA"/>
        </w:rPr>
        <w:t>Appendix 3 – Operational Information</w:t>
      </w:r>
      <w:r w:rsidRPr="00214F7C">
        <w:rPr>
          <w:szCs w:val="20"/>
        </w:rPr>
        <w:tab/>
      </w:r>
      <w:r w:rsidR="00FE1A07">
        <w:rPr>
          <w:szCs w:val="20"/>
        </w:rPr>
        <w:t>4</w:t>
      </w:r>
      <w:r w:rsidR="00D361B5">
        <w:rPr>
          <w:szCs w:val="20"/>
        </w:rPr>
        <w:t>1</w:t>
      </w:r>
    </w:p>
    <w:p w14:paraId="722EC7C9" w14:textId="6A123B8F" w:rsidR="004E59D5" w:rsidRPr="004E59D5" w:rsidRDefault="004E59D5" w:rsidP="004E59D5">
      <w:pPr>
        <w:rPr>
          <w:rFonts w:eastAsiaTheme="minorEastAsia"/>
        </w:rPr>
      </w:pPr>
      <w:r>
        <w:rPr>
          <w:rFonts w:eastAsiaTheme="minorEastAsia"/>
        </w:rPr>
        <w:tab/>
        <w:t xml:space="preserve">     Appendix 4 - Glossary……………………………………………………………………</w:t>
      </w:r>
      <w:r w:rsidR="00920292">
        <w:rPr>
          <w:rFonts w:eastAsiaTheme="minorEastAsia"/>
        </w:rPr>
        <w:t>..</w:t>
      </w:r>
      <w:r>
        <w:rPr>
          <w:rFonts w:eastAsiaTheme="minorEastAsia"/>
        </w:rPr>
        <w:t>………….4</w:t>
      </w:r>
      <w:r w:rsidR="00D361B5">
        <w:rPr>
          <w:rFonts w:eastAsiaTheme="minorEastAsia"/>
        </w:rPr>
        <w:t>4</w:t>
      </w:r>
    </w:p>
    <w:p w14:paraId="08E44CF0" w14:textId="30FC3A77" w:rsidR="001F3488" w:rsidRPr="00B14EC2" w:rsidRDefault="00214F7C" w:rsidP="00EF5AC3">
      <w:pPr>
        <w:pStyle w:val="Heading2-Appendices"/>
        <w:rPr>
          <w:lang w:val="en-CA"/>
        </w:rPr>
      </w:pPr>
      <w:r w:rsidRPr="00214F7C">
        <w:rPr>
          <w:b w:val="0"/>
          <w:bCs w:val="0"/>
          <w:lang w:val="en-CA" w:eastAsia="en-US"/>
        </w:rPr>
        <w:fldChar w:fldCharType="end"/>
      </w:r>
      <w:r w:rsidR="001F3488" w:rsidRPr="00B14EC2">
        <w:rPr>
          <w:lang w:val="en-CA"/>
        </w:rPr>
        <w:t xml:space="preserve"> </w:t>
      </w:r>
    </w:p>
    <w:p w14:paraId="396838E1" w14:textId="77777777" w:rsidR="001F3488" w:rsidRPr="00B14EC2" w:rsidRDefault="001F3488" w:rsidP="00EF5AC3">
      <w:pPr>
        <w:pStyle w:val="Heading2-Appendices"/>
        <w:rPr>
          <w:lang w:val="en-CA"/>
        </w:rPr>
      </w:pPr>
    </w:p>
    <w:p w14:paraId="642DF340" w14:textId="77777777" w:rsidR="00FE46AB" w:rsidRPr="00B14EC2" w:rsidRDefault="00FE46AB" w:rsidP="00EF5AC3">
      <w:pPr>
        <w:pStyle w:val="Heading2-Appendices"/>
        <w:rPr>
          <w:lang w:val="en-CA"/>
        </w:rPr>
      </w:pPr>
    </w:p>
    <w:p w14:paraId="78C7F784" w14:textId="77777777" w:rsidR="004B41C5" w:rsidRPr="00B14EC2" w:rsidRDefault="004B41C5" w:rsidP="00EF5AC3">
      <w:pPr>
        <w:pStyle w:val="Heading2-Appendices"/>
        <w:rPr>
          <w:lang w:val="en-CA"/>
        </w:rPr>
      </w:pPr>
    </w:p>
    <w:p w14:paraId="2A6F8CF7" w14:textId="77777777" w:rsidR="004B41C5" w:rsidRPr="00B14EC2" w:rsidRDefault="004B41C5" w:rsidP="00EF5AC3">
      <w:pPr>
        <w:pStyle w:val="Heading2-Appendices"/>
        <w:rPr>
          <w:lang w:val="en-CA"/>
        </w:rPr>
      </w:pPr>
    </w:p>
    <w:p w14:paraId="559FF7FD" w14:textId="227C18C7" w:rsidR="004B41C5" w:rsidRPr="00B14EC2" w:rsidRDefault="004B41C5" w:rsidP="00912860">
      <w:pPr>
        <w:pStyle w:val="Heading2-Appendices"/>
        <w:ind w:left="0"/>
        <w:rPr>
          <w:lang w:val="en-CA"/>
        </w:rPr>
      </w:pPr>
    </w:p>
    <w:p w14:paraId="166B0A09" w14:textId="6CF001DD" w:rsidR="005E6E7A" w:rsidRDefault="005E6E7A" w:rsidP="00AB0485">
      <w:pPr>
        <w:pStyle w:val="Heading2-Appendices"/>
        <w:ind w:left="0"/>
        <w:rPr>
          <w:lang w:val="en-CA"/>
        </w:rPr>
      </w:pPr>
    </w:p>
    <w:p w14:paraId="4E8463E2" w14:textId="2C5812BD" w:rsidR="004E59D5" w:rsidRDefault="004E59D5" w:rsidP="00AB0485">
      <w:pPr>
        <w:pStyle w:val="Heading2-Appendices"/>
        <w:ind w:left="0"/>
        <w:rPr>
          <w:lang w:val="en-CA"/>
        </w:rPr>
      </w:pPr>
    </w:p>
    <w:p w14:paraId="49D3B394" w14:textId="49EECBCF" w:rsidR="004E59D5" w:rsidRDefault="004E59D5" w:rsidP="00AB0485">
      <w:pPr>
        <w:pStyle w:val="Heading2-Appendices"/>
        <w:ind w:left="0"/>
        <w:rPr>
          <w:lang w:val="en-CA"/>
        </w:rPr>
      </w:pPr>
    </w:p>
    <w:p w14:paraId="690DAFDE" w14:textId="6A821B04" w:rsidR="004E59D5" w:rsidRDefault="004E59D5" w:rsidP="00AB0485">
      <w:pPr>
        <w:pStyle w:val="Heading2-Appendices"/>
        <w:ind w:left="0"/>
        <w:rPr>
          <w:lang w:val="en-CA"/>
        </w:rPr>
      </w:pPr>
    </w:p>
    <w:p w14:paraId="1C5354A7" w14:textId="398BF266" w:rsidR="004E59D5" w:rsidRDefault="004E59D5" w:rsidP="00AB0485">
      <w:pPr>
        <w:pStyle w:val="Heading2-Appendices"/>
        <w:ind w:left="0"/>
        <w:rPr>
          <w:lang w:val="en-CA"/>
        </w:rPr>
      </w:pPr>
    </w:p>
    <w:p w14:paraId="48DF14B0" w14:textId="68D813D3" w:rsidR="004E59D5" w:rsidRDefault="004E59D5" w:rsidP="00AB0485">
      <w:pPr>
        <w:pStyle w:val="Heading2-Appendices"/>
        <w:ind w:left="0"/>
        <w:rPr>
          <w:lang w:val="en-CA"/>
        </w:rPr>
      </w:pPr>
    </w:p>
    <w:p w14:paraId="447D6C9B" w14:textId="3B19A16E" w:rsidR="004E59D5" w:rsidRDefault="004E59D5" w:rsidP="00AB0485">
      <w:pPr>
        <w:pStyle w:val="Heading2-Appendices"/>
        <w:ind w:left="0"/>
        <w:rPr>
          <w:lang w:val="en-CA"/>
        </w:rPr>
      </w:pPr>
    </w:p>
    <w:p w14:paraId="6152D652" w14:textId="0BD69EDE" w:rsidR="004E59D5" w:rsidRDefault="004E59D5" w:rsidP="00AB0485">
      <w:pPr>
        <w:pStyle w:val="Heading2-Appendices"/>
        <w:ind w:left="0"/>
        <w:rPr>
          <w:lang w:val="en-CA"/>
        </w:rPr>
      </w:pPr>
    </w:p>
    <w:p w14:paraId="43996578" w14:textId="387D510C" w:rsidR="004E59D5" w:rsidRDefault="004E59D5" w:rsidP="00AB0485">
      <w:pPr>
        <w:pStyle w:val="Heading2-Appendices"/>
        <w:ind w:left="0"/>
        <w:rPr>
          <w:lang w:val="en-CA"/>
        </w:rPr>
      </w:pPr>
    </w:p>
    <w:p w14:paraId="3A9B057D" w14:textId="518ED194" w:rsidR="004E59D5" w:rsidRDefault="004E59D5" w:rsidP="00AB0485">
      <w:pPr>
        <w:pStyle w:val="Heading2-Appendices"/>
        <w:ind w:left="0"/>
        <w:rPr>
          <w:lang w:val="en-CA"/>
        </w:rPr>
      </w:pPr>
    </w:p>
    <w:p w14:paraId="6F0AF3A1" w14:textId="77777777" w:rsidR="004E59D5" w:rsidRPr="00B14EC2" w:rsidRDefault="004E59D5" w:rsidP="00AB0485">
      <w:pPr>
        <w:pStyle w:val="Heading2-Appendices"/>
        <w:ind w:left="0"/>
        <w:rPr>
          <w:lang w:val="en-CA"/>
        </w:rPr>
      </w:pPr>
    </w:p>
    <w:p w14:paraId="4832ECDF" w14:textId="77827542" w:rsidR="00912860" w:rsidRDefault="001F3488" w:rsidP="00E7374D">
      <w:pPr>
        <w:pStyle w:val="Header-ExecSummary"/>
        <w:spacing w:before="0" w:after="120"/>
        <w:rPr>
          <w:rFonts w:eastAsiaTheme="majorEastAsia" w:cstheme="majorBidi"/>
          <w:bCs w:val="0"/>
          <w:color w:val="000000" w:themeColor="text1"/>
          <w:szCs w:val="20"/>
        </w:rPr>
      </w:pPr>
      <w:bookmarkStart w:id="0" w:name="cpActTitle"/>
      <w:r w:rsidRPr="00B14EC2">
        <w:rPr>
          <w:lang w:val="en-CA"/>
        </w:rPr>
        <w:br w:type="page"/>
      </w:r>
      <w:r w:rsidR="00A11E5B" w:rsidRPr="00912860">
        <w:rPr>
          <w:rFonts w:eastAsiaTheme="majorEastAsia" w:cstheme="majorBidi"/>
          <w:bCs w:val="0"/>
          <w:color w:val="000000" w:themeColor="text1"/>
          <w:szCs w:val="20"/>
        </w:rPr>
        <w:lastRenderedPageBreak/>
        <w:t>Our Maroondah 2040 Community Vision</w:t>
      </w:r>
    </w:p>
    <w:p w14:paraId="77656BD6" w14:textId="3D1DCE77" w:rsidR="0041051C" w:rsidRDefault="00A11E5B" w:rsidP="00E7374D">
      <w:pPr>
        <w:rPr>
          <w:rFonts w:cs="Arial"/>
        </w:rPr>
      </w:pPr>
      <w:r w:rsidRPr="00912860">
        <w:rPr>
          <w:rFonts w:cs="Arial"/>
        </w:rPr>
        <w:t>In 2040, Maroondah will be a vibrant and diverse city with a healthy and active community, living in green leafy neighbourhoods which are connected to thriving and accessible activity centres contributing to a prosperous economy within a safe, inclusive and sustainable environment.</w:t>
      </w:r>
    </w:p>
    <w:p w14:paraId="3B8672CA" w14:textId="77777777" w:rsidR="005016AC" w:rsidRDefault="005016AC" w:rsidP="00E7374D">
      <w:pPr>
        <w:rPr>
          <w:rFonts w:cs="Arial"/>
        </w:rPr>
      </w:pPr>
    </w:p>
    <w:p w14:paraId="376AE5ED" w14:textId="5FA518CE" w:rsidR="0041051C" w:rsidRPr="00912860" w:rsidRDefault="0041051C" w:rsidP="0041051C">
      <w:pPr>
        <w:jc w:val="center"/>
        <w:rPr>
          <w:rFonts w:cs="Arial"/>
          <w:noProof w:val="0"/>
          <w:lang w:val="en-AU"/>
        </w:rPr>
      </w:pPr>
      <w:r>
        <w:rPr>
          <w:lang w:val="en-AU" w:eastAsia="en-AU"/>
        </w:rPr>
        <w:drawing>
          <wp:inline distT="0" distB="0" distL="0" distR="0" wp14:anchorId="3DD0735B" wp14:editId="349447F7">
            <wp:extent cx="3838575" cy="46386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38575" cy="4638675"/>
                    </a:xfrm>
                    <a:prstGeom prst="rect">
                      <a:avLst/>
                    </a:prstGeom>
                  </pic:spPr>
                </pic:pic>
              </a:graphicData>
            </a:graphic>
          </wp:inline>
        </w:drawing>
      </w:r>
    </w:p>
    <w:p w14:paraId="2BD43C75" w14:textId="77777777" w:rsidR="005016AC" w:rsidRDefault="005016AC" w:rsidP="00A11E5B">
      <w:pPr>
        <w:pStyle w:val="Heading2"/>
        <w:numPr>
          <w:ilvl w:val="0"/>
          <w:numId w:val="0"/>
        </w:numPr>
        <w:rPr>
          <w:szCs w:val="20"/>
        </w:rPr>
      </w:pPr>
    </w:p>
    <w:p w14:paraId="40D66F74" w14:textId="37E6C9B0" w:rsidR="00A11E5B" w:rsidRPr="00A11E5B" w:rsidRDefault="00A11E5B" w:rsidP="00A11E5B">
      <w:pPr>
        <w:pStyle w:val="Heading2"/>
        <w:numPr>
          <w:ilvl w:val="0"/>
          <w:numId w:val="0"/>
        </w:numPr>
        <w:rPr>
          <w:rFonts w:ascii="Arial" w:hAnsi="Arial"/>
          <w:noProof w:val="0"/>
          <w:szCs w:val="20"/>
          <w:lang w:val="en-AU"/>
        </w:rPr>
      </w:pPr>
      <w:r w:rsidRPr="00A11E5B">
        <w:rPr>
          <w:szCs w:val="20"/>
        </w:rPr>
        <w:t>A safe, healthy and active community</w:t>
      </w:r>
    </w:p>
    <w:p w14:paraId="2C03D59F" w14:textId="151D967A" w:rsidR="00A11E5B" w:rsidRDefault="00A11E5B" w:rsidP="00A11E5B">
      <w:pPr>
        <w:pStyle w:val="NoSpacing"/>
      </w:pPr>
      <w:r w:rsidRPr="00A11E5B">
        <w:t xml:space="preserve">Our community appreciates the family friendly atmosphere provided in Maroondah. The wide range of local parks, playgrounds, sporting and recreational facilities in Maroondah is strongly valued by the community. It is felt that enhancements to local leisure and recreational facilities in the future will help to ensure they cater for a broad range of age groups and abilities and recreation pursuits. </w:t>
      </w:r>
    </w:p>
    <w:p w14:paraId="2B2279A6" w14:textId="77777777" w:rsidR="005016AC" w:rsidRPr="00A11E5B" w:rsidRDefault="005016AC" w:rsidP="00A11E5B">
      <w:pPr>
        <w:pStyle w:val="NoSpacing"/>
      </w:pPr>
    </w:p>
    <w:p w14:paraId="69356C07" w14:textId="32BA8F34" w:rsidR="00A11E5B" w:rsidRPr="00A11E5B" w:rsidRDefault="00A11E5B" w:rsidP="00A11E5B">
      <w:pPr>
        <w:pStyle w:val="Heading2"/>
        <w:numPr>
          <w:ilvl w:val="0"/>
          <w:numId w:val="0"/>
        </w:numPr>
        <w:rPr>
          <w:rFonts w:ascii="Arial" w:eastAsiaTheme="majorEastAsia" w:hAnsi="Arial" w:cstheme="majorBidi"/>
          <w:noProof w:val="0"/>
          <w:sz w:val="26"/>
          <w:szCs w:val="26"/>
          <w:lang w:val="en-AU"/>
        </w:rPr>
      </w:pPr>
      <w:bookmarkStart w:id="1" w:name="_Toc329070979"/>
      <w:bookmarkStart w:id="2" w:name="_Toc349562371"/>
      <w:r>
        <w:rPr>
          <w:bCs w:val="0"/>
        </w:rPr>
        <w:t>Our M</w:t>
      </w:r>
      <w:r w:rsidRPr="00A11E5B">
        <w:rPr>
          <w:bCs w:val="0"/>
        </w:rPr>
        <w:t>ission</w:t>
      </w:r>
      <w:bookmarkEnd w:id="1"/>
      <w:bookmarkEnd w:id="2"/>
    </w:p>
    <w:p w14:paraId="202D6D70" w14:textId="77777777" w:rsidR="00A11E5B" w:rsidRDefault="00A11E5B" w:rsidP="00A11E5B">
      <w:pPr>
        <w:rPr>
          <w:rFonts w:cstheme="minorBidi"/>
        </w:rPr>
      </w:pPr>
      <w:r>
        <w:t>Maroondah City Council will be an effective and dynamic leader, working in partnership with the community, business and other spheres of government to foster quality, accessible and sustainable lifestyles for the community.</w:t>
      </w:r>
    </w:p>
    <w:p w14:paraId="366CF85C" w14:textId="77777777" w:rsidR="00947E4B" w:rsidRDefault="00947E4B" w:rsidP="0005352A">
      <w:pPr>
        <w:rPr>
          <w:lang w:val="en-AU"/>
        </w:rPr>
      </w:pPr>
    </w:p>
    <w:p w14:paraId="34A30786" w14:textId="77777777" w:rsidR="00947E4B" w:rsidRDefault="00947E4B" w:rsidP="0005352A">
      <w:pPr>
        <w:rPr>
          <w:lang w:val="en-AU"/>
        </w:rPr>
      </w:pPr>
    </w:p>
    <w:p w14:paraId="5CC4FF4B" w14:textId="77777777" w:rsidR="00947E4B" w:rsidRDefault="00947E4B" w:rsidP="0005352A">
      <w:pPr>
        <w:rPr>
          <w:lang w:val="en-AU"/>
        </w:rPr>
      </w:pPr>
    </w:p>
    <w:p w14:paraId="40A2C9B3" w14:textId="77777777" w:rsidR="00947E4B" w:rsidRDefault="00947E4B" w:rsidP="0005352A">
      <w:pPr>
        <w:rPr>
          <w:lang w:val="en-AU"/>
        </w:rPr>
      </w:pPr>
    </w:p>
    <w:p w14:paraId="34CEEF4D" w14:textId="77777777" w:rsidR="00947E4B" w:rsidRDefault="00947E4B" w:rsidP="0005352A">
      <w:pPr>
        <w:rPr>
          <w:lang w:val="en-AU"/>
        </w:rPr>
      </w:pPr>
    </w:p>
    <w:p w14:paraId="1B14BFD9" w14:textId="4A259599" w:rsidR="00985D98" w:rsidRPr="00B14EC2" w:rsidRDefault="00737295" w:rsidP="00B256C1">
      <w:pPr>
        <w:pStyle w:val="Heading1"/>
        <w:rPr>
          <w:lang w:val="en-CA"/>
        </w:rPr>
      </w:pPr>
      <w:bookmarkStart w:id="3" w:name="_Toc365566027"/>
      <w:r w:rsidRPr="00B14EC2">
        <w:rPr>
          <w:lang w:val="en-CA"/>
        </w:rPr>
        <w:lastRenderedPageBreak/>
        <w:t>Introduction</w:t>
      </w:r>
      <w:bookmarkEnd w:id="3"/>
    </w:p>
    <w:p w14:paraId="061097B7" w14:textId="1644FCC8" w:rsidR="001F3488" w:rsidRPr="00B14EC2" w:rsidRDefault="0060603D" w:rsidP="002E09D4">
      <w:pPr>
        <w:pStyle w:val="Header2"/>
        <w:rPr>
          <w:noProof w:val="0"/>
          <w:lang w:val="en-CA"/>
        </w:rPr>
      </w:pPr>
      <w:r>
        <w:rPr>
          <w:noProof w:val="0"/>
          <w:lang w:val="en-CA"/>
        </w:rPr>
        <w:t>What is the purpose of a</w:t>
      </w:r>
      <w:r w:rsidR="001F3488" w:rsidRPr="00B14EC2">
        <w:rPr>
          <w:noProof w:val="0"/>
          <w:lang w:val="en-CA"/>
        </w:rPr>
        <w:t xml:space="preserve"> Domestic Animal Management Plan?</w:t>
      </w:r>
    </w:p>
    <w:p w14:paraId="4598FD94" w14:textId="7E8D1D3E" w:rsidR="00CF311B" w:rsidRPr="00B14EC2" w:rsidRDefault="000E4E4A" w:rsidP="002E09D4">
      <w:pPr>
        <w:rPr>
          <w:noProof w:val="0"/>
          <w:lang w:val="en-CA"/>
        </w:rPr>
      </w:pPr>
      <w:bookmarkStart w:id="4" w:name="_Toc197998526"/>
      <w:r>
        <w:rPr>
          <w:noProof w:val="0"/>
          <w:lang w:val="en-CA"/>
        </w:rPr>
        <w:t xml:space="preserve">A </w:t>
      </w:r>
      <w:r w:rsidR="001F3488" w:rsidRPr="00B14EC2">
        <w:rPr>
          <w:noProof w:val="0"/>
          <w:lang w:val="en-CA"/>
        </w:rPr>
        <w:t xml:space="preserve">Domestic Animal Management Plan </w:t>
      </w:r>
      <w:r w:rsidR="00CF311B" w:rsidRPr="00B14EC2">
        <w:rPr>
          <w:noProof w:val="0"/>
          <w:lang w:val="en-CA"/>
        </w:rPr>
        <w:t>identifies the on</w:t>
      </w:r>
      <w:r w:rsidR="0060603D">
        <w:rPr>
          <w:noProof w:val="0"/>
          <w:lang w:val="en-CA"/>
        </w:rPr>
        <w:t>going and emerging issues that C</w:t>
      </w:r>
      <w:r w:rsidR="00CF311B" w:rsidRPr="00B14EC2">
        <w:rPr>
          <w:noProof w:val="0"/>
          <w:lang w:val="en-CA"/>
        </w:rPr>
        <w:t xml:space="preserve">ouncil </w:t>
      </w:r>
      <w:proofErr w:type="gramStart"/>
      <w:r w:rsidR="003706DD" w:rsidRPr="00B14EC2">
        <w:rPr>
          <w:noProof w:val="0"/>
          <w:lang w:val="en-CA"/>
        </w:rPr>
        <w:t>needs</w:t>
      </w:r>
      <w:r w:rsidR="00CF311B" w:rsidRPr="00B14EC2">
        <w:rPr>
          <w:noProof w:val="0"/>
          <w:lang w:val="en-CA"/>
        </w:rPr>
        <w:t xml:space="preserve"> to</w:t>
      </w:r>
      <w:proofErr w:type="gramEnd"/>
      <w:r w:rsidR="00CF311B" w:rsidRPr="00B14EC2">
        <w:rPr>
          <w:noProof w:val="0"/>
          <w:lang w:val="en-CA"/>
        </w:rPr>
        <w:t xml:space="preserve"> consider and address over the next four years. It provides the </w:t>
      </w:r>
      <w:r w:rsidR="00275B17" w:rsidRPr="00B14EC2">
        <w:rPr>
          <w:noProof w:val="0"/>
          <w:lang w:val="en-CA"/>
        </w:rPr>
        <w:t xml:space="preserve">service </w:t>
      </w:r>
      <w:r w:rsidR="00CF311B" w:rsidRPr="00B14EC2">
        <w:rPr>
          <w:noProof w:val="0"/>
          <w:lang w:val="en-CA"/>
        </w:rPr>
        <w:t xml:space="preserve">planning and delivery </w:t>
      </w:r>
      <w:r w:rsidR="00275B17" w:rsidRPr="00B14EC2">
        <w:rPr>
          <w:noProof w:val="0"/>
          <w:lang w:val="en-CA"/>
        </w:rPr>
        <w:t xml:space="preserve">framework </w:t>
      </w:r>
      <w:r w:rsidR="00CF311B" w:rsidRPr="00B14EC2">
        <w:rPr>
          <w:noProof w:val="0"/>
          <w:lang w:val="en-CA"/>
        </w:rPr>
        <w:t>for animal management services, and inclu</w:t>
      </w:r>
      <w:r>
        <w:rPr>
          <w:noProof w:val="0"/>
          <w:lang w:val="en-CA"/>
        </w:rPr>
        <w:t>des the timeframe during which C</w:t>
      </w:r>
      <w:r w:rsidR="00CF311B" w:rsidRPr="00B14EC2">
        <w:rPr>
          <w:noProof w:val="0"/>
          <w:lang w:val="en-CA"/>
        </w:rPr>
        <w:t>ouncil will addres</w:t>
      </w:r>
      <w:r>
        <w:rPr>
          <w:noProof w:val="0"/>
          <w:lang w:val="en-CA"/>
        </w:rPr>
        <w:t>s priorities identified in the P</w:t>
      </w:r>
      <w:r w:rsidR="00CF311B" w:rsidRPr="00B14EC2">
        <w:rPr>
          <w:noProof w:val="0"/>
          <w:lang w:val="en-CA"/>
        </w:rPr>
        <w:t>lan.</w:t>
      </w:r>
    </w:p>
    <w:p w14:paraId="50740616" w14:textId="2645D8EA" w:rsidR="00D60F87" w:rsidRPr="00B14EC2" w:rsidRDefault="000E4E4A" w:rsidP="002E09D4">
      <w:pPr>
        <w:rPr>
          <w:noProof w:val="0"/>
          <w:lang w:val="en-CA"/>
        </w:rPr>
      </w:pPr>
      <w:r>
        <w:rPr>
          <w:noProof w:val="0"/>
          <w:lang w:val="en-CA"/>
        </w:rPr>
        <w:t>The P</w:t>
      </w:r>
      <w:r w:rsidR="00D60F87" w:rsidRPr="00B14EC2">
        <w:rPr>
          <w:noProof w:val="0"/>
          <w:lang w:val="en-CA"/>
        </w:rPr>
        <w:t>lan also provides an overview of the ongoing compliance and education activities carried out by the Animal Management</w:t>
      </w:r>
      <w:r>
        <w:rPr>
          <w:noProof w:val="0"/>
          <w:lang w:val="en-CA"/>
        </w:rPr>
        <w:t xml:space="preserve"> Officers in the Local Laws Department</w:t>
      </w:r>
      <w:r w:rsidR="00D60F87" w:rsidRPr="00B14EC2">
        <w:rPr>
          <w:noProof w:val="0"/>
          <w:lang w:val="en-CA"/>
        </w:rPr>
        <w:t>.</w:t>
      </w:r>
      <w:r w:rsidR="00D60F87" w:rsidRPr="00B14EC2">
        <w:rPr>
          <w:rStyle w:val="FootnoteReference"/>
          <w:noProof w:val="0"/>
          <w:lang w:val="en-CA"/>
        </w:rPr>
        <w:footnoteReference w:id="2"/>
      </w:r>
    </w:p>
    <w:p w14:paraId="5D0AB56F" w14:textId="77777777" w:rsidR="000B659A" w:rsidRPr="00B14EC2" w:rsidRDefault="000B659A" w:rsidP="002E09D4">
      <w:pPr>
        <w:rPr>
          <w:noProof w:val="0"/>
          <w:lang w:val="en-CA"/>
        </w:rPr>
      </w:pPr>
    </w:p>
    <w:p w14:paraId="115A64C0" w14:textId="1477558A" w:rsidR="000B659A" w:rsidRPr="00B14EC2" w:rsidRDefault="000B659A" w:rsidP="000B659A">
      <w:pPr>
        <w:pStyle w:val="Header2"/>
        <w:rPr>
          <w:noProof w:val="0"/>
          <w:lang w:val="en-CA"/>
        </w:rPr>
      </w:pPr>
      <w:r w:rsidRPr="00B14EC2">
        <w:rPr>
          <w:noProof w:val="0"/>
          <w:lang w:val="en-CA"/>
        </w:rPr>
        <w:t xml:space="preserve">What are domestic animals? </w:t>
      </w:r>
    </w:p>
    <w:p w14:paraId="53D7E534" w14:textId="08B1D34D" w:rsidR="000B659A" w:rsidRPr="00B14EC2" w:rsidRDefault="00735FDF" w:rsidP="000B659A">
      <w:pPr>
        <w:rPr>
          <w:noProof w:val="0"/>
          <w:lang w:val="en-CA"/>
        </w:rPr>
      </w:pPr>
      <w:r w:rsidRPr="00B14EC2">
        <w:rPr>
          <w:lang w:val="en-AU" w:eastAsia="en-AU"/>
        </w:rPr>
        <mc:AlternateContent>
          <mc:Choice Requires="wpg">
            <w:drawing>
              <wp:anchor distT="0" distB="0" distL="114300" distR="114300" simplePos="0" relativeHeight="251797504" behindDoc="0" locked="0" layoutInCell="1" allowOverlap="1" wp14:anchorId="66B71829" wp14:editId="7110160D">
                <wp:simplePos x="0" y="0"/>
                <wp:positionH relativeFrom="column">
                  <wp:posOffset>3641090</wp:posOffset>
                </wp:positionH>
                <wp:positionV relativeFrom="paragraph">
                  <wp:posOffset>48895</wp:posOffset>
                </wp:positionV>
                <wp:extent cx="2583180" cy="3938905"/>
                <wp:effectExtent l="0" t="0" r="0" b="0"/>
                <wp:wrapThrough wrapText="bothSides">
                  <wp:wrapPolygon edited="0">
                    <wp:start x="159" y="0"/>
                    <wp:lineTo x="319" y="21207"/>
                    <wp:lineTo x="21027" y="21207"/>
                    <wp:lineTo x="21027" y="0"/>
                    <wp:lineTo x="159" y="0"/>
                  </wp:wrapPolygon>
                </wp:wrapThrough>
                <wp:docPr id="34" name="Group 34"/>
                <wp:cNvGraphicFramePr/>
                <a:graphic xmlns:a="http://schemas.openxmlformats.org/drawingml/2006/main">
                  <a:graphicData uri="http://schemas.microsoft.com/office/word/2010/wordprocessingGroup">
                    <wpg:wgp>
                      <wpg:cNvGrpSpPr/>
                      <wpg:grpSpPr>
                        <a:xfrm>
                          <a:off x="0" y="0"/>
                          <a:ext cx="2583180" cy="3938905"/>
                          <a:chOff x="0" y="0"/>
                          <a:chExt cx="2435860" cy="3711388"/>
                        </a:xfrm>
                      </wpg:grpSpPr>
                      <wps:wsp>
                        <wps:cNvPr id="23" name="Text Box 37"/>
                        <wps:cNvSpPr txBox="1">
                          <a:spLocks noChangeArrowheads="1"/>
                        </wps:cNvSpPr>
                        <wps:spPr bwMode="auto">
                          <a:xfrm>
                            <a:off x="0" y="2910840"/>
                            <a:ext cx="2435860" cy="80054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x5="http://schemas.microsoft.com/office/drawing/2016/5/11/chartex" xmlns:cx4="http://schemas.microsoft.com/office/drawing/2016/5/10/chartex" xmlns:cx3="http://schemas.microsoft.com/office/drawing/2016/5/9/chartex">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x5="http://schemas.microsoft.com/office/drawing/2016/5/11/chartex" xmlns:cx4="http://schemas.microsoft.com/office/drawing/2016/5/10/chartex" xmlns:cx3="http://schemas.microsoft.com/office/drawing/2016/5/9/chartex" w="9525">
                                <a:solidFill>
                                  <a:srgbClr val="000000"/>
                                </a:solidFill>
                                <a:miter lim="800000"/>
                                <a:headEnd/>
                                <a:tailEnd/>
                              </a14:hiddenLine>
                            </a:ext>
                          </a:extLst>
                        </wps:spPr>
                        <wps:txbx>
                          <w:txbxContent>
                            <w:p w14:paraId="2DC004F5" w14:textId="491FF131" w:rsidR="004C6ED9" w:rsidRPr="000E4932" w:rsidRDefault="004C6ED9" w:rsidP="0062432F">
                              <w:pPr>
                                <w:pStyle w:val="Normal-1pt"/>
                                <w:rPr>
                                  <w:rFonts w:asciiTheme="majorHAnsi" w:hAnsiTheme="majorHAnsi" w:cstheme="majorHAnsi"/>
                                </w:rPr>
                              </w:pPr>
                              <w:r w:rsidRPr="000E4932">
                                <w:rPr>
                                  <w:rFonts w:asciiTheme="majorHAnsi" w:hAnsiTheme="majorHAnsi" w:cstheme="majorHAnsi"/>
                                </w:rPr>
                                <w:t>Pet owners told us that they consider many animals … other than cats and dogs to be ‘their pets’</w:t>
                              </w:r>
                            </w:p>
                          </w:txbxContent>
                        </wps:txbx>
                        <wps:bodyPr rot="0" vert="horz" wrap="square" lIns="91440" tIns="91440" rIns="91440" bIns="91440" anchor="t" anchorCtr="0" upright="1">
                          <a:noAutofit/>
                        </wps:bodyPr>
                      </wps:wsp>
                      <pic:pic xmlns:pic="http://schemas.openxmlformats.org/drawingml/2006/picture">
                        <pic:nvPicPr>
                          <pic:cNvPr id="33" name="Picture 4"/>
                          <pic:cNvPicPr>
                            <a:picLocks noChangeAspect="1"/>
                          </pic:cNvPicPr>
                        </pic:nvPicPr>
                        <pic:blipFill rotWithShape="1">
                          <a:blip r:embed="rId11" cstate="screen">
                            <a:extLst>
                              <a:ext uri="{28A0092B-C50C-407E-A947-70E740481C1C}">
                                <a14:useLocalDpi xmlns:a14="http://schemas.microsoft.com/office/drawing/2010/main"/>
                              </a:ext>
                            </a:extLst>
                          </a:blip>
                          <a:srcRect t="6811" b="10035"/>
                          <a:stretch/>
                        </pic:blipFill>
                        <pic:spPr bwMode="auto">
                          <a:xfrm>
                            <a:off x="57150" y="0"/>
                            <a:ext cx="2298700" cy="294640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x5="http://schemas.microsoft.com/office/drawing/2016/5/11/chartex" xmlns:cx4="http://schemas.microsoft.com/office/drawing/2016/5/10/chartex" xmlns:cx3="http://schemas.microsoft.com/office/drawing/2016/5/9/chartex"/>
                            </a:ext>
                          </a:extLst>
                        </pic:spPr>
                      </pic:pic>
                    </wpg:wgp>
                  </a:graphicData>
                </a:graphic>
                <wp14:sizeRelH relativeFrom="margin">
                  <wp14:pctWidth>0</wp14:pctWidth>
                </wp14:sizeRelH>
                <wp14:sizeRelV relativeFrom="margin">
                  <wp14:pctHeight>0</wp14:pctHeight>
                </wp14:sizeRelV>
              </wp:anchor>
            </w:drawing>
          </mc:Choice>
          <mc:Fallback>
            <w:pict>
              <v:group w14:anchorId="66B71829" id="Group 34" o:spid="_x0000_s1029" style="position:absolute;margin-left:286.7pt;margin-top:3.85pt;width:203.4pt;height:310.15pt;z-index:251797504;mso-width-relative:margin;mso-height-relative:margin" coordsize="24358,37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">
                <v:shapetype id="_x0000_t202" coordsize="21600,21600" o:spt="202" path="m,l,21600r21600,l21600,xe">
                  <v:stroke joinstyle="miter"/>
                  <v:path gradientshapeok="t" o:connecttype="rect"/>
                </v:shapetype>
                <v:shape id="Text Box 37" o:spid="_x0000_s1030" type="#_x0000_t202" style="position:absolute;top:29108;width:24358;height:8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" filled="f" stroked="f">
                  <v:textbox inset=",7.2pt,,7.2pt">
                    <w:txbxContent>
                      <w:p w14:paraId="2DC004F5" w14:textId="491FF131" w:rsidR="004C6ED9" w:rsidRPr="000E4932" w:rsidRDefault="004C6ED9" w:rsidP="0062432F">
                        <w:pPr>
                          <w:pStyle w:val="Normal-1pt"/>
                          <w:rPr>
                            <w:rFonts w:asciiTheme="majorHAnsi" w:hAnsiTheme="majorHAnsi" w:cstheme="majorHAnsi"/>
                          </w:rPr>
                        </w:pPr>
                        <w:r w:rsidRPr="000E4932">
                          <w:rPr>
                            <w:rFonts w:asciiTheme="majorHAnsi" w:hAnsiTheme="majorHAnsi" w:cstheme="majorHAnsi"/>
                          </w:rPr>
                          <w:t>Pet owners told us that they consider many animals … other than cats and dogs to be ‘their pets’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1" type="#_x0000_t75" style="position:absolute;left:571;width:22987;height:29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">
                  <v:imagedata r:id="rId12" o:title="" croptop="4464f" cropbottom="6577f"/>
                  <v:path arrowok="t"/>
                </v:shape>
                <w10:wrap type="through"/>
              </v:group>
            </w:pict>
          </mc:Fallback>
        </mc:AlternateContent>
      </w:r>
      <w:r w:rsidR="000B659A" w:rsidRPr="00B14EC2">
        <w:rPr>
          <w:noProof w:val="0"/>
          <w:lang w:val="en-CA"/>
        </w:rPr>
        <w:t xml:space="preserve">Domestic animals are generally those animals that reside as companions to people living in </w:t>
      </w:r>
      <w:r w:rsidR="000E4E4A">
        <w:rPr>
          <w:noProof w:val="0"/>
          <w:lang w:val="en-CA"/>
        </w:rPr>
        <w:t>residential properties</w:t>
      </w:r>
      <w:r w:rsidR="00DB6F20" w:rsidRPr="00B14EC2">
        <w:rPr>
          <w:noProof w:val="0"/>
          <w:lang w:val="en-CA"/>
        </w:rPr>
        <w:t>.</w:t>
      </w:r>
      <w:r w:rsidR="000B659A" w:rsidRPr="00B14EC2">
        <w:rPr>
          <w:noProof w:val="0"/>
          <w:lang w:val="en-CA"/>
        </w:rPr>
        <w:t xml:space="preserve"> </w:t>
      </w:r>
    </w:p>
    <w:p w14:paraId="1D850634" w14:textId="7E0E16A8" w:rsidR="00DB6F20" w:rsidRPr="00B14EC2" w:rsidRDefault="003A24B6" w:rsidP="000B659A">
      <w:pPr>
        <w:rPr>
          <w:noProof w:val="0"/>
          <w:lang w:val="en-CA"/>
        </w:rPr>
      </w:pPr>
      <w:r w:rsidRPr="00B14EC2">
        <w:rPr>
          <w:noProof w:val="0"/>
          <w:lang w:val="en-CA"/>
        </w:rPr>
        <w:t xml:space="preserve">While the </w:t>
      </w:r>
      <w:r w:rsidR="00DB6F20" w:rsidRPr="00B14EC2">
        <w:rPr>
          <w:noProof w:val="0"/>
          <w:lang w:val="en-CA"/>
        </w:rPr>
        <w:t>Domestic Animals Act</w:t>
      </w:r>
      <w:r w:rsidR="00DD0E9C">
        <w:rPr>
          <w:rStyle w:val="FootnoteReference"/>
          <w:noProof w:val="0"/>
          <w:lang w:val="en-CA"/>
        </w:rPr>
        <w:footnoteReference w:id="3"/>
      </w:r>
      <w:r w:rsidR="00DB6F20" w:rsidRPr="00B14EC2">
        <w:rPr>
          <w:noProof w:val="0"/>
          <w:lang w:val="en-CA"/>
        </w:rPr>
        <w:t xml:space="preserve"> only makes requirements for th</w:t>
      </w:r>
      <w:r w:rsidR="009F1EEF">
        <w:rPr>
          <w:noProof w:val="0"/>
          <w:lang w:val="en-CA"/>
        </w:rPr>
        <w:t>e management of cats and dogs, C</w:t>
      </w:r>
      <w:r w:rsidR="00DB6F20" w:rsidRPr="00B14EC2">
        <w:rPr>
          <w:noProof w:val="0"/>
          <w:lang w:val="en-CA"/>
        </w:rPr>
        <w:t>ouncil recognises that residents have a large variety of other</w:t>
      </w:r>
      <w:r w:rsidR="000E4932">
        <w:rPr>
          <w:noProof w:val="0"/>
          <w:lang w:val="en-CA"/>
        </w:rPr>
        <w:t xml:space="preserve"> animal</w:t>
      </w:r>
      <w:r w:rsidR="00DB6F20" w:rsidRPr="00B14EC2">
        <w:rPr>
          <w:noProof w:val="0"/>
          <w:lang w:val="en-CA"/>
        </w:rPr>
        <w:t xml:space="preserve"> species as pets. </w:t>
      </w:r>
    </w:p>
    <w:p w14:paraId="7745EC95" w14:textId="5B47F811" w:rsidR="003A24B6" w:rsidRPr="00B14EC2" w:rsidRDefault="003A24B6" w:rsidP="000B659A">
      <w:pPr>
        <w:rPr>
          <w:noProof w:val="0"/>
          <w:lang w:val="en-CA"/>
        </w:rPr>
      </w:pPr>
      <w:r w:rsidRPr="00B14EC2">
        <w:rPr>
          <w:noProof w:val="0"/>
          <w:lang w:val="en-CA"/>
        </w:rPr>
        <w:t xml:space="preserve">The Domestic Animal Management Plan </w:t>
      </w:r>
      <w:r w:rsidR="00DB6F20" w:rsidRPr="00B14EC2">
        <w:rPr>
          <w:noProof w:val="0"/>
          <w:lang w:val="en-CA"/>
        </w:rPr>
        <w:t xml:space="preserve">also </w:t>
      </w:r>
      <w:r w:rsidRPr="00B14EC2">
        <w:rPr>
          <w:noProof w:val="0"/>
          <w:lang w:val="en-CA"/>
        </w:rPr>
        <w:t>acknowledges th</w:t>
      </w:r>
      <w:r w:rsidR="00DD0E9C">
        <w:rPr>
          <w:noProof w:val="0"/>
          <w:lang w:val="en-CA"/>
        </w:rPr>
        <w:t>ose cats and dogs</w:t>
      </w:r>
      <w:r w:rsidRPr="00B14EC2">
        <w:rPr>
          <w:noProof w:val="0"/>
          <w:lang w:val="en-CA"/>
        </w:rPr>
        <w:t xml:space="preserve"> </w:t>
      </w:r>
      <w:r w:rsidR="00A25E70" w:rsidRPr="00B14EC2">
        <w:rPr>
          <w:noProof w:val="0"/>
          <w:lang w:val="en-CA"/>
        </w:rPr>
        <w:t xml:space="preserve">that are not currently living in a secure and </w:t>
      </w:r>
      <w:r w:rsidR="00DB6F20" w:rsidRPr="00B14EC2">
        <w:rPr>
          <w:noProof w:val="0"/>
          <w:lang w:val="en-CA"/>
        </w:rPr>
        <w:t xml:space="preserve">caring </w:t>
      </w:r>
      <w:r w:rsidR="002F2762">
        <w:rPr>
          <w:noProof w:val="0"/>
          <w:lang w:val="en-CA"/>
        </w:rPr>
        <w:t>home. These are the animal</w:t>
      </w:r>
      <w:r w:rsidR="00A25E70" w:rsidRPr="00B14EC2">
        <w:rPr>
          <w:noProof w:val="0"/>
          <w:lang w:val="en-CA"/>
        </w:rPr>
        <w:t>s currently in shelters waiting to be adopted, and pets that may wander our neighbourhoods but for whom no o</w:t>
      </w:r>
      <w:r w:rsidR="00D41AAA" w:rsidRPr="00B14EC2">
        <w:rPr>
          <w:noProof w:val="0"/>
          <w:lang w:val="en-CA"/>
        </w:rPr>
        <w:t>ne takes full responsibility</w:t>
      </w:r>
      <w:r w:rsidR="00A25E70" w:rsidRPr="00B14EC2">
        <w:rPr>
          <w:noProof w:val="0"/>
          <w:lang w:val="en-CA"/>
        </w:rPr>
        <w:t xml:space="preserve">. </w:t>
      </w:r>
    </w:p>
    <w:p w14:paraId="0FEBCE9F" w14:textId="5BD3B0D4" w:rsidR="000B659A" w:rsidRPr="00B14EC2" w:rsidRDefault="00894F62" w:rsidP="000B659A">
      <w:pPr>
        <w:rPr>
          <w:noProof w:val="0"/>
          <w:lang w:val="en-CA"/>
        </w:rPr>
      </w:pPr>
      <w:r w:rsidRPr="00B14EC2">
        <w:rPr>
          <w:noProof w:val="0"/>
          <w:lang w:val="en-CA"/>
        </w:rPr>
        <w:t xml:space="preserve">The type and </w:t>
      </w:r>
      <w:r w:rsidR="0085786E" w:rsidRPr="00B14EC2">
        <w:rPr>
          <w:noProof w:val="0"/>
          <w:lang w:val="en-CA"/>
        </w:rPr>
        <w:t xml:space="preserve">approximate </w:t>
      </w:r>
      <w:r w:rsidRPr="00B14EC2">
        <w:rPr>
          <w:noProof w:val="0"/>
          <w:lang w:val="en-CA"/>
        </w:rPr>
        <w:t>number of pets in Australian households include</w:t>
      </w:r>
      <w:r w:rsidR="0062432F" w:rsidRPr="00B14EC2">
        <w:rPr>
          <w:rStyle w:val="FootnoteReference"/>
          <w:noProof w:val="0"/>
          <w:lang w:val="en-CA"/>
        </w:rPr>
        <w:footnoteReference w:id="4"/>
      </w:r>
      <w:r w:rsidR="0085786E" w:rsidRPr="00B14EC2">
        <w:rPr>
          <w:noProof w:val="0"/>
          <w:lang w:val="en-CA"/>
        </w:rPr>
        <w:t>:</w:t>
      </w:r>
    </w:p>
    <w:p w14:paraId="70415924" w14:textId="78607DA9" w:rsidR="0085786E" w:rsidRPr="00B14EC2" w:rsidRDefault="0085786E" w:rsidP="0085786E">
      <w:pPr>
        <w:pStyle w:val="Bullet1-1pt"/>
        <w:tabs>
          <w:tab w:val="clear" w:pos="284"/>
          <w:tab w:val="num" w:pos="567"/>
        </w:tabs>
        <w:ind w:left="567" w:hanging="283"/>
        <w:rPr>
          <w:noProof w:val="0"/>
          <w:lang w:val="en-CA"/>
        </w:rPr>
      </w:pPr>
      <w:r w:rsidRPr="00B14EC2">
        <w:rPr>
          <w:noProof w:val="0"/>
          <w:lang w:val="en-CA"/>
        </w:rPr>
        <w:t>Dogs – 4.8 million</w:t>
      </w:r>
    </w:p>
    <w:p w14:paraId="7CAE677C" w14:textId="3CA69EEE" w:rsidR="0085786E" w:rsidRPr="00B14EC2" w:rsidRDefault="0085786E" w:rsidP="0085786E">
      <w:pPr>
        <w:pStyle w:val="Bullet1-1pt"/>
        <w:tabs>
          <w:tab w:val="clear" w:pos="284"/>
          <w:tab w:val="num" w:pos="567"/>
        </w:tabs>
        <w:ind w:left="567" w:hanging="283"/>
        <w:rPr>
          <w:noProof w:val="0"/>
          <w:lang w:val="en-CA"/>
        </w:rPr>
      </w:pPr>
      <w:r w:rsidRPr="00B14EC2">
        <w:rPr>
          <w:noProof w:val="0"/>
          <w:lang w:val="en-CA"/>
        </w:rPr>
        <w:t>Cats – 3.9 million</w:t>
      </w:r>
    </w:p>
    <w:p w14:paraId="16E30E08" w14:textId="5246B21D" w:rsidR="0085786E" w:rsidRPr="00B14EC2" w:rsidRDefault="0085786E" w:rsidP="0085786E">
      <w:pPr>
        <w:pStyle w:val="Bullet1-1pt"/>
        <w:tabs>
          <w:tab w:val="clear" w:pos="284"/>
          <w:tab w:val="num" w:pos="567"/>
        </w:tabs>
        <w:ind w:left="567" w:hanging="283"/>
        <w:rPr>
          <w:noProof w:val="0"/>
          <w:lang w:val="en-CA"/>
        </w:rPr>
      </w:pPr>
      <w:r w:rsidRPr="00B14EC2">
        <w:rPr>
          <w:noProof w:val="0"/>
          <w:lang w:val="en-CA"/>
        </w:rPr>
        <w:t>Fish – 8.7 million</w:t>
      </w:r>
    </w:p>
    <w:p w14:paraId="1F9E0DFE" w14:textId="6DAFA6E1" w:rsidR="0085786E" w:rsidRPr="00B14EC2" w:rsidRDefault="0085786E" w:rsidP="0085786E">
      <w:pPr>
        <w:pStyle w:val="Bullet1-1pt"/>
        <w:tabs>
          <w:tab w:val="clear" w:pos="284"/>
          <w:tab w:val="num" w:pos="567"/>
        </w:tabs>
        <w:ind w:left="567" w:hanging="283"/>
        <w:rPr>
          <w:noProof w:val="0"/>
          <w:lang w:val="en-CA"/>
        </w:rPr>
      </w:pPr>
      <w:r w:rsidRPr="00B14EC2">
        <w:rPr>
          <w:noProof w:val="0"/>
          <w:lang w:val="en-CA"/>
        </w:rPr>
        <w:t>Birds – 4.2 million</w:t>
      </w:r>
    </w:p>
    <w:p w14:paraId="24A61A4A" w14:textId="4C9FEBFC" w:rsidR="0085786E" w:rsidRPr="00B14EC2" w:rsidRDefault="0085786E" w:rsidP="0085786E">
      <w:pPr>
        <w:pStyle w:val="Bullet1-1pt"/>
        <w:tabs>
          <w:tab w:val="clear" w:pos="284"/>
          <w:tab w:val="num" w:pos="567"/>
        </w:tabs>
        <w:ind w:left="567" w:hanging="283"/>
        <w:rPr>
          <w:noProof w:val="0"/>
          <w:lang w:val="en-CA"/>
        </w:rPr>
      </w:pPr>
      <w:r w:rsidRPr="00B14EC2">
        <w:rPr>
          <w:noProof w:val="0"/>
          <w:lang w:val="en-CA"/>
        </w:rPr>
        <w:t>Small mammals (rodents, guinea pigs etc.) – 537,000</w:t>
      </w:r>
    </w:p>
    <w:p w14:paraId="134B3C5D" w14:textId="10E42A07" w:rsidR="0085786E" w:rsidRPr="00B14EC2" w:rsidRDefault="0085786E" w:rsidP="0085786E">
      <w:pPr>
        <w:pStyle w:val="Bullet1-1pt"/>
        <w:tabs>
          <w:tab w:val="clear" w:pos="284"/>
          <w:tab w:val="num" w:pos="567"/>
        </w:tabs>
        <w:ind w:left="567" w:hanging="283"/>
        <w:rPr>
          <w:noProof w:val="0"/>
          <w:lang w:val="en-CA"/>
        </w:rPr>
      </w:pPr>
      <w:r w:rsidRPr="00B14EC2">
        <w:rPr>
          <w:noProof w:val="0"/>
          <w:lang w:val="en-CA"/>
        </w:rPr>
        <w:t>Reptiles – 415,000</w:t>
      </w:r>
    </w:p>
    <w:p w14:paraId="643A651D" w14:textId="09E9CE44" w:rsidR="0085786E" w:rsidRPr="00B14EC2" w:rsidRDefault="0085786E" w:rsidP="0085786E">
      <w:pPr>
        <w:pStyle w:val="Bullet1-1pt"/>
        <w:tabs>
          <w:tab w:val="clear" w:pos="284"/>
          <w:tab w:val="num" w:pos="567"/>
        </w:tabs>
        <w:ind w:left="567" w:hanging="283"/>
        <w:rPr>
          <w:noProof w:val="0"/>
          <w:lang w:val="en-CA"/>
        </w:rPr>
      </w:pPr>
      <w:r w:rsidRPr="00B14EC2">
        <w:rPr>
          <w:noProof w:val="0"/>
          <w:lang w:val="en-CA"/>
        </w:rPr>
        <w:t>Other pets – 1.6 million</w:t>
      </w:r>
    </w:p>
    <w:p w14:paraId="501C9A4A" w14:textId="77777777" w:rsidR="000B659A" w:rsidRPr="00B14EC2" w:rsidRDefault="000B659A" w:rsidP="00E56AA7">
      <w:pPr>
        <w:pStyle w:val="Bullet2"/>
        <w:numPr>
          <w:ilvl w:val="0"/>
          <w:numId w:val="0"/>
        </w:numPr>
        <w:ind w:left="284"/>
        <w:rPr>
          <w:noProof w:val="0"/>
          <w:lang w:val="en-CA"/>
        </w:rPr>
      </w:pPr>
    </w:p>
    <w:p w14:paraId="2EB97A45" w14:textId="2B7E1AF5" w:rsidR="000B659A" w:rsidRPr="00B14EC2" w:rsidRDefault="002F2762" w:rsidP="000B659A">
      <w:pPr>
        <w:pStyle w:val="Heading2"/>
        <w:rPr>
          <w:noProof w:val="0"/>
          <w:lang w:val="en-CA"/>
        </w:rPr>
      </w:pPr>
      <w:bookmarkStart w:id="5" w:name="_Toc365566028"/>
      <w:r>
        <w:rPr>
          <w:noProof w:val="0"/>
          <w:lang w:val="en-CA"/>
        </w:rPr>
        <w:t xml:space="preserve">Some key </w:t>
      </w:r>
      <w:r w:rsidR="000B659A" w:rsidRPr="00B14EC2">
        <w:rPr>
          <w:noProof w:val="0"/>
          <w:lang w:val="en-CA"/>
        </w:rPr>
        <w:t>statistics</w:t>
      </w:r>
      <w:bookmarkEnd w:id="5"/>
      <w:r w:rsidR="000B659A" w:rsidRPr="00B14EC2">
        <w:rPr>
          <w:noProof w:val="0"/>
          <w:lang w:val="en-CA"/>
        </w:rPr>
        <w:t xml:space="preserve"> </w:t>
      </w:r>
      <w:r>
        <w:rPr>
          <w:noProof w:val="0"/>
          <w:lang w:val="en-CA"/>
        </w:rPr>
        <w:t>on pet o</w:t>
      </w:r>
      <w:r w:rsidR="000E4932">
        <w:rPr>
          <w:noProof w:val="0"/>
          <w:lang w:val="en-CA"/>
        </w:rPr>
        <w:t>wnership</w:t>
      </w:r>
    </w:p>
    <w:p w14:paraId="4FC20DC7" w14:textId="221B0661" w:rsidR="001B330E" w:rsidRPr="00B14EC2" w:rsidRDefault="001B330E" w:rsidP="000B659A">
      <w:pPr>
        <w:rPr>
          <w:noProof w:val="0"/>
          <w:lang w:val="en-CA"/>
        </w:rPr>
      </w:pPr>
      <w:r w:rsidRPr="00B14EC2">
        <w:rPr>
          <w:noProof w:val="0"/>
          <w:lang w:val="en-CA"/>
        </w:rPr>
        <w:t xml:space="preserve">In Australia between 2013 and 2016, there </w:t>
      </w:r>
      <w:r w:rsidR="000E4932">
        <w:rPr>
          <w:noProof w:val="0"/>
          <w:lang w:val="en-CA"/>
        </w:rPr>
        <w:t>was</w:t>
      </w:r>
      <w:r w:rsidRPr="00B14EC2">
        <w:rPr>
          <w:noProof w:val="0"/>
          <w:lang w:val="en-CA"/>
        </w:rPr>
        <w:t xml:space="preserve"> a 6.5% increase in cat ownership, a 2.8% increase in dog ownership, and a 10.8% increase in ownership of other pets including reptiles and rodents. In the same time</w:t>
      </w:r>
      <w:r w:rsidR="00DD0E9C">
        <w:rPr>
          <w:noProof w:val="0"/>
          <w:lang w:val="en-CA"/>
        </w:rPr>
        <w:t>,</w:t>
      </w:r>
      <w:r w:rsidRPr="00B14EC2">
        <w:rPr>
          <w:noProof w:val="0"/>
          <w:lang w:val="en-CA"/>
        </w:rPr>
        <w:t xml:space="preserve"> there has been a decrease in the owner</w:t>
      </w:r>
      <w:r w:rsidR="00DD0E9C">
        <w:rPr>
          <w:noProof w:val="0"/>
          <w:lang w:val="en-CA"/>
        </w:rPr>
        <w:t>ship of fish (-21%) and birds</w:t>
      </w:r>
      <w:r w:rsidR="001C6F05">
        <w:rPr>
          <w:noProof w:val="0"/>
          <w:lang w:val="en-CA"/>
        </w:rPr>
        <w:t xml:space="preserve"> </w:t>
      </w:r>
      <w:r w:rsidR="00DD0E9C">
        <w:rPr>
          <w:noProof w:val="0"/>
          <w:lang w:val="en-CA"/>
        </w:rPr>
        <w:t>(-</w:t>
      </w:r>
      <w:r w:rsidRPr="00B14EC2">
        <w:rPr>
          <w:noProof w:val="0"/>
          <w:lang w:val="en-CA"/>
        </w:rPr>
        <w:t xml:space="preserve">8.6%). </w:t>
      </w:r>
      <w:r w:rsidR="00735FDF" w:rsidRPr="00B14EC2">
        <w:rPr>
          <w:noProof w:val="0"/>
          <w:lang w:val="en-CA"/>
        </w:rPr>
        <w:t xml:space="preserve">The number of households owning pets has remained </w:t>
      </w:r>
      <w:proofErr w:type="gramStart"/>
      <w:r w:rsidR="00735FDF" w:rsidRPr="00B14EC2">
        <w:rPr>
          <w:noProof w:val="0"/>
          <w:lang w:val="en-CA"/>
        </w:rPr>
        <w:t>fairly stable</w:t>
      </w:r>
      <w:proofErr w:type="gramEnd"/>
      <w:r w:rsidR="00735FDF" w:rsidRPr="00B14EC2">
        <w:rPr>
          <w:noProof w:val="0"/>
          <w:lang w:val="en-CA"/>
        </w:rPr>
        <w:t xml:space="preserve"> at 62% between 2013 and 2016. </w:t>
      </w:r>
    </w:p>
    <w:p w14:paraId="6575D91A" w14:textId="7909CFAC" w:rsidR="002A33AE" w:rsidRPr="00B14EC2" w:rsidRDefault="000E4932" w:rsidP="000B659A">
      <w:pPr>
        <w:rPr>
          <w:noProof w:val="0"/>
          <w:lang w:val="en-CA"/>
        </w:rPr>
      </w:pPr>
      <w:r>
        <w:rPr>
          <w:noProof w:val="0"/>
          <w:lang w:val="en-CA"/>
        </w:rPr>
        <w:t>In 2017 t</w:t>
      </w:r>
      <w:r w:rsidR="000B659A" w:rsidRPr="00B14EC2">
        <w:rPr>
          <w:noProof w:val="0"/>
          <w:lang w:val="en-CA"/>
        </w:rPr>
        <w:t xml:space="preserve">here are </w:t>
      </w:r>
      <w:r w:rsidR="00024E63" w:rsidRPr="00B14EC2">
        <w:rPr>
          <w:noProof w:val="0"/>
          <w:lang w:val="en-CA"/>
        </w:rPr>
        <w:t xml:space="preserve">13,065 </w:t>
      </w:r>
      <w:r w:rsidR="000B659A" w:rsidRPr="00B14EC2">
        <w:rPr>
          <w:noProof w:val="0"/>
          <w:lang w:val="en-CA"/>
        </w:rPr>
        <w:t xml:space="preserve">dogs and </w:t>
      </w:r>
      <w:r w:rsidR="00024E63" w:rsidRPr="00B14EC2">
        <w:rPr>
          <w:noProof w:val="0"/>
          <w:lang w:val="en-CA"/>
        </w:rPr>
        <w:t>5</w:t>
      </w:r>
      <w:r w:rsidR="00735FDF" w:rsidRPr="00B14EC2">
        <w:rPr>
          <w:noProof w:val="0"/>
          <w:lang w:val="en-CA"/>
        </w:rPr>
        <w:t>,</w:t>
      </w:r>
      <w:r w:rsidR="00024E63" w:rsidRPr="00B14EC2">
        <w:rPr>
          <w:noProof w:val="0"/>
          <w:lang w:val="en-CA"/>
        </w:rPr>
        <w:t xml:space="preserve">033 </w:t>
      </w:r>
      <w:r>
        <w:rPr>
          <w:noProof w:val="0"/>
          <w:lang w:val="en-CA"/>
        </w:rPr>
        <w:t>cats on C</w:t>
      </w:r>
      <w:r w:rsidR="000B659A" w:rsidRPr="00B14EC2">
        <w:rPr>
          <w:noProof w:val="0"/>
          <w:lang w:val="en-CA"/>
        </w:rPr>
        <w:t>ouncil’s pet registration database. This</w:t>
      </w:r>
      <w:r w:rsidR="002A33AE" w:rsidRPr="00B14EC2">
        <w:rPr>
          <w:noProof w:val="0"/>
          <w:lang w:val="en-CA"/>
        </w:rPr>
        <w:t xml:space="preserve"> is 1,059 fewer dogs and only 2 more cats than on the database in 2012/13. The overall decrease in pets listed in the database is </w:t>
      </w:r>
      <w:proofErr w:type="gramStart"/>
      <w:r w:rsidR="002A33AE" w:rsidRPr="00B14EC2">
        <w:rPr>
          <w:noProof w:val="0"/>
          <w:lang w:val="en-CA"/>
        </w:rPr>
        <w:t>as a result of</w:t>
      </w:r>
      <w:proofErr w:type="gramEnd"/>
      <w:r w:rsidR="002A33AE" w:rsidRPr="00B14EC2">
        <w:rPr>
          <w:noProof w:val="0"/>
          <w:lang w:val="en-CA"/>
        </w:rPr>
        <w:t xml:space="preserve"> redundant listings having been removed.</w:t>
      </w:r>
    </w:p>
    <w:p w14:paraId="655CC3CB" w14:textId="5D2288A5" w:rsidR="000B659A" w:rsidRPr="00B14EC2" w:rsidRDefault="000B659A" w:rsidP="000B659A">
      <w:pPr>
        <w:rPr>
          <w:noProof w:val="0"/>
          <w:lang w:val="en-CA"/>
        </w:rPr>
      </w:pPr>
      <w:r w:rsidRPr="00B14EC2">
        <w:rPr>
          <w:noProof w:val="0"/>
          <w:lang w:val="en-CA"/>
        </w:rPr>
        <w:t>Data released in 2016 indicates there could be up to 20 dogs and 16 cats for every 100 people in Australia</w:t>
      </w:r>
      <w:r w:rsidRPr="00B14EC2">
        <w:rPr>
          <w:rStyle w:val="FootnoteReference"/>
          <w:noProof w:val="0"/>
          <w:lang w:val="en-CA"/>
        </w:rPr>
        <w:footnoteReference w:id="5"/>
      </w:r>
      <w:r w:rsidRPr="00B14EC2">
        <w:rPr>
          <w:noProof w:val="0"/>
          <w:lang w:val="en-CA"/>
        </w:rPr>
        <w:t xml:space="preserve">. Actual cat and dog ownership rates might </w:t>
      </w:r>
      <w:proofErr w:type="gramStart"/>
      <w:r w:rsidRPr="00B14EC2">
        <w:rPr>
          <w:noProof w:val="0"/>
          <w:lang w:val="en-CA"/>
        </w:rPr>
        <w:t>be more or less</w:t>
      </w:r>
      <w:proofErr w:type="gramEnd"/>
      <w:r w:rsidRPr="00B14EC2">
        <w:rPr>
          <w:noProof w:val="0"/>
          <w:lang w:val="en-CA"/>
        </w:rPr>
        <w:t xml:space="preserve"> in some areas depending on household type, the level of urbanisation and socio-economic factors.</w:t>
      </w:r>
    </w:p>
    <w:p w14:paraId="4A25D440" w14:textId="12D8E292" w:rsidR="00DB6F20" w:rsidRPr="00B14EC2" w:rsidRDefault="00DB6F20" w:rsidP="000B659A">
      <w:pPr>
        <w:rPr>
          <w:noProof w:val="0"/>
          <w:lang w:val="en-CA"/>
        </w:rPr>
      </w:pPr>
    </w:p>
    <w:tbl>
      <w:tblPr>
        <w:tblStyle w:val="TableGrid"/>
        <w:tblpPr w:leftFromText="180" w:rightFromText="180" w:vertAnchor="text" w:horzAnchor="page" w:tblpX="6685" w:tblpY="688"/>
        <w:tblW w:w="0" w:type="auto"/>
        <w:tblLayout w:type="fixed"/>
        <w:tblLook w:val="04A0" w:firstRow="1" w:lastRow="0" w:firstColumn="1" w:lastColumn="0" w:noHBand="0" w:noVBand="1"/>
      </w:tblPr>
      <w:tblGrid>
        <w:gridCol w:w="1384"/>
        <w:gridCol w:w="910"/>
        <w:gridCol w:w="992"/>
        <w:gridCol w:w="993"/>
      </w:tblGrid>
      <w:tr w:rsidR="0062432F" w:rsidRPr="00B14EC2" w14:paraId="4BFAAD8A" w14:textId="77777777" w:rsidTr="002A33AE">
        <w:tc>
          <w:tcPr>
            <w:tcW w:w="4279" w:type="dxa"/>
            <w:gridSpan w:val="4"/>
            <w:tcBorders>
              <w:bottom w:val="single" w:sz="4" w:space="0" w:color="auto"/>
            </w:tcBorders>
          </w:tcPr>
          <w:p w14:paraId="6F7DD6DC" w14:textId="77777777" w:rsidR="000E4932" w:rsidRDefault="0062432F" w:rsidP="000E4932">
            <w:pPr>
              <w:pStyle w:val="Normal-1pt"/>
              <w:framePr w:hSpace="0" w:wrap="auto" w:vAnchor="margin" w:hAnchor="text" w:xAlign="left" w:yAlign="inline"/>
              <w:jc w:val="center"/>
              <w:rPr>
                <w:noProof w:val="0"/>
                <w:lang w:val="en-CA"/>
              </w:rPr>
            </w:pPr>
            <w:r w:rsidRPr="00B14EC2">
              <w:rPr>
                <w:noProof w:val="0"/>
                <w:lang w:val="en-CA"/>
              </w:rPr>
              <w:lastRenderedPageBreak/>
              <w:t>Table 1 – Cat and dog registrations</w:t>
            </w:r>
            <w:r w:rsidR="000E4932">
              <w:rPr>
                <w:noProof w:val="0"/>
                <w:lang w:val="en-CA"/>
              </w:rPr>
              <w:t xml:space="preserve"> </w:t>
            </w:r>
          </w:p>
          <w:p w14:paraId="682AC5FF" w14:textId="12E8291C" w:rsidR="0062432F" w:rsidRPr="00B14EC2" w:rsidRDefault="000E4932" w:rsidP="000E4932">
            <w:pPr>
              <w:pStyle w:val="Normal-1pt"/>
              <w:framePr w:hSpace="0" w:wrap="auto" w:vAnchor="margin" w:hAnchor="text" w:xAlign="left" w:yAlign="inline"/>
              <w:jc w:val="center"/>
              <w:rPr>
                <w:noProof w:val="0"/>
                <w:lang w:val="en-CA"/>
              </w:rPr>
            </w:pPr>
            <w:r>
              <w:rPr>
                <w:noProof w:val="0"/>
                <w:lang w:val="en-CA"/>
              </w:rPr>
              <w:t>in Maroondah</w:t>
            </w:r>
          </w:p>
        </w:tc>
      </w:tr>
      <w:tr w:rsidR="0062432F" w:rsidRPr="00B14EC2" w14:paraId="62C1F2AB" w14:textId="77777777" w:rsidTr="002A33AE">
        <w:tc>
          <w:tcPr>
            <w:tcW w:w="1384" w:type="dxa"/>
            <w:shd w:val="clear" w:color="auto" w:fill="E6E6E6"/>
          </w:tcPr>
          <w:p w14:paraId="6AE0622B" w14:textId="77777777" w:rsidR="0062432F" w:rsidRPr="00B14EC2" w:rsidRDefault="0062432F" w:rsidP="002A33AE">
            <w:pPr>
              <w:pStyle w:val="TableNormal1"/>
              <w:rPr>
                <w:noProof w:val="0"/>
                <w:lang w:val="en-CA"/>
              </w:rPr>
            </w:pPr>
            <w:r w:rsidRPr="00B14EC2">
              <w:rPr>
                <w:noProof w:val="0"/>
                <w:lang w:val="en-CA"/>
              </w:rPr>
              <w:t>Criteria</w:t>
            </w:r>
          </w:p>
        </w:tc>
        <w:tc>
          <w:tcPr>
            <w:tcW w:w="910" w:type="dxa"/>
            <w:shd w:val="clear" w:color="auto" w:fill="E6E6E6"/>
          </w:tcPr>
          <w:p w14:paraId="3D23000F" w14:textId="77777777" w:rsidR="0062432F" w:rsidRPr="00B14EC2" w:rsidRDefault="0062432F" w:rsidP="002A33AE">
            <w:pPr>
              <w:pStyle w:val="TableNormal1"/>
              <w:rPr>
                <w:noProof w:val="0"/>
                <w:lang w:val="en-CA"/>
              </w:rPr>
            </w:pPr>
            <w:r w:rsidRPr="00B14EC2">
              <w:rPr>
                <w:noProof w:val="0"/>
                <w:lang w:val="en-CA"/>
              </w:rPr>
              <w:t>2012/13</w:t>
            </w:r>
          </w:p>
        </w:tc>
        <w:tc>
          <w:tcPr>
            <w:tcW w:w="992" w:type="dxa"/>
            <w:shd w:val="clear" w:color="auto" w:fill="E6E6E6"/>
          </w:tcPr>
          <w:p w14:paraId="02C623C8" w14:textId="77777777" w:rsidR="0062432F" w:rsidRPr="00B14EC2" w:rsidRDefault="0062432F" w:rsidP="002A33AE">
            <w:pPr>
              <w:pStyle w:val="TableNormal1"/>
              <w:rPr>
                <w:noProof w:val="0"/>
                <w:lang w:val="en-CA"/>
              </w:rPr>
            </w:pPr>
            <w:r w:rsidRPr="00B14EC2">
              <w:rPr>
                <w:noProof w:val="0"/>
                <w:lang w:val="en-CA"/>
              </w:rPr>
              <w:t>2016/17</w:t>
            </w:r>
          </w:p>
        </w:tc>
        <w:tc>
          <w:tcPr>
            <w:tcW w:w="993" w:type="dxa"/>
            <w:shd w:val="clear" w:color="auto" w:fill="E6E6E6"/>
          </w:tcPr>
          <w:p w14:paraId="06576B74" w14:textId="79B4689E" w:rsidR="0062432F" w:rsidRPr="00B14EC2" w:rsidRDefault="0062432F" w:rsidP="00E15FA7">
            <w:pPr>
              <w:pStyle w:val="TableNormal1"/>
              <w:rPr>
                <w:noProof w:val="0"/>
                <w:lang w:val="en-CA"/>
              </w:rPr>
            </w:pPr>
            <w:r w:rsidRPr="00B14EC2">
              <w:rPr>
                <w:noProof w:val="0"/>
                <w:lang w:val="en-CA"/>
              </w:rPr>
              <w:t>+/-</w:t>
            </w:r>
          </w:p>
        </w:tc>
      </w:tr>
      <w:tr w:rsidR="002A33AE" w:rsidRPr="00B14EC2" w14:paraId="626514DD" w14:textId="77777777" w:rsidTr="002A33AE">
        <w:tc>
          <w:tcPr>
            <w:tcW w:w="1384" w:type="dxa"/>
            <w:vAlign w:val="center"/>
          </w:tcPr>
          <w:p w14:paraId="45877D6D" w14:textId="77777777" w:rsidR="002A33AE" w:rsidRPr="00B14EC2" w:rsidRDefault="002A33AE" w:rsidP="002A33AE">
            <w:pPr>
              <w:pStyle w:val="Normal-Table11ptpara"/>
              <w:rPr>
                <w:noProof w:val="0"/>
                <w:lang w:val="en-CA"/>
              </w:rPr>
            </w:pPr>
            <w:r w:rsidRPr="00B14EC2">
              <w:rPr>
                <w:noProof w:val="0"/>
                <w:lang w:val="en-CA"/>
              </w:rPr>
              <w:t xml:space="preserve">Cats </w:t>
            </w:r>
          </w:p>
        </w:tc>
        <w:tc>
          <w:tcPr>
            <w:tcW w:w="910" w:type="dxa"/>
            <w:vAlign w:val="center"/>
          </w:tcPr>
          <w:p w14:paraId="79E39E0E" w14:textId="442324ED" w:rsidR="002A33AE" w:rsidRPr="00B14EC2" w:rsidRDefault="002A33AE" w:rsidP="00D17538">
            <w:pPr>
              <w:pStyle w:val="Normal9pttable-1ptpara"/>
              <w:framePr w:hSpace="0" w:wrap="auto" w:vAnchor="margin" w:hAnchor="text" w:xAlign="left" w:yAlign="inline"/>
              <w:rPr>
                <w:noProof w:val="0"/>
                <w:lang w:val="en-CA"/>
              </w:rPr>
            </w:pPr>
            <w:r w:rsidRPr="00B14EC2">
              <w:rPr>
                <w:noProof w:val="0"/>
                <w:lang w:val="en-CA"/>
              </w:rPr>
              <w:t>5031</w:t>
            </w:r>
          </w:p>
        </w:tc>
        <w:tc>
          <w:tcPr>
            <w:tcW w:w="992" w:type="dxa"/>
            <w:vAlign w:val="center"/>
          </w:tcPr>
          <w:p w14:paraId="2C3368A9" w14:textId="134C83C6" w:rsidR="002A33AE" w:rsidRPr="00B14EC2" w:rsidRDefault="002A33AE" w:rsidP="00D17538">
            <w:pPr>
              <w:pStyle w:val="Normal9pttable-1ptpara"/>
              <w:framePr w:hSpace="0" w:wrap="auto" w:vAnchor="margin" w:hAnchor="text" w:xAlign="left" w:yAlign="inline"/>
              <w:rPr>
                <w:noProof w:val="0"/>
                <w:lang w:val="en-CA"/>
              </w:rPr>
            </w:pPr>
            <w:r w:rsidRPr="00B14EC2">
              <w:rPr>
                <w:rFonts w:ascii="Verdana" w:hAnsi="Verdana"/>
                <w:noProof w:val="0"/>
                <w:lang w:val="en-CA"/>
              </w:rPr>
              <w:t>5033</w:t>
            </w:r>
          </w:p>
        </w:tc>
        <w:tc>
          <w:tcPr>
            <w:tcW w:w="993" w:type="dxa"/>
            <w:vAlign w:val="center"/>
          </w:tcPr>
          <w:p w14:paraId="4B42F2B0" w14:textId="1C1200C6" w:rsidR="002A33AE" w:rsidRPr="00B14EC2" w:rsidRDefault="00E15FA7" w:rsidP="00D17538">
            <w:pPr>
              <w:pStyle w:val="Normal9pttable-1ptpara"/>
              <w:framePr w:hSpace="0" w:wrap="auto" w:vAnchor="margin" w:hAnchor="text" w:xAlign="left" w:yAlign="inline"/>
              <w:rPr>
                <w:noProof w:val="0"/>
                <w:lang w:val="en-CA"/>
              </w:rPr>
            </w:pPr>
            <w:r w:rsidRPr="00B14EC2">
              <w:rPr>
                <w:noProof w:val="0"/>
                <w:lang w:val="en-CA"/>
              </w:rPr>
              <w:t>+2</w:t>
            </w:r>
          </w:p>
        </w:tc>
      </w:tr>
      <w:tr w:rsidR="0062432F" w:rsidRPr="00B14EC2" w14:paraId="4C0835DA" w14:textId="77777777" w:rsidTr="002A33AE">
        <w:tc>
          <w:tcPr>
            <w:tcW w:w="1384" w:type="dxa"/>
            <w:vAlign w:val="center"/>
          </w:tcPr>
          <w:p w14:paraId="5ADE54B3" w14:textId="77777777" w:rsidR="0062432F" w:rsidRPr="00B14EC2" w:rsidRDefault="0062432F" w:rsidP="002A33AE">
            <w:pPr>
              <w:pStyle w:val="Normal-Table11ptpara"/>
              <w:rPr>
                <w:noProof w:val="0"/>
                <w:lang w:val="en-CA"/>
              </w:rPr>
            </w:pPr>
            <w:r w:rsidRPr="00B14EC2">
              <w:rPr>
                <w:noProof w:val="0"/>
                <w:lang w:val="en-CA"/>
              </w:rPr>
              <w:t>Cats / 100 residents</w:t>
            </w:r>
          </w:p>
        </w:tc>
        <w:tc>
          <w:tcPr>
            <w:tcW w:w="910" w:type="dxa"/>
            <w:vAlign w:val="center"/>
          </w:tcPr>
          <w:p w14:paraId="1E643EE1" w14:textId="031FFD55" w:rsidR="0062432F" w:rsidRPr="00B14EC2" w:rsidRDefault="002A33AE" w:rsidP="00D17538">
            <w:pPr>
              <w:pStyle w:val="Normal9pttable-1ptpara"/>
              <w:framePr w:hSpace="0" w:wrap="auto" w:vAnchor="margin" w:hAnchor="text" w:xAlign="left" w:yAlign="inline"/>
              <w:rPr>
                <w:noProof w:val="0"/>
                <w:lang w:val="en-CA"/>
              </w:rPr>
            </w:pPr>
            <w:r w:rsidRPr="00B14EC2">
              <w:rPr>
                <w:noProof w:val="0"/>
                <w:lang w:val="en-CA"/>
              </w:rPr>
              <w:t>4.7</w:t>
            </w:r>
          </w:p>
        </w:tc>
        <w:tc>
          <w:tcPr>
            <w:tcW w:w="992" w:type="dxa"/>
            <w:vAlign w:val="center"/>
          </w:tcPr>
          <w:p w14:paraId="06CD0E24" w14:textId="247EA44B" w:rsidR="0062432F" w:rsidRPr="00B14EC2" w:rsidRDefault="002A33AE" w:rsidP="00D17538">
            <w:pPr>
              <w:pStyle w:val="Normal9pttable-1ptpara"/>
              <w:framePr w:hSpace="0" w:wrap="auto" w:vAnchor="margin" w:hAnchor="text" w:xAlign="left" w:yAlign="inline"/>
              <w:rPr>
                <w:noProof w:val="0"/>
                <w:lang w:val="en-CA"/>
              </w:rPr>
            </w:pPr>
            <w:r w:rsidRPr="00B14EC2">
              <w:rPr>
                <w:noProof w:val="0"/>
                <w:lang w:val="en-CA"/>
              </w:rPr>
              <w:t>4.4</w:t>
            </w:r>
          </w:p>
        </w:tc>
        <w:tc>
          <w:tcPr>
            <w:tcW w:w="993" w:type="dxa"/>
            <w:vAlign w:val="center"/>
          </w:tcPr>
          <w:p w14:paraId="03A42ABD" w14:textId="77777777" w:rsidR="0062432F" w:rsidRPr="00B14EC2" w:rsidRDefault="0062432F" w:rsidP="00D17538">
            <w:pPr>
              <w:pStyle w:val="Normal9pttable-1ptpara"/>
              <w:framePr w:hSpace="0" w:wrap="auto" w:vAnchor="margin" w:hAnchor="text" w:xAlign="left" w:yAlign="inline"/>
              <w:rPr>
                <w:noProof w:val="0"/>
                <w:lang w:val="en-CA"/>
              </w:rPr>
            </w:pPr>
          </w:p>
        </w:tc>
      </w:tr>
      <w:tr w:rsidR="002A33AE" w:rsidRPr="00B14EC2" w14:paraId="2D991621" w14:textId="77777777" w:rsidTr="002A33AE">
        <w:tc>
          <w:tcPr>
            <w:tcW w:w="1384" w:type="dxa"/>
            <w:vAlign w:val="center"/>
          </w:tcPr>
          <w:p w14:paraId="7206D7F1" w14:textId="77777777" w:rsidR="002A33AE" w:rsidRPr="00B14EC2" w:rsidRDefault="002A33AE" w:rsidP="002A33AE">
            <w:pPr>
              <w:pStyle w:val="Normal-Table11ptpara"/>
              <w:rPr>
                <w:noProof w:val="0"/>
                <w:lang w:val="en-CA"/>
              </w:rPr>
            </w:pPr>
            <w:r w:rsidRPr="00B14EC2">
              <w:rPr>
                <w:noProof w:val="0"/>
                <w:lang w:val="en-CA"/>
              </w:rPr>
              <w:t xml:space="preserve">Dogs </w:t>
            </w:r>
          </w:p>
        </w:tc>
        <w:tc>
          <w:tcPr>
            <w:tcW w:w="910" w:type="dxa"/>
            <w:vAlign w:val="bottom"/>
          </w:tcPr>
          <w:p w14:paraId="0B971A09" w14:textId="3B3D270A" w:rsidR="002A33AE" w:rsidRPr="00B14EC2" w:rsidRDefault="002A33AE" w:rsidP="00D17538">
            <w:pPr>
              <w:pStyle w:val="Normal9pttable-1ptpara"/>
              <w:framePr w:hSpace="0" w:wrap="auto" w:vAnchor="margin" w:hAnchor="text" w:xAlign="left" w:yAlign="inline"/>
              <w:rPr>
                <w:noProof w:val="0"/>
                <w:lang w:val="en-CA"/>
              </w:rPr>
            </w:pPr>
            <w:r w:rsidRPr="00B14EC2">
              <w:rPr>
                <w:noProof w:val="0"/>
                <w:lang w:val="en-CA"/>
              </w:rPr>
              <w:t>14124</w:t>
            </w:r>
          </w:p>
        </w:tc>
        <w:tc>
          <w:tcPr>
            <w:tcW w:w="992" w:type="dxa"/>
            <w:vAlign w:val="center"/>
          </w:tcPr>
          <w:p w14:paraId="3ECE8AE2" w14:textId="340F7FFA" w:rsidR="002A33AE" w:rsidRPr="00B14EC2" w:rsidRDefault="002A33AE" w:rsidP="00D17538">
            <w:pPr>
              <w:pStyle w:val="Normal9pttable-1ptpara"/>
              <w:framePr w:hSpace="0" w:wrap="auto" w:vAnchor="margin" w:hAnchor="text" w:xAlign="left" w:yAlign="inline"/>
              <w:rPr>
                <w:noProof w:val="0"/>
                <w:lang w:val="en-CA"/>
              </w:rPr>
            </w:pPr>
            <w:r w:rsidRPr="00B14EC2">
              <w:rPr>
                <w:rFonts w:ascii="Verdana" w:hAnsi="Verdana"/>
                <w:noProof w:val="0"/>
                <w:lang w:val="en-CA"/>
              </w:rPr>
              <w:t>13065</w:t>
            </w:r>
          </w:p>
        </w:tc>
        <w:tc>
          <w:tcPr>
            <w:tcW w:w="993" w:type="dxa"/>
            <w:vAlign w:val="center"/>
          </w:tcPr>
          <w:p w14:paraId="14B2E21C" w14:textId="2BBA1059" w:rsidR="002A33AE" w:rsidRPr="00B14EC2" w:rsidRDefault="00E15FA7" w:rsidP="00D17538">
            <w:pPr>
              <w:pStyle w:val="Normal9pttable-1ptpara"/>
              <w:framePr w:hSpace="0" w:wrap="auto" w:vAnchor="margin" w:hAnchor="text" w:xAlign="left" w:yAlign="inline"/>
              <w:rPr>
                <w:noProof w:val="0"/>
                <w:lang w:val="en-CA"/>
              </w:rPr>
            </w:pPr>
            <w:r w:rsidRPr="00B14EC2">
              <w:rPr>
                <w:noProof w:val="0"/>
                <w:lang w:val="en-CA"/>
              </w:rPr>
              <w:t>-1059</w:t>
            </w:r>
          </w:p>
        </w:tc>
      </w:tr>
      <w:tr w:rsidR="0062432F" w:rsidRPr="00B14EC2" w14:paraId="3068F19E" w14:textId="77777777" w:rsidTr="002A33AE">
        <w:tc>
          <w:tcPr>
            <w:tcW w:w="1384" w:type="dxa"/>
            <w:vAlign w:val="center"/>
          </w:tcPr>
          <w:p w14:paraId="64F2AE2D" w14:textId="77777777" w:rsidR="0062432F" w:rsidRPr="00B14EC2" w:rsidRDefault="0062432F" w:rsidP="002A33AE">
            <w:pPr>
              <w:pStyle w:val="Normal-Table11ptpara"/>
              <w:rPr>
                <w:noProof w:val="0"/>
                <w:lang w:val="en-CA"/>
              </w:rPr>
            </w:pPr>
            <w:r w:rsidRPr="00B14EC2">
              <w:rPr>
                <w:noProof w:val="0"/>
                <w:lang w:val="en-CA"/>
              </w:rPr>
              <w:t>Dogs / 100 residents</w:t>
            </w:r>
          </w:p>
        </w:tc>
        <w:tc>
          <w:tcPr>
            <w:tcW w:w="910" w:type="dxa"/>
            <w:vAlign w:val="center"/>
          </w:tcPr>
          <w:p w14:paraId="4D10EB69" w14:textId="51AD6F63" w:rsidR="0062432F" w:rsidRPr="00B14EC2" w:rsidRDefault="002A33AE" w:rsidP="00D17538">
            <w:pPr>
              <w:pStyle w:val="Normal9pttable-1ptpara"/>
              <w:framePr w:hSpace="0" w:wrap="auto" w:vAnchor="margin" w:hAnchor="text" w:xAlign="left" w:yAlign="inline"/>
              <w:rPr>
                <w:noProof w:val="0"/>
                <w:lang w:val="en-CA"/>
              </w:rPr>
            </w:pPr>
            <w:r w:rsidRPr="00B14EC2">
              <w:rPr>
                <w:noProof w:val="0"/>
                <w:lang w:val="en-CA"/>
              </w:rPr>
              <w:t>13</w:t>
            </w:r>
          </w:p>
        </w:tc>
        <w:tc>
          <w:tcPr>
            <w:tcW w:w="992" w:type="dxa"/>
            <w:vAlign w:val="center"/>
          </w:tcPr>
          <w:p w14:paraId="1D23E6AD" w14:textId="05971371" w:rsidR="0062432F" w:rsidRPr="00B14EC2" w:rsidRDefault="002A33AE" w:rsidP="00D17538">
            <w:pPr>
              <w:pStyle w:val="Normal9pttable-1ptpara"/>
              <w:framePr w:hSpace="0" w:wrap="auto" w:vAnchor="margin" w:hAnchor="text" w:xAlign="left" w:yAlign="inline"/>
              <w:rPr>
                <w:noProof w:val="0"/>
                <w:lang w:val="en-CA"/>
              </w:rPr>
            </w:pPr>
            <w:r w:rsidRPr="00B14EC2">
              <w:rPr>
                <w:noProof w:val="0"/>
                <w:lang w:val="en-CA"/>
              </w:rPr>
              <w:t>11</w:t>
            </w:r>
          </w:p>
        </w:tc>
        <w:tc>
          <w:tcPr>
            <w:tcW w:w="993" w:type="dxa"/>
            <w:vAlign w:val="center"/>
          </w:tcPr>
          <w:p w14:paraId="055531ED" w14:textId="77777777" w:rsidR="0062432F" w:rsidRPr="00B14EC2" w:rsidRDefault="0062432F" w:rsidP="00D17538">
            <w:pPr>
              <w:pStyle w:val="Normal9pttable-1ptpara"/>
              <w:framePr w:hSpace="0" w:wrap="auto" w:vAnchor="margin" w:hAnchor="text" w:xAlign="left" w:yAlign="inline"/>
              <w:rPr>
                <w:noProof w:val="0"/>
                <w:lang w:val="en-CA"/>
              </w:rPr>
            </w:pPr>
          </w:p>
        </w:tc>
      </w:tr>
    </w:tbl>
    <w:p w14:paraId="32D01E62" w14:textId="176EFC22" w:rsidR="000B659A" w:rsidRPr="00B14EC2" w:rsidRDefault="000B659A" w:rsidP="000B659A">
      <w:pPr>
        <w:rPr>
          <w:noProof w:val="0"/>
          <w:lang w:val="en-CA"/>
        </w:rPr>
      </w:pPr>
      <w:r w:rsidRPr="00B14EC2">
        <w:rPr>
          <w:noProof w:val="0"/>
          <w:lang w:val="en-CA"/>
        </w:rPr>
        <w:t xml:space="preserve">For Maroondah this means there may well </w:t>
      </w:r>
      <w:r w:rsidR="00DD0E9C">
        <w:rPr>
          <w:noProof w:val="0"/>
          <w:lang w:val="en-CA"/>
        </w:rPr>
        <w:t xml:space="preserve">be </w:t>
      </w:r>
      <w:r w:rsidR="00D17538" w:rsidRPr="00B14EC2">
        <w:rPr>
          <w:noProof w:val="0"/>
          <w:lang w:val="en-CA"/>
        </w:rPr>
        <w:t>a significant number of cats and dogs that are not registered</w:t>
      </w:r>
      <w:r w:rsidRPr="00B14EC2">
        <w:rPr>
          <w:noProof w:val="0"/>
          <w:lang w:val="en-CA"/>
        </w:rPr>
        <w:t xml:space="preserve">. Compared to </w:t>
      </w:r>
      <w:proofErr w:type="gramStart"/>
      <w:r w:rsidRPr="00B14EC2">
        <w:rPr>
          <w:noProof w:val="0"/>
          <w:lang w:val="en-CA"/>
        </w:rPr>
        <w:t>a number of</w:t>
      </w:r>
      <w:proofErr w:type="gramEnd"/>
      <w:r w:rsidRPr="00B14EC2">
        <w:rPr>
          <w:noProof w:val="0"/>
          <w:lang w:val="en-CA"/>
        </w:rPr>
        <w:t xml:space="preserve"> </w:t>
      </w:r>
      <w:r w:rsidR="00DD0E9C">
        <w:rPr>
          <w:noProof w:val="0"/>
          <w:lang w:val="en-CA"/>
        </w:rPr>
        <w:t>nearby</w:t>
      </w:r>
      <w:r w:rsidR="000E4932">
        <w:rPr>
          <w:noProof w:val="0"/>
          <w:lang w:val="en-CA"/>
        </w:rPr>
        <w:t xml:space="preserve"> eastern Melbourne C</w:t>
      </w:r>
      <w:r w:rsidRPr="00B14EC2">
        <w:rPr>
          <w:noProof w:val="0"/>
          <w:lang w:val="en-CA"/>
        </w:rPr>
        <w:t>ouncils, Maroondah would appear to h</w:t>
      </w:r>
      <w:r w:rsidR="00D17538" w:rsidRPr="00B14EC2">
        <w:rPr>
          <w:noProof w:val="0"/>
          <w:lang w:val="en-CA"/>
        </w:rPr>
        <w:t xml:space="preserve">ave a </w:t>
      </w:r>
      <w:r w:rsidR="00E15FA7" w:rsidRPr="00B14EC2">
        <w:rPr>
          <w:noProof w:val="0"/>
          <w:lang w:val="en-CA"/>
        </w:rPr>
        <w:t xml:space="preserve">slightly higher </w:t>
      </w:r>
      <w:r w:rsidRPr="00B14EC2">
        <w:rPr>
          <w:noProof w:val="0"/>
          <w:lang w:val="en-CA"/>
        </w:rPr>
        <w:t xml:space="preserve">rate of registration </w:t>
      </w:r>
      <w:r w:rsidR="00B14EC2" w:rsidRPr="00B14EC2">
        <w:rPr>
          <w:noProof w:val="0"/>
          <w:lang w:val="en-CA"/>
        </w:rPr>
        <w:t>for cats</w:t>
      </w:r>
      <w:r w:rsidR="00D17538" w:rsidRPr="00B14EC2">
        <w:rPr>
          <w:noProof w:val="0"/>
          <w:lang w:val="en-CA"/>
        </w:rPr>
        <w:t xml:space="preserve"> and </w:t>
      </w:r>
      <w:r w:rsidR="00E15FA7" w:rsidRPr="00B14EC2">
        <w:rPr>
          <w:noProof w:val="0"/>
          <w:lang w:val="en-CA"/>
        </w:rPr>
        <w:t xml:space="preserve">a slightly lower rate of registration for </w:t>
      </w:r>
      <w:r w:rsidR="00D17538" w:rsidRPr="00B14EC2">
        <w:rPr>
          <w:noProof w:val="0"/>
          <w:lang w:val="en-CA"/>
        </w:rPr>
        <w:t>dogs.</w:t>
      </w:r>
      <w:r w:rsidR="00D17538" w:rsidRPr="00B14EC2">
        <w:rPr>
          <w:rStyle w:val="FootnoteReference"/>
          <w:noProof w:val="0"/>
          <w:lang w:val="en-CA"/>
        </w:rPr>
        <w:footnoteReference w:id="6"/>
      </w:r>
    </w:p>
    <w:p w14:paraId="566CA1E5" w14:textId="77777777" w:rsidR="00074110" w:rsidRDefault="000B659A" w:rsidP="000B659A">
      <w:pPr>
        <w:rPr>
          <w:noProof w:val="0"/>
          <w:lang w:val="en-CA"/>
        </w:rPr>
      </w:pPr>
      <w:r w:rsidRPr="00B14EC2">
        <w:rPr>
          <w:noProof w:val="0"/>
          <w:lang w:val="en-CA"/>
        </w:rPr>
        <w:t xml:space="preserve">The suburb in Maroondah with the largest number of registered cats </w:t>
      </w:r>
      <w:r w:rsidR="00D76C10">
        <w:rPr>
          <w:noProof w:val="0"/>
          <w:lang w:val="en-CA"/>
        </w:rPr>
        <w:t xml:space="preserve">is </w:t>
      </w:r>
      <w:r w:rsidR="00D76C10" w:rsidRPr="00074110">
        <w:rPr>
          <w:noProof w:val="0"/>
          <w:lang w:val="en-CA"/>
        </w:rPr>
        <w:t>Croydon</w:t>
      </w:r>
      <w:r w:rsidR="00074110" w:rsidRPr="00074110">
        <w:rPr>
          <w:noProof w:val="0"/>
          <w:lang w:val="en-CA"/>
        </w:rPr>
        <w:t>: and</w:t>
      </w:r>
      <w:r w:rsidR="00074110">
        <w:rPr>
          <w:noProof w:val="0"/>
          <w:lang w:val="en-CA"/>
        </w:rPr>
        <w:t xml:space="preserve"> the suburb</w:t>
      </w:r>
      <w:r w:rsidRPr="00B14EC2">
        <w:rPr>
          <w:noProof w:val="0"/>
          <w:lang w:val="en-CA"/>
        </w:rPr>
        <w:t xml:space="preserve"> with the large</w:t>
      </w:r>
      <w:r w:rsidR="00074110">
        <w:rPr>
          <w:noProof w:val="0"/>
          <w:lang w:val="en-CA"/>
        </w:rPr>
        <w:t>st number of registered dogs is also Croydon.</w:t>
      </w:r>
    </w:p>
    <w:p w14:paraId="2748CBA7" w14:textId="52724D5F" w:rsidR="000B659A" w:rsidRPr="00B14EC2" w:rsidRDefault="000B659A" w:rsidP="000B659A">
      <w:pPr>
        <w:rPr>
          <w:noProof w:val="0"/>
          <w:lang w:val="en-CA"/>
        </w:rPr>
      </w:pPr>
      <w:r w:rsidRPr="00B14EC2">
        <w:rPr>
          <w:noProof w:val="0"/>
          <w:lang w:val="en-CA"/>
        </w:rPr>
        <w:t>The</w:t>
      </w:r>
      <w:r w:rsidR="000E4932">
        <w:rPr>
          <w:noProof w:val="0"/>
          <w:lang w:val="en-CA"/>
        </w:rPr>
        <w:t xml:space="preserve"> Domestic Animals Act requires C</w:t>
      </w:r>
      <w:r w:rsidRPr="00B14EC2">
        <w:rPr>
          <w:noProof w:val="0"/>
          <w:lang w:val="en-CA"/>
        </w:rPr>
        <w:t>ouncil to collect data about cats and dogs and monitor trends that may require intervention. A full account of this data is provided in Appendix 2.</w:t>
      </w:r>
    </w:p>
    <w:p w14:paraId="77F2A285" w14:textId="77777777" w:rsidR="000B659A" w:rsidRPr="00B14EC2" w:rsidRDefault="000B659A" w:rsidP="000B659A">
      <w:pPr>
        <w:pStyle w:val="Heading2"/>
        <w:numPr>
          <w:ilvl w:val="0"/>
          <w:numId w:val="0"/>
        </w:numPr>
        <w:rPr>
          <w:noProof w:val="0"/>
          <w:lang w:val="en-CA"/>
        </w:rPr>
      </w:pPr>
    </w:p>
    <w:p w14:paraId="1EE78E57" w14:textId="0834CBA2" w:rsidR="000B659A" w:rsidRPr="00B14EC2" w:rsidRDefault="000B659A" w:rsidP="000B659A">
      <w:pPr>
        <w:pStyle w:val="Heading2"/>
        <w:rPr>
          <w:noProof w:val="0"/>
          <w:lang w:val="en-CA"/>
        </w:rPr>
      </w:pPr>
      <w:bookmarkStart w:id="6" w:name="_Toc365566029"/>
      <w:bookmarkStart w:id="7" w:name="_Toc362116593"/>
      <w:r w:rsidRPr="00B14EC2">
        <w:rPr>
          <w:noProof w:val="0"/>
          <w:lang w:val="en-CA"/>
        </w:rPr>
        <w:t>The importance of pets</w:t>
      </w:r>
      <w:bookmarkEnd w:id="6"/>
    </w:p>
    <w:p w14:paraId="7315B084" w14:textId="43DFB113" w:rsidR="000B659A" w:rsidRPr="00A16A5E" w:rsidRDefault="000B659A" w:rsidP="000B659A">
      <w:pPr>
        <w:rPr>
          <w:noProof w:val="0"/>
          <w:lang w:val="en-CA"/>
        </w:rPr>
      </w:pPr>
      <w:r w:rsidRPr="00B14EC2">
        <w:rPr>
          <w:noProof w:val="0"/>
          <w:lang w:val="en-CA"/>
        </w:rPr>
        <w:t>Research conducted by Animal Medicines Australia</w:t>
      </w:r>
      <w:r w:rsidR="00DD0E9C" w:rsidRPr="00B14EC2">
        <w:rPr>
          <w:rStyle w:val="FootnoteReference"/>
          <w:noProof w:val="0"/>
          <w:lang w:val="en-CA"/>
        </w:rPr>
        <w:footnoteReference w:id="7"/>
      </w:r>
      <w:r w:rsidRPr="00B14EC2">
        <w:rPr>
          <w:noProof w:val="0"/>
          <w:lang w:val="en-CA"/>
        </w:rPr>
        <w:t xml:space="preserve"> shows a marked change in the role of </w:t>
      </w:r>
      <w:r w:rsidR="000E4932">
        <w:rPr>
          <w:noProof w:val="0"/>
          <w:lang w:val="en-CA"/>
        </w:rPr>
        <w:t>dog</w:t>
      </w:r>
      <w:r w:rsidR="00257B0E" w:rsidRPr="00B14EC2">
        <w:rPr>
          <w:noProof w:val="0"/>
          <w:lang w:val="en-CA"/>
        </w:rPr>
        <w:t>s</w:t>
      </w:r>
      <w:r w:rsidR="000E4932">
        <w:rPr>
          <w:noProof w:val="0"/>
          <w:lang w:val="en-CA"/>
        </w:rPr>
        <w:t xml:space="preserve"> and </w:t>
      </w:r>
      <w:r w:rsidRPr="00B14EC2">
        <w:rPr>
          <w:noProof w:val="0"/>
          <w:lang w:val="en-CA"/>
        </w:rPr>
        <w:t>cats in Australian household</w:t>
      </w:r>
      <w:r w:rsidR="000E4932">
        <w:rPr>
          <w:noProof w:val="0"/>
          <w:lang w:val="en-CA"/>
        </w:rPr>
        <w:t>s</w:t>
      </w:r>
      <w:r w:rsidRPr="00B14EC2">
        <w:rPr>
          <w:noProof w:val="0"/>
          <w:lang w:val="en-CA"/>
        </w:rPr>
        <w:t xml:space="preserve"> since 2013. Australians are disclosing that they have a far more personal relationship with their pets now, than in the past. </w:t>
      </w:r>
      <w:proofErr w:type="gramStart"/>
      <w:r w:rsidRPr="00B14EC2">
        <w:rPr>
          <w:noProof w:val="0"/>
          <w:lang w:val="en-CA"/>
        </w:rPr>
        <w:t>This is indicated by the significant increase</w:t>
      </w:r>
      <w:proofErr w:type="gramEnd"/>
      <w:r w:rsidRPr="00B14EC2">
        <w:rPr>
          <w:noProof w:val="0"/>
          <w:lang w:val="en-CA"/>
        </w:rPr>
        <w:t xml:space="preserve"> in the proportion of owners who see their pets </w:t>
      </w:r>
      <w:r w:rsidR="00B14EC2" w:rsidRPr="00B14EC2">
        <w:rPr>
          <w:noProof w:val="0"/>
          <w:lang w:val="en-CA"/>
        </w:rPr>
        <w:t>as a member</w:t>
      </w:r>
      <w:r w:rsidRPr="00B14EC2">
        <w:rPr>
          <w:noProof w:val="0"/>
          <w:lang w:val="en-CA"/>
        </w:rPr>
        <w:t xml:space="preserve"> of the family rather than as merely companions.</w:t>
      </w:r>
    </w:p>
    <w:p w14:paraId="02692ADE" w14:textId="35E7620A" w:rsidR="000B659A" w:rsidRPr="00B14EC2" w:rsidRDefault="000B659A" w:rsidP="000B659A">
      <w:pPr>
        <w:rPr>
          <w:noProof w:val="0"/>
          <w:lang w:val="en-CA"/>
        </w:rPr>
      </w:pPr>
      <w:r w:rsidRPr="00B14EC2">
        <w:rPr>
          <w:noProof w:val="0"/>
          <w:lang w:val="en-CA"/>
        </w:rPr>
        <w:t>Pets are important members of Maroondah and other outer eastern Melbourne metropolitan households, as indicated by community survey responses.</w:t>
      </w:r>
      <w:r w:rsidR="00A16A5E">
        <w:rPr>
          <w:noProof w:val="0"/>
          <w:lang w:val="en-CA"/>
        </w:rPr>
        <w:t xml:space="preserve"> These</w:t>
      </w:r>
      <w:r w:rsidRPr="00B14EC2">
        <w:rPr>
          <w:noProof w:val="0"/>
          <w:lang w:val="en-CA"/>
        </w:rPr>
        <w:t xml:space="preserve"> respondents told us</w:t>
      </w:r>
      <w:r w:rsidRPr="00B14EC2">
        <w:rPr>
          <w:rStyle w:val="FootnoteReference"/>
          <w:noProof w:val="0"/>
          <w:lang w:val="en-CA"/>
        </w:rPr>
        <w:footnoteReference w:id="8"/>
      </w:r>
      <w:r w:rsidRPr="00B14EC2">
        <w:rPr>
          <w:noProof w:val="0"/>
          <w:lang w:val="en-CA"/>
        </w:rPr>
        <w:t xml:space="preserve"> </w:t>
      </w:r>
      <w:r w:rsidRPr="00B14EC2">
        <w:rPr>
          <w:rStyle w:val="FootnoteReference"/>
          <w:noProof w:val="0"/>
          <w:lang w:val="en-CA"/>
        </w:rPr>
        <w:footnoteReference w:id="9"/>
      </w:r>
      <w:r w:rsidRPr="00B14EC2">
        <w:rPr>
          <w:noProof w:val="0"/>
          <w:lang w:val="en-CA"/>
        </w:rPr>
        <w:t>:</w:t>
      </w:r>
    </w:p>
    <w:p w14:paraId="179E4657" w14:textId="4E756D1C" w:rsidR="000B659A" w:rsidRPr="00B14EC2" w:rsidRDefault="000B659A" w:rsidP="00E56AA7">
      <w:pPr>
        <w:pStyle w:val="Bullet2"/>
        <w:rPr>
          <w:noProof w:val="0"/>
          <w:lang w:val="en-CA"/>
        </w:rPr>
      </w:pPr>
      <w:r w:rsidRPr="00B14EC2">
        <w:rPr>
          <w:noProof w:val="0"/>
          <w:lang w:val="en-CA"/>
        </w:rPr>
        <w:t>Pets are an important part of their family (M 90% / OEC</w:t>
      </w:r>
      <w:r w:rsidRPr="00B14EC2">
        <w:rPr>
          <w:rStyle w:val="FootnoteReference"/>
          <w:noProof w:val="0"/>
          <w:lang w:val="en-CA"/>
        </w:rPr>
        <w:footnoteReference w:id="10"/>
      </w:r>
      <w:r w:rsidRPr="00B14EC2">
        <w:rPr>
          <w:noProof w:val="0"/>
          <w:lang w:val="en-CA"/>
        </w:rPr>
        <w:t xml:space="preserve"> Av. 91%)</w:t>
      </w:r>
    </w:p>
    <w:p w14:paraId="2DFD3A38" w14:textId="7CCF1F54" w:rsidR="000B659A" w:rsidRPr="00B14EC2" w:rsidRDefault="007F503B" w:rsidP="00E56AA7">
      <w:pPr>
        <w:pStyle w:val="Bullet2"/>
        <w:rPr>
          <w:noProof w:val="0"/>
          <w:lang w:val="en-CA"/>
        </w:rPr>
      </w:pPr>
      <w:r w:rsidRPr="00B14EC2">
        <w:rPr>
          <w:noProof w:val="0"/>
          <w:lang w:val="en-CA"/>
        </w:rPr>
        <w:t>I</w:t>
      </w:r>
      <w:r w:rsidR="000B659A" w:rsidRPr="00B14EC2">
        <w:rPr>
          <w:noProof w:val="0"/>
          <w:lang w:val="en-CA"/>
        </w:rPr>
        <w:t>t is important for them to have an animal in their life (M 91% / OEC Av. 89%)</w:t>
      </w:r>
    </w:p>
    <w:p w14:paraId="66AF532E" w14:textId="28BA6582" w:rsidR="000B659A" w:rsidRPr="00B14EC2" w:rsidRDefault="000B659A" w:rsidP="00E56AA7">
      <w:pPr>
        <w:pStyle w:val="Bullet2"/>
        <w:rPr>
          <w:noProof w:val="0"/>
          <w:lang w:val="en-CA"/>
        </w:rPr>
      </w:pPr>
      <w:r w:rsidRPr="00B14EC2">
        <w:rPr>
          <w:noProof w:val="0"/>
          <w:lang w:val="en-CA"/>
        </w:rPr>
        <w:t>Their pets are important because they give their owners unconditional affection (M 89% / OEC Av. 85%)</w:t>
      </w:r>
    </w:p>
    <w:p w14:paraId="6F16E792" w14:textId="1AD8358B" w:rsidR="000B659A" w:rsidRDefault="000B659A" w:rsidP="00E56AA7">
      <w:pPr>
        <w:pStyle w:val="Bullet2"/>
        <w:rPr>
          <w:noProof w:val="0"/>
          <w:lang w:val="en-CA"/>
        </w:rPr>
      </w:pPr>
      <w:r w:rsidRPr="00B14EC2">
        <w:rPr>
          <w:noProof w:val="0"/>
          <w:lang w:val="en-CA"/>
        </w:rPr>
        <w:t>They talk to more people because they have a pet (M 80% / OEC Av. 73%)</w:t>
      </w:r>
    </w:p>
    <w:p w14:paraId="00979711" w14:textId="6EF422B9" w:rsidR="000E4932" w:rsidRPr="000E4932" w:rsidRDefault="003E3EA0" w:rsidP="000E4932">
      <w:pPr>
        <w:pStyle w:val="Bullet2"/>
        <w:rPr>
          <w:noProof w:val="0"/>
          <w:lang w:val="en-CA"/>
        </w:rPr>
      </w:pPr>
      <w:r>
        <w:rPr>
          <w:noProof w:val="0"/>
          <w:lang w:val="en-CA"/>
        </w:rPr>
        <w:t>They or their family exercise more because they have a pet (M 67%) / OEC AV. 68%)</w:t>
      </w:r>
    </w:p>
    <w:p w14:paraId="6633F36D" w14:textId="77777777" w:rsidR="003E3EA0" w:rsidRPr="00B14EC2" w:rsidRDefault="003E3EA0" w:rsidP="004C37CC">
      <w:pPr>
        <w:pStyle w:val="Bullet2"/>
        <w:numPr>
          <w:ilvl w:val="0"/>
          <w:numId w:val="0"/>
        </w:numPr>
      </w:pPr>
      <w:r w:rsidRPr="00B14EC2">
        <w:t xml:space="preserve">The importance of pets is even further </w:t>
      </w:r>
      <w:r>
        <w:t>reflected by</w:t>
      </w:r>
      <w:r w:rsidRPr="00B14EC2">
        <w:t xml:space="preserve"> the 82% of Maroondah survey respondents who told us that their pets give them a ‘strong reason for living’ (OEC Av. 74%). </w:t>
      </w:r>
    </w:p>
    <w:p w14:paraId="720E8F76" w14:textId="775AB7FF" w:rsidR="003E3EA0" w:rsidRPr="00B14EC2" w:rsidRDefault="003E3EA0" w:rsidP="004C37CC">
      <w:pPr>
        <w:pStyle w:val="Bullet2"/>
        <w:numPr>
          <w:ilvl w:val="0"/>
          <w:numId w:val="0"/>
        </w:numPr>
      </w:pPr>
      <w:r w:rsidRPr="00B14EC2">
        <w:t xml:space="preserve">Research cited in a number of research publications now shows that pets greatly benefit the economy </w:t>
      </w:r>
      <w:r w:rsidR="000E4932">
        <w:t>and</w:t>
      </w:r>
      <w:r w:rsidRPr="00B14EC2">
        <w:t xml:space="preserve"> provide far more than companionship for their owners.  </w:t>
      </w:r>
    </w:p>
    <w:p w14:paraId="01C3CA8E" w14:textId="39A8D87F" w:rsidR="000B659A" w:rsidRPr="00B14EC2" w:rsidRDefault="00FA18C4" w:rsidP="003E3EA0">
      <w:pPr>
        <w:pStyle w:val="Bullet2"/>
        <w:numPr>
          <w:ilvl w:val="0"/>
          <w:numId w:val="0"/>
        </w:numPr>
        <w:rPr>
          <w:noProof w:val="0"/>
          <w:lang w:val="en-CA"/>
        </w:rPr>
      </w:pPr>
      <w:r w:rsidRPr="00B14EC2">
        <w:rPr>
          <w:lang w:eastAsia="en-AU"/>
        </w:rPr>
        <w:lastRenderedPageBreak/>
        <mc:AlternateContent>
          <mc:Choice Requires="wpg">
            <w:drawing>
              <wp:anchor distT="0" distB="0" distL="114300" distR="114300" simplePos="0" relativeHeight="251782144" behindDoc="0" locked="0" layoutInCell="1" allowOverlap="1" wp14:anchorId="33A45913" wp14:editId="0142F548">
                <wp:simplePos x="0" y="0"/>
                <wp:positionH relativeFrom="column">
                  <wp:posOffset>2680970</wp:posOffset>
                </wp:positionH>
                <wp:positionV relativeFrom="paragraph">
                  <wp:posOffset>186055</wp:posOffset>
                </wp:positionV>
                <wp:extent cx="3431540" cy="3273425"/>
                <wp:effectExtent l="0" t="0" r="22860" b="28575"/>
                <wp:wrapThrough wrapText="bothSides">
                  <wp:wrapPolygon edited="0">
                    <wp:start x="0" y="0"/>
                    <wp:lineTo x="0" y="21621"/>
                    <wp:lineTo x="21584" y="21621"/>
                    <wp:lineTo x="21584" y="0"/>
                    <wp:lineTo x="0" y="0"/>
                  </wp:wrapPolygon>
                </wp:wrapThrough>
                <wp:docPr id="59" name="Group 59"/>
                <wp:cNvGraphicFramePr/>
                <a:graphic xmlns:a="http://schemas.openxmlformats.org/drawingml/2006/main">
                  <a:graphicData uri="http://schemas.microsoft.com/office/word/2010/wordprocessingGroup">
                    <wpg:wgp>
                      <wpg:cNvGrpSpPr/>
                      <wpg:grpSpPr>
                        <a:xfrm>
                          <a:off x="0" y="0"/>
                          <a:ext cx="3431540" cy="3273425"/>
                          <a:chOff x="0" y="0"/>
                          <a:chExt cx="3048635" cy="2990850"/>
                        </a:xfrm>
                      </wpg:grpSpPr>
                      <wps:wsp>
                        <wps:cNvPr id="57" name="Text Box 115"/>
                        <wps:cNvSpPr txBox="1">
                          <a:spLocks noChangeArrowheads="1"/>
                        </wps:cNvSpPr>
                        <wps:spPr bwMode="auto">
                          <a:xfrm>
                            <a:off x="1270" y="1946275"/>
                            <a:ext cx="3047365" cy="1044575"/>
                          </a:xfrm>
                          <a:prstGeom prst="rect">
                            <a:avLst/>
                          </a:prstGeom>
                          <a:solidFill>
                            <a:schemeClr val="bg1">
                              <a:lumMod val="85000"/>
                            </a:schemeClr>
                          </a:solidFill>
                          <a:ln w="12700">
                            <a:solidFill>
                              <a:srgbClr val="A5A5A5"/>
                            </a:solidFill>
                            <a:miter lim="800000"/>
                            <a:headEnd/>
                            <a:tailEnd/>
                          </a:ln>
                          <a:extLst/>
                        </wps:spPr>
                        <wps:txbx>
                          <w:txbxContent>
                            <w:p w14:paraId="79A66BBD" w14:textId="4BBB8B02" w:rsidR="004C6ED9" w:rsidRDefault="004C6ED9" w:rsidP="00AF54BC">
                              <w:pPr>
                                <w:pStyle w:val="Normal-Table1"/>
                                <w:rPr>
                                  <w:lang w:val="en-AU"/>
                                </w:rPr>
                              </w:pPr>
                              <w:r>
                                <w:rPr>
                                  <w:lang w:val="en-AU"/>
                                </w:rPr>
                                <w:t>‘</w:t>
                              </w:r>
                              <w:r w:rsidRPr="00AF54BC">
                                <w:rPr>
                                  <w:lang w:val="en-AU"/>
                                </w:rPr>
                                <w:t>Children reported strong relationships with their pets relative to their siblings, with lower levels of conflict and greater satisfaction in owners of dogs than other kinds of pets.</w:t>
                              </w:r>
                              <w:r>
                                <w:rPr>
                                  <w:lang w:val="en-AU"/>
                                </w:rPr>
                                <w:t>’</w:t>
                              </w:r>
                            </w:p>
                            <w:p w14:paraId="64155E3F" w14:textId="7431AE2E" w:rsidR="004C6ED9" w:rsidRPr="00AF54BC" w:rsidRDefault="004C6ED9" w:rsidP="00AF54BC">
                              <w:pPr>
                                <w:pStyle w:val="Normal-Table1"/>
                                <w:rPr>
                                  <w:rFonts w:ascii="Times" w:hAnsi="Times"/>
                                  <w:lang w:val="en-AU"/>
                                </w:rPr>
                              </w:pPr>
                              <w:r>
                                <w:rPr>
                                  <w:lang w:val="en-AU"/>
                                </w:rPr>
                                <w:t xml:space="preserve">Source ref/photo: </w:t>
                              </w:r>
                              <w:r w:rsidRPr="00AF54BC">
                                <w:rPr>
                                  <w:lang w:val="en-AU"/>
                                </w:rPr>
                                <w:t>Journal of Applied Developmental Psychology</w:t>
                              </w:r>
                            </w:p>
                            <w:p w14:paraId="74D0B659" w14:textId="71AE4061" w:rsidR="004C6ED9" w:rsidRPr="00AF54BC" w:rsidRDefault="004C6ED9" w:rsidP="00AF54BC">
                              <w:pPr>
                                <w:spacing w:after="0"/>
                                <w:rPr>
                                  <w:rFonts w:ascii="Times" w:hAnsi="Times"/>
                                  <w:noProof w:val="0"/>
                                  <w:lang w:val="en-AU"/>
                                </w:rPr>
                              </w:pPr>
                            </w:p>
                            <w:p w14:paraId="39DEF7F1" w14:textId="77777777" w:rsidR="004C6ED9" w:rsidRPr="00377372" w:rsidRDefault="004C6ED9" w:rsidP="00AF54BC"/>
                          </w:txbxContent>
                        </wps:txbx>
                        <wps:bodyPr rot="0" vert="horz" wrap="square" lIns="91440" tIns="91440" rIns="91440" bIns="18000" anchor="t" anchorCtr="0" upright="1">
                          <a:noAutofit/>
                        </wps:bodyPr>
                      </wps:wsp>
                      <pic:pic xmlns:pic="http://schemas.openxmlformats.org/drawingml/2006/picture">
                        <pic:nvPicPr>
                          <pic:cNvPr id="58" name="Picture 5"/>
                          <pic:cNvPicPr>
                            <a:picLocks noChangeAspect="1"/>
                          </pic:cNvPicPr>
                        </pic:nvPicPr>
                        <pic:blipFill rotWithShape="1">
                          <a:blip r:embed="rId13" cstate="screen">
                            <a:extLst>
                              <a:ext uri="{28A0092B-C50C-407E-A947-70E740481C1C}">
                                <a14:useLocalDpi xmlns:a14="http://schemas.microsoft.com/office/drawing/2010/main"/>
                              </a:ext>
                            </a:extLst>
                          </a:blip>
                          <a:srcRect b="6125"/>
                          <a:stretch/>
                        </pic:blipFill>
                        <pic:spPr bwMode="auto">
                          <a:xfrm>
                            <a:off x="0" y="0"/>
                            <a:ext cx="3048000" cy="190754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x5="http://schemas.microsoft.com/office/drawing/2016/5/11/chartex" xmlns:cx4="http://schemas.microsoft.com/office/drawing/2016/5/10/chartex" xmlns:cx3="http://schemas.microsoft.com/office/drawing/2016/5/9/chartex"/>
                            </a:ext>
                          </a:extLst>
                        </pic:spPr>
                      </pic:pic>
                    </wpg:wgp>
                  </a:graphicData>
                </a:graphic>
                <wp14:sizeRelH relativeFrom="margin">
                  <wp14:pctWidth>0</wp14:pctWidth>
                </wp14:sizeRelH>
                <wp14:sizeRelV relativeFrom="margin">
                  <wp14:pctHeight>0</wp14:pctHeight>
                </wp14:sizeRelV>
              </wp:anchor>
            </w:drawing>
          </mc:Choice>
          <mc:Fallback>
            <w:pict>
              <v:group w14:anchorId="33A45913" id="Group 59" o:spid="_x0000_s1032" style="position:absolute;margin-left:211.1pt;margin-top:14.65pt;width:270.2pt;height:257.75pt;z-index:251782144;mso-width-relative:margin;mso-height-relative:margin" coordsize="30486,299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">
                <v:shape id="Text Box 115" o:spid="_x0000_s1033" type="#_x0000_t202" style="position:absolute;left:12;top:19462;width:30474;height:10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" fillcolor="#d8d8d8 [2732]" strokecolor="#a5a5a5" strokeweight="1pt">
                  <v:textbox inset=",7.2pt,,.5mm">
                    <w:txbxContent>
                      <w:p w14:paraId="79A66BBD" w14:textId="4BBB8B02" w:rsidR="004C6ED9" w:rsidRDefault="004C6ED9" w:rsidP="00AF54BC">
                        <w:pPr>
                          <w:pStyle w:val="Normal-Table1"/>
                          <w:rPr>
                            <w:lang w:val="en-AU"/>
                          </w:rPr>
                        </w:pPr>
                        <w:r>
                          <w:rPr>
                            <w:lang w:val="en-AU"/>
                          </w:rPr>
                          <w:t>‘</w:t>
                        </w:r>
                        <w:r w:rsidRPr="00AF54BC">
                          <w:rPr>
                            <w:lang w:val="en-AU"/>
                          </w:rPr>
                          <w:t>Children reported strong relationships with their pets relative to their siblings, with lower levels of conflict and greater satisfaction in owners of dogs than other kinds of pets.</w:t>
                        </w:r>
                        <w:r>
                          <w:rPr>
                            <w:lang w:val="en-AU"/>
                          </w:rPr>
                          <w:t>’</w:t>
                        </w:r>
                      </w:p>
                      <w:p w14:paraId="64155E3F" w14:textId="7431AE2E" w:rsidR="004C6ED9" w:rsidRPr="00AF54BC" w:rsidRDefault="004C6ED9" w:rsidP="00AF54BC">
                        <w:pPr>
                          <w:pStyle w:val="Normal-Table1"/>
                          <w:rPr>
                            <w:rFonts w:ascii="Times" w:hAnsi="Times"/>
                            <w:lang w:val="en-AU"/>
                          </w:rPr>
                        </w:pPr>
                        <w:r>
                          <w:rPr>
                            <w:lang w:val="en-AU"/>
                          </w:rPr>
                          <w:t xml:space="preserve">Source ref/photo: </w:t>
                        </w:r>
                        <w:r w:rsidRPr="00AF54BC">
                          <w:rPr>
                            <w:lang w:val="en-AU"/>
                          </w:rPr>
                          <w:t>Journal of Applied Developmental Psychology</w:t>
                        </w:r>
                      </w:p>
                      <w:p w14:paraId="74D0B659" w14:textId="71AE4061" w:rsidR="004C6ED9" w:rsidRPr="00AF54BC" w:rsidRDefault="004C6ED9" w:rsidP="00AF54BC">
                        <w:pPr>
                          <w:spacing w:after="0"/>
                          <w:rPr>
                            <w:rFonts w:ascii="Times" w:hAnsi="Times"/>
                            <w:noProof w:val="0"/>
                            <w:lang w:val="en-AU"/>
                          </w:rPr>
                        </w:pPr>
                      </w:p>
                      <w:p w14:paraId="39DEF7F1" w14:textId="77777777" w:rsidR="004C6ED9" w:rsidRPr="00377372" w:rsidRDefault="004C6ED9" w:rsidP="00AF54BC"/>
                    </w:txbxContent>
                  </v:textbox>
                </v:shape>
                <v:shape id="Picture 5" o:spid="_x0000_s1034" type="#_x0000_t75" style="position:absolute;width:30480;height:19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">
                  <v:imagedata r:id="rId14" o:title="" cropbottom="4014f"/>
                  <v:path arrowok="t"/>
                </v:shape>
                <w10:wrap type="through"/>
              </v:group>
            </w:pict>
          </mc:Fallback>
        </mc:AlternateContent>
      </w:r>
    </w:p>
    <w:bookmarkEnd w:id="7"/>
    <w:p w14:paraId="6F05CA84" w14:textId="7FE8649C" w:rsidR="00EB0D9E" w:rsidRPr="00B14EC2" w:rsidRDefault="00EB0D9E" w:rsidP="00E56AA7">
      <w:pPr>
        <w:pStyle w:val="Bullet2"/>
        <w:rPr>
          <w:rFonts w:ascii="Times" w:hAnsi="Times"/>
          <w:noProof w:val="0"/>
          <w:lang w:val="en-CA"/>
        </w:rPr>
      </w:pPr>
      <w:r w:rsidRPr="00B14EC2">
        <w:rPr>
          <w:noProof w:val="0"/>
          <w:lang w:val="en-CA"/>
        </w:rPr>
        <w:t xml:space="preserve">Pet owners are significantly more likely </w:t>
      </w:r>
      <w:r w:rsidRPr="00B14EC2">
        <w:rPr>
          <w:noProof w:val="0"/>
          <w:shd w:val="clear" w:color="auto" w:fill="FFFFFF"/>
          <w:lang w:val="en-CA"/>
        </w:rPr>
        <w:t>to get to know people in their neighbo</w:t>
      </w:r>
      <w:r w:rsidR="002708EC" w:rsidRPr="00B14EC2">
        <w:rPr>
          <w:noProof w:val="0"/>
          <w:shd w:val="clear" w:color="auto" w:fill="FFFFFF"/>
          <w:lang w:val="en-CA"/>
        </w:rPr>
        <w:t>u</w:t>
      </w:r>
      <w:r w:rsidRPr="00B14EC2">
        <w:rPr>
          <w:noProof w:val="0"/>
          <w:shd w:val="clear" w:color="auto" w:fill="FFFFFF"/>
          <w:lang w:val="en-CA"/>
        </w:rPr>
        <w:t>rhood than non-pet owners</w:t>
      </w:r>
    </w:p>
    <w:p w14:paraId="4B2AED07" w14:textId="20EE23C9" w:rsidR="00EB0D9E" w:rsidRPr="00B14EC2" w:rsidRDefault="00EB0D9E" w:rsidP="00E56AA7">
      <w:pPr>
        <w:pStyle w:val="Bullet2"/>
        <w:rPr>
          <w:rFonts w:ascii="Times" w:hAnsi="Times"/>
          <w:noProof w:val="0"/>
          <w:lang w:val="en-CA"/>
        </w:rPr>
      </w:pPr>
      <w:r w:rsidRPr="00B14EC2">
        <w:rPr>
          <w:noProof w:val="0"/>
          <w:shd w:val="clear" w:color="auto" w:fill="FFFFFF"/>
          <w:lang w:val="en-CA"/>
        </w:rPr>
        <w:t>Around 40% of pet owners reported receiving one or more types of social support (i.e. emotional, informational, appraisal, instrumental) via people they met through their pet.</w:t>
      </w:r>
      <w:r w:rsidRPr="00B14EC2">
        <w:rPr>
          <w:rStyle w:val="FootnoteReference"/>
          <w:noProof w:val="0"/>
          <w:shd w:val="clear" w:color="auto" w:fill="FFFFFF"/>
          <w:lang w:val="en-CA"/>
        </w:rPr>
        <w:footnoteReference w:id="11"/>
      </w:r>
    </w:p>
    <w:p w14:paraId="00707A69" w14:textId="5A241E43" w:rsidR="00EB0D9E" w:rsidRPr="00B14EC2" w:rsidRDefault="00EB0D9E" w:rsidP="00E56AA7">
      <w:pPr>
        <w:pStyle w:val="Bullet2"/>
        <w:rPr>
          <w:noProof w:val="0"/>
          <w:lang w:val="en-CA"/>
        </w:rPr>
      </w:pPr>
      <w:r w:rsidRPr="00B14EC2">
        <w:rPr>
          <w:noProof w:val="0"/>
          <w:lang w:val="en-CA"/>
        </w:rPr>
        <w:t>Self-esteem has been shown to be higher in children or adolescents who have a pet</w:t>
      </w:r>
      <w:r w:rsidRPr="00B14EC2">
        <w:rPr>
          <w:rStyle w:val="FootnoteReference"/>
          <w:noProof w:val="0"/>
          <w:lang w:val="en-CA"/>
        </w:rPr>
        <w:footnoteReference w:id="12"/>
      </w:r>
    </w:p>
    <w:p w14:paraId="12C29AC7" w14:textId="3BC36570" w:rsidR="00A92BEB" w:rsidRPr="00B14EC2" w:rsidRDefault="000B659A" w:rsidP="00E56AA7">
      <w:pPr>
        <w:pStyle w:val="Bullet2"/>
        <w:rPr>
          <w:noProof w:val="0"/>
          <w:szCs w:val="9"/>
          <w:lang w:val="en-CA"/>
        </w:rPr>
      </w:pPr>
      <w:r w:rsidRPr="00B14EC2">
        <w:rPr>
          <w:noProof w:val="0"/>
          <w:lang w:val="en-CA"/>
        </w:rPr>
        <w:t xml:space="preserve">People who own pets typically visit the doctor less </w:t>
      </w:r>
      <w:r w:rsidR="002708EC" w:rsidRPr="00B14EC2">
        <w:rPr>
          <w:noProof w:val="0"/>
          <w:lang w:val="en-CA"/>
        </w:rPr>
        <w:t xml:space="preserve">and </w:t>
      </w:r>
      <w:r w:rsidRPr="00B14EC2">
        <w:rPr>
          <w:noProof w:val="0"/>
          <w:lang w:val="en-CA"/>
        </w:rPr>
        <w:t xml:space="preserve">on average have lower cholesterol and lower blood pressure </w:t>
      </w:r>
    </w:p>
    <w:p w14:paraId="3C4FFDC8" w14:textId="182D717C" w:rsidR="000B659A" w:rsidRPr="00B14EC2" w:rsidRDefault="002708EC" w:rsidP="00E56AA7">
      <w:pPr>
        <w:pStyle w:val="Bullet2"/>
        <w:rPr>
          <w:noProof w:val="0"/>
          <w:szCs w:val="9"/>
          <w:lang w:val="en-CA"/>
        </w:rPr>
      </w:pPr>
      <w:r w:rsidRPr="00B14EC2">
        <w:rPr>
          <w:noProof w:val="0"/>
          <w:lang w:val="en-CA"/>
        </w:rPr>
        <w:t>Having a companion animal</w:t>
      </w:r>
      <w:r w:rsidR="00B315D3" w:rsidRPr="00B14EC2">
        <w:rPr>
          <w:noProof w:val="0"/>
          <w:lang w:val="en-CA"/>
        </w:rPr>
        <w:t xml:space="preserve"> is understood to</w:t>
      </w:r>
      <w:r w:rsidR="00A92BEB" w:rsidRPr="00B14EC2">
        <w:rPr>
          <w:noProof w:val="0"/>
          <w:lang w:val="en-CA"/>
        </w:rPr>
        <w:t xml:space="preserve"> decrease </w:t>
      </w:r>
      <w:r w:rsidR="00B315D3" w:rsidRPr="00B14EC2">
        <w:rPr>
          <w:noProof w:val="0"/>
          <w:lang w:val="en-CA"/>
        </w:rPr>
        <w:t xml:space="preserve">the likelihood of a </w:t>
      </w:r>
      <w:r w:rsidR="00A92BEB" w:rsidRPr="00B14EC2">
        <w:rPr>
          <w:noProof w:val="0"/>
          <w:lang w:val="en-CA"/>
        </w:rPr>
        <w:t>heart attack by 3%</w:t>
      </w:r>
    </w:p>
    <w:p w14:paraId="33F10F03" w14:textId="3EECB872" w:rsidR="002708EC" w:rsidRPr="00B14EC2" w:rsidRDefault="002708EC" w:rsidP="0071046C">
      <w:pPr>
        <w:pStyle w:val="Bullet2"/>
        <w:ind w:right="5525"/>
        <w:rPr>
          <w:noProof w:val="0"/>
          <w:lang w:val="en-CA"/>
        </w:rPr>
      </w:pPr>
      <w:r w:rsidRPr="00B14EC2">
        <w:rPr>
          <w:noProof w:val="0"/>
          <w:lang w:val="en-CA"/>
        </w:rPr>
        <w:t>Companion animals reduce the sense of loneliness in some population groups</w:t>
      </w:r>
    </w:p>
    <w:p w14:paraId="627A17DC" w14:textId="3D9007A7" w:rsidR="000B659A" w:rsidRPr="002F2762" w:rsidRDefault="00B315D3" w:rsidP="000B659A">
      <w:pPr>
        <w:pStyle w:val="Bullet2"/>
        <w:ind w:right="5525"/>
        <w:rPr>
          <w:noProof w:val="0"/>
          <w:lang w:val="en-CA"/>
        </w:rPr>
      </w:pPr>
      <w:r w:rsidRPr="00B14EC2">
        <w:rPr>
          <w:noProof w:val="0"/>
          <w:lang w:val="en-CA"/>
        </w:rPr>
        <w:t xml:space="preserve">Australians now spend 35% more on their cats and 33% more on their dogs than they did in 2013, a spend </w:t>
      </w:r>
      <w:r w:rsidR="002F2762">
        <w:rPr>
          <w:noProof w:val="0"/>
          <w:lang w:val="en-CA"/>
        </w:rPr>
        <w:t>that equates to</w:t>
      </w:r>
      <w:r w:rsidRPr="00B14EC2">
        <w:rPr>
          <w:noProof w:val="0"/>
          <w:lang w:val="en-CA"/>
        </w:rPr>
        <w:t xml:space="preserve"> </w:t>
      </w:r>
      <w:r w:rsidR="00A92BEB" w:rsidRPr="00B14EC2">
        <w:rPr>
          <w:noProof w:val="0"/>
          <w:szCs w:val="22"/>
          <w:lang w:val="en-CA"/>
        </w:rPr>
        <w:t>$12.2 billion</w:t>
      </w:r>
      <w:r w:rsidRPr="00B14EC2">
        <w:rPr>
          <w:noProof w:val="0"/>
          <w:szCs w:val="22"/>
          <w:lang w:val="en-CA"/>
        </w:rPr>
        <w:t xml:space="preserve"> in 2016</w:t>
      </w:r>
      <w:r w:rsidRPr="00B14EC2">
        <w:rPr>
          <w:rStyle w:val="FootnoteReference"/>
          <w:rFonts w:ascii="Times" w:hAnsi="Times" w:cs="Times"/>
          <w:noProof w:val="0"/>
          <w:color w:val="464749"/>
          <w:szCs w:val="30"/>
          <w:lang w:val="en-CA"/>
        </w:rPr>
        <w:footnoteReference w:id="13"/>
      </w:r>
      <w:r w:rsidRPr="00B14EC2">
        <w:rPr>
          <w:noProof w:val="0"/>
          <w:szCs w:val="22"/>
          <w:lang w:val="en-CA"/>
        </w:rPr>
        <w:t xml:space="preserve">.  </w:t>
      </w:r>
    </w:p>
    <w:p w14:paraId="3251C35A" w14:textId="77777777" w:rsidR="000B659A" w:rsidRPr="00B14EC2" w:rsidRDefault="000B659A" w:rsidP="000B659A">
      <w:pPr>
        <w:pStyle w:val="Heading2"/>
        <w:rPr>
          <w:noProof w:val="0"/>
          <w:lang w:val="en-CA"/>
        </w:rPr>
      </w:pPr>
      <w:bookmarkStart w:id="8" w:name="_Toc365566030"/>
      <w:r w:rsidRPr="00B14EC2">
        <w:rPr>
          <w:noProof w:val="0"/>
          <w:lang w:val="en-CA"/>
        </w:rPr>
        <w:t>The Victorian Domestic Animals Act</w:t>
      </w:r>
      <w:bookmarkEnd w:id="8"/>
    </w:p>
    <w:p w14:paraId="6DB3C9FF" w14:textId="5AF5BAC5" w:rsidR="002708EC" w:rsidRPr="00B14EC2" w:rsidRDefault="000B659A" w:rsidP="000B659A">
      <w:pPr>
        <w:rPr>
          <w:noProof w:val="0"/>
          <w:lang w:val="en-CA"/>
        </w:rPr>
      </w:pPr>
      <w:r w:rsidRPr="00B14EC2">
        <w:rPr>
          <w:noProof w:val="0"/>
          <w:lang w:val="en-CA"/>
        </w:rPr>
        <w:t>The Victorian Domestic Animals Act</w:t>
      </w:r>
      <w:r w:rsidRPr="00B14EC2">
        <w:rPr>
          <w:rStyle w:val="FootnoteReference"/>
          <w:noProof w:val="0"/>
          <w:lang w:val="en-CA"/>
        </w:rPr>
        <w:footnoteReference w:id="14"/>
      </w:r>
      <w:r w:rsidR="008A5C94">
        <w:rPr>
          <w:noProof w:val="0"/>
          <w:lang w:val="en-CA"/>
        </w:rPr>
        <w:t xml:space="preserve"> requires all Victorian C</w:t>
      </w:r>
      <w:r w:rsidRPr="00B14EC2">
        <w:rPr>
          <w:noProof w:val="0"/>
          <w:lang w:val="en-CA"/>
        </w:rPr>
        <w:t>ouncils to prepare a Domestic Animal Management Plan</w:t>
      </w:r>
      <w:r w:rsidR="008A5C94">
        <w:rPr>
          <w:noProof w:val="0"/>
          <w:lang w:val="en-CA"/>
        </w:rPr>
        <w:t xml:space="preserve"> every four years. The purpose of the plan is to outline how they</w:t>
      </w:r>
      <w:r w:rsidRPr="00B14EC2">
        <w:rPr>
          <w:noProof w:val="0"/>
          <w:lang w:val="en-CA"/>
        </w:rPr>
        <w:t xml:space="preserve"> will address matters associated with cats and dogs. </w:t>
      </w:r>
      <w:r w:rsidR="002708EC" w:rsidRPr="00B14EC2">
        <w:rPr>
          <w:noProof w:val="0"/>
          <w:lang w:val="en-CA"/>
        </w:rPr>
        <w:t>It doe</w:t>
      </w:r>
      <w:r w:rsidR="008A5C94">
        <w:rPr>
          <w:noProof w:val="0"/>
          <w:lang w:val="en-CA"/>
        </w:rPr>
        <w:t>s not make any requirements on C</w:t>
      </w:r>
      <w:r w:rsidR="002708EC" w:rsidRPr="00B14EC2">
        <w:rPr>
          <w:noProof w:val="0"/>
          <w:lang w:val="en-CA"/>
        </w:rPr>
        <w:t>ouncil in relation to other pets</w:t>
      </w:r>
      <w:r w:rsidR="00A16A5E">
        <w:rPr>
          <w:noProof w:val="0"/>
          <w:lang w:val="en-CA"/>
        </w:rPr>
        <w:t>.</w:t>
      </w:r>
    </w:p>
    <w:p w14:paraId="345B6396" w14:textId="2CC64094" w:rsidR="000B659A" w:rsidRPr="00B14EC2" w:rsidRDefault="000B659A" w:rsidP="000B659A">
      <w:pPr>
        <w:rPr>
          <w:noProof w:val="0"/>
          <w:lang w:val="en-CA"/>
        </w:rPr>
      </w:pPr>
      <w:r w:rsidRPr="00B14EC2">
        <w:rPr>
          <w:noProof w:val="0"/>
          <w:lang w:val="en-CA"/>
        </w:rPr>
        <w:t>The Act s</w:t>
      </w:r>
      <w:r w:rsidR="002708EC" w:rsidRPr="00B14EC2">
        <w:rPr>
          <w:noProof w:val="0"/>
          <w:lang w:val="en-CA"/>
        </w:rPr>
        <w:t xml:space="preserve">tipulates </w:t>
      </w:r>
      <w:proofErr w:type="gramStart"/>
      <w:r w:rsidRPr="00B14EC2">
        <w:rPr>
          <w:noProof w:val="0"/>
          <w:lang w:val="en-CA"/>
        </w:rPr>
        <w:t>a number of</w:t>
      </w:r>
      <w:proofErr w:type="gramEnd"/>
      <w:r w:rsidRPr="00B14EC2">
        <w:rPr>
          <w:noProof w:val="0"/>
          <w:lang w:val="en-CA"/>
        </w:rPr>
        <w:t xml:space="preserve"> matters that </w:t>
      </w:r>
      <w:r w:rsidR="008A5C94">
        <w:rPr>
          <w:noProof w:val="0"/>
          <w:lang w:val="en-CA"/>
        </w:rPr>
        <w:t>C</w:t>
      </w:r>
      <w:r w:rsidRPr="00B14EC2">
        <w:rPr>
          <w:noProof w:val="0"/>
          <w:lang w:val="en-CA"/>
        </w:rPr>
        <w:t>ouncil must address as part of the plan. These matters relate to:</w:t>
      </w:r>
    </w:p>
    <w:p w14:paraId="310843FD" w14:textId="77777777" w:rsidR="000B659A" w:rsidRPr="00B14EC2" w:rsidRDefault="000B659A" w:rsidP="00E56AA7">
      <w:pPr>
        <w:pStyle w:val="Bullet2"/>
        <w:rPr>
          <w:noProof w:val="0"/>
          <w:lang w:val="en-CA"/>
        </w:rPr>
      </w:pPr>
      <w:r w:rsidRPr="00B14EC2">
        <w:rPr>
          <w:noProof w:val="0"/>
          <w:lang w:val="en-CA"/>
        </w:rPr>
        <w:t>Establishing the measures and processes for:</w:t>
      </w:r>
    </w:p>
    <w:p w14:paraId="25251A3A" w14:textId="77777777" w:rsidR="000B659A" w:rsidRPr="00B14EC2" w:rsidRDefault="000B659A" w:rsidP="00E56AA7">
      <w:pPr>
        <w:pStyle w:val="Bullet3"/>
        <w:rPr>
          <w:noProof w:val="0"/>
          <w:lang w:val="en-CA"/>
        </w:rPr>
      </w:pPr>
      <w:r w:rsidRPr="00B14EC2">
        <w:rPr>
          <w:noProof w:val="0"/>
          <w:lang w:val="en-CA"/>
        </w:rPr>
        <w:t xml:space="preserve">evaluating the effectiveness of the service and associated programs </w:t>
      </w:r>
    </w:p>
    <w:p w14:paraId="1B6BEA54" w14:textId="77777777" w:rsidR="000B659A" w:rsidRPr="00B14EC2" w:rsidRDefault="000B659A" w:rsidP="00E56AA7">
      <w:pPr>
        <w:pStyle w:val="Bullet3"/>
        <w:rPr>
          <w:noProof w:val="0"/>
          <w:lang w:val="en-CA"/>
        </w:rPr>
      </w:pPr>
      <w:r w:rsidRPr="00B14EC2">
        <w:rPr>
          <w:noProof w:val="0"/>
          <w:lang w:val="en-CA"/>
        </w:rPr>
        <w:t>reviewing local laws and orders</w:t>
      </w:r>
    </w:p>
    <w:p w14:paraId="16096864" w14:textId="29C3A5A5" w:rsidR="000B659A" w:rsidRPr="00B14EC2" w:rsidRDefault="008A5C94" w:rsidP="00E56AA7">
      <w:pPr>
        <w:pStyle w:val="Bullet2"/>
        <w:rPr>
          <w:noProof w:val="0"/>
          <w:lang w:val="en-CA"/>
        </w:rPr>
      </w:pPr>
      <w:r>
        <w:rPr>
          <w:noProof w:val="0"/>
          <w:lang w:val="en-CA"/>
        </w:rPr>
        <w:t>Ensuring residents and C</w:t>
      </w:r>
      <w:r w:rsidR="000B659A" w:rsidRPr="00B14EC2">
        <w:rPr>
          <w:noProof w:val="0"/>
          <w:lang w:val="en-CA"/>
        </w:rPr>
        <w:t xml:space="preserve">ouncil comply with </w:t>
      </w:r>
      <w:r w:rsidR="002F2762">
        <w:rPr>
          <w:noProof w:val="0"/>
          <w:lang w:val="en-CA"/>
        </w:rPr>
        <w:t xml:space="preserve">the </w:t>
      </w:r>
      <w:r w:rsidR="000B659A" w:rsidRPr="00B14EC2">
        <w:rPr>
          <w:noProof w:val="0"/>
          <w:lang w:val="en-CA"/>
        </w:rPr>
        <w:t>Act, particularly in relation to:</w:t>
      </w:r>
    </w:p>
    <w:p w14:paraId="01F68FEF" w14:textId="14CE3220" w:rsidR="000B659A" w:rsidRPr="00B14EC2" w:rsidRDefault="008A5C94" w:rsidP="00E56AA7">
      <w:pPr>
        <w:pStyle w:val="Bullet3"/>
        <w:rPr>
          <w:noProof w:val="0"/>
          <w:lang w:val="en-CA"/>
        </w:rPr>
      </w:pPr>
      <w:r>
        <w:rPr>
          <w:noProof w:val="0"/>
          <w:lang w:val="en-CA"/>
        </w:rPr>
        <w:t>t</w:t>
      </w:r>
      <w:r w:rsidR="000B659A" w:rsidRPr="00B14EC2">
        <w:rPr>
          <w:noProof w:val="0"/>
          <w:lang w:val="en-CA"/>
        </w:rPr>
        <w:t>he identification and registration of cats and dogs</w:t>
      </w:r>
    </w:p>
    <w:p w14:paraId="6AFC81DD" w14:textId="23E40BA2" w:rsidR="000B659A" w:rsidRDefault="008A5C94" w:rsidP="00E56AA7">
      <w:pPr>
        <w:pStyle w:val="Bullet3"/>
        <w:rPr>
          <w:noProof w:val="0"/>
          <w:lang w:val="en-CA"/>
        </w:rPr>
      </w:pPr>
      <w:r>
        <w:rPr>
          <w:noProof w:val="0"/>
          <w:lang w:val="en-CA"/>
        </w:rPr>
        <w:t>t</w:t>
      </w:r>
      <w:r w:rsidR="000B659A" w:rsidRPr="00B14EC2">
        <w:rPr>
          <w:noProof w:val="0"/>
          <w:lang w:val="en-CA"/>
        </w:rPr>
        <w:t>he training of staff</w:t>
      </w:r>
    </w:p>
    <w:p w14:paraId="036CAE0D" w14:textId="41B78FA5" w:rsidR="003E3EA0" w:rsidRPr="00B14EC2" w:rsidRDefault="008A5C94" w:rsidP="003E3EA0">
      <w:pPr>
        <w:pStyle w:val="Bullet3"/>
        <w:rPr>
          <w:noProof w:val="0"/>
          <w:lang w:val="en-CA"/>
        </w:rPr>
      </w:pPr>
      <w:r>
        <w:rPr>
          <w:noProof w:val="0"/>
          <w:lang w:val="en-CA"/>
        </w:rPr>
        <w:t>m</w:t>
      </w:r>
      <w:r w:rsidR="003E3EA0" w:rsidRPr="00B14EC2">
        <w:rPr>
          <w:noProof w:val="0"/>
          <w:lang w:val="en-CA"/>
        </w:rPr>
        <w:t>inimi</w:t>
      </w:r>
      <w:r w:rsidR="003E3EA0">
        <w:rPr>
          <w:noProof w:val="0"/>
          <w:lang w:val="en-CA"/>
        </w:rPr>
        <w:t>s</w:t>
      </w:r>
      <w:r w:rsidR="003E3EA0" w:rsidRPr="00B14EC2">
        <w:rPr>
          <w:noProof w:val="0"/>
          <w:lang w:val="en-CA"/>
        </w:rPr>
        <w:t>ing risk and nuisance associated with:</w:t>
      </w:r>
    </w:p>
    <w:p w14:paraId="7B5DEB68" w14:textId="77777777" w:rsidR="003E3EA0" w:rsidRPr="00B14EC2" w:rsidRDefault="003E3EA0" w:rsidP="003E3EA0">
      <w:pPr>
        <w:pStyle w:val="Bullet4"/>
        <w:rPr>
          <w:noProof w:val="0"/>
          <w:lang w:val="en-CA"/>
        </w:rPr>
      </w:pPr>
      <w:r w:rsidRPr="00B14EC2">
        <w:rPr>
          <w:noProof w:val="0"/>
          <w:lang w:val="en-CA"/>
        </w:rPr>
        <w:t xml:space="preserve">dogs, including dog attacks, barking dogs, wandering dogs, dogs defecating in public place, and dogs that are declared as ‘dangerous’ </w:t>
      </w:r>
    </w:p>
    <w:p w14:paraId="5D1CE7F2" w14:textId="77777777" w:rsidR="003E3EA0" w:rsidRPr="00B14EC2" w:rsidRDefault="003E3EA0" w:rsidP="003E3EA0">
      <w:pPr>
        <w:pStyle w:val="Bullet4"/>
        <w:rPr>
          <w:noProof w:val="0"/>
          <w:lang w:val="en-CA"/>
        </w:rPr>
      </w:pPr>
      <w:r w:rsidRPr="00B14EC2">
        <w:rPr>
          <w:noProof w:val="0"/>
          <w:lang w:val="en-CA"/>
        </w:rPr>
        <w:t>cats, including cats trespassing</w:t>
      </w:r>
    </w:p>
    <w:p w14:paraId="38FB0FCC" w14:textId="2AAF69E7" w:rsidR="003E3EA0" w:rsidRDefault="008A5C94" w:rsidP="003E3EA0">
      <w:pPr>
        <w:pStyle w:val="Bullet2"/>
        <w:rPr>
          <w:noProof w:val="0"/>
          <w:lang w:val="en-CA"/>
        </w:rPr>
      </w:pPr>
      <w:r>
        <w:rPr>
          <w:noProof w:val="0"/>
          <w:lang w:val="en-CA"/>
        </w:rPr>
        <w:t>a</w:t>
      </w:r>
      <w:r w:rsidR="003E3EA0" w:rsidRPr="00B14EC2">
        <w:rPr>
          <w:noProof w:val="0"/>
          <w:lang w:val="en-CA"/>
        </w:rPr>
        <w:t>nimal welfare including the high euthanasia rates associated with cats and dogs</w:t>
      </w:r>
    </w:p>
    <w:p w14:paraId="71EBCA2C" w14:textId="1627B910" w:rsidR="000B659A" w:rsidRPr="008E6C59" w:rsidRDefault="008A5C94" w:rsidP="002E09D4">
      <w:pPr>
        <w:pStyle w:val="Bullet2"/>
        <w:rPr>
          <w:noProof w:val="0"/>
          <w:lang w:val="en-CA"/>
        </w:rPr>
      </w:pPr>
      <w:r>
        <w:rPr>
          <w:noProof w:val="0"/>
          <w:lang w:val="en-CA"/>
        </w:rPr>
        <w:t>t</w:t>
      </w:r>
      <w:r w:rsidR="003E3EA0" w:rsidRPr="00F9334E">
        <w:rPr>
          <w:noProof w:val="0"/>
          <w:lang w:val="en-CA"/>
        </w:rPr>
        <w:t>he management of animals in times of natural disasters.</w:t>
      </w:r>
      <w:r w:rsidR="00B549E0" w:rsidRPr="003163A7">
        <w:rPr>
          <w:noProof w:val="0"/>
          <w:lang w:val="en-CA"/>
        </w:rPr>
        <w:br w:type="page"/>
      </w:r>
    </w:p>
    <w:p w14:paraId="46D65CBF" w14:textId="47448867" w:rsidR="001F3488" w:rsidRPr="00B14EC2" w:rsidRDefault="00985D98" w:rsidP="00E552C1">
      <w:pPr>
        <w:pStyle w:val="Heading1"/>
        <w:rPr>
          <w:lang w:val="en-CA"/>
        </w:rPr>
      </w:pPr>
      <w:bookmarkStart w:id="9" w:name="_Toc365566031"/>
      <w:r w:rsidRPr="00B14EC2">
        <w:rPr>
          <w:lang w:val="en-CA"/>
        </w:rPr>
        <w:lastRenderedPageBreak/>
        <w:t xml:space="preserve"> </w:t>
      </w:r>
      <w:bookmarkStart w:id="10" w:name="_Toc362116595"/>
      <w:bookmarkEnd w:id="4"/>
      <w:r w:rsidR="00A16A5E">
        <w:rPr>
          <w:lang w:val="en-CA"/>
        </w:rPr>
        <w:t xml:space="preserve">Maroondah </w:t>
      </w:r>
      <w:r w:rsidR="002708EC" w:rsidRPr="00B14EC2">
        <w:rPr>
          <w:lang w:val="en-CA"/>
        </w:rPr>
        <w:t>Animal Management</w:t>
      </w:r>
      <w:r w:rsidR="008A5C94">
        <w:rPr>
          <w:lang w:val="en-CA"/>
        </w:rPr>
        <w:t xml:space="preserve"> Service a</w:t>
      </w:r>
      <w:r w:rsidR="00E24029" w:rsidRPr="00B14EC2">
        <w:rPr>
          <w:lang w:val="en-CA"/>
        </w:rPr>
        <w:t>chievements since 2012</w:t>
      </w:r>
      <w:bookmarkEnd w:id="9"/>
      <w:bookmarkEnd w:id="10"/>
    </w:p>
    <w:p w14:paraId="137003B3" w14:textId="3D70EA8A" w:rsidR="00D475B2" w:rsidRPr="00B14EC2" w:rsidRDefault="008B1361" w:rsidP="00BE7613">
      <w:pPr>
        <w:rPr>
          <w:noProof w:val="0"/>
          <w:lang w:val="en-CA"/>
        </w:rPr>
      </w:pPr>
      <w:r w:rsidRPr="00B14EC2">
        <w:rPr>
          <w:lang w:val="en-AU" w:eastAsia="en-AU"/>
        </w:rPr>
        <mc:AlternateContent>
          <mc:Choice Requires="wpg">
            <w:drawing>
              <wp:anchor distT="0" distB="0" distL="114300" distR="114300" simplePos="0" relativeHeight="251798528" behindDoc="0" locked="0" layoutInCell="1" allowOverlap="1" wp14:anchorId="73D754D9" wp14:editId="442F5157">
                <wp:simplePos x="0" y="0"/>
                <wp:positionH relativeFrom="margin">
                  <wp:align>right</wp:align>
                </wp:positionH>
                <wp:positionV relativeFrom="paragraph">
                  <wp:posOffset>84455</wp:posOffset>
                </wp:positionV>
                <wp:extent cx="2413000" cy="3714750"/>
                <wp:effectExtent l="0" t="0" r="6350" b="0"/>
                <wp:wrapThrough wrapText="bothSides">
                  <wp:wrapPolygon edited="0">
                    <wp:start x="512" y="0"/>
                    <wp:lineTo x="512" y="21157"/>
                    <wp:lineTo x="20975" y="21157"/>
                    <wp:lineTo x="21486" y="17723"/>
                    <wp:lineTo x="21486" y="0"/>
                    <wp:lineTo x="512" y="0"/>
                  </wp:wrapPolygon>
                </wp:wrapThrough>
                <wp:docPr id="38" name="Group 38"/>
                <wp:cNvGraphicFramePr/>
                <a:graphic xmlns:a="http://schemas.openxmlformats.org/drawingml/2006/main">
                  <a:graphicData uri="http://schemas.microsoft.com/office/word/2010/wordprocessingGroup">
                    <wpg:wgp>
                      <wpg:cNvGrpSpPr/>
                      <wpg:grpSpPr>
                        <a:xfrm>
                          <a:off x="0" y="0"/>
                          <a:ext cx="2413000" cy="3714750"/>
                          <a:chOff x="0" y="0"/>
                          <a:chExt cx="2413000" cy="3402965"/>
                        </a:xfrm>
                      </wpg:grpSpPr>
                      <wps:wsp>
                        <wps:cNvPr id="32" name="Text Box 46"/>
                        <wps:cNvSpPr txBox="1">
                          <a:spLocks noChangeArrowheads="1"/>
                        </wps:cNvSpPr>
                        <wps:spPr bwMode="auto">
                          <a:xfrm>
                            <a:off x="0" y="2826385"/>
                            <a:ext cx="2413000" cy="576580"/>
                          </a:xfrm>
                          <a:prstGeom prst="rect">
                            <a:avLst/>
                          </a:prstGeom>
                          <a:noFill/>
                          <a:ln w="12700">
                            <a:noFill/>
                            <a:miter lim="800000"/>
                            <a:headEnd/>
                            <a:tailEnd/>
                          </a:ln>
                          <a:extLst/>
                        </wps:spPr>
                        <wps:txbx>
                          <w:txbxContent>
                            <w:p w14:paraId="616B5BA2" w14:textId="77777777" w:rsidR="004C6ED9" w:rsidRPr="00886027" w:rsidRDefault="004C6ED9" w:rsidP="00B315D3">
                              <w:pPr>
                                <w:rPr>
                                  <w:rFonts w:asciiTheme="majorHAnsi" w:hAnsiTheme="majorHAnsi" w:cstheme="majorHAnsi"/>
                                  <w:lang w:val="en-AU"/>
                                </w:rPr>
                              </w:pPr>
                              <w:r w:rsidRPr="00886027">
                                <w:rPr>
                                  <w:rFonts w:asciiTheme="majorHAnsi" w:hAnsiTheme="majorHAnsi" w:cstheme="majorHAnsi"/>
                                  <w:lang w:val="en-AU"/>
                                </w:rPr>
                                <w:t>Love the new dog park - well done!</w:t>
                              </w:r>
                            </w:p>
                            <w:p w14:paraId="0B433CE1" w14:textId="6AE04D6C" w:rsidR="004C6ED9" w:rsidRPr="00886027" w:rsidRDefault="004C6ED9" w:rsidP="00B315D3">
                              <w:pPr>
                                <w:rPr>
                                  <w:rFonts w:asciiTheme="majorHAnsi" w:hAnsiTheme="majorHAnsi" w:cstheme="majorHAnsi"/>
                                  <w:sz w:val="18"/>
                                  <w:szCs w:val="18"/>
                                  <w:lang w:val="en-AU"/>
                                </w:rPr>
                              </w:pPr>
                              <w:r w:rsidRPr="00886027">
                                <w:rPr>
                                  <w:rFonts w:asciiTheme="majorHAnsi" w:hAnsiTheme="majorHAnsi" w:cstheme="majorHAnsi"/>
                                  <w:sz w:val="18"/>
                                  <w:szCs w:val="18"/>
                                  <w:lang w:val="en-AU"/>
                                </w:rPr>
                                <w:t>Ref: Survey respondent</w:t>
                              </w:r>
                            </w:p>
                            <w:p w14:paraId="7D92DA95" w14:textId="77777777" w:rsidR="004C6ED9" w:rsidRDefault="004C6ED9" w:rsidP="00B315D3"/>
                          </w:txbxContent>
                        </wps:txbx>
                        <wps:bodyPr rot="0" vert="horz" wrap="square" lIns="91440" tIns="91440" rIns="91440" bIns="91440" anchor="t" anchorCtr="0" upright="1">
                          <a:noAutofit/>
                        </wps:bodyPr>
                      </wps:wsp>
                      <pic:pic xmlns:pic="http://schemas.openxmlformats.org/drawingml/2006/picture">
                        <pic:nvPicPr>
                          <pic:cNvPr id="37" name="Picture 37"/>
                          <pic:cNvPicPr>
                            <a:picLocks noChangeAspect="1"/>
                          </pic:cNvPicPr>
                        </pic:nvPicPr>
                        <pic:blipFill rotWithShape="1">
                          <a:blip r:embed="rId15" cstate="screen">
                            <a:extLst>
                              <a:ext uri="{28A0092B-C50C-407E-A947-70E740481C1C}">
                                <a14:useLocalDpi xmlns:a14="http://schemas.microsoft.com/office/drawing/2010/main"/>
                              </a:ext>
                            </a:extLst>
                          </a:blip>
                          <a:srcRect t="-1"/>
                          <a:stretch/>
                        </pic:blipFill>
                        <pic:spPr bwMode="auto">
                          <a:xfrm>
                            <a:off x="101600" y="0"/>
                            <a:ext cx="2273300" cy="28575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x5="http://schemas.microsoft.com/office/drawing/2016/5/11/chartex" xmlns:cx4="http://schemas.microsoft.com/office/drawing/2016/5/10/chartex" xmlns:cx3="http://schemas.microsoft.com/office/drawing/2016/5/9/chartex"/>
                            </a:ext>
                          </a:extLst>
                        </pic:spPr>
                      </pic:pic>
                    </wpg:wgp>
                  </a:graphicData>
                </a:graphic>
                <wp14:sizeRelV relativeFrom="margin">
                  <wp14:pctHeight>0</wp14:pctHeight>
                </wp14:sizeRelV>
              </wp:anchor>
            </w:drawing>
          </mc:Choice>
          <mc:Fallback>
            <w:pict>
              <v:group w14:anchorId="73D754D9" id="Group 38" o:spid="_x0000_s1035" style="position:absolute;margin-left:138.8pt;margin-top:6.65pt;width:190pt;height:292.5pt;z-index:251798528;mso-position-horizontal:right;mso-position-horizontal-relative:margin;mso-height-relative:margin" coordsize="24130,340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">
                <v:shape id="_x0000_s1036" type="#_x0000_t202" style="position:absolute;top:28263;width:24130;height:5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" filled="f" stroked="f" strokeweight="1pt">
                  <v:textbox inset=",7.2pt,,7.2pt">
                    <w:txbxContent>
                      <w:p w14:paraId="616B5BA2" w14:textId="77777777" w:rsidR="004C6ED9" w:rsidRPr="00886027" w:rsidRDefault="004C6ED9" w:rsidP="00B315D3">
                        <w:pPr>
                          <w:rPr>
                            <w:rFonts w:asciiTheme="majorHAnsi" w:hAnsiTheme="majorHAnsi" w:cstheme="majorHAnsi"/>
                            <w:lang w:val="en-AU"/>
                          </w:rPr>
                        </w:pPr>
                        <w:r w:rsidRPr="00886027">
                          <w:rPr>
                            <w:rFonts w:asciiTheme="majorHAnsi" w:hAnsiTheme="majorHAnsi" w:cstheme="majorHAnsi"/>
                            <w:lang w:val="en-AU"/>
                          </w:rPr>
                          <w:t>Love the new dog park - well done!</w:t>
                        </w:r>
                      </w:p>
                      <w:p w14:paraId="0B433CE1" w14:textId="6AE04D6C" w:rsidR="004C6ED9" w:rsidRPr="00886027" w:rsidRDefault="004C6ED9" w:rsidP="00B315D3">
                        <w:pPr>
                          <w:rPr>
                            <w:rFonts w:asciiTheme="majorHAnsi" w:hAnsiTheme="majorHAnsi" w:cstheme="majorHAnsi"/>
                            <w:sz w:val="18"/>
                            <w:szCs w:val="18"/>
                            <w:lang w:val="en-AU"/>
                          </w:rPr>
                        </w:pPr>
                        <w:r w:rsidRPr="00886027">
                          <w:rPr>
                            <w:rFonts w:asciiTheme="majorHAnsi" w:hAnsiTheme="majorHAnsi" w:cstheme="majorHAnsi"/>
                            <w:sz w:val="18"/>
                            <w:szCs w:val="18"/>
                            <w:lang w:val="en-AU"/>
                          </w:rPr>
                          <w:t>Ref: Survey respondent</w:t>
                        </w:r>
                      </w:p>
                      <w:p w14:paraId="7D92DA95" w14:textId="77777777" w:rsidR="004C6ED9" w:rsidRDefault="004C6ED9" w:rsidP="00B315D3"/>
                    </w:txbxContent>
                  </v:textbox>
                </v:shape>
                <v:shape id="Picture 37" o:spid="_x0000_s1037" type="#_x0000_t75" style="position:absolute;left:1016;width:22733;height:28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">
                  <v:imagedata r:id="rId16" o:title="" croptop="-1f"/>
                  <v:path arrowok="t"/>
                </v:shape>
                <w10:wrap type="through" anchorx="margin"/>
              </v:group>
            </w:pict>
          </mc:Fallback>
        </mc:AlternateContent>
      </w:r>
      <w:r w:rsidR="002F2762">
        <w:rPr>
          <w:noProof w:val="0"/>
          <w:lang w:val="en-CA"/>
        </w:rPr>
        <w:t>The p</w:t>
      </w:r>
      <w:r w:rsidR="00D475B2" w:rsidRPr="00B14EC2">
        <w:rPr>
          <w:noProof w:val="0"/>
          <w:lang w:val="en-CA"/>
        </w:rPr>
        <w:t xml:space="preserve">rimary responsibility for addressing the needs of the community in relation to pets is </w:t>
      </w:r>
      <w:r w:rsidR="00886027">
        <w:rPr>
          <w:noProof w:val="0"/>
          <w:lang w:val="en-CA"/>
        </w:rPr>
        <w:t>with</w:t>
      </w:r>
      <w:r w:rsidR="00D475B2" w:rsidRPr="00B14EC2">
        <w:rPr>
          <w:noProof w:val="0"/>
          <w:lang w:val="en-CA"/>
        </w:rPr>
        <w:t xml:space="preserve"> </w:t>
      </w:r>
      <w:r w:rsidR="00A16A5E">
        <w:rPr>
          <w:noProof w:val="0"/>
          <w:lang w:val="en-CA"/>
        </w:rPr>
        <w:t>Maroondah</w:t>
      </w:r>
      <w:r w:rsidR="00886027">
        <w:rPr>
          <w:noProof w:val="0"/>
          <w:lang w:val="en-CA"/>
        </w:rPr>
        <w:t>’s</w:t>
      </w:r>
      <w:r w:rsidR="00A16A5E">
        <w:rPr>
          <w:noProof w:val="0"/>
          <w:lang w:val="en-CA"/>
        </w:rPr>
        <w:t xml:space="preserve"> </w:t>
      </w:r>
      <w:r w:rsidR="00D475B2" w:rsidRPr="00B14EC2">
        <w:rPr>
          <w:noProof w:val="0"/>
          <w:lang w:val="en-CA"/>
        </w:rPr>
        <w:t>Animal Management Services team. However, t</w:t>
      </w:r>
      <w:r w:rsidR="002708EC" w:rsidRPr="00B14EC2">
        <w:rPr>
          <w:noProof w:val="0"/>
          <w:lang w:val="en-CA"/>
        </w:rPr>
        <w:t>he Domestic Animal Management Plan acknowledges</w:t>
      </w:r>
      <w:r w:rsidR="00886027">
        <w:rPr>
          <w:noProof w:val="0"/>
          <w:lang w:val="en-CA"/>
        </w:rPr>
        <w:t xml:space="preserve"> that</w:t>
      </w:r>
      <w:r w:rsidR="002708EC" w:rsidRPr="00B14EC2">
        <w:rPr>
          <w:noProof w:val="0"/>
          <w:lang w:val="en-CA"/>
        </w:rPr>
        <w:t xml:space="preserve"> the</w:t>
      </w:r>
      <w:r w:rsidR="00886027">
        <w:rPr>
          <w:noProof w:val="0"/>
          <w:lang w:val="en-CA"/>
        </w:rPr>
        <w:t xml:space="preserve">re are </w:t>
      </w:r>
      <w:proofErr w:type="gramStart"/>
      <w:r w:rsidR="00886027">
        <w:rPr>
          <w:noProof w:val="0"/>
          <w:lang w:val="en-CA"/>
        </w:rPr>
        <w:t>a number of</w:t>
      </w:r>
      <w:proofErr w:type="gramEnd"/>
      <w:r w:rsidR="00886027">
        <w:rPr>
          <w:noProof w:val="0"/>
          <w:lang w:val="en-CA"/>
        </w:rPr>
        <w:t xml:space="preserve"> C</w:t>
      </w:r>
      <w:r w:rsidR="002708EC" w:rsidRPr="00B14EC2">
        <w:rPr>
          <w:noProof w:val="0"/>
          <w:lang w:val="en-CA"/>
        </w:rPr>
        <w:t>ouncil service areas that contribu</w:t>
      </w:r>
      <w:r w:rsidR="00886027">
        <w:rPr>
          <w:noProof w:val="0"/>
          <w:lang w:val="en-CA"/>
        </w:rPr>
        <w:t>te to</w:t>
      </w:r>
      <w:r w:rsidR="00D475B2" w:rsidRPr="00B14EC2">
        <w:rPr>
          <w:noProof w:val="0"/>
          <w:lang w:val="en-CA"/>
        </w:rPr>
        <w:t xml:space="preserve"> achieving </w:t>
      </w:r>
      <w:r w:rsidR="00A16A5E">
        <w:rPr>
          <w:noProof w:val="0"/>
          <w:lang w:val="en-CA"/>
        </w:rPr>
        <w:t xml:space="preserve">pet related </w:t>
      </w:r>
      <w:r w:rsidR="00D475B2" w:rsidRPr="00B14EC2">
        <w:rPr>
          <w:noProof w:val="0"/>
          <w:lang w:val="en-CA"/>
        </w:rPr>
        <w:t>outcomes for the community.</w:t>
      </w:r>
    </w:p>
    <w:p w14:paraId="099B5553" w14:textId="50EA79F8" w:rsidR="00D475B2" w:rsidRPr="00B14EC2" w:rsidRDefault="002708EC" w:rsidP="00BE7613">
      <w:pPr>
        <w:rPr>
          <w:noProof w:val="0"/>
          <w:lang w:val="en-CA"/>
        </w:rPr>
      </w:pPr>
      <w:r w:rsidRPr="00B14EC2">
        <w:rPr>
          <w:noProof w:val="0"/>
          <w:lang w:val="en-CA"/>
        </w:rPr>
        <w:t xml:space="preserve">These include </w:t>
      </w:r>
      <w:r w:rsidR="002F2762">
        <w:rPr>
          <w:noProof w:val="0"/>
          <w:lang w:val="en-CA"/>
        </w:rPr>
        <w:t>Assets</w:t>
      </w:r>
      <w:r w:rsidRPr="00B14EC2">
        <w:rPr>
          <w:noProof w:val="0"/>
          <w:lang w:val="en-CA"/>
        </w:rPr>
        <w:t xml:space="preserve"> who are involved in the planning of open space opportunities and areas for dog owners;</w:t>
      </w:r>
      <w:r w:rsidR="00D475B2" w:rsidRPr="00B14EC2">
        <w:rPr>
          <w:noProof w:val="0"/>
          <w:lang w:val="en-CA"/>
        </w:rPr>
        <w:t xml:space="preserve"> </w:t>
      </w:r>
      <w:r w:rsidRPr="00B14EC2">
        <w:rPr>
          <w:noProof w:val="0"/>
          <w:lang w:val="en-CA"/>
        </w:rPr>
        <w:t xml:space="preserve">Community Services who </w:t>
      </w:r>
      <w:r w:rsidR="00D475B2" w:rsidRPr="00B14EC2">
        <w:rPr>
          <w:noProof w:val="0"/>
          <w:lang w:val="en-CA"/>
        </w:rPr>
        <w:t xml:space="preserve">work with families and their pets in times of family crisis; </w:t>
      </w:r>
      <w:r w:rsidR="004C37CC">
        <w:rPr>
          <w:noProof w:val="0"/>
          <w:lang w:val="en-CA"/>
        </w:rPr>
        <w:t>Operati</w:t>
      </w:r>
      <w:r w:rsidR="006A5981">
        <w:rPr>
          <w:noProof w:val="0"/>
          <w:lang w:val="en-CA"/>
        </w:rPr>
        <w:t xml:space="preserve">ons who maintain parks, paths and dog park </w:t>
      </w:r>
      <w:r w:rsidR="00D475B2" w:rsidRPr="00B14EC2">
        <w:rPr>
          <w:noProof w:val="0"/>
          <w:lang w:val="en-CA"/>
        </w:rPr>
        <w:t xml:space="preserve">and Emergency Management Services who </w:t>
      </w:r>
      <w:r w:rsidR="002F2762">
        <w:rPr>
          <w:noProof w:val="0"/>
          <w:lang w:val="en-CA"/>
        </w:rPr>
        <w:t>are required to provide</w:t>
      </w:r>
      <w:r w:rsidR="009277DB">
        <w:rPr>
          <w:noProof w:val="0"/>
          <w:lang w:val="en-CA"/>
        </w:rPr>
        <w:t xml:space="preserve"> for pets at evacuation c</w:t>
      </w:r>
      <w:r w:rsidR="00D475B2" w:rsidRPr="00B14EC2">
        <w:rPr>
          <w:noProof w:val="0"/>
          <w:lang w:val="en-CA"/>
        </w:rPr>
        <w:t>entres in times of natural disaster.</w:t>
      </w:r>
    </w:p>
    <w:p w14:paraId="6628090B" w14:textId="3DB97868" w:rsidR="00D475B2" w:rsidRPr="00B14EC2" w:rsidRDefault="00D475B2" w:rsidP="00BE7613">
      <w:pPr>
        <w:rPr>
          <w:noProof w:val="0"/>
          <w:lang w:val="en-CA"/>
        </w:rPr>
      </w:pPr>
      <w:r w:rsidRPr="00B14EC2">
        <w:rPr>
          <w:noProof w:val="0"/>
          <w:lang w:val="en-CA"/>
        </w:rPr>
        <w:t>The following highlight</w:t>
      </w:r>
      <w:r w:rsidR="009277DB">
        <w:rPr>
          <w:noProof w:val="0"/>
          <w:lang w:val="en-CA"/>
        </w:rPr>
        <w:t>s</w:t>
      </w:r>
      <w:r w:rsidRPr="00B14EC2">
        <w:rPr>
          <w:noProof w:val="0"/>
          <w:lang w:val="en-CA"/>
        </w:rPr>
        <w:t xml:space="preserve"> some of the </w:t>
      </w:r>
      <w:r w:rsidR="00A16A5E">
        <w:rPr>
          <w:noProof w:val="0"/>
          <w:lang w:val="en-CA"/>
        </w:rPr>
        <w:t>achievements</w:t>
      </w:r>
      <w:r w:rsidRPr="00B14EC2">
        <w:rPr>
          <w:noProof w:val="0"/>
          <w:lang w:val="en-CA"/>
        </w:rPr>
        <w:t xml:space="preserve"> from the 2012-2016 Domestic Animal Management Plan  </w:t>
      </w:r>
    </w:p>
    <w:p w14:paraId="7EFCED0D" w14:textId="39A42678" w:rsidR="00F61F98" w:rsidRPr="00DD339C" w:rsidRDefault="00F61F98" w:rsidP="00E56AA7">
      <w:pPr>
        <w:pStyle w:val="Bullet2"/>
        <w:rPr>
          <w:noProof w:val="0"/>
          <w:lang w:val="en-CA"/>
        </w:rPr>
      </w:pPr>
      <w:r w:rsidRPr="00DD339C">
        <w:rPr>
          <w:noProof w:val="0"/>
          <w:lang w:val="en-CA"/>
        </w:rPr>
        <w:t>Enhanced data collection and monitoring systems</w:t>
      </w:r>
    </w:p>
    <w:p w14:paraId="130992E5" w14:textId="4A109E8D" w:rsidR="00AC6B09" w:rsidRPr="00DD339C" w:rsidRDefault="00AC6B09" w:rsidP="00E56AA7">
      <w:pPr>
        <w:pStyle w:val="Bullet2"/>
        <w:rPr>
          <w:noProof w:val="0"/>
          <w:lang w:val="en-CA"/>
        </w:rPr>
      </w:pPr>
      <w:r w:rsidRPr="00DD339C">
        <w:rPr>
          <w:noProof w:val="0"/>
          <w:lang w:val="en-CA"/>
        </w:rPr>
        <w:t xml:space="preserve">More highly skilled </w:t>
      </w:r>
      <w:r w:rsidR="00EE2A8B" w:rsidRPr="00DD339C">
        <w:rPr>
          <w:noProof w:val="0"/>
          <w:lang w:val="en-CA"/>
        </w:rPr>
        <w:t>workforce</w:t>
      </w:r>
      <w:r w:rsidRPr="00DD339C">
        <w:rPr>
          <w:noProof w:val="0"/>
          <w:lang w:val="en-CA"/>
        </w:rPr>
        <w:t xml:space="preserve"> and </w:t>
      </w:r>
      <w:r w:rsidR="00EE2A8B" w:rsidRPr="00DD339C">
        <w:rPr>
          <w:noProof w:val="0"/>
          <w:lang w:val="en-CA"/>
        </w:rPr>
        <w:t>integrated</w:t>
      </w:r>
      <w:r w:rsidRPr="00DD339C">
        <w:rPr>
          <w:noProof w:val="0"/>
          <w:lang w:val="en-CA"/>
        </w:rPr>
        <w:t xml:space="preserve"> service delivery processes</w:t>
      </w:r>
    </w:p>
    <w:p w14:paraId="70745314" w14:textId="614284A5" w:rsidR="00F61F98" w:rsidRPr="00DD339C" w:rsidRDefault="00EE2A8B" w:rsidP="00E56AA7">
      <w:pPr>
        <w:pStyle w:val="Bullet2"/>
        <w:rPr>
          <w:noProof w:val="0"/>
          <w:lang w:val="en-CA"/>
        </w:rPr>
      </w:pPr>
      <w:r w:rsidRPr="00DD339C">
        <w:rPr>
          <w:noProof w:val="0"/>
          <w:lang w:val="en-CA"/>
        </w:rPr>
        <w:t>Strengthened</w:t>
      </w:r>
      <w:r w:rsidR="00AC6B09" w:rsidRPr="00DD339C">
        <w:rPr>
          <w:noProof w:val="0"/>
          <w:lang w:val="en-CA"/>
        </w:rPr>
        <w:t xml:space="preserve"> relationships with local veterinary surgeries regarding the return of lost pets to owners</w:t>
      </w:r>
    </w:p>
    <w:p w14:paraId="0B6EB2E9" w14:textId="1C60B5BD" w:rsidR="00811468" w:rsidRPr="00DD339C" w:rsidRDefault="00886027" w:rsidP="00E56AA7">
      <w:pPr>
        <w:pStyle w:val="Bullet2"/>
        <w:rPr>
          <w:noProof w:val="0"/>
          <w:lang w:val="en-CA"/>
        </w:rPr>
      </w:pPr>
      <w:r>
        <w:rPr>
          <w:noProof w:val="0"/>
          <w:lang w:val="en-CA"/>
        </w:rPr>
        <w:t>Construction of Eastfield</w:t>
      </w:r>
      <w:r w:rsidR="00D475B2" w:rsidRPr="00DD339C">
        <w:rPr>
          <w:noProof w:val="0"/>
          <w:lang w:val="en-CA"/>
        </w:rPr>
        <w:t xml:space="preserve"> Dog Park</w:t>
      </w:r>
    </w:p>
    <w:p w14:paraId="3EA5EA83" w14:textId="77777777" w:rsidR="00E24029" w:rsidRPr="00B14EC2" w:rsidRDefault="00E24029" w:rsidP="00E24029">
      <w:pPr>
        <w:spacing w:after="0"/>
        <w:rPr>
          <w:noProof w:val="0"/>
          <w:lang w:val="en-CA"/>
        </w:rPr>
      </w:pPr>
      <w:bookmarkStart w:id="11" w:name="_Toc362116600"/>
    </w:p>
    <w:p w14:paraId="1BEA1016" w14:textId="1A72BC13" w:rsidR="00844E5A" w:rsidRPr="00B14EC2" w:rsidRDefault="00FF3BA4" w:rsidP="00E24029">
      <w:pPr>
        <w:pStyle w:val="Heading1"/>
        <w:rPr>
          <w:lang w:val="en-CA"/>
        </w:rPr>
      </w:pPr>
      <w:bookmarkStart w:id="12" w:name="_Toc365566032"/>
      <w:r w:rsidRPr="00B14EC2">
        <w:rPr>
          <w:lang w:val="en-CA"/>
        </w:rPr>
        <w:t>A</w:t>
      </w:r>
      <w:r w:rsidR="00576E5F" w:rsidRPr="00B14EC2">
        <w:rPr>
          <w:lang w:val="en-CA"/>
        </w:rPr>
        <w:t>nimal management s</w:t>
      </w:r>
      <w:r w:rsidR="001F3488" w:rsidRPr="00B14EC2">
        <w:rPr>
          <w:lang w:val="en-CA"/>
        </w:rPr>
        <w:t>ervices</w:t>
      </w:r>
      <w:bookmarkEnd w:id="11"/>
      <w:r w:rsidRPr="00B14EC2">
        <w:rPr>
          <w:lang w:val="en-CA"/>
        </w:rPr>
        <w:t xml:space="preserve"> in Maroondah</w:t>
      </w:r>
      <w:bookmarkEnd w:id="12"/>
    </w:p>
    <w:p w14:paraId="2C293F60" w14:textId="4123B39C" w:rsidR="006C1508" w:rsidRPr="006C1508" w:rsidRDefault="00886027" w:rsidP="006C1508">
      <w:pPr>
        <w:pStyle w:val="Heading2"/>
        <w:rPr>
          <w:noProof w:val="0"/>
          <w:lang w:val="en-CA"/>
        </w:rPr>
      </w:pPr>
      <w:bookmarkStart w:id="13" w:name="_Toc365566033"/>
      <w:r>
        <w:rPr>
          <w:noProof w:val="0"/>
          <w:lang w:val="en-CA"/>
        </w:rPr>
        <w:t>Our a</w:t>
      </w:r>
      <w:r w:rsidR="007E74F4" w:rsidRPr="00B14EC2">
        <w:rPr>
          <w:noProof w:val="0"/>
          <w:lang w:val="en-CA"/>
        </w:rPr>
        <w:t>spirations and principles</w:t>
      </w:r>
      <w:bookmarkEnd w:id="13"/>
    </w:p>
    <w:p w14:paraId="4B3F2700" w14:textId="77777777" w:rsidR="006C1508" w:rsidRPr="006C1508" w:rsidRDefault="006C1508" w:rsidP="006C1508">
      <w:pPr>
        <w:rPr>
          <w:lang w:val="en-CA" w:bidi="en-US"/>
        </w:rPr>
      </w:pPr>
    </w:p>
    <w:p w14:paraId="7BC1F692" w14:textId="77777777" w:rsidR="007E74F4" w:rsidRPr="00B14EC2" w:rsidRDefault="007E74F4" w:rsidP="007E74F4">
      <w:pPr>
        <w:jc w:val="center"/>
        <w:rPr>
          <w:b/>
          <w:noProof w:val="0"/>
          <w:lang w:val="en-CA"/>
        </w:rPr>
      </w:pPr>
    </w:p>
    <w:p w14:paraId="5B1D3C9E" w14:textId="77777777" w:rsidR="007E74F4" w:rsidRPr="00B14EC2" w:rsidRDefault="007E74F4" w:rsidP="007E74F4">
      <w:pPr>
        <w:jc w:val="center"/>
        <w:rPr>
          <w:b/>
          <w:noProof w:val="0"/>
          <w:lang w:val="en-CA"/>
        </w:rPr>
      </w:pPr>
    </w:p>
    <w:p w14:paraId="0BAB63BA" w14:textId="09813E01" w:rsidR="007E74F4" w:rsidRPr="00B14EC2" w:rsidRDefault="007E74F4" w:rsidP="007E74F4">
      <w:pPr>
        <w:jc w:val="center"/>
        <w:rPr>
          <w:b/>
          <w:noProof w:val="0"/>
          <w:lang w:val="en-CA"/>
        </w:rPr>
      </w:pPr>
      <w:r w:rsidRPr="00B14EC2">
        <w:rPr>
          <w:lang w:val="en-AU" w:eastAsia="en-AU"/>
        </w:rPr>
        <mc:AlternateContent>
          <mc:Choice Requires="wps">
            <w:drawing>
              <wp:anchor distT="0" distB="0" distL="114300" distR="114300" simplePos="0" relativeHeight="251767808" behindDoc="0" locked="0" layoutInCell="1" allowOverlap="1" wp14:anchorId="3E3466CF" wp14:editId="5D31FB58">
                <wp:simplePos x="0" y="0"/>
                <wp:positionH relativeFrom="column">
                  <wp:posOffset>678180</wp:posOffset>
                </wp:positionH>
                <wp:positionV relativeFrom="paragraph">
                  <wp:posOffset>-488315</wp:posOffset>
                </wp:positionV>
                <wp:extent cx="5016500" cy="912495"/>
                <wp:effectExtent l="0" t="0" r="38100" b="27305"/>
                <wp:wrapThrough wrapText="bothSides">
                  <wp:wrapPolygon edited="0">
                    <wp:start x="0" y="0"/>
                    <wp:lineTo x="0" y="21645"/>
                    <wp:lineTo x="21655" y="21645"/>
                    <wp:lineTo x="21655" y="0"/>
                    <wp:lineTo x="0" y="0"/>
                  </wp:wrapPolygon>
                </wp:wrapThrough>
                <wp:docPr id="1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0" cy="912495"/>
                        </a:xfrm>
                        <a:prstGeom prst="rect">
                          <a:avLst/>
                        </a:prstGeom>
                        <a:solidFill>
                          <a:schemeClr val="bg1">
                            <a:lumMod val="85000"/>
                          </a:schemeClr>
                        </a:solidFill>
                        <a:ln w="12700">
                          <a:solidFill>
                            <a:srgbClr val="A5A5A5"/>
                          </a:solidFill>
                          <a:miter lim="800000"/>
                          <a:headEnd/>
                          <a:tailEnd/>
                        </a:ln>
                        <a:extLst/>
                      </wps:spPr>
                      <wps:txbx>
                        <w:txbxContent>
                          <w:p w14:paraId="49D6D6F0" w14:textId="3150B905" w:rsidR="004C6ED9" w:rsidRPr="00070AA7" w:rsidRDefault="004C6ED9" w:rsidP="007E74F4">
                            <w:pPr>
                              <w:ind w:hanging="142"/>
                              <w:jc w:val="center"/>
                              <w:rPr>
                                <w:b/>
                                <w:noProof w:val="0"/>
                                <w:lang w:val="en-AU"/>
                              </w:rPr>
                            </w:pPr>
                            <w:r>
                              <w:rPr>
                                <w:b/>
                                <w:noProof w:val="0"/>
                                <w:lang w:val="en-AU"/>
                              </w:rPr>
                              <w:t>What we aspire to achieve</w:t>
                            </w:r>
                          </w:p>
                          <w:p w14:paraId="52008EBA" w14:textId="45E00966" w:rsidR="004C6ED9" w:rsidRDefault="004C6ED9" w:rsidP="007E74F4">
                            <w:r>
                              <w:t>A community that embraces the important role pets play in the lives of many residents; where people and pets live in harmony with each other; and where animals are treated with respect and compassion.</w:t>
                            </w:r>
                          </w:p>
                          <w:p w14:paraId="7A7051BB" w14:textId="77777777" w:rsidR="004C6ED9" w:rsidRDefault="004C6ED9" w:rsidP="007E74F4"/>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3466CF" id="_x0000_s1038" type="#_x0000_t202" style="position:absolute;left:0;text-align:left;margin-left:53.4pt;margin-top:-38.45pt;width:395pt;height:71.8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" fillcolor="#d8d8d8 [2732]" strokecolor="#a5a5a5" strokeweight="1pt">
                <v:textbox inset=",7.2pt,,7.2pt">
                  <w:txbxContent>
                    <w:p w14:paraId="49D6D6F0" w14:textId="3150B905" w:rsidR="004C6ED9" w:rsidRPr="00070AA7" w:rsidRDefault="004C6ED9" w:rsidP="007E74F4">
                      <w:pPr>
                        <w:ind w:hanging="142"/>
                        <w:jc w:val="center"/>
                        <w:rPr>
                          <w:b/>
                          <w:noProof w:val="0"/>
                          <w:lang w:val="en-AU"/>
                        </w:rPr>
                      </w:pPr>
                      <w:r>
                        <w:rPr>
                          <w:b/>
                          <w:noProof w:val="0"/>
                          <w:lang w:val="en-AU"/>
                        </w:rPr>
                        <w:t>What we aspire to achieve</w:t>
                      </w:r>
                    </w:p>
                    <w:p w14:paraId="52008EBA" w14:textId="45E00966" w:rsidR="004C6ED9" w:rsidRDefault="004C6ED9" w:rsidP="007E74F4">
                      <w:r>
                        <w:t>A community that embraces the important role pets play in the lives of many residents; where people and pets live in harmony with each other; and where animals are treated with respect and compassion.</w:t>
                      </w:r>
                    </w:p>
                    <w:p w14:paraId="7A7051BB" w14:textId="77777777" w:rsidR="004C6ED9" w:rsidRDefault="004C6ED9" w:rsidP="007E74F4"/>
                  </w:txbxContent>
                </v:textbox>
                <w10:wrap type="through"/>
              </v:shape>
            </w:pict>
          </mc:Fallback>
        </mc:AlternateContent>
      </w:r>
    </w:p>
    <w:p w14:paraId="0BD2F0B8" w14:textId="77777777" w:rsidR="007E74F4" w:rsidRPr="00B14EC2" w:rsidRDefault="007E74F4" w:rsidP="007E74F4">
      <w:pPr>
        <w:rPr>
          <w:b/>
          <w:noProof w:val="0"/>
          <w:lang w:val="en-CA"/>
        </w:rPr>
      </w:pPr>
    </w:p>
    <w:p w14:paraId="305CC721" w14:textId="77777777" w:rsidR="00A53F22" w:rsidRPr="00B14EC2" w:rsidRDefault="00A53F22" w:rsidP="007E74F4">
      <w:pPr>
        <w:jc w:val="center"/>
        <w:rPr>
          <w:b/>
          <w:noProof w:val="0"/>
          <w:lang w:val="en-CA"/>
        </w:rPr>
      </w:pPr>
    </w:p>
    <w:p w14:paraId="0609E3AE" w14:textId="09CA8279" w:rsidR="007E74F4" w:rsidRPr="00B14EC2" w:rsidRDefault="00886027" w:rsidP="007E74F4">
      <w:pPr>
        <w:jc w:val="center"/>
        <w:rPr>
          <w:b/>
          <w:noProof w:val="0"/>
          <w:lang w:val="en-CA"/>
        </w:rPr>
      </w:pPr>
      <w:r>
        <w:rPr>
          <w:b/>
          <w:noProof w:val="0"/>
          <w:lang w:val="en-CA"/>
        </w:rPr>
        <w:t>The principles that guide how we will achieve our a</w:t>
      </w:r>
      <w:r w:rsidR="007E74F4" w:rsidRPr="00B14EC2">
        <w:rPr>
          <w:b/>
          <w:noProof w:val="0"/>
          <w:lang w:val="en-CA"/>
        </w:rPr>
        <w:t>spirations</w:t>
      </w:r>
    </w:p>
    <w:p w14:paraId="0174EA0E" w14:textId="4113FEA4" w:rsidR="007E74F4" w:rsidRPr="00B14EC2" w:rsidRDefault="00A16A5E" w:rsidP="008B437B">
      <w:pPr>
        <w:pStyle w:val="Normalindent1"/>
        <w:rPr>
          <w:noProof w:val="0"/>
          <w:lang w:val="en-CA"/>
        </w:rPr>
      </w:pPr>
      <w:r w:rsidRPr="00886027">
        <w:rPr>
          <w:b/>
          <w:noProof w:val="0"/>
          <w:lang w:val="en-CA"/>
        </w:rPr>
        <w:t xml:space="preserve">Principle </w:t>
      </w:r>
      <w:proofErr w:type="gramStart"/>
      <w:r w:rsidRPr="00886027">
        <w:rPr>
          <w:b/>
          <w:noProof w:val="0"/>
          <w:lang w:val="en-CA"/>
        </w:rPr>
        <w:t>1</w:t>
      </w:r>
      <w:r w:rsidR="007E74F4" w:rsidRPr="00B14EC2">
        <w:rPr>
          <w:noProof w:val="0"/>
          <w:lang w:val="en-CA"/>
        </w:rPr>
        <w:t xml:space="preserve">  -</w:t>
      </w:r>
      <w:proofErr w:type="gramEnd"/>
      <w:r w:rsidR="007E74F4" w:rsidRPr="00B14EC2">
        <w:rPr>
          <w:noProof w:val="0"/>
          <w:lang w:val="en-CA"/>
        </w:rPr>
        <w:t xml:space="preserve"> </w:t>
      </w:r>
      <w:r w:rsidR="00886027">
        <w:rPr>
          <w:noProof w:val="0"/>
          <w:lang w:val="en-CA"/>
        </w:rPr>
        <w:t>Council seeks</w:t>
      </w:r>
      <w:r w:rsidR="007E74F4" w:rsidRPr="00B14EC2">
        <w:rPr>
          <w:noProof w:val="0"/>
          <w:lang w:val="en-CA"/>
        </w:rPr>
        <w:t xml:space="preserve"> to strengthen our r</w:t>
      </w:r>
      <w:r w:rsidR="00886027">
        <w:rPr>
          <w:noProof w:val="0"/>
          <w:lang w:val="en-CA"/>
        </w:rPr>
        <w:t xml:space="preserve">elationship with pet owners and the wider community to ensure the </w:t>
      </w:r>
      <w:r w:rsidR="007E74F4" w:rsidRPr="00B14EC2">
        <w:rPr>
          <w:noProof w:val="0"/>
          <w:lang w:val="en-CA"/>
        </w:rPr>
        <w:t xml:space="preserve">wellbeing of </w:t>
      </w:r>
      <w:r w:rsidR="00886027">
        <w:rPr>
          <w:noProof w:val="0"/>
          <w:lang w:val="en-CA"/>
        </w:rPr>
        <w:t>pets living in Maroondah</w:t>
      </w:r>
      <w:r w:rsidR="007E74F4" w:rsidRPr="00B14EC2">
        <w:rPr>
          <w:noProof w:val="0"/>
          <w:lang w:val="en-CA"/>
        </w:rPr>
        <w:t>.</w:t>
      </w:r>
    </w:p>
    <w:p w14:paraId="7D43D334" w14:textId="22ED7F54" w:rsidR="007E74F4" w:rsidRPr="00B14EC2" w:rsidRDefault="007E74F4" w:rsidP="007E74F4">
      <w:pPr>
        <w:pStyle w:val="Normalindent1"/>
        <w:rPr>
          <w:noProof w:val="0"/>
          <w:lang w:val="en-CA"/>
        </w:rPr>
      </w:pPr>
      <w:r w:rsidRPr="00B14EC2">
        <w:rPr>
          <w:noProof w:val="0"/>
          <w:lang w:val="en-CA"/>
        </w:rPr>
        <w:t xml:space="preserve">What does this </w:t>
      </w:r>
      <w:r w:rsidR="00257B0E" w:rsidRPr="00B14EC2">
        <w:rPr>
          <w:noProof w:val="0"/>
          <w:lang w:val="en-CA"/>
        </w:rPr>
        <w:t>principle</w:t>
      </w:r>
      <w:r w:rsidRPr="00B14EC2">
        <w:rPr>
          <w:noProof w:val="0"/>
          <w:lang w:val="en-CA"/>
        </w:rPr>
        <w:t xml:space="preserve"> </w:t>
      </w:r>
      <w:proofErr w:type="gramStart"/>
      <w:r w:rsidRPr="00B14EC2">
        <w:rPr>
          <w:noProof w:val="0"/>
          <w:lang w:val="en-CA"/>
        </w:rPr>
        <w:t>mean:</w:t>
      </w:r>
      <w:proofErr w:type="gramEnd"/>
    </w:p>
    <w:p w14:paraId="2E0A73F8" w14:textId="66FC7FA3" w:rsidR="007E74F4" w:rsidRPr="00B14EC2" w:rsidRDefault="00886027" w:rsidP="00E56AA7">
      <w:pPr>
        <w:pStyle w:val="Bullet4"/>
        <w:rPr>
          <w:noProof w:val="0"/>
          <w:lang w:val="en-CA"/>
        </w:rPr>
      </w:pPr>
      <w:r>
        <w:rPr>
          <w:noProof w:val="0"/>
          <w:lang w:val="en-CA"/>
        </w:rPr>
        <w:t>Council seeks</w:t>
      </w:r>
      <w:r w:rsidR="007E74F4" w:rsidRPr="00B14EC2">
        <w:rPr>
          <w:noProof w:val="0"/>
          <w:lang w:val="en-CA"/>
        </w:rPr>
        <w:t xml:space="preserve"> to work in partnership with the community to assist pet owners and their pets in times of crisis</w:t>
      </w:r>
    </w:p>
    <w:p w14:paraId="620FBCB2" w14:textId="46C02C47" w:rsidR="007E74F4" w:rsidRPr="00B14EC2" w:rsidRDefault="00886027" w:rsidP="00E56AA7">
      <w:pPr>
        <w:pStyle w:val="Bullet4"/>
        <w:rPr>
          <w:noProof w:val="0"/>
          <w:lang w:val="en-CA"/>
        </w:rPr>
      </w:pPr>
      <w:r>
        <w:rPr>
          <w:noProof w:val="0"/>
          <w:lang w:val="en-CA"/>
        </w:rPr>
        <w:t>Council seeks</w:t>
      </w:r>
      <w:r w:rsidR="007E74F4" w:rsidRPr="00B14EC2">
        <w:rPr>
          <w:noProof w:val="0"/>
          <w:lang w:val="en-CA"/>
        </w:rPr>
        <w:t xml:space="preserve"> suppo</w:t>
      </w:r>
      <w:r>
        <w:rPr>
          <w:noProof w:val="0"/>
          <w:lang w:val="en-CA"/>
        </w:rPr>
        <w:t>rt from the community to address</w:t>
      </w:r>
      <w:r w:rsidR="007E74F4" w:rsidRPr="00B14EC2">
        <w:rPr>
          <w:noProof w:val="0"/>
          <w:lang w:val="en-CA"/>
        </w:rPr>
        <w:t xml:space="preserve"> the less positive</w:t>
      </w:r>
      <w:r>
        <w:rPr>
          <w:noProof w:val="0"/>
          <w:lang w:val="en-CA"/>
        </w:rPr>
        <w:t xml:space="preserve"> </w:t>
      </w:r>
      <w:r w:rsidR="007E74F4" w:rsidRPr="00B14EC2">
        <w:rPr>
          <w:noProof w:val="0"/>
          <w:lang w:val="en-CA"/>
        </w:rPr>
        <w:t>behaviours a</w:t>
      </w:r>
      <w:r>
        <w:rPr>
          <w:noProof w:val="0"/>
          <w:lang w:val="en-CA"/>
        </w:rPr>
        <w:t>nd attitudes of some pet owners.</w:t>
      </w:r>
    </w:p>
    <w:p w14:paraId="10C6DD12" w14:textId="6CAE72FD" w:rsidR="007E74F4" w:rsidRPr="00B14EC2" w:rsidRDefault="00886027" w:rsidP="00E56AA7">
      <w:pPr>
        <w:pStyle w:val="Bullet4"/>
        <w:rPr>
          <w:noProof w:val="0"/>
          <w:lang w:val="en-CA"/>
        </w:rPr>
      </w:pPr>
      <w:r>
        <w:rPr>
          <w:noProof w:val="0"/>
          <w:lang w:val="en-CA"/>
        </w:rPr>
        <w:t>Council seeks</w:t>
      </w:r>
      <w:r w:rsidR="007E74F4" w:rsidRPr="00B14EC2">
        <w:rPr>
          <w:noProof w:val="0"/>
          <w:lang w:val="en-CA"/>
        </w:rPr>
        <w:t xml:space="preserve"> to identify and </w:t>
      </w:r>
      <w:r>
        <w:rPr>
          <w:noProof w:val="0"/>
          <w:lang w:val="en-CA"/>
        </w:rPr>
        <w:t>support</w:t>
      </w:r>
      <w:r w:rsidR="007E74F4" w:rsidRPr="00B14EC2">
        <w:rPr>
          <w:noProof w:val="0"/>
          <w:lang w:val="en-CA"/>
        </w:rPr>
        <w:t xml:space="preserve"> community groups, opportunities and initiatives associated with pets in our community</w:t>
      </w:r>
    </w:p>
    <w:p w14:paraId="445A8FDD" w14:textId="77777777" w:rsidR="0076363C" w:rsidRDefault="0076363C" w:rsidP="007E74F4">
      <w:pPr>
        <w:pStyle w:val="Normalindent1"/>
        <w:rPr>
          <w:noProof w:val="0"/>
          <w:lang w:val="en-CA"/>
        </w:rPr>
      </w:pPr>
    </w:p>
    <w:p w14:paraId="37F8F609" w14:textId="77777777" w:rsidR="0076363C" w:rsidRDefault="0076363C" w:rsidP="007E74F4">
      <w:pPr>
        <w:pStyle w:val="Normalindent1"/>
        <w:rPr>
          <w:noProof w:val="0"/>
          <w:lang w:val="en-CA"/>
        </w:rPr>
      </w:pPr>
    </w:p>
    <w:p w14:paraId="5E4B197C" w14:textId="77777777" w:rsidR="001968A9" w:rsidRDefault="001968A9" w:rsidP="001968A9">
      <w:pPr>
        <w:pStyle w:val="Normalindent1"/>
        <w:rPr>
          <w:b/>
          <w:noProof w:val="0"/>
          <w:lang w:val="en-CA"/>
        </w:rPr>
      </w:pPr>
    </w:p>
    <w:p w14:paraId="446485E4" w14:textId="4F835B53" w:rsidR="001968A9" w:rsidRDefault="001968A9" w:rsidP="001968A9">
      <w:pPr>
        <w:pStyle w:val="Normalindent1"/>
        <w:rPr>
          <w:b/>
          <w:noProof w:val="0"/>
          <w:lang w:val="en-CA"/>
        </w:rPr>
      </w:pPr>
    </w:p>
    <w:p w14:paraId="7D536E7E" w14:textId="3B476024" w:rsidR="006C1508" w:rsidRDefault="006C1508" w:rsidP="001968A9">
      <w:pPr>
        <w:pStyle w:val="Normalindent1"/>
        <w:rPr>
          <w:b/>
          <w:noProof w:val="0"/>
          <w:lang w:val="en-CA"/>
        </w:rPr>
      </w:pPr>
    </w:p>
    <w:p w14:paraId="3C4017F3" w14:textId="77777777" w:rsidR="006C1508" w:rsidRDefault="006C1508" w:rsidP="001968A9">
      <w:pPr>
        <w:pStyle w:val="Normalindent1"/>
        <w:rPr>
          <w:b/>
          <w:noProof w:val="0"/>
          <w:lang w:val="en-CA"/>
        </w:rPr>
      </w:pPr>
    </w:p>
    <w:p w14:paraId="1A8A63B2" w14:textId="4828C865" w:rsidR="001968A9" w:rsidRPr="00B14EC2" w:rsidRDefault="001968A9" w:rsidP="001968A9">
      <w:pPr>
        <w:pStyle w:val="Normalindent1"/>
        <w:rPr>
          <w:noProof w:val="0"/>
          <w:lang w:val="en-CA"/>
        </w:rPr>
      </w:pPr>
      <w:r w:rsidRPr="00886027">
        <w:rPr>
          <w:b/>
          <w:noProof w:val="0"/>
          <w:lang w:val="en-CA"/>
        </w:rPr>
        <w:lastRenderedPageBreak/>
        <w:t>Principle 2</w:t>
      </w:r>
      <w:r w:rsidRPr="00B14EC2">
        <w:rPr>
          <w:noProof w:val="0"/>
          <w:lang w:val="en-CA"/>
        </w:rPr>
        <w:t xml:space="preserve"> – </w:t>
      </w:r>
      <w:proofErr w:type="gramStart"/>
      <w:r>
        <w:rPr>
          <w:noProof w:val="0"/>
          <w:lang w:val="en-CA"/>
        </w:rPr>
        <w:t>Council is</w:t>
      </w:r>
      <w:r w:rsidRPr="00B14EC2">
        <w:rPr>
          <w:noProof w:val="0"/>
          <w:lang w:val="en-CA"/>
        </w:rPr>
        <w:t xml:space="preserve"> required by law</w:t>
      </w:r>
      <w:proofErr w:type="gramEnd"/>
      <w:r w:rsidRPr="00B14EC2">
        <w:rPr>
          <w:noProof w:val="0"/>
          <w:lang w:val="en-CA"/>
        </w:rPr>
        <w:t xml:space="preserve"> to en</w:t>
      </w:r>
      <w:r>
        <w:rPr>
          <w:noProof w:val="0"/>
          <w:lang w:val="en-CA"/>
        </w:rPr>
        <w:t xml:space="preserve">sure our residents comply with </w:t>
      </w:r>
      <w:r w:rsidR="002F2762">
        <w:rPr>
          <w:noProof w:val="0"/>
          <w:lang w:val="en-CA"/>
        </w:rPr>
        <w:t>Victorian</w:t>
      </w:r>
      <w:r>
        <w:rPr>
          <w:noProof w:val="0"/>
          <w:lang w:val="en-CA"/>
        </w:rPr>
        <w:t xml:space="preserve"> G</w:t>
      </w:r>
      <w:r w:rsidRPr="00B14EC2">
        <w:rPr>
          <w:noProof w:val="0"/>
          <w:lang w:val="en-CA"/>
        </w:rPr>
        <w:t>overnment legislation, but we also acknowledge the changing needs of our service</w:t>
      </w:r>
      <w:r>
        <w:rPr>
          <w:noProof w:val="0"/>
          <w:lang w:val="en-CA"/>
        </w:rPr>
        <w:t xml:space="preserve"> and expectations of our community.</w:t>
      </w:r>
    </w:p>
    <w:p w14:paraId="1B6063BF" w14:textId="1A48AE26" w:rsidR="007E74F4" w:rsidRPr="00B14EC2" w:rsidRDefault="007E74F4" w:rsidP="007E74F4">
      <w:pPr>
        <w:pStyle w:val="Normalindent1"/>
        <w:rPr>
          <w:noProof w:val="0"/>
          <w:lang w:val="en-CA"/>
        </w:rPr>
      </w:pPr>
      <w:r w:rsidRPr="00B14EC2">
        <w:rPr>
          <w:noProof w:val="0"/>
          <w:lang w:val="en-CA"/>
        </w:rPr>
        <w:t xml:space="preserve">What does this </w:t>
      </w:r>
      <w:r w:rsidR="00257B0E" w:rsidRPr="00B14EC2">
        <w:rPr>
          <w:noProof w:val="0"/>
          <w:lang w:val="en-CA"/>
        </w:rPr>
        <w:t>principle</w:t>
      </w:r>
      <w:r w:rsidRPr="00B14EC2">
        <w:rPr>
          <w:noProof w:val="0"/>
          <w:lang w:val="en-CA"/>
        </w:rPr>
        <w:t xml:space="preserve"> </w:t>
      </w:r>
      <w:proofErr w:type="gramStart"/>
      <w:r w:rsidRPr="00B14EC2">
        <w:rPr>
          <w:noProof w:val="0"/>
          <w:lang w:val="en-CA"/>
        </w:rPr>
        <w:t>mean:</w:t>
      </w:r>
      <w:proofErr w:type="gramEnd"/>
    </w:p>
    <w:p w14:paraId="5BDF4CB5" w14:textId="180E7B29" w:rsidR="007E74F4" w:rsidRPr="00B14EC2" w:rsidRDefault="00886027" w:rsidP="00E56AA7">
      <w:pPr>
        <w:pStyle w:val="Bullet4"/>
        <w:rPr>
          <w:noProof w:val="0"/>
          <w:lang w:val="en-CA"/>
        </w:rPr>
      </w:pPr>
      <w:r>
        <w:rPr>
          <w:noProof w:val="0"/>
          <w:lang w:val="en-CA"/>
        </w:rPr>
        <w:t>Council has</w:t>
      </w:r>
      <w:r w:rsidR="007E74F4" w:rsidRPr="00B14EC2">
        <w:rPr>
          <w:noProof w:val="0"/>
          <w:lang w:val="en-CA"/>
        </w:rPr>
        <w:t xml:space="preserve"> a primary obligation to ensure t</w:t>
      </w:r>
      <w:r>
        <w:rPr>
          <w:noProof w:val="0"/>
          <w:lang w:val="en-CA"/>
        </w:rPr>
        <w:t xml:space="preserve">hat pet owners comply with </w:t>
      </w:r>
      <w:r w:rsidR="002F2762">
        <w:rPr>
          <w:noProof w:val="0"/>
          <w:lang w:val="en-CA"/>
        </w:rPr>
        <w:t>Victorian</w:t>
      </w:r>
      <w:r>
        <w:rPr>
          <w:noProof w:val="0"/>
          <w:lang w:val="en-CA"/>
        </w:rPr>
        <w:t xml:space="preserve"> G</w:t>
      </w:r>
      <w:r w:rsidR="007E74F4" w:rsidRPr="00B14EC2">
        <w:rPr>
          <w:noProof w:val="0"/>
          <w:lang w:val="en-CA"/>
        </w:rPr>
        <w:t>overnment legislati</w:t>
      </w:r>
      <w:r w:rsidR="0090304C">
        <w:rPr>
          <w:noProof w:val="0"/>
          <w:lang w:val="en-CA"/>
        </w:rPr>
        <w:t>on, local laws and orders, and C</w:t>
      </w:r>
      <w:r w:rsidR="007E74F4" w:rsidRPr="00B14EC2">
        <w:rPr>
          <w:noProof w:val="0"/>
          <w:lang w:val="en-CA"/>
        </w:rPr>
        <w:t>ouncil policies</w:t>
      </w:r>
      <w:r w:rsidR="0090304C">
        <w:rPr>
          <w:noProof w:val="0"/>
          <w:lang w:val="en-CA"/>
        </w:rPr>
        <w:t>.</w:t>
      </w:r>
    </w:p>
    <w:p w14:paraId="3208AE58" w14:textId="77777777" w:rsidR="002F2762" w:rsidRDefault="0090304C" w:rsidP="00E56AA7">
      <w:pPr>
        <w:pStyle w:val="Bullet4"/>
        <w:rPr>
          <w:noProof w:val="0"/>
          <w:lang w:val="en-CA"/>
        </w:rPr>
      </w:pPr>
      <w:r>
        <w:rPr>
          <w:noProof w:val="0"/>
          <w:lang w:val="en-CA"/>
        </w:rPr>
        <w:t>Council seeks to highlight</w:t>
      </w:r>
      <w:r w:rsidR="007E74F4" w:rsidRPr="00B14EC2">
        <w:rPr>
          <w:noProof w:val="0"/>
          <w:lang w:val="en-CA"/>
        </w:rPr>
        <w:t xml:space="preserve"> the </w:t>
      </w:r>
      <w:r w:rsidR="002F2762">
        <w:rPr>
          <w:noProof w:val="0"/>
          <w:lang w:val="en-CA"/>
        </w:rPr>
        <w:t xml:space="preserve">potential personal, </w:t>
      </w:r>
      <w:proofErr w:type="gramStart"/>
      <w:r w:rsidR="002F2762">
        <w:rPr>
          <w:noProof w:val="0"/>
          <w:lang w:val="en-CA"/>
        </w:rPr>
        <w:t>social</w:t>
      </w:r>
      <w:proofErr w:type="gramEnd"/>
      <w:r w:rsidR="002F2762">
        <w:rPr>
          <w:noProof w:val="0"/>
          <w:lang w:val="en-CA"/>
        </w:rPr>
        <w:t xml:space="preserve"> and </w:t>
      </w:r>
      <w:r w:rsidR="007E74F4" w:rsidRPr="00B14EC2">
        <w:rPr>
          <w:noProof w:val="0"/>
          <w:lang w:val="en-CA"/>
        </w:rPr>
        <w:t>economic benef</w:t>
      </w:r>
      <w:r w:rsidR="0029669E">
        <w:rPr>
          <w:noProof w:val="0"/>
          <w:lang w:val="en-CA"/>
        </w:rPr>
        <w:t>its o</w:t>
      </w:r>
      <w:r w:rsidR="002F2762">
        <w:rPr>
          <w:noProof w:val="0"/>
          <w:lang w:val="en-CA"/>
        </w:rPr>
        <w:t xml:space="preserve">f pet ownership. </w:t>
      </w:r>
    </w:p>
    <w:p w14:paraId="208EB00B" w14:textId="101934BB" w:rsidR="007E74F4" w:rsidRPr="00B14EC2" w:rsidRDefault="002F2762" w:rsidP="00E56AA7">
      <w:pPr>
        <w:pStyle w:val="Bullet4"/>
        <w:rPr>
          <w:noProof w:val="0"/>
          <w:lang w:val="en-CA"/>
        </w:rPr>
      </w:pPr>
      <w:r>
        <w:rPr>
          <w:noProof w:val="0"/>
          <w:lang w:val="en-CA"/>
        </w:rPr>
        <w:t>Council will</w:t>
      </w:r>
      <w:r w:rsidR="0029669E">
        <w:rPr>
          <w:noProof w:val="0"/>
          <w:lang w:val="en-CA"/>
        </w:rPr>
        <w:t xml:space="preserve"> advocate</w:t>
      </w:r>
      <w:r w:rsidR="007E74F4" w:rsidRPr="00B14EC2">
        <w:rPr>
          <w:noProof w:val="0"/>
          <w:lang w:val="en-CA"/>
        </w:rPr>
        <w:t xml:space="preserve"> for the welfare of pets; and </w:t>
      </w:r>
      <w:r w:rsidR="0029669E">
        <w:rPr>
          <w:noProof w:val="0"/>
          <w:lang w:val="en-CA"/>
        </w:rPr>
        <w:t xml:space="preserve">provide </w:t>
      </w:r>
      <w:r w:rsidR="007E74F4" w:rsidRPr="00B14EC2">
        <w:rPr>
          <w:noProof w:val="0"/>
          <w:lang w:val="en-CA"/>
        </w:rPr>
        <w:t>access to public spaces</w:t>
      </w:r>
      <w:r w:rsidR="0029669E">
        <w:rPr>
          <w:noProof w:val="0"/>
          <w:lang w:val="en-CA"/>
        </w:rPr>
        <w:t>.</w:t>
      </w:r>
    </w:p>
    <w:p w14:paraId="1D46F727" w14:textId="77777777" w:rsidR="002F2762" w:rsidRDefault="002F2762" w:rsidP="008B437B">
      <w:pPr>
        <w:pStyle w:val="Normalindent1"/>
        <w:rPr>
          <w:b/>
          <w:noProof w:val="0"/>
          <w:lang w:val="en-CA"/>
        </w:rPr>
      </w:pPr>
    </w:p>
    <w:p w14:paraId="1D046C3E" w14:textId="42C511C1" w:rsidR="007E74F4" w:rsidRPr="00B14EC2" w:rsidRDefault="00A16A5E" w:rsidP="008B437B">
      <w:pPr>
        <w:pStyle w:val="Normalindent1"/>
        <w:rPr>
          <w:noProof w:val="0"/>
          <w:lang w:val="en-CA"/>
        </w:rPr>
      </w:pPr>
      <w:r w:rsidRPr="0029669E">
        <w:rPr>
          <w:b/>
          <w:noProof w:val="0"/>
          <w:lang w:val="en-CA"/>
        </w:rPr>
        <w:t>Principle 3</w:t>
      </w:r>
      <w:r w:rsidR="007E74F4" w:rsidRPr="00B14EC2">
        <w:rPr>
          <w:noProof w:val="0"/>
          <w:lang w:val="en-CA"/>
        </w:rPr>
        <w:t xml:space="preserve"> – By owning a pet, pet owners accept that:</w:t>
      </w:r>
    </w:p>
    <w:p w14:paraId="4DB93C9F" w14:textId="38871080" w:rsidR="007E74F4" w:rsidRPr="00B14EC2" w:rsidRDefault="007E74F4" w:rsidP="00E56AA7">
      <w:pPr>
        <w:pStyle w:val="Bullet3"/>
        <w:rPr>
          <w:noProof w:val="0"/>
          <w:lang w:val="en-CA"/>
        </w:rPr>
      </w:pPr>
      <w:r w:rsidRPr="00B14EC2">
        <w:rPr>
          <w:noProof w:val="0"/>
          <w:lang w:val="en-CA"/>
        </w:rPr>
        <w:t xml:space="preserve">they have </w:t>
      </w:r>
      <w:r w:rsidR="002F2762">
        <w:rPr>
          <w:noProof w:val="0"/>
          <w:lang w:val="en-CA"/>
        </w:rPr>
        <w:t>an</w:t>
      </w:r>
      <w:r w:rsidRPr="00B14EC2">
        <w:rPr>
          <w:noProof w:val="0"/>
          <w:lang w:val="en-CA"/>
        </w:rPr>
        <w:t xml:space="preserve"> obligation to en</w:t>
      </w:r>
      <w:r w:rsidR="0029669E">
        <w:rPr>
          <w:noProof w:val="0"/>
          <w:lang w:val="en-CA"/>
        </w:rPr>
        <w:t>sure the wellbeing of their pet.</w:t>
      </w:r>
    </w:p>
    <w:p w14:paraId="56577F25" w14:textId="6D8F82BB" w:rsidR="007E74F4" w:rsidRPr="00B14EC2" w:rsidRDefault="007E74F4" w:rsidP="00E56AA7">
      <w:pPr>
        <w:pStyle w:val="Bullet3"/>
        <w:rPr>
          <w:noProof w:val="0"/>
          <w:lang w:val="en-CA"/>
        </w:rPr>
      </w:pPr>
      <w:r w:rsidRPr="00B14EC2">
        <w:rPr>
          <w:noProof w:val="0"/>
          <w:lang w:val="en-CA"/>
        </w:rPr>
        <w:t>they must comply with all relevant government legislation and policies relating to the ownership of their pet</w:t>
      </w:r>
      <w:r w:rsidR="002F2762">
        <w:rPr>
          <w:noProof w:val="0"/>
          <w:lang w:val="en-CA"/>
        </w:rPr>
        <w:t>.</w:t>
      </w:r>
    </w:p>
    <w:p w14:paraId="75B5910B" w14:textId="38EF1B5E" w:rsidR="007E74F4" w:rsidRPr="00B14EC2" w:rsidRDefault="007E74F4" w:rsidP="007E74F4">
      <w:pPr>
        <w:pStyle w:val="Normalindent1"/>
        <w:rPr>
          <w:noProof w:val="0"/>
          <w:lang w:val="en-CA"/>
        </w:rPr>
      </w:pPr>
      <w:r w:rsidRPr="00B14EC2">
        <w:rPr>
          <w:noProof w:val="0"/>
          <w:lang w:val="en-CA"/>
        </w:rPr>
        <w:t xml:space="preserve">What does this </w:t>
      </w:r>
      <w:r w:rsidR="00257B0E" w:rsidRPr="00B14EC2">
        <w:rPr>
          <w:noProof w:val="0"/>
          <w:lang w:val="en-CA"/>
        </w:rPr>
        <w:t>principle</w:t>
      </w:r>
      <w:r w:rsidRPr="00B14EC2">
        <w:rPr>
          <w:noProof w:val="0"/>
          <w:lang w:val="en-CA"/>
        </w:rPr>
        <w:t xml:space="preserve"> </w:t>
      </w:r>
      <w:proofErr w:type="gramStart"/>
      <w:r w:rsidRPr="00B14EC2">
        <w:rPr>
          <w:noProof w:val="0"/>
          <w:lang w:val="en-CA"/>
        </w:rPr>
        <w:t>mean:</w:t>
      </w:r>
      <w:proofErr w:type="gramEnd"/>
    </w:p>
    <w:p w14:paraId="518A54B2" w14:textId="64C14848" w:rsidR="007E74F4" w:rsidRPr="00B14EC2" w:rsidRDefault="007E74F4" w:rsidP="00E56AA7">
      <w:pPr>
        <w:pStyle w:val="Bullet4"/>
        <w:rPr>
          <w:noProof w:val="0"/>
          <w:lang w:val="en-CA"/>
        </w:rPr>
      </w:pPr>
      <w:r w:rsidRPr="00B14EC2">
        <w:rPr>
          <w:noProof w:val="0"/>
          <w:lang w:val="en-CA"/>
        </w:rPr>
        <w:t>Pet owners must ensure their pet is treated humanely a</w:t>
      </w:r>
      <w:r w:rsidR="002F2762">
        <w:rPr>
          <w:noProof w:val="0"/>
          <w:lang w:val="en-CA"/>
        </w:rPr>
        <w:t>nd with compassion.</w:t>
      </w:r>
    </w:p>
    <w:p w14:paraId="6CF43911" w14:textId="77777777" w:rsidR="002F2762" w:rsidRDefault="002F2762" w:rsidP="00A16A5E">
      <w:pPr>
        <w:pStyle w:val="Normalindent1"/>
        <w:rPr>
          <w:b/>
          <w:noProof w:val="0"/>
          <w:lang w:val="en-CA"/>
        </w:rPr>
      </w:pPr>
    </w:p>
    <w:p w14:paraId="68BBAA69" w14:textId="289B5C51" w:rsidR="00A16A5E" w:rsidRPr="00B14EC2" w:rsidRDefault="00A16A5E" w:rsidP="00A16A5E">
      <w:pPr>
        <w:pStyle w:val="Normalindent1"/>
        <w:rPr>
          <w:noProof w:val="0"/>
          <w:lang w:val="en-CA"/>
        </w:rPr>
      </w:pPr>
      <w:r w:rsidRPr="0029669E">
        <w:rPr>
          <w:b/>
          <w:noProof w:val="0"/>
          <w:lang w:val="en-CA"/>
        </w:rPr>
        <w:t>Principle 4</w:t>
      </w:r>
      <w:r w:rsidRPr="00B14EC2">
        <w:rPr>
          <w:noProof w:val="0"/>
          <w:lang w:val="en-CA"/>
        </w:rPr>
        <w:t xml:space="preserve"> – </w:t>
      </w:r>
      <w:r w:rsidR="0029669E">
        <w:rPr>
          <w:noProof w:val="0"/>
          <w:lang w:val="en-CA"/>
        </w:rPr>
        <w:t>Council</w:t>
      </w:r>
      <w:r w:rsidR="003E4C8E">
        <w:rPr>
          <w:noProof w:val="0"/>
          <w:lang w:val="en-CA"/>
        </w:rPr>
        <w:t xml:space="preserve"> understands that </w:t>
      </w:r>
      <w:r w:rsidRPr="00B14EC2">
        <w:rPr>
          <w:noProof w:val="0"/>
          <w:lang w:val="en-CA"/>
        </w:rPr>
        <w:t>pets are important to many of our residents</w:t>
      </w:r>
      <w:r w:rsidR="0029669E">
        <w:rPr>
          <w:noProof w:val="0"/>
          <w:lang w:val="en-CA"/>
        </w:rPr>
        <w:t xml:space="preserve"> and visitors to Maroondah</w:t>
      </w:r>
      <w:r w:rsidR="002F2762">
        <w:rPr>
          <w:noProof w:val="0"/>
          <w:lang w:val="en-CA"/>
        </w:rPr>
        <w:t>.</w:t>
      </w:r>
    </w:p>
    <w:p w14:paraId="02856C25" w14:textId="77777777" w:rsidR="00A16A5E" w:rsidRPr="00B14EC2" w:rsidRDefault="00A16A5E" w:rsidP="00A16A5E">
      <w:pPr>
        <w:pStyle w:val="Normalindent1"/>
        <w:rPr>
          <w:noProof w:val="0"/>
          <w:lang w:val="en-CA"/>
        </w:rPr>
      </w:pPr>
      <w:r w:rsidRPr="00B14EC2">
        <w:rPr>
          <w:noProof w:val="0"/>
          <w:lang w:val="en-CA"/>
        </w:rPr>
        <w:t xml:space="preserve">What does this principle </w:t>
      </w:r>
      <w:proofErr w:type="gramStart"/>
      <w:r w:rsidRPr="00B14EC2">
        <w:rPr>
          <w:noProof w:val="0"/>
          <w:lang w:val="en-CA"/>
        </w:rPr>
        <w:t>mean:</w:t>
      </w:r>
      <w:proofErr w:type="gramEnd"/>
    </w:p>
    <w:p w14:paraId="53926D6E" w14:textId="47C50EAC" w:rsidR="00A16A5E" w:rsidRPr="006A5981" w:rsidRDefault="003E4C8E" w:rsidP="00A16A5E">
      <w:pPr>
        <w:pStyle w:val="Bullet4"/>
        <w:rPr>
          <w:noProof w:val="0"/>
          <w:lang w:val="en-CA"/>
        </w:rPr>
      </w:pPr>
      <w:r w:rsidRPr="006A5981">
        <w:rPr>
          <w:noProof w:val="0"/>
          <w:lang w:val="en-CA"/>
        </w:rPr>
        <w:t>Council has an obligation to manage its</w:t>
      </w:r>
      <w:r w:rsidR="00A16A5E" w:rsidRPr="006A5981">
        <w:rPr>
          <w:noProof w:val="0"/>
          <w:lang w:val="en-CA"/>
        </w:rPr>
        <w:t xml:space="preserve"> service in line with relevant legislation and policies</w:t>
      </w:r>
      <w:r w:rsidR="006A5981">
        <w:rPr>
          <w:noProof w:val="0"/>
          <w:lang w:val="en-CA"/>
        </w:rPr>
        <w:t>.</w:t>
      </w:r>
    </w:p>
    <w:p w14:paraId="033EC8A3" w14:textId="77777777" w:rsidR="006A5981" w:rsidRPr="006A5981" w:rsidRDefault="006A5981" w:rsidP="002F2762">
      <w:pPr>
        <w:pStyle w:val="Bullet4"/>
        <w:numPr>
          <w:ilvl w:val="0"/>
          <w:numId w:val="0"/>
        </w:numPr>
        <w:ind w:left="1134"/>
        <w:rPr>
          <w:noProof w:val="0"/>
          <w:lang w:val="en-CA"/>
        </w:rPr>
      </w:pPr>
    </w:p>
    <w:p w14:paraId="299502CF" w14:textId="54997B37" w:rsidR="007E74F4" w:rsidRPr="00B14EC2" w:rsidRDefault="007E74F4" w:rsidP="007E74F4">
      <w:pPr>
        <w:pStyle w:val="Heading2"/>
        <w:rPr>
          <w:noProof w:val="0"/>
          <w:lang w:val="en-CA"/>
        </w:rPr>
      </w:pPr>
      <w:bookmarkStart w:id="14" w:name="_Toc365566034"/>
      <w:r w:rsidRPr="00B14EC2">
        <w:rPr>
          <w:noProof w:val="0"/>
          <w:lang w:val="en-CA"/>
        </w:rPr>
        <w:t>Our Team</w:t>
      </w:r>
      <w:bookmarkEnd w:id="14"/>
    </w:p>
    <w:p w14:paraId="106FECFA" w14:textId="1E97EF57" w:rsidR="008464CF" w:rsidRPr="00B14EC2" w:rsidRDefault="002F2762" w:rsidP="008464CF">
      <w:pPr>
        <w:rPr>
          <w:noProof w:val="0"/>
          <w:lang w:val="en-CA"/>
        </w:rPr>
      </w:pPr>
      <w:r>
        <w:rPr>
          <w:noProof w:val="0"/>
          <w:lang w:val="en-CA"/>
        </w:rPr>
        <w:t xml:space="preserve">The Local Laws Service team </w:t>
      </w:r>
      <w:r w:rsidR="00FF3BA4" w:rsidRPr="00B14EC2">
        <w:rPr>
          <w:noProof w:val="0"/>
          <w:lang w:val="en-CA"/>
        </w:rPr>
        <w:t xml:space="preserve">are ‘Authorised Officers’ </w:t>
      </w:r>
      <w:r w:rsidR="00AD4346" w:rsidRPr="00B14EC2">
        <w:rPr>
          <w:noProof w:val="0"/>
          <w:lang w:val="en-CA"/>
        </w:rPr>
        <w:t>and</w:t>
      </w:r>
      <w:r w:rsidR="003163A7">
        <w:rPr>
          <w:noProof w:val="0"/>
          <w:lang w:val="en-CA"/>
        </w:rPr>
        <w:t xml:space="preserve"> trained across all aspects of C</w:t>
      </w:r>
      <w:r w:rsidR="00AD4346" w:rsidRPr="00B14EC2">
        <w:rPr>
          <w:noProof w:val="0"/>
          <w:lang w:val="en-CA"/>
        </w:rPr>
        <w:t xml:space="preserve">ouncil’s local laws service. </w:t>
      </w:r>
      <w:r w:rsidR="003163A7">
        <w:rPr>
          <w:noProof w:val="0"/>
          <w:lang w:val="en-CA"/>
        </w:rPr>
        <w:t>This provides C</w:t>
      </w:r>
      <w:r w:rsidR="008464CF" w:rsidRPr="00B14EC2">
        <w:rPr>
          <w:noProof w:val="0"/>
          <w:lang w:val="en-CA"/>
        </w:rPr>
        <w:t xml:space="preserve">ouncil with the flexibility to deal with animal management issues during time of high demand and in emergency situations. </w:t>
      </w:r>
    </w:p>
    <w:p w14:paraId="028A0638" w14:textId="36473C8A" w:rsidR="00AD4346" w:rsidRPr="00B14EC2" w:rsidRDefault="009F28E2" w:rsidP="009C64A0">
      <w:pPr>
        <w:rPr>
          <w:noProof w:val="0"/>
          <w:lang w:val="en-CA"/>
        </w:rPr>
      </w:pPr>
      <w:r>
        <w:rPr>
          <w:noProof w:val="0"/>
          <w:lang w:val="en-CA"/>
        </w:rPr>
        <w:t>Some of these situations</w:t>
      </w:r>
      <w:r w:rsidR="008464CF" w:rsidRPr="00B14EC2">
        <w:rPr>
          <w:noProof w:val="0"/>
          <w:lang w:val="en-CA"/>
        </w:rPr>
        <w:t xml:space="preserve"> include</w:t>
      </w:r>
      <w:r w:rsidR="00AD4346" w:rsidRPr="00B14EC2">
        <w:rPr>
          <w:noProof w:val="0"/>
          <w:lang w:val="en-CA"/>
        </w:rPr>
        <w:t>:</w:t>
      </w:r>
    </w:p>
    <w:p w14:paraId="3283BED8" w14:textId="059C7549" w:rsidR="008464CF" w:rsidRPr="00B14EC2" w:rsidRDefault="008464CF" w:rsidP="008464CF">
      <w:pPr>
        <w:pStyle w:val="Bullet2"/>
        <w:rPr>
          <w:noProof w:val="0"/>
          <w:lang w:val="en-CA"/>
        </w:rPr>
      </w:pPr>
      <w:r w:rsidRPr="00B14EC2">
        <w:rPr>
          <w:noProof w:val="0"/>
          <w:lang w:val="en-CA"/>
        </w:rPr>
        <w:t xml:space="preserve">Collection of </w:t>
      </w:r>
      <w:r w:rsidR="00DD339C">
        <w:rPr>
          <w:noProof w:val="0"/>
          <w:lang w:val="en-CA"/>
        </w:rPr>
        <w:t>contained</w:t>
      </w:r>
      <w:r w:rsidRPr="00B14EC2">
        <w:rPr>
          <w:noProof w:val="0"/>
          <w:lang w:val="en-CA"/>
        </w:rPr>
        <w:t xml:space="preserve"> and lost pets (daytime and after </w:t>
      </w:r>
      <w:proofErr w:type="gramStart"/>
      <w:r w:rsidRPr="00B14EC2">
        <w:rPr>
          <w:noProof w:val="0"/>
          <w:lang w:val="en-CA"/>
        </w:rPr>
        <w:t>hours</w:t>
      </w:r>
      <w:proofErr w:type="gramEnd"/>
      <w:r w:rsidRPr="00B14EC2">
        <w:rPr>
          <w:noProof w:val="0"/>
          <w:lang w:val="en-CA"/>
        </w:rPr>
        <w:t xml:space="preserve"> service) </w:t>
      </w:r>
    </w:p>
    <w:p w14:paraId="033D3DB6" w14:textId="77777777" w:rsidR="008464CF" w:rsidRPr="00B14EC2" w:rsidRDefault="008464CF" w:rsidP="008464CF">
      <w:pPr>
        <w:pStyle w:val="Bullet2"/>
        <w:rPr>
          <w:noProof w:val="0"/>
          <w:lang w:val="en-CA"/>
        </w:rPr>
      </w:pPr>
      <w:r w:rsidRPr="00B14EC2">
        <w:rPr>
          <w:noProof w:val="0"/>
          <w:lang w:val="en-CA"/>
        </w:rPr>
        <w:t>Administration including pet registrations, issuing of permits</w:t>
      </w:r>
    </w:p>
    <w:p w14:paraId="196DDBC1" w14:textId="5D9A63CC" w:rsidR="009C64A0" w:rsidRPr="00B14EC2" w:rsidRDefault="00C97841" w:rsidP="00E56AA7">
      <w:pPr>
        <w:pStyle w:val="Bullet2"/>
        <w:rPr>
          <w:noProof w:val="0"/>
          <w:lang w:val="en-CA"/>
        </w:rPr>
      </w:pPr>
      <w:r w:rsidRPr="00B14EC2">
        <w:rPr>
          <w:noProof w:val="0"/>
          <w:lang w:val="en-CA"/>
        </w:rPr>
        <w:t xml:space="preserve">Ensuring </w:t>
      </w:r>
      <w:r w:rsidR="009C64A0" w:rsidRPr="00B14EC2">
        <w:rPr>
          <w:noProof w:val="0"/>
          <w:lang w:val="en-CA"/>
        </w:rPr>
        <w:t>state legislation a</w:t>
      </w:r>
      <w:r w:rsidR="003163A7">
        <w:rPr>
          <w:noProof w:val="0"/>
          <w:lang w:val="en-CA"/>
        </w:rPr>
        <w:t>nd C</w:t>
      </w:r>
      <w:r w:rsidR="009C64A0" w:rsidRPr="00B14EC2">
        <w:rPr>
          <w:noProof w:val="0"/>
          <w:lang w:val="en-CA"/>
        </w:rPr>
        <w:t xml:space="preserve">ouncil policies </w:t>
      </w:r>
      <w:r w:rsidR="008464CF" w:rsidRPr="00B14EC2">
        <w:rPr>
          <w:noProof w:val="0"/>
          <w:lang w:val="en-CA"/>
        </w:rPr>
        <w:t>are enforced</w:t>
      </w:r>
    </w:p>
    <w:p w14:paraId="2DA87CC8" w14:textId="13A85A6B" w:rsidR="008464CF" w:rsidRPr="00B14EC2" w:rsidRDefault="008464CF" w:rsidP="008464CF">
      <w:pPr>
        <w:pStyle w:val="Bullet2"/>
        <w:rPr>
          <w:noProof w:val="0"/>
          <w:lang w:val="en-CA"/>
        </w:rPr>
      </w:pPr>
      <w:r w:rsidRPr="00B14EC2">
        <w:rPr>
          <w:noProof w:val="0"/>
          <w:lang w:val="en-CA"/>
        </w:rPr>
        <w:t xml:space="preserve">Monitoring of </w:t>
      </w:r>
      <w:r w:rsidR="006A5981">
        <w:rPr>
          <w:noProof w:val="0"/>
          <w:lang w:val="en-CA"/>
        </w:rPr>
        <w:t xml:space="preserve">on leash and </w:t>
      </w:r>
      <w:r w:rsidRPr="00B14EC2">
        <w:rPr>
          <w:noProof w:val="0"/>
          <w:lang w:val="en-CA"/>
        </w:rPr>
        <w:t>off leash</w:t>
      </w:r>
      <w:r w:rsidR="006A5981">
        <w:rPr>
          <w:noProof w:val="0"/>
          <w:lang w:val="en-CA"/>
        </w:rPr>
        <w:t xml:space="preserve"> areas</w:t>
      </w:r>
      <w:r w:rsidRPr="00B14EC2">
        <w:rPr>
          <w:noProof w:val="0"/>
          <w:lang w:val="en-CA"/>
        </w:rPr>
        <w:t xml:space="preserve"> </w:t>
      </w:r>
      <w:r w:rsidR="006A5981">
        <w:rPr>
          <w:noProof w:val="0"/>
          <w:lang w:val="en-CA"/>
        </w:rPr>
        <w:t>in parks and reserves</w:t>
      </w:r>
    </w:p>
    <w:p w14:paraId="71247BCB" w14:textId="07C06F19" w:rsidR="009C64A0" w:rsidRPr="00B14EC2" w:rsidRDefault="009C64A0" w:rsidP="00E56AA7">
      <w:pPr>
        <w:pStyle w:val="Bullet2"/>
        <w:rPr>
          <w:noProof w:val="0"/>
          <w:lang w:val="en-CA"/>
        </w:rPr>
      </w:pPr>
      <w:r w:rsidRPr="00B14EC2">
        <w:rPr>
          <w:noProof w:val="0"/>
          <w:lang w:val="en-CA"/>
        </w:rPr>
        <w:t>Providing advice to pet owners and</w:t>
      </w:r>
      <w:r w:rsidR="00C97841" w:rsidRPr="00B14EC2">
        <w:rPr>
          <w:noProof w:val="0"/>
          <w:lang w:val="en-CA"/>
        </w:rPr>
        <w:t xml:space="preserve"> relevant</w:t>
      </w:r>
      <w:r w:rsidRPr="00B14EC2">
        <w:rPr>
          <w:noProof w:val="0"/>
          <w:lang w:val="en-CA"/>
        </w:rPr>
        <w:t xml:space="preserve"> information to the wider community </w:t>
      </w:r>
    </w:p>
    <w:p w14:paraId="74F0B229" w14:textId="50A0B758" w:rsidR="009C64A0" w:rsidRPr="00B14EC2" w:rsidRDefault="00C97841" w:rsidP="00E56AA7">
      <w:pPr>
        <w:pStyle w:val="Bullet2"/>
        <w:rPr>
          <w:noProof w:val="0"/>
          <w:lang w:val="en-CA"/>
        </w:rPr>
      </w:pPr>
      <w:r w:rsidRPr="00B14EC2">
        <w:rPr>
          <w:noProof w:val="0"/>
          <w:lang w:val="en-CA"/>
        </w:rPr>
        <w:t>The i</w:t>
      </w:r>
      <w:r w:rsidR="009C64A0" w:rsidRPr="00B14EC2">
        <w:rPr>
          <w:noProof w:val="0"/>
          <w:lang w:val="en-CA"/>
        </w:rPr>
        <w:t>nspection of animal businesses and animals with special registration requirements</w:t>
      </w:r>
    </w:p>
    <w:p w14:paraId="50EFC009" w14:textId="02072F86" w:rsidR="009C64A0" w:rsidRPr="00B14EC2" w:rsidRDefault="00294152" w:rsidP="00E56AA7">
      <w:pPr>
        <w:pStyle w:val="Bullet2"/>
        <w:rPr>
          <w:noProof w:val="0"/>
          <w:lang w:val="en-CA"/>
        </w:rPr>
      </w:pPr>
      <w:r w:rsidRPr="00B14EC2">
        <w:rPr>
          <w:lang w:eastAsia="en-AU"/>
        </w:rPr>
        <mc:AlternateContent>
          <mc:Choice Requires="wpg">
            <w:drawing>
              <wp:anchor distT="0" distB="0" distL="114300" distR="114300" simplePos="0" relativeHeight="251803648" behindDoc="0" locked="0" layoutInCell="1" allowOverlap="1" wp14:anchorId="3A74FD30" wp14:editId="61843B81">
                <wp:simplePos x="0" y="0"/>
                <wp:positionH relativeFrom="column">
                  <wp:posOffset>3437890</wp:posOffset>
                </wp:positionH>
                <wp:positionV relativeFrom="paragraph">
                  <wp:posOffset>139065</wp:posOffset>
                </wp:positionV>
                <wp:extent cx="2661920" cy="1574800"/>
                <wp:effectExtent l="0" t="0" r="5080" b="25400"/>
                <wp:wrapSquare wrapText="bothSides"/>
                <wp:docPr id="46" name="Group 46"/>
                <wp:cNvGraphicFramePr/>
                <a:graphic xmlns:a="http://schemas.openxmlformats.org/drawingml/2006/main">
                  <a:graphicData uri="http://schemas.microsoft.com/office/word/2010/wordprocessingGroup">
                    <wpg:wgp>
                      <wpg:cNvGrpSpPr/>
                      <wpg:grpSpPr>
                        <a:xfrm>
                          <a:off x="0" y="0"/>
                          <a:ext cx="2661920" cy="1574800"/>
                          <a:chOff x="0" y="0"/>
                          <a:chExt cx="2641600" cy="1594485"/>
                        </a:xfrm>
                      </wpg:grpSpPr>
                      <pic:pic xmlns:pic="http://schemas.openxmlformats.org/drawingml/2006/picture">
                        <pic:nvPicPr>
                          <pic:cNvPr id="44" name="Picture 44" descr="Macintosh HD:Users:lesley:Desktop:aa-logo.png"/>
                          <pic:cNvPicPr>
                            <a:picLocks noChangeAspect="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2641600" cy="779145"/>
                          </a:xfrm>
                          <a:prstGeom prst="rect">
                            <a:avLst/>
                          </a:prstGeom>
                          <a:noFill/>
                          <a:ln>
                            <a:noFill/>
                          </a:ln>
                        </pic:spPr>
                      </pic:pic>
                      <wps:wsp>
                        <wps:cNvPr id="45" name="Text Box 45"/>
                        <wps:cNvSpPr txBox="1"/>
                        <wps:spPr>
                          <a:xfrm>
                            <a:off x="50800" y="842645"/>
                            <a:ext cx="2580640" cy="751840"/>
                          </a:xfrm>
                          <a:prstGeom prst="rect">
                            <a:avLst/>
                          </a:prstGeom>
                          <a:noFill/>
                          <a:ln>
                            <a:solidFill>
                              <a:schemeClr val="bg1">
                                <a:lumMod val="65000"/>
                              </a:schemeClr>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x5="http://schemas.microsoft.com/office/drawing/2016/5/11/chartex" xmlns:cx4="http://schemas.microsoft.com/office/drawing/2016/5/10/chartex" xmlns:cx3="http://schemas.microsoft.com/office/drawing/2016/5/9/chartex"/>
                            </a:ext>
                          </a:extLst>
                        </wps:spPr>
                        <wps:style>
                          <a:lnRef idx="0">
                            <a:schemeClr val="accent1"/>
                          </a:lnRef>
                          <a:fillRef idx="0">
                            <a:schemeClr val="accent1"/>
                          </a:fillRef>
                          <a:effectRef idx="0">
                            <a:schemeClr val="accent1"/>
                          </a:effectRef>
                          <a:fontRef idx="minor">
                            <a:schemeClr val="dk1"/>
                          </a:fontRef>
                        </wps:style>
                        <wps:txbx>
                          <w:txbxContent>
                            <w:p w14:paraId="0D124892" w14:textId="448C38B7" w:rsidR="004C6ED9" w:rsidRDefault="004C6ED9">
                              <w:r>
                                <w:t>Animal Aid works closely with Council’s animal management team as Maroondah’s prefered pound and animal shelter 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A74FD30" id="Group 46" o:spid="_x0000_s1039" style="position:absolute;left:0;text-align:left;margin-left:270.7pt;margin-top:10.95pt;width:209.6pt;height:124pt;z-index:251803648;mso-width-relative:margin;mso-height-relative:margin" coordsize="26416,159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">
                <v:shape id="Picture 44" o:spid="_x0000_s1040" type="#_x0000_t75" alt="Macintosh HD:Users:lesley:Desktop:aa-logo.png" style="position:absolute;width:26416;height:7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">
                  <v:imagedata r:id="rId18" o:title="aa-logo"/>
                  <v:path arrowok="t"/>
                </v:shape>
                <v:shape id="Text Box 45" o:spid="_x0000_s1041" type="#_x0000_t202" style="position:absolute;left:508;top:8426;width:25806;height:7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" filled="f" strokecolor="#a5a5a5 [2092]">
                  <v:textbox>
                    <w:txbxContent>
                      <w:p w14:paraId="0D124892" w14:textId="448C38B7" w:rsidR="004C6ED9" w:rsidRDefault="004C6ED9">
                        <w:r>
                          <w:t>Animal Aid works closely with Council’s animal management team as Maroondah’s prefered pound and animal shelter service.</w:t>
                        </w:r>
                      </w:p>
                    </w:txbxContent>
                  </v:textbox>
                </v:shape>
                <w10:wrap type="square"/>
              </v:group>
            </w:pict>
          </mc:Fallback>
        </mc:AlternateContent>
      </w:r>
      <w:r w:rsidR="009C64A0" w:rsidRPr="00B14EC2">
        <w:rPr>
          <w:noProof w:val="0"/>
          <w:lang w:val="en-CA"/>
        </w:rPr>
        <w:t>Managing conflicting community attitudes and expectations relating to pets in places such as parks and along trails</w:t>
      </w:r>
    </w:p>
    <w:p w14:paraId="73BB670B" w14:textId="26765CA6" w:rsidR="008464CF" w:rsidRPr="00B14EC2" w:rsidRDefault="008464CF" w:rsidP="008464CF">
      <w:pPr>
        <w:pStyle w:val="Bullet2"/>
        <w:rPr>
          <w:noProof w:val="0"/>
          <w:lang w:val="en-CA"/>
        </w:rPr>
      </w:pPr>
      <w:r w:rsidRPr="00B14EC2">
        <w:rPr>
          <w:noProof w:val="0"/>
          <w:lang w:val="en-CA"/>
        </w:rPr>
        <w:t>Addressing requests and complaints</w:t>
      </w:r>
    </w:p>
    <w:p w14:paraId="5D013874" w14:textId="5161126D" w:rsidR="009C64A0" w:rsidRPr="00B14EC2" w:rsidRDefault="009C64A0" w:rsidP="00E56AA7">
      <w:pPr>
        <w:pStyle w:val="Bullet2"/>
        <w:rPr>
          <w:noProof w:val="0"/>
          <w:lang w:val="en-CA"/>
        </w:rPr>
      </w:pPr>
      <w:r w:rsidRPr="00B14EC2">
        <w:rPr>
          <w:noProof w:val="0"/>
          <w:lang w:val="en-CA"/>
        </w:rPr>
        <w:t xml:space="preserve">Managing the </w:t>
      </w:r>
      <w:r w:rsidR="00C97841" w:rsidRPr="00B14EC2">
        <w:rPr>
          <w:noProof w:val="0"/>
          <w:lang w:val="en-CA"/>
        </w:rPr>
        <w:t>pound contract and associated programs</w:t>
      </w:r>
    </w:p>
    <w:p w14:paraId="7F43A4A4" w14:textId="64D3818C" w:rsidR="00323F8C" w:rsidRDefault="00323F8C" w:rsidP="001C60B1">
      <w:pPr>
        <w:rPr>
          <w:noProof w:val="0"/>
          <w:lang w:val="en-CA"/>
        </w:rPr>
      </w:pPr>
      <w:bookmarkStart w:id="15" w:name="_Toc200090433"/>
      <w:r w:rsidRPr="00B14EC2">
        <w:rPr>
          <w:noProof w:val="0"/>
          <w:lang w:val="en-CA"/>
        </w:rPr>
        <w:t xml:space="preserve">Council has </w:t>
      </w:r>
      <w:proofErr w:type="gramStart"/>
      <w:r w:rsidRPr="00B14EC2">
        <w:rPr>
          <w:noProof w:val="0"/>
          <w:lang w:val="en-CA"/>
        </w:rPr>
        <w:t>a number of</w:t>
      </w:r>
      <w:proofErr w:type="gramEnd"/>
      <w:r w:rsidRPr="00B14EC2">
        <w:rPr>
          <w:noProof w:val="0"/>
          <w:lang w:val="en-CA"/>
        </w:rPr>
        <w:t xml:space="preserve"> policies and procedures that underpin the operations of animal management services. </w:t>
      </w:r>
      <w:r w:rsidR="009C64A0" w:rsidRPr="00B14EC2">
        <w:rPr>
          <w:noProof w:val="0"/>
          <w:lang w:val="en-CA"/>
        </w:rPr>
        <w:t>These are listed in Appendix 3.</w:t>
      </w:r>
    </w:p>
    <w:p w14:paraId="7263EC7B" w14:textId="1323DB2E" w:rsidR="006C1508" w:rsidRDefault="006C1508" w:rsidP="001C60B1">
      <w:pPr>
        <w:rPr>
          <w:noProof w:val="0"/>
          <w:lang w:val="en-CA"/>
        </w:rPr>
      </w:pPr>
    </w:p>
    <w:p w14:paraId="55934A63" w14:textId="0207699D" w:rsidR="006A5981" w:rsidRDefault="006A5981" w:rsidP="001C60B1">
      <w:pPr>
        <w:rPr>
          <w:noProof w:val="0"/>
          <w:lang w:val="en-CA"/>
        </w:rPr>
      </w:pPr>
    </w:p>
    <w:p w14:paraId="716B68A6" w14:textId="7CFF5313" w:rsidR="009F28E2" w:rsidRDefault="009F28E2" w:rsidP="001C60B1">
      <w:pPr>
        <w:rPr>
          <w:noProof w:val="0"/>
          <w:lang w:val="en-CA"/>
        </w:rPr>
      </w:pPr>
    </w:p>
    <w:p w14:paraId="6A22F05E" w14:textId="6C38012E" w:rsidR="009F28E2" w:rsidRDefault="009F28E2" w:rsidP="001C60B1">
      <w:pPr>
        <w:rPr>
          <w:noProof w:val="0"/>
          <w:lang w:val="en-CA"/>
        </w:rPr>
      </w:pPr>
    </w:p>
    <w:p w14:paraId="3B92254B" w14:textId="77777777" w:rsidR="009F28E2" w:rsidRDefault="009F28E2" w:rsidP="001C60B1">
      <w:pPr>
        <w:rPr>
          <w:noProof w:val="0"/>
          <w:lang w:val="en-CA"/>
        </w:rPr>
      </w:pPr>
    </w:p>
    <w:p w14:paraId="433D7C21" w14:textId="34F54F01" w:rsidR="001F3488" w:rsidRPr="000231A6" w:rsidRDefault="00E40D82" w:rsidP="000231A6">
      <w:pPr>
        <w:pStyle w:val="Header2"/>
        <w:rPr>
          <w:lang w:val="en-CA"/>
        </w:rPr>
      </w:pPr>
      <w:r w:rsidRPr="00B14EC2">
        <w:rPr>
          <w:lang w:val="en-CA"/>
        </w:rPr>
        <w:lastRenderedPageBreak/>
        <w:t>‘</w:t>
      </w:r>
      <w:r w:rsidR="001F3488" w:rsidRPr="00B14EC2">
        <w:rPr>
          <w:lang w:val="en-CA"/>
        </w:rPr>
        <w:t>Local Laws</w:t>
      </w:r>
      <w:r w:rsidRPr="00B14EC2">
        <w:rPr>
          <w:lang w:val="en-CA"/>
        </w:rPr>
        <w:t>’</w:t>
      </w:r>
      <w:r w:rsidR="001F3488" w:rsidRPr="00B14EC2">
        <w:rPr>
          <w:lang w:val="en-CA"/>
        </w:rPr>
        <w:t xml:space="preserve">, </w:t>
      </w:r>
      <w:r w:rsidRPr="00B14EC2">
        <w:rPr>
          <w:lang w:val="en-CA"/>
        </w:rPr>
        <w:t>‘</w:t>
      </w:r>
      <w:r w:rsidR="001F3488" w:rsidRPr="00B14EC2">
        <w:rPr>
          <w:lang w:val="en-CA"/>
        </w:rPr>
        <w:t>Orders</w:t>
      </w:r>
      <w:bookmarkEnd w:id="15"/>
      <w:r w:rsidRPr="00B14EC2">
        <w:rPr>
          <w:lang w:val="en-CA"/>
        </w:rPr>
        <w:t>’</w:t>
      </w:r>
      <w:r w:rsidR="001F3488" w:rsidRPr="00B14EC2">
        <w:rPr>
          <w:lang w:val="en-CA"/>
        </w:rPr>
        <w:t xml:space="preserve"> </w:t>
      </w:r>
    </w:p>
    <w:p w14:paraId="221FDA69" w14:textId="7F6B5A11" w:rsidR="00F9334E" w:rsidRDefault="00CD2B80" w:rsidP="00B549E0">
      <w:pPr>
        <w:rPr>
          <w:noProof w:val="0"/>
          <w:lang w:val="en-CA"/>
        </w:rPr>
      </w:pPr>
      <w:r w:rsidRPr="00B14EC2">
        <w:rPr>
          <w:noProof w:val="0"/>
          <w:lang w:val="en-CA"/>
        </w:rPr>
        <w:t xml:space="preserve">There are </w:t>
      </w:r>
      <w:proofErr w:type="gramStart"/>
      <w:r w:rsidRPr="00B14EC2">
        <w:rPr>
          <w:noProof w:val="0"/>
          <w:lang w:val="en-CA"/>
        </w:rPr>
        <w:t xml:space="preserve">a </w:t>
      </w:r>
      <w:r w:rsidR="00BC6BE6" w:rsidRPr="00B14EC2">
        <w:rPr>
          <w:noProof w:val="0"/>
          <w:lang w:val="en-CA"/>
        </w:rPr>
        <w:t>number</w:t>
      </w:r>
      <w:r w:rsidRPr="00B14EC2">
        <w:rPr>
          <w:noProof w:val="0"/>
          <w:lang w:val="en-CA"/>
        </w:rPr>
        <w:t xml:space="preserve"> of</w:t>
      </w:r>
      <w:proofErr w:type="gramEnd"/>
      <w:r w:rsidRPr="00B14EC2">
        <w:rPr>
          <w:noProof w:val="0"/>
          <w:lang w:val="en-CA"/>
        </w:rPr>
        <w:t xml:space="preserve"> </w:t>
      </w:r>
      <w:r w:rsidR="00FD6AF3" w:rsidRPr="00B14EC2">
        <w:rPr>
          <w:noProof w:val="0"/>
          <w:lang w:val="en-CA"/>
        </w:rPr>
        <w:t xml:space="preserve">ordinances </w:t>
      </w:r>
      <w:r w:rsidR="001F3488" w:rsidRPr="00B14EC2">
        <w:rPr>
          <w:noProof w:val="0"/>
          <w:lang w:val="en-CA"/>
        </w:rPr>
        <w:t xml:space="preserve">that residents must comply with if they own or </w:t>
      </w:r>
      <w:r w:rsidRPr="00B14EC2">
        <w:rPr>
          <w:noProof w:val="0"/>
          <w:lang w:val="en-CA"/>
        </w:rPr>
        <w:t xml:space="preserve">are responsible for the care </w:t>
      </w:r>
      <w:r w:rsidR="001F3488" w:rsidRPr="00B14EC2">
        <w:rPr>
          <w:noProof w:val="0"/>
          <w:lang w:val="en-CA"/>
        </w:rPr>
        <w:t xml:space="preserve">of animals, or manage animal businesses or facilities. </w:t>
      </w:r>
      <w:r w:rsidRPr="00B14EC2">
        <w:rPr>
          <w:noProof w:val="0"/>
          <w:lang w:val="en-CA"/>
        </w:rPr>
        <w:t>The following provides a summary of these</w:t>
      </w:r>
      <w:r w:rsidR="00FD6AF3" w:rsidRPr="00B14EC2">
        <w:rPr>
          <w:noProof w:val="0"/>
          <w:lang w:val="en-CA"/>
        </w:rPr>
        <w:t xml:space="preserve"> ordinances:</w:t>
      </w:r>
    </w:p>
    <w:p w14:paraId="6969AB65" w14:textId="266F97D0" w:rsidR="00A96607" w:rsidRPr="00B14EC2" w:rsidRDefault="00664C38" w:rsidP="00A96607">
      <w:pPr>
        <w:pStyle w:val="Normalindent1bold"/>
        <w:rPr>
          <w:noProof w:val="0"/>
          <w:lang w:val="en-CA"/>
        </w:rPr>
      </w:pPr>
      <w:r>
        <w:rPr>
          <w:noProof w:val="0"/>
          <w:lang w:val="en-CA"/>
        </w:rPr>
        <w:t>Local Law 11, Section 43</w:t>
      </w:r>
      <w:r w:rsidR="00A96607" w:rsidRPr="00B14EC2">
        <w:rPr>
          <w:noProof w:val="0"/>
          <w:lang w:val="en-CA"/>
        </w:rPr>
        <w:t xml:space="preserve"> – Provision of effective fencing to prevent animals from escaping</w:t>
      </w:r>
    </w:p>
    <w:p w14:paraId="3C4B73E2" w14:textId="5700188D" w:rsidR="00E15FA7" w:rsidRPr="00B14EC2" w:rsidRDefault="00A96607" w:rsidP="00C003EE">
      <w:pPr>
        <w:pStyle w:val="Normalindent1"/>
        <w:rPr>
          <w:noProof w:val="0"/>
          <w:lang w:val="en-CA"/>
        </w:rPr>
      </w:pPr>
      <w:r w:rsidRPr="00B14EC2">
        <w:rPr>
          <w:noProof w:val="0"/>
          <w:lang w:val="en-CA"/>
        </w:rPr>
        <w:t xml:space="preserve">This local law requires the owner of the animal and the owner of the property </w:t>
      </w:r>
      <w:r w:rsidR="006A5981">
        <w:rPr>
          <w:noProof w:val="0"/>
          <w:lang w:val="en-CA"/>
        </w:rPr>
        <w:t xml:space="preserve">to ensure that fencing </w:t>
      </w:r>
      <w:r w:rsidR="00A70EC2">
        <w:rPr>
          <w:noProof w:val="0"/>
          <w:lang w:val="en-CA"/>
        </w:rPr>
        <w:t>is adequate.</w:t>
      </w:r>
    </w:p>
    <w:p w14:paraId="6C011C8A" w14:textId="41DA72D1" w:rsidR="0078771A" w:rsidRPr="00B14EC2" w:rsidRDefault="00664C38" w:rsidP="008B437B">
      <w:pPr>
        <w:pStyle w:val="Normalindent1bold"/>
        <w:rPr>
          <w:noProof w:val="0"/>
          <w:lang w:val="en-CA"/>
        </w:rPr>
      </w:pPr>
      <w:r>
        <w:rPr>
          <w:noProof w:val="0"/>
          <w:lang w:val="en-CA"/>
        </w:rPr>
        <w:t>Local Law 11</w:t>
      </w:r>
      <w:r w:rsidR="00E3236F" w:rsidRPr="00B14EC2">
        <w:rPr>
          <w:noProof w:val="0"/>
          <w:lang w:val="en-CA"/>
        </w:rPr>
        <w:t>, Section 41 –</w:t>
      </w:r>
      <w:r w:rsidR="00FF3BA4" w:rsidRPr="00B14EC2">
        <w:rPr>
          <w:noProof w:val="0"/>
          <w:lang w:val="en-CA"/>
        </w:rPr>
        <w:t xml:space="preserve"> R</w:t>
      </w:r>
      <w:r w:rsidR="00A70EC2">
        <w:rPr>
          <w:noProof w:val="0"/>
          <w:lang w:val="en-CA"/>
        </w:rPr>
        <w:t>emoval of animal f</w:t>
      </w:r>
      <w:r w:rsidR="00E3236F" w:rsidRPr="00B14EC2">
        <w:rPr>
          <w:noProof w:val="0"/>
          <w:lang w:val="en-CA"/>
        </w:rPr>
        <w:t>aeces</w:t>
      </w:r>
    </w:p>
    <w:p w14:paraId="1B4CFC44" w14:textId="3A3510EC" w:rsidR="00C56147" w:rsidRPr="00B14EC2" w:rsidRDefault="00E3236F" w:rsidP="008B437B">
      <w:pPr>
        <w:pStyle w:val="Normalindent1"/>
        <w:rPr>
          <w:noProof w:val="0"/>
          <w:lang w:val="en-CA"/>
        </w:rPr>
      </w:pPr>
      <w:r w:rsidRPr="00B14EC2">
        <w:rPr>
          <w:noProof w:val="0"/>
          <w:lang w:val="en-CA"/>
        </w:rPr>
        <w:t xml:space="preserve">This local law specifies that a person in </w:t>
      </w:r>
      <w:r w:rsidR="007E74F4" w:rsidRPr="00B14EC2">
        <w:rPr>
          <w:noProof w:val="0"/>
          <w:lang w:val="en-CA"/>
        </w:rPr>
        <w:t>charge</w:t>
      </w:r>
      <w:r w:rsidRPr="00B14EC2">
        <w:rPr>
          <w:noProof w:val="0"/>
          <w:lang w:val="en-CA"/>
        </w:rPr>
        <w:t xml:space="preserve"> of an animal </w:t>
      </w:r>
      <w:r w:rsidR="00C56147" w:rsidRPr="00B14EC2">
        <w:rPr>
          <w:noProof w:val="0"/>
          <w:lang w:val="en-CA"/>
        </w:rPr>
        <w:t>must:</w:t>
      </w:r>
    </w:p>
    <w:p w14:paraId="0F96DE90" w14:textId="6BC5826E" w:rsidR="00C56147" w:rsidRPr="00B14EC2" w:rsidRDefault="003E4C8E" w:rsidP="00E56AA7">
      <w:pPr>
        <w:pStyle w:val="Bullet3"/>
        <w:rPr>
          <w:noProof w:val="0"/>
          <w:lang w:val="en-CA"/>
        </w:rPr>
      </w:pPr>
      <w:r>
        <w:rPr>
          <w:noProof w:val="0"/>
          <w:lang w:val="en-CA"/>
        </w:rPr>
        <w:t>remove</w:t>
      </w:r>
      <w:r w:rsidR="00C56147" w:rsidRPr="00B14EC2">
        <w:rPr>
          <w:noProof w:val="0"/>
          <w:lang w:val="en-CA"/>
        </w:rPr>
        <w:t xml:space="preserve"> the anima</w:t>
      </w:r>
      <w:r>
        <w:rPr>
          <w:noProof w:val="0"/>
          <w:lang w:val="en-CA"/>
        </w:rPr>
        <w:t>l’s faeces from road reserves, C</w:t>
      </w:r>
      <w:r w:rsidR="00C56147" w:rsidRPr="00B14EC2">
        <w:rPr>
          <w:noProof w:val="0"/>
          <w:lang w:val="en-CA"/>
        </w:rPr>
        <w:t>ouncil land, or property owned or occupied by another person</w:t>
      </w:r>
      <w:r>
        <w:rPr>
          <w:noProof w:val="0"/>
          <w:lang w:val="en-CA"/>
        </w:rPr>
        <w:t>;</w:t>
      </w:r>
    </w:p>
    <w:p w14:paraId="30FC50A1" w14:textId="286BE867" w:rsidR="0021163B" w:rsidRPr="0021163B" w:rsidRDefault="00C56147" w:rsidP="0021163B">
      <w:pPr>
        <w:pStyle w:val="Bullet3"/>
        <w:rPr>
          <w:noProof w:val="0"/>
          <w:lang w:val="en-CA"/>
        </w:rPr>
      </w:pPr>
      <w:r w:rsidRPr="00B14EC2">
        <w:rPr>
          <w:noProof w:val="0"/>
          <w:lang w:val="en-CA"/>
        </w:rPr>
        <w:t xml:space="preserve">carry a device </w:t>
      </w:r>
      <w:r w:rsidR="007E74F4" w:rsidRPr="00B14EC2">
        <w:rPr>
          <w:noProof w:val="0"/>
          <w:lang w:val="en-CA"/>
        </w:rPr>
        <w:t>suitable</w:t>
      </w:r>
      <w:r w:rsidRPr="00B14EC2">
        <w:rPr>
          <w:noProof w:val="0"/>
          <w:lang w:val="en-CA"/>
        </w:rPr>
        <w:t xml:space="preserve"> for cleaning up animal faeces, and must be able to produce such a device</w:t>
      </w:r>
      <w:r w:rsidR="003E4C8E">
        <w:rPr>
          <w:noProof w:val="0"/>
          <w:lang w:val="en-CA"/>
        </w:rPr>
        <w:t>;</w:t>
      </w:r>
    </w:p>
    <w:tbl>
      <w:tblPr>
        <w:tblStyle w:val="TableGrid"/>
        <w:tblpPr w:leftFromText="180" w:rightFromText="180" w:vertAnchor="text" w:horzAnchor="page" w:tblpX="5629" w:tblpY="38"/>
        <w:tblW w:w="0" w:type="auto"/>
        <w:tblLook w:val="04A0" w:firstRow="1" w:lastRow="0" w:firstColumn="1" w:lastColumn="0" w:noHBand="0" w:noVBand="1"/>
      </w:tblPr>
      <w:tblGrid>
        <w:gridCol w:w="3719"/>
        <w:gridCol w:w="1701"/>
      </w:tblGrid>
      <w:tr w:rsidR="00C003EE" w:rsidRPr="0021163B" w14:paraId="0E896669" w14:textId="77777777" w:rsidTr="00C003EE">
        <w:tc>
          <w:tcPr>
            <w:tcW w:w="5420" w:type="dxa"/>
            <w:gridSpan w:val="2"/>
          </w:tcPr>
          <w:p w14:paraId="0E528372" w14:textId="7EB03D20" w:rsidR="00C003EE" w:rsidRPr="0021163B" w:rsidRDefault="00C003EE" w:rsidP="003E4C8E">
            <w:pPr>
              <w:jc w:val="center"/>
              <w:rPr>
                <w:noProof w:val="0"/>
                <w:lang w:val="en-CA"/>
              </w:rPr>
            </w:pPr>
            <w:r w:rsidRPr="0021163B">
              <w:rPr>
                <w:noProof w:val="0"/>
                <w:lang w:val="en-CA"/>
              </w:rPr>
              <w:t>Table 2 – Type and Number of animals that can be kept on properties</w:t>
            </w:r>
            <w:r w:rsidR="003E4C8E" w:rsidRPr="0021163B">
              <w:rPr>
                <w:noProof w:val="0"/>
                <w:lang w:val="en-CA"/>
              </w:rPr>
              <w:t xml:space="preserve"> in Maroondah</w:t>
            </w:r>
            <w:r w:rsidRPr="0021163B">
              <w:rPr>
                <w:noProof w:val="0"/>
                <w:lang w:val="en-CA"/>
              </w:rPr>
              <w:t xml:space="preserve"> 0.5 ha or less without a permit</w:t>
            </w:r>
          </w:p>
        </w:tc>
      </w:tr>
      <w:tr w:rsidR="00C003EE" w:rsidRPr="00B14EC2" w14:paraId="49A17CB2" w14:textId="77777777" w:rsidTr="00C003EE">
        <w:tc>
          <w:tcPr>
            <w:tcW w:w="3719" w:type="dxa"/>
          </w:tcPr>
          <w:p w14:paraId="482A9440" w14:textId="77777777" w:rsidR="00C003EE" w:rsidRPr="00B14EC2" w:rsidRDefault="00C003EE" w:rsidP="00C003EE">
            <w:pPr>
              <w:pStyle w:val="Normal-1pt"/>
              <w:framePr w:hSpace="0" w:wrap="auto" w:vAnchor="margin" w:hAnchor="text" w:xAlign="left" w:yAlign="inline"/>
              <w:jc w:val="center"/>
              <w:rPr>
                <w:noProof w:val="0"/>
                <w:lang w:val="en-CA"/>
              </w:rPr>
            </w:pPr>
            <w:r w:rsidRPr="00B14EC2">
              <w:rPr>
                <w:noProof w:val="0"/>
                <w:lang w:val="en-CA"/>
              </w:rPr>
              <w:t>Types of Animals</w:t>
            </w:r>
          </w:p>
        </w:tc>
        <w:tc>
          <w:tcPr>
            <w:tcW w:w="1701" w:type="dxa"/>
          </w:tcPr>
          <w:p w14:paraId="24862761" w14:textId="77777777" w:rsidR="00C003EE" w:rsidRPr="00B14EC2" w:rsidRDefault="00C003EE" w:rsidP="00C003EE">
            <w:pPr>
              <w:pStyle w:val="Normal-1pt"/>
              <w:framePr w:hSpace="0" w:wrap="auto" w:vAnchor="margin" w:hAnchor="text" w:xAlign="left" w:yAlign="inline"/>
              <w:jc w:val="center"/>
              <w:rPr>
                <w:noProof w:val="0"/>
                <w:lang w:val="en-CA"/>
              </w:rPr>
            </w:pPr>
            <w:r w:rsidRPr="00B14EC2">
              <w:rPr>
                <w:noProof w:val="0"/>
                <w:lang w:val="en-CA"/>
              </w:rPr>
              <w:t>Number</w:t>
            </w:r>
          </w:p>
        </w:tc>
      </w:tr>
      <w:tr w:rsidR="00C003EE" w:rsidRPr="00B14EC2" w14:paraId="0AA7F2F4" w14:textId="77777777" w:rsidTr="00C003EE">
        <w:tc>
          <w:tcPr>
            <w:tcW w:w="3719" w:type="dxa"/>
          </w:tcPr>
          <w:p w14:paraId="533984F1" w14:textId="77777777" w:rsidR="00C003EE" w:rsidRPr="00B14EC2" w:rsidRDefault="00C003EE" w:rsidP="00C003EE">
            <w:pPr>
              <w:pStyle w:val="Normal-1pt"/>
              <w:framePr w:hSpace="0" w:wrap="auto" w:vAnchor="margin" w:hAnchor="text" w:xAlign="left" w:yAlign="inline"/>
              <w:rPr>
                <w:noProof w:val="0"/>
                <w:lang w:val="en-CA"/>
              </w:rPr>
            </w:pPr>
            <w:r w:rsidRPr="00B14EC2">
              <w:rPr>
                <w:noProof w:val="0"/>
                <w:lang w:val="en-CA"/>
              </w:rPr>
              <w:t>Dogs</w:t>
            </w:r>
          </w:p>
        </w:tc>
        <w:tc>
          <w:tcPr>
            <w:tcW w:w="1701" w:type="dxa"/>
            <w:vAlign w:val="center"/>
          </w:tcPr>
          <w:p w14:paraId="60ADE7F1" w14:textId="77777777" w:rsidR="00C003EE" w:rsidRPr="00B14EC2" w:rsidRDefault="00C003EE" w:rsidP="00C003EE">
            <w:pPr>
              <w:pStyle w:val="Normal-1pt"/>
              <w:framePr w:hSpace="0" w:wrap="auto" w:vAnchor="margin" w:hAnchor="text" w:xAlign="left" w:yAlign="inline"/>
              <w:jc w:val="center"/>
              <w:rPr>
                <w:noProof w:val="0"/>
                <w:lang w:val="en-CA"/>
              </w:rPr>
            </w:pPr>
            <w:r w:rsidRPr="00B14EC2">
              <w:rPr>
                <w:noProof w:val="0"/>
                <w:lang w:val="en-CA"/>
              </w:rPr>
              <w:t>2</w:t>
            </w:r>
          </w:p>
        </w:tc>
      </w:tr>
      <w:tr w:rsidR="00C003EE" w:rsidRPr="00B14EC2" w14:paraId="55A0045D" w14:textId="77777777" w:rsidTr="00C003EE">
        <w:tc>
          <w:tcPr>
            <w:tcW w:w="3719" w:type="dxa"/>
          </w:tcPr>
          <w:p w14:paraId="68202B6B" w14:textId="77777777" w:rsidR="00C003EE" w:rsidRPr="00B14EC2" w:rsidRDefault="00C003EE" w:rsidP="00C003EE">
            <w:pPr>
              <w:pStyle w:val="Normal-1pt"/>
              <w:framePr w:hSpace="0" w:wrap="auto" w:vAnchor="margin" w:hAnchor="text" w:xAlign="left" w:yAlign="inline"/>
              <w:rPr>
                <w:noProof w:val="0"/>
                <w:lang w:val="en-CA"/>
              </w:rPr>
            </w:pPr>
            <w:r w:rsidRPr="00B14EC2">
              <w:rPr>
                <w:noProof w:val="0"/>
                <w:lang w:val="en-CA"/>
              </w:rPr>
              <w:t>Cats</w:t>
            </w:r>
          </w:p>
        </w:tc>
        <w:tc>
          <w:tcPr>
            <w:tcW w:w="1701" w:type="dxa"/>
            <w:vAlign w:val="center"/>
          </w:tcPr>
          <w:p w14:paraId="352E8B3A" w14:textId="77777777" w:rsidR="00C003EE" w:rsidRPr="00B14EC2" w:rsidRDefault="00C003EE" w:rsidP="00C003EE">
            <w:pPr>
              <w:pStyle w:val="Normal-1pt"/>
              <w:framePr w:hSpace="0" w:wrap="auto" w:vAnchor="margin" w:hAnchor="text" w:xAlign="left" w:yAlign="inline"/>
              <w:jc w:val="center"/>
              <w:rPr>
                <w:noProof w:val="0"/>
                <w:lang w:val="en-CA"/>
              </w:rPr>
            </w:pPr>
            <w:r w:rsidRPr="00B14EC2">
              <w:rPr>
                <w:noProof w:val="0"/>
                <w:lang w:val="en-CA"/>
              </w:rPr>
              <w:t>2</w:t>
            </w:r>
          </w:p>
        </w:tc>
      </w:tr>
      <w:tr w:rsidR="00C003EE" w:rsidRPr="00B14EC2" w14:paraId="2D074639" w14:textId="77777777" w:rsidTr="00C003EE">
        <w:tc>
          <w:tcPr>
            <w:tcW w:w="3719" w:type="dxa"/>
          </w:tcPr>
          <w:p w14:paraId="76D44AE2" w14:textId="77777777" w:rsidR="00C003EE" w:rsidRPr="00B14EC2" w:rsidRDefault="00C003EE" w:rsidP="00C003EE">
            <w:pPr>
              <w:pStyle w:val="Normal-1pt"/>
              <w:framePr w:hSpace="0" w:wrap="auto" w:vAnchor="margin" w:hAnchor="text" w:xAlign="left" w:yAlign="inline"/>
              <w:rPr>
                <w:noProof w:val="0"/>
                <w:lang w:val="en-CA"/>
              </w:rPr>
            </w:pPr>
            <w:r w:rsidRPr="00B14EC2">
              <w:rPr>
                <w:noProof w:val="0"/>
                <w:lang w:val="en-CA"/>
              </w:rPr>
              <w:t>Domestic Birds</w:t>
            </w:r>
          </w:p>
        </w:tc>
        <w:tc>
          <w:tcPr>
            <w:tcW w:w="1701" w:type="dxa"/>
            <w:vAlign w:val="center"/>
          </w:tcPr>
          <w:p w14:paraId="4949BDE8" w14:textId="77777777" w:rsidR="00C003EE" w:rsidRPr="00B14EC2" w:rsidRDefault="00C003EE" w:rsidP="00C003EE">
            <w:pPr>
              <w:pStyle w:val="Normal-1pt"/>
              <w:framePr w:hSpace="0" w:wrap="auto" w:vAnchor="margin" w:hAnchor="text" w:xAlign="left" w:yAlign="inline"/>
              <w:jc w:val="center"/>
              <w:rPr>
                <w:noProof w:val="0"/>
                <w:lang w:val="en-CA"/>
              </w:rPr>
            </w:pPr>
            <w:r w:rsidRPr="00B14EC2">
              <w:rPr>
                <w:noProof w:val="0"/>
                <w:lang w:val="en-CA"/>
              </w:rPr>
              <w:t>20</w:t>
            </w:r>
          </w:p>
        </w:tc>
      </w:tr>
      <w:tr w:rsidR="00C003EE" w:rsidRPr="00B14EC2" w14:paraId="51DB14C6" w14:textId="77777777" w:rsidTr="00C003EE">
        <w:tc>
          <w:tcPr>
            <w:tcW w:w="3719" w:type="dxa"/>
          </w:tcPr>
          <w:p w14:paraId="0B1DC37D" w14:textId="77777777" w:rsidR="00C003EE" w:rsidRPr="00B14EC2" w:rsidRDefault="00C003EE" w:rsidP="00C003EE">
            <w:pPr>
              <w:pStyle w:val="Normal-1pt"/>
              <w:framePr w:hSpace="0" w:wrap="auto" w:vAnchor="margin" w:hAnchor="text" w:xAlign="left" w:yAlign="inline"/>
              <w:rPr>
                <w:noProof w:val="0"/>
                <w:lang w:val="en-CA"/>
              </w:rPr>
            </w:pPr>
            <w:r w:rsidRPr="00B14EC2">
              <w:rPr>
                <w:iCs/>
                <w:noProof w:val="0"/>
                <w:lang w:val="en-CA"/>
              </w:rPr>
              <w:t>Poultry</w:t>
            </w:r>
            <w:r w:rsidRPr="00B14EC2">
              <w:rPr>
                <w:noProof w:val="0"/>
                <w:lang w:val="en-CA"/>
              </w:rPr>
              <w:t xml:space="preserve"> (no roosters permitted)</w:t>
            </w:r>
          </w:p>
        </w:tc>
        <w:tc>
          <w:tcPr>
            <w:tcW w:w="1701" w:type="dxa"/>
            <w:vAlign w:val="center"/>
          </w:tcPr>
          <w:p w14:paraId="0FE15087" w14:textId="77777777" w:rsidR="00C003EE" w:rsidRPr="00B14EC2" w:rsidRDefault="00C003EE" w:rsidP="00C003EE">
            <w:pPr>
              <w:pStyle w:val="Normal-1pt"/>
              <w:framePr w:hSpace="0" w:wrap="auto" w:vAnchor="margin" w:hAnchor="text" w:xAlign="left" w:yAlign="inline"/>
              <w:jc w:val="center"/>
              <w:rPr>
                <w:noProof w:val="0"/>
                <w:lang w:val="en-CA"/>
              </w:rPr>
            </w:pPr>
            <w:r w:rsidRPr="00B14EC2">
              <w:rPr>
                <w:noProof w:val="0"/>
                <w:lang w:val="en-CA"/>
              </w:rPr>
              <w:t>5</w:t>
            </w:r>
          </w:p>
        </w:tc>
      </w:tr>
      <w:tr w:rsidR="00C003EE" w:rsidRPr="00B14EC2" w14:paraId="5D74286B" w14:textId="77777777" w:rsidTr="00C003EE">
        <w:tc>
          <w:tcPr>
            <w:tcW w:w="3719" w:type="dxa"/>
          </w:tcPr>
          <w:p w14:paraId="5CB8BF94" w14:textId="77777777" w:rsidR="00C003EE" w:rsidRPr="00B14EC2" w:rsidRDefault="00C003EE" w:rsidP="00C003EE">
            <w:pPr>
              <w:pStyle w:val="Normal-1pt"/>
              <w:framePr w:hSpace="0" w:wrap="auto" w:vAnchor="margin" w:hAnchor="text" w:xAlign="left" w:yAlign="inline"/>
              <w:rPr>
                <w:noProof w:val="0"/>
                <w:lang w:val="en-CA"/>
              </w:rPr>
            </w:pPr>
            <w:r w:rsidRPr="00B14EC2">
              <w:rPr>
                <w:noProof w:val="0"/>
                <w:lang w:val="en-CA"/>
              </w:rPr>
              <w:t>Pigeons</w:t>
            </w:r>
          </w:p>
        </w:tc>
        <w:tc>
          <w:tcPr>
            <w:tcW w:w="1701" w:type="dxa"/>
            <w:vAlign w:val="center"/>
          </w:tcPr>
          <w:p w14:paraId="369A6DD4" w14:textId="77777777" w:rsidR="00C003EE" w:rsidRPr="00B14EC2" w:rsidRDefault="00C003EE" w:rsidP="00C003EE">
            <w:pPr>
              <w:pStyle w:val="Normal-1pt"/>
              <w:framePr w:hSpace="0" w:wrap="auto" w:vAnchor="margin" w:hAnchor="text" w:xAlign="left" w:yAlign="inline"/>
              <w:jc w:val="center"/>
              <w:rPr>
                <w:noProof w:val="0"/>
                <w:lang w:val="en-CA"/>
              </w:rPr>
            </w:pPr>
            <w:r w:rsidRPr="00B14EC2">
              <w:rPr>
                <w:noProof w:val="0"/>
                <w:lang w:val="en-CA"/>
              </w:rPr>
              <w:t>20</w:t>
            </w:r>
          </w:p>
        </w:tc>
      </w:tr>
      <w:tr w:rsidR="00C003EE" w:rsidRPr="00B14EC2" w14:paraId="1B2DE11C" w14:textId="77777777" w:rsidTr="00C003EE">
        <w:tc>
          <w:tcPr>
            <w:tcW w:w="3719" w:type="dxa"/>
          </w:tcPr>
          <w:p w14:paraId="4C3F78DF" w14:textId="77777777" w:rsidR="00C003EE" w:rsidRPr="00B14EC2" w:rsidRDefault="00C003EE" w:rsidP="00C003EE">
            <w:pPr>
              <w:pStyle w:val="Normal-1pt"/>
              <w:framePr w:hSpace="0" w:wrap="auto" w:vAnchor="margin" w:hAnchor="text" w:xAlign="left" w:yAlign="inline"/>
              <w:rPr>
                <w:noProof w:val="0"/>
                <w:lang w:val="en-CA"/>
              </w:rPr>
            </w:pPr>
            <w:r w:rsidRPr="00B14EC2">
              <w:rPr>
                <w:noProof w:val="0"/>
                <w:lang w:val="en-CA"/>
              </w:rPr>
              <w:t xml:space="preserve">Ferrets, Guinea Pigs, </w:t>
            </w:r>
            <w:proofErr w:type="gramStart"/>
            <w:r w:rsidRPr="00B14EC2">
              <w:rPr>
                <w:noProof w:val="0"/>
                <w:lang w:val="en-CA"/>
              </w:rPr>
              <w:t>Rabbits</w:t>
            </w:r>
            <w:proofErr w:type="gramEnd"/>
            <w:r w:rsidRPr="00B14EC2">
              <w:rPr>
                <w:noProof w:val="0"/>
                <w:lang w:val="en-CA"/>
              </w:rPr>
              <w:t xml:space="preserve"> or Rodents</w:t>
            </w:r>
          </w:p>
        </w:tc>
        <w:tc>
          <w:tcPr>
            <w:tcW w:w="1701" w:type="dxa"/>
            <w:vAlign w:val="center"/>
          </w:tcPr>
          <w:p w14:paraId="3A0CE159" w14:textId="77777777" w:rsidR="00C003EE" w:rsidRPr="00B14EC2" w:rsidRDefault="00C003EE" w:rsidP="00C003EE">
            <w:pPr>
              <w:pStyle w:val="Normal-1pt"/>
              <w:framePr w:hSpace="0" w:wrap="auto" w:vAnchor="margin" w:hAnchor="text" w:xAlign="left" w:yAlign="inline"/>
              <w:jc w:val="center"/>
              <w:rPr>
                <w:noProof w:val="0"/>
                <w:lang w:val="en-CA"/>
              </w:rPr>
            </w:pPr>
            <w:r w:rsidRPr="00B14EC2">
              <w:rPr>
                <w:noProof w:val="0"/>
                <w:lang w:val="en-CA"/>
              </w:rPr>
              <w:t>5</w:t>
            </w:r>
          </w:p>
        </w:tc>
      </w:tr>
    </w:tbl>
    <w:p w14:paraId="30747CC9" w14:textId="03443D6E" w:rsidR="008C4843" w:rsidRPr="00B14EC2" w:rsidRDefault="00E3236F" w:rsidP="00C003EE">
      <w:pPr>
        <w:pStyle w:val="Bullet3"/>
        <w:rPr>
          <w:noProof w:val="0"/>
          <w:lang w:val="en-CA"/>
        </w:rPr>
      </w:pPr>
      <w:r w:rsidRPr="00B14EC2">
        <w:rPr>
          <w:noProof w:val="0"/>
          <w:lang w:val="en-CA"/>
        </w:rPr>
        <w:t>dispose of the</w:t>
      </w:r>
      <w:r w:rsidR="00C56147" w:rsidRPr="00B14EC2">
        <w:rPr>
          <w:noProof w:val="0"/>
          <w:lang w:val="en-CA"/>
        </w:rPr>
        <w:t xml:space="preserve"> animal’s</w:t>
      </w:r>
      <w:r w:rsidRPr="00B14EC2">
        <w:rPr>
          <w:noProof w:val="0"/>
          <w:lang w:val="en-CA"/>
        </w:rPr>
        <w:t xml:space="preserve"> faeces </w:t>
      </w:r>
      <w:r w:rsidR="00C56147" w:rsidRPr="00B14EC2">
        <w:rPr>
          <w:noProof w:val="0"/>
          <w:lang w:val="en-CA"/>
        </w:rPr>
        <w:t>such that it is not hazardous or a nuisance</w:t>
      </w:r>
      <w:r w:rsidR="00FF3BA4" w:rsidRPr="00B14EC2">
        <w:rPr>
          <w:noProof w:val="0"/>
          <w:lang w:val="en-CA"/>
        </w:rPr>
        <w:t>.</w:t>
      </w:r>
    </w:p>
    <w:p w14:paraId="01B0BCD1" w14:textId="31AA1F10" w:rsidR="0078771A" w:rsidRPr="00B14EC2" w:rsidRDefault="00664C38" w:rsidP="008B437B">
      <w:pPr>
        <w:pStyle w:val="Normalindent1bold"/>
        <w:rPr>
          <w:noProof w:val="0"/>
          <w:lang w:val="en-CA"/>
        </w:rPr>
      </w:pPr>
      <w:r>
        <w:rPr>
          <w:noProof w:val="0"/>
          <w:lang w:val="en-CA"/>
        </w:rPr>
        <w:t>Local law 11 Section 40</w:t>
      </w:r>
      <w:r w:rsidR="00A70EC2">
        <w:rPr>
          <w:noProof w:val="0"/>
          <w:lang w:val="en-CA"/>
        </w:rPr>
        <w:t xml:space="preserve"> – limits on the number of animals k</w:t>
      </w:r>
      <w:r w:rsidR="0078771A" w:rsidRPr="00B14EC2">
        <w:rPr>
          <w:noProof w:val="0"/>
          <w:lang w:val="en-CA"/>
        </w:rPr>
        <w:t>ept</w:t>
      </w:r>
    </w:p>
    <w:p w14:paraId="6E6CC172" w14:textId="4B65060E" w:rsidR="0021163B" w:rsidRPr="00B14EC2" w:rsidRDefault="0078771A" w:rsidP="0021163B">
      <w:pPr>
        <w:pStyle w:val="Normalindent1"/>
        <w:rPr>
          <w:noProof w:val="0"/>
          <w:lang w:val="en-CA"/>
        </w:rPr>
      </w:pPr>
      <w:r w:rsidRPr="00B14EC2">
        <w:rPr>
          <w:noProof w:val="0"/>
          <w:lang w:val="en-CA"/>
        </w:rPr>
        <w:t xml:space="preserve">This local law </w:t>
      </w:r>
      <w:r w:rsidR="009047A9" w:rsidRPr="00B14EC2">
        <w:rPr>
          <w:noProof w:val="0"/>
          <w:lang w:val="en-CA"/>
        </w:rPr>
        <w:t xml:space="preserve">specifies the number of </w:t>
      </w:r>
      <w:proofErr w:type="gramStart"/>
      <w:r w:rsidR="009047A9" w:rsidRPr="00B14EC2">
        <w:rPr>
          <w:noProof w:val="0"/>
          <w:lang w:val="en-CA"/>
        </w:rPr>
        <w:t>animal</w:t>
      </w:r>
      <w:r w:rsidR="003E4C8E">
        <w:rPr>
          <w:noProof w:val="0"/>
          <w:lang w:val="en-CA"/>
        </w:rPr>
        <w:t>s</w:t>
      </w:r>
      <w:proofErr w:type="gramEnd"/>
      <w:r w:rsidR="009047A9" w:rsidRPr="00B14EC2">
        <w:rPr>
          <w:noProof w:val="0"/>
          <w:lang w:val="en-CA"/>
        </w:rPr>
        <w:t xml:space="preserve"> </w:t>
      </w:r>
      <w:r w:rsidR="00A16A5E">
        <w:rPr>
          <w:noProof w:val="0"/>
          <w:lang w:val="en-CA"/>
        </w:rPr>
        <w:t xml:space="preserve">residents </w:t>
      </w:r>
      <w:r w:rsidR="009047A9" w:rsidRPr="00B14EC2">
        <w:rPr>
          <w:noProof w:val="0"/>
          <w:lang w:val="en-CA"/>
        </w:rPr>
        <w:t xml:space="preserve">can keep on </w:t>
      </w:r>
      <w:r w:rsidR="003E4C8E">
        <w:rPr>
          <w:noProof w:val="0"/>
          <w:lang w:val="en-CA"/>
        </w:rPr>
        <w:t xml:space="preserve">Maroondah </w:t>
      </w:r>
      <w:r w:rsidRPr="00B14EC2">
        <w:rPr>
          <w:noProof w:val="0"/>
          <w:lang w:val="en-CA"/>
        </w:rPr>
        <w:t xml:space="preserve">properties of half an acre or less </w:t>
      </w:r>
      <w:r w:rsidR="009047A9" w:rsidRPr="00B14EC2">
        <w:rPr>
          <w:noProof w:val="0"/>
          <w:lang w:val="en-CA"/>
        </w:rPr>
        <w:t>without a permit. It also specifies that reside</w:t>
      </w:r>
      <w:r w:rsidR="003E4C8E">
        <w:rPr>
          <w:noProof w:val="0"/>
          <w:lang w:val="en-CA"/>
        </w:rPr>
        <w:t xml:space="preserve">nts cannot keep any more than four </w:t>
      </w:r>
      <w:r w:rsidR="009047A9" w:rsidRPr="00B14EC2">
        <w:rPr>
          <w:noProof w:val="0"/>
          <w:lang w:val="en-CA"/>
        </w:rPr>
        <w:t xml:space="preserve">different types of animals, and identifies the type of </w:t>
      </w:r>
      <w:proofErr w:type="gramStart"/>
      <w:r w:rsidR="009047A9" w:rsidRPr="00B14EC2">
        <w:rPr>
          <w:noProof w:val="0"/>
          <w:lang w:val="en-CA"/>
        </w:rPr>
        <w:t>animals</w:t>
      </w:r>
      <w:proofErr w:type="gramEnd"/>
      <w:r w:rsidR="009047A9" w:rsidRPr="00B14EC2">
        <w:rPr>
          <w:noProof w:val="0"/>
          <w:lang w:val="en-CA"/>
        </w:rPr>
        <w:t xml:space="preserve"> residents are not permitted to keep. </w:t>
      </w:r>
    </w:p>
    <w:p w14:paraId="7FE40036" w14:textId="47A7A0F6" w:rsidR="008C4843" w:rsidRPr="00B14EC2" w:rsidRDefault="009047A9" w:rsidP="00C003EE">
      <w:pPr>
        <w:pStyle w:val="Normalindent1"/>
        <w:rPr>
          <w:noProof w:val="0"/>
          <w:lang w:val="en-CA"/>
        </w:rPr>
      </w:pPr>
      <w:r w:rsidRPr="00B14EC2">
        <w:rPr>
          <w:noProof w:val="0"/>
          <w:lang w:val="en-CA"/>
        </w:rPr>
        <w:t xml:space="preserve">Animals that are not permitted on properties of </w:t>
      </w:r>
      <w:r w:rsidR="003E4C8E">
        <w:rPr>
          <w:noProof w:val="0"/>
          <w:lang w:val="en-CA"/>
        </w:rPr>
        <w:t>half an acre</w:t>
      </w:r>
      <w:r w:rsidRPr="00B14EC2">
        <w:rPr>
          <w:noProof w:val="0"/>
          <w:lang w:val="en-CA"/>
        </w:rPr>
        <w:t xml:space="preserve"> or less </w:t>
      </w:r>
      <w:r w:rsidR="00EE2A8B" w:rsidRPr="00B14EC2">
        <w:rPr>
          <w:noProof w:val="0"/>
          <w:lang w:val="en-CA"/>
        </w:rPr>
        <w:t>are,</w:t>
      </w:r>
      <w:r w:rsidRPr="00B14EC2">
        <w:rPr>
          <w:noProof w:val="0"/>
          <w:lang w:val="en-CA"/>
        </w:rPr>
        <w:t xml:space="preserve"> roosters, large birds, horses, donkeys, cattle, sheep, alpacas, </w:t>
      </w:r>
      <w:r w:rsidR="003E4C8E">
        <w:rPr>
          <w:noProof w:val="0"/>
          <w:lang w:val="en-CA"/>
        </w:rPr>
        <w:t>l</w:t>
      </w:r>
      <w:r w:rsidRPr="00B14EC2">
        <w:rPr>
          <w:noProof w:val="0"/>
          <w:lang w:val="en-CA"/>
        </w:rPr>
        <w:t xml:space="preserve">lamas, goats, </w:t>
      </w:r>
      <w:proofErr w:type="gramStart"/>
      <w:r w:rsidRPr="00B14EC2">
        <w:rPr>
          <w:noProof w:val="0"/>
          <w:lang w:val="en-CA"/>
        </w:rPr>
        <w:t>pigs</w:t>
      </w:r>
      <w:proofErr w:type="gramEnd"/>
      <w:r w:rsidRPr="00B14EC2">
        <w:rPr>
          <w:noProof w:val="0"/>
          <w:lang w:val="en-CA"/>
        </w:rPr>
        <w:t xml:space="preserve"> or any other type of agricultural animal</w:t>
      </w:r>
      <w:r w:rsidR="00E3236F" w:rsidRPr="00B14EC2">
        <w:rPr>
          <w:noProof w:val="0"/>
          <w:lang w:val="en-CA"/>
        </w:rPr>
        <w:t>.</w:t>
      </w:r>
    </w:p>
    <w:p w14:paraId="13303CE5" w14:textId="658441DA" w:rsidR="00EC1CAE" w:rsidRPr="00B14EC2" w:rsidRDefault="00C56147" w:rsidP="008B437B">
      <w:pPr>
        <w:pStyle w:val="Normalindent1bold"/>
        <w:rPr>
          <w:noProof w:val="0"/>
          <w:lang w:val="en-CA"/>
        </w:rPr>
      </w:pPr>
      <w:r w:rsidRPr="00B14EC2">
        <w:rPr>
          <w:noProof w:val="0"/>
          <w:lang w:val="en-CA"/>
        </w:rPr>
        <w:t xml:space="preserve">Section 26 Order in Council – </w:t>
      </w:r>
      <w:r w:rsidR="00EC1CAE" w:rsidRPr="00B14EC2">
        <w:rPr>
          <w:noProof w:val="0"/>
          <w:lang w:val="en-CA"/>
        </w:rPr>
        <w:t>(February 20, 2012)</w:t>
      </w:r>
    </w:p>
    <w:p w14:paraId="282EBFBC" w14:textId="5D347918" w:rsidR="00C56147" w:rsidRPr="00B14EC2" w:rsidRDefault="00EC1CAE" w:rsidP="00E15FA7">
      <w:pPr>
        <w:pStyle w:val="Normalindent1A0"/>
        <w:rPr>
          <w:noProof w:val="0"/>
          <w:lang w:val="en-CA"/>
        </w:rPr>
      </w:pPr>
      <w:r w:rsidRPr="00B14EC2">
        <w:rPr>
          <w:noProof w:val="0"/>
          <w:lang w:val="en-CA"/>
        </w:rPr>
        <w:t xml:space="preserve">Section 1 - </w:t>
      </w:r>
      <w:r w:rsidR="00257B0E" w:rsidRPr="00B14EC2">
        <w:rPr>
          <w:noProof w:val="0"/>
          <w:lang w:val="en-CA"/>
        </w:rPr>
        <w:t>Restraint</w:t>
      </w:r>
      <w:r w:rsidR="00C56147" w:rsidRPr="00B14EC2">
        <w:rPr>
          <w:noProof w:val="0"/>
          <w:lang w:val="en-CA"/>
        </w:rPr>
        <w:t xml:space="preserve"> of dogs</w:t>
      </w:r>
    </w:p>
    <w:p w14:paraId="00CCA90C" w14:textId="2C00586C" w:rsidR="00EC1CAE" w:rsidRPr="00B14EC2" w:rsidRDefault="0021163B" w:rsidP="00E15FA7">
      <w:pPr>
        <w:pStyle w:val="Normalindent1A0"/>
        <w:rPr>
          <w:noProof w:val="0"/>
          <w:lang w:val="en-CA" w:eastAsia="en-AU"/>
        </w:rPr>
      </w:pPr>
      <w:r>
        <w:rPr>
          <w:lang w:eastAsia="en-AU"/>
        </w:rPr>
        <w:drawing>
          <wp:anchor distT="0" distB="0" distL="114300" distR="114300" simplePos="0" relativeHeight="251830272" behindDoc="0" locked="0" layoutInCell="1" allowOverlap="1" wp14:anchorId="0FAE956B" wp14:editId="5DF0B74F">
            <wp:simplePos x="0" y="0"/>
            <wp:positionH relativeFrom="margin">
              <wp:posOffset>2814955</wp:posOffset>
            </wp:positionH>
            <wp:positionV relativeFrom="paragraph">
              <wp:posOffset>27305</wp:posOffset>
            </wp:positionV>
            <wp:extent cx="3206750" cy="2319655"/>
            <wp:effectExtent l="0" t="0" r="0" b="4445"/>
            <wp:wrapSquare wrapText="bothSides"/>
            <wp:docPr id="43" name="Picture 43" descr="Macintosh HD:Users:lesley:Desktop:sleep19-570x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lesley:Desktop:sleep19-570x432.jpg"/>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3206750" cy="2319655"/>
                    </a:xfrm>
                    <a:prstGeom prst="rect">
                      <a:avLst/>
                    </a:prstGeom>
                    <a:noFill/>
                    <a:ln>
                      <a:noFill/>
                    </a:ln>
                  </pic:spPr>
                </pic:pic>
              </a:graphicData>
            </a:graphic>
            <wp14:sizeRelH relativeFrom="page">
              <wp14:pctWidth>0</wp14:pctWidth>
            </wp14:sizeRelH>
            <wp14:sizeRelV relativeFrom="page">
              <wp14:pctHeight>0</wp14:pctHeight>
            </wp14:sizeRelV>
          </wp:anchor>
        </w:drawing>
      </w:r>
      <w:r w:rsidR="00C56147" w:rsidRPr="00B14EC2">
        <w:rPr>
          <w:noProof w:val="0"/>
          <w:lang w:val="en-CA" w:eastAsia="en-AU"/>
        </w:rPr>
        <w:t xml:space="preserve">This </w:t>
      </w:r>
      <w:r w:rsidR="00EC1CAE" w:rsidRPr="00B14EC2">
        <w:rPr>
          <w:noProof w:val="0"/>
          <w:lang w:val="en-CA" w:eastAsia="en-AU"/>
        </w:rPr>
        <w:t>section:</w:t>
      </w:r>
      <w:r w:rsidRPr="0021163B">
        <w:rPr>
          <w:lang w:eastAsia="en-AU"/>
        </w:rPr>
        <w:t xml:space="preserve"> </w:t>
      </w:r>
    </w:p>
    <w:p w14:paraId="5FAF6EC4" w14:textId="328F2D02" w:rsidR="00EC1CAE" w:rsidRPr="00B14EC2" w:rsidRDefault="00EC1CAE" w:rsidP="00E56AA7">
      <w:pPr>
        <w:pStyle w:val="Bullet3"/>
        <w:rPr>
          <w:noProof w:val="0"/>
          <w:lang w:val="en-CA" w:eastAsia="en-AU"/>
        </w:rPr>
      </w:pPr>
      <w:r w:rsidRPr="00B14EC2">
        <w:rPr>
          <w:noProof w:val="0"/>
          <w:lang w:val="en-CA" w:eastAsia="en-AU"/>
        </w:rPr>
        <w:t xml:space="preserve"> stipulates how dogs must be controlled when in public places</w:t>
      </w:r>
      <w:r w:rsidR="00A70EC2">
        <w:rPr>
          <w:noProof w:val="0"/>
          <w:lang w:val="en-CA" w:eastAsia="en-AU"/>
        </w:rPr>
        <w:t>.</w:t>
      </w:r>
    </w:p>
    <w:p w14:paraId="23D718AD" w14:textId="7CF2A7D2" w:rsidR="00EC1CAE" w:rsidRPr="00B14EC2" w:rsidRDefault="00EC1CAE" w:rsidP="00E56AA7">
      <w:pPr>
        <w:pStyle w:val="Bullet3"/>
        <w:rPr>
          <w:noProof w:val="0"/>
          <w:lang w:val="en-CA"/>
        </w:rPr>
      </w:pPr>
      <w:r w:rsidRPr="00B14EC2">
        <w:rPr>
          <w:noProof w:val="0"/>
          <w:lang w:val="en-CA" w:eastAsia="en-AU"/>
        </w:rPr>
        <w:t xml:space="preserve">requires dogs to be on a leash when </w:t>
      </w:r>
      <w:r w:rsidRPr="00B14EC2">
        <w:rPr>
          <w:noProof w:val="0"/>
          <w:lang w:val="en-CA"/>
        </w:rPr>
        <w:t>within 15 metres of a playground, public picnic facilities and barbecue, a sporting event</w:t>
      </w:r>
      <w:r w:rsidR="00A70EC2">
        <w:rPr>
          <w:noProof w:val="0"/>
          <w:lang w:val="en-CA"/>
        </w:rPr>
        <w:t>.</w:t>
      </w:r>
    </w:p>
    <w:p w14:paraId="76ECA840" w14:textId="5EA618FA" w:rsidR="00EC1CAE" w:rsidRPr="00B14EC2" w:rsidRDefault="00EC1CAE" w:rsidP="00E15FA7">
      <w:pPr>
        <w:pStyle w:val="Normalindent1A0"/>
        <w:rPr>
          <w:noProof w:val="0"/>
          <w:lang w:val="en-CA"/>
        </w:rPr>
      </w:pPr>
      <w:r w:rsidRPr="00B14EC2">
        <w:rPr>
          <w:noProof w:val="0"/>
          <w:lang w:val="en-CA"/>
        </w:rPr>
        <w:t>Section 3</w:t>
      </w:r>
      <w:r w:rsidR="00E15FA7" w:rsidRPr="00B14EC2">
        <w:rPr>
          <w:noProof w:val="0"/>
          <w:lang w:val="en-CA"/>
        </w:rPr>
        <w:t xml:space="preserve"> – Off leash areas</w:t>
      </w:r>
    </w:p>
    <w:p w14:paraId="7718F048" w14:textId="1C732B7F" w:rsidR="00EC1CAE" w:rsidRPr="00B14EC2" w:rsidRDefault="00EC1CAE" w:rsidP="00E56AA7">
      <w:pPr>
        <w:pStyle w:val="Bullet3"/>
        <w:rPr>
          <w:noProof w:val="0"/>
          <w:lang w:val="en-CA"/>
        </w:rPr>
      </w:pPr>
      <w:r w:rsidRPr="00B14EC2">
        <w:rPr>
          <w:noProof w:val="0"/>
          <w:lang w:val="en-CA" w:eastAsia="en-AU"/>
        </w:rPr>
        <w:t xml:space="preserve">This section </w:t>
      </w:r>
      <w:r w:rsidRPr="00B14EC2">
        <w:rPr>
          <w:noProof w:val="0"/>
          <w:lang w:val="en-CA"/>
        </w:rPr>
        <w:t>identifies 35 sites where dogs can be off leash</w:t>
      </w:r>
      <w:r w:rsidR="00A70EC2">
        <w:rPr>
          <w:noProof w:val="0"/>
          <w:lang w:val="en-CA"/>
        </w:rPr>
        <w:t>.</w:t>
      </w:r>
    </w:p>
    <w:p w14:paraId="3DE278E5" w14:textId="340950C8" w:rsidR="00EC1CAE" w:rsidRPr="00A16A5E" w:rsidRDefault="00EC1CAE" w:rsidP="00E15FA7">
      <w:pPr>
        <w:pStyle w:val="Normalindent1A0"/>
        <w:rPr>
          <w:noProof w:val="0"/>
          <w:lang w:val="en-CA"/>
        </w:rPr>
      </w:pPr>
      <w:r w:rsidRPr="00A16A5E">
        <w:rPr>
          <w:noProof w:val="0"/>
          <w:lang w:val="en-CA"/>
        </w:rPr>
        <w:t>Section 4</w:t>
      </w:r>
      <w:r w:rsidR="00E15FA7" w:rsidRPr="00A16A5E">
        <w:rPr>
          <w:noProof w:val="0"/>
          <w:lang w:val="en-CA"/>
        </w:rPr>
        <w:t xml:space="preserve"> – Dogs and cats prohibited</w:t>
      </w:r>
    </w:p>
    <w:p w14:paraId="0A396DE6" w14:textId="118E18E8" w:rsidR="00EC1CAE" w:rsidRPr="00A16A5E" w:rsidRDefault="00EC1CAE" w:rsidP="00E56AA7">
      <w:pPr>
        <w:pStyle w:val="Bullet3"/>
        <w:rPr>
          <w:noProof w:val="0"/>
          <w:lang w:val="en-CA" w:eastAsia="en-AU"/>
        </w:rPr>
      </w:pPr>
      <w:r w:rsidRPr="00A16A5E">
        <w:rPr>
          <w:noProof w:val="0"/>
          <w:lang w:val="en-CA" w:eastAsia="en-AU"/>
        </w:rPr>
        <w:t xml:space="preserve">This section </w:t>
      </w:r>
      <w:r w:rsidR="00EE2A8B" w:rsidRPr="00A16A5E">
        <w:rPr>
          <w:noProof w:val="0"/>
          <w:lang w:val="en-CA"/>
        </w:rPr>
        <w:t>identifies 10 sites where dogs a</w:t>
      </w:r>
      <w:r w:rsidRPr="00A16A5E">
        <w:rPr>
          <w:noProof w:val="0"/>
          <w:lang w:val="en-CA"/>
        </w:rPr>
        <w:t>nd cats are not permitted</w:t>
      </w:r>
    </w:p>
    <w:p w14:paraId="407DD8F2" w14:textId="2116FBD1" w:rsidR="00EC1CAE" w:rsidRPr="00A16A5E" w:rsidRDefault="00EC1CAE" w:rsidP="00E15FA7">
      <w:pPr>
        <w:pStyle w:val="Normalindent1A0"/>
        <w:rPr>
          <w:noProof w:val="0"/>
          <w:lang w:val="en-CA" w:eastAsia="en-AU"/>
        </w:rPr>
      </w:pPr>
      <w:r w:rsidRPr="00A16A5E">
        <w:rPr>
          <w:noProof w:val="0"/>
          <w:lang w:val="en-CA" w:eastAsia="en-AU"/>
        </w:rPr>
        <w:t>Section 5</w:t>
      </w:r>
      <w:r w:rsidR="00E15FA7" w:rsidRPr="00A16A5E">
        <w:rPr>
          <w:noProof w:val="0"/>
          <w:lang w:val="en-CA" w:eastAsia="en-AU"/>
        </w:rPr>
        <w:t xml:space="preserve"> – Confining of cats</w:t>
      </w:r>
      <w:r w:rsidR="00A70EC2">
        <w:rPr>
          <w:noProof w:val="0"/>
          <w:lang w:val="en-CA" w:eastAsia="en-AU"/>
        </w:rPr>
        <w:t>.</w:t>
      </w:r>
    </w:p>
    <w:p w14:paraId="776887C1" w14:textId="4A4D331C" w:rsidR="00EC1CAE" w:rsidRPr="0021163B" w:rsidRDefault="00EC1CAE" w:rsidP="00E56AA7">
      <w:pPr>
        <w:pStyle w:val="Bullet3"/>
        <w:rPr>
          <w:rFonts w:ascii="Times" w:hAnsi="Times" w:cs="Times"/>
          <w:noProof w:val="0"/>
          <w:lang w:val="en-CA"/>
        </w:rPr>
      </w:pPr>
      <w:r w:rsidRPr="00A16A5E">
        <w:rPr>
          <w:noProof w:val="0"/>
          <w:lang w:val="en-CA" w:eastAsia="en-AU"/>
        </w:rPr>
        <w:t xml:space="preserve">This section </w:t>
      </w:r>
      <w:r w:rsidRPr="00A16A5E">
        <w:rPr>
          <w:noProof w:val="0"/>
          <w:lang w:val="en-CA"/>
        </w:rPr>
        <w:t xml:space="preserve">requires cats </w:t>
      </w:r>
      <w:r w:rsidR="00A70EC2">
        <w:rPr>
          <w:noProof w:val="0"/>
          <w:lang w:val="en-CA"/>
        </w:rPr>
        <w:t>to</w:t>
      </w:r>
      <w:r w:rsidRPr="00A16A5E">
        <w:rPr>
          <w:noProof w:val="0"/>
          <w:lang w:val="en-CA"/>
        </w:rPr>
        <w:t xml:space="preserve"> be confined to owner’s property (either inside building or in a properly constructed enclosure) from sunset to sunrise each day</w:t>
      </w:r>
      <w:r w:rsidR="00A70EC2">
        <w:rPr>
          <w:noProof w:val="0"/>
          <w:lang w:val="en-CA"/>
        </w:rPr>
        <w:t>.</w:t>
      </w:r>
      <w:r w:rsidRPr="00A16A5E">
        <w:rPr>
          <w:noProof w:val="0"/>
          <w:lang w:val="en-CA"/>
        </w:rPr>
        <w:t xml:space="preserve"> </w:t>
      </w:r>
    </w:p>
    <w:p w14:paraId="76CDF0E4" w14:textId="29EEFB0D" w:rsidR="0021163B" w:rsidRDefault="0021163B" w:rsidP="0021163B">
      <w:pPr>
        <w:pStyle w:val="Bullet3"/>
        <w:numPr>
          <w:ilvl w:val="0"/>
          <w:numId w:val="0"/>
        </w:numPr>
        <w:ind w:left="851" w:hanging="284"/>
        <w:rPr>
          <w:noProof w:val="0"/>
          <w:lang w:val="en-CA"/>
        </w:rPr>
      </w:pPr>
    </w:p>
    <w:p w14:paraId="4B9ECA35" w14:textId="15C12ADB" w:rsidR="00C56147" w:rsidRDefault="00C56147" w:rsidP="0078771A">
      <w:pPr>
        <w:rPr>
          <w:noProof w:val="0"/>
          <w:lang w:val="en-CA"/>
        </w:rPr>
      </w:pPr>
    </w:p>
    <w:p w14:paraId="03CE5FD5" w14:textId="0032B03A" w:rsidR="0021163B" w:rsidRPr="00A16A5E" w:rsidRDefault="0021163B" w:rsidP="0078771A">
      <w:pPr>
        <w:rPr>
          <w:noProof w:val="0"/>
          <w:lang w:val="en-CA"/>
        </w:rPr>
      </w:pPr>
    </w:p>
    <w:p w14:paraId="24AD68CD" w14:textId="6048525E" w:rsidR="00870F1F" w:rsidRPr="00B549E0" w:rsidRDefault="0021163B" w:rsidP="00B549E0">
      <w:pPr>
        <w:pStyle w:val="Heading1"/>
      </w:pPr>
      <w:r>
        <w:lastRenderedPageBreak/>
        <w:t>A strategic framework for animal management.</w:t>
      </w:r>
    </w:p>
    <w:p w14:paraId="2488ED2D" w14:textId="6D4B2C12" w:rsidR="00FE61C0" w:rsidRPr="00B14EC2" w:rsidRDefault="00FE61C0" w:rsidP="00FE61C0">
      <w:pPr>
        <w:rPr>
          <w:noProof w:val="0"/>
          <w:lang w:val="en-CA"/>
        </w:rPr>
      </w:pPr>
      <w:r w:rsidRPr="00B14EC2">
        <w:rPr>
          <w:noProof w:val="0"/>
          <w:lang w:val="en-CA"/>
        </w:rPr>
        <w:t xml:space="preserve">This section provides an overview of the findings from consultation and research carried out for the DAMP, and provides a summary of new </w:t>
      </w:r>
      <w:r w:rsidR="009C3FED" w:rsidRPr="00B14EC2">
        <w:rPr>
          <w:noProof w:val="0"/>
          <w:lang w:val="en-CA"/>
        </w:rPr>
        <w:t>initiatives</w:t>
      </w:r>
      <w:r w:rsidRPr="00B14EC2">
        <w:rPr>
          <w:noProof w:val="0"/>
          <w:lang w:val="en-CA"/>
        </w:rPr>
        <w:t xml:space="preserve"> that will be </w:t>
      </w:r>
      <w:r w:rsidR="00A70EC2">
        <w:rPr>
          <w:noProof w:val="0"/>
          <w:lang w:val="en-CA"/>
        </w:rPr>
        <w:t>considered</w:t>
      </w:r>
      <w:r w:rsidRPr="00B14EC2">
        <w:rPr>
          <w:noProof w:val="0"/>
          <w:lang w:val="en-CA"/>
        </w:rPr>
        <w:t xml:space="preserve"> over </w:t>
      </w:r>
      <w:r w:rsidR="003534C1" w:rsidRPr="00B14EC2">
        <w:rPr>
          <w:noProof w:val="0"/>
          <w:lang w:val="en-CA"/>
        </w:rPr>
        <w:t xml:space="preserve">the </w:t>
      </w:r>
      <w:r w:rsidR="003E4C8E">
        <w:rPr>
          <w:noProof w:val="0"/>
          <w:lang w:val="en-CA"/>
        </w:rPr>
        <w:t>next four years</w:t>
      </w:r>
      <w:r w:rsidRPr="00B14EC2">
        <w:rPr>
          <w:noProof w:val="0"/>
          <w:lang w:val="en-CA"/>
        </w:rPr>
        <w:t>.</w:t>
      </w:r>
    </w:p>
    <w:p w14:paraId="30D1866E" w14:textId="2306558C" w:rsidR="00C40AB2" w:rsidRDefault="00FE61C0" w:rsidP="00FE61C0">
      <w:pPr>
        <w:rPr>
          <w:noProof w:val="0"/>
          <w:lang w:val="en-CA"/>
        </w:rPr>
      </w:pPr>
      <w:r w:rsidRPr="00B14EC2">
        <w:rPr>
          <w:noProof w:val="0"/>
          <w:lang w:val="en-CA"/>
        </w:rPr>
        <w:t xml:space="preserve">Ongoing compliance and educational activities that are carried out as standard practice are outlined in Appendix </w:t>
      </w:r>
      <w:r w:rsidR="00EB0599" w:rsidRPr="00B14EC2">
        <w:rPr>
          <w:noProof w:val="0"/>
          <w:lang w:val="en-CA"/>
        </w:rPr>
        <w:t>3.</w:t>
      </w:r>
    </w:p>
    <w:bookmarkStart w:id="16" w:name="_Toc365566036"/>
    <w:bookmarkStart w:id="17" w:name="_Toc362116604"/>
    <w:p w14:paraId="69884656" w14:textId="2AFEBF6B" w:rsidR="00870F1F" w:rsidRPr="00B14EC2" w:rsidRDefault="00901C40" w:rsidP="00870F1F">
      <w:pPr>
        <w:pStyle w:val="Heading2"/>
        <w:rPr>
          <w:noProof w:val="0"/>
          <w:lang w:val="en-CA"/>
        </w:rPr>
      </w:pPr>
      <w:r w:rsidRPr="00B14EC2">
        <w:rPr>
          <w:lang w:val="en-AU" w:eastAsia="en-AU" w:bidi="ar-SA"/>
        </w:rPr>
        <mc:AlternateContent>
          <mc:Choice Requires="wps">
            <w:drawing>
              <wp:anchor distT="0" distB="0" distL="114300" distR="114300" simplePos="0" relativeHeight="251632640" behindDoc="0" locked="0" layoutInCell="1" allowOverlap="1" wp14:anchorId="67B999FD" wp14:editId="218D4AD8">
                <wp:simplePos x="0" y="0"/>
                <wp:positionH relativeFrom="column">
                  <wp:posOffset>179705</wp:posOffset>
                </wp:positionH>
                <wp:positionV relativeFrom="paragraph">
                  <wp:posOffset>387350</wp:posOffset>
                </wp:positionV>
                <wp:extent cx="5905500" cy="1634490"/>
                <wp:effectExtent l="0" t="0" r="19050" b="22860"/>
                <wp:wrapTight wrapText="bothSides">
                  <wp:wrapPolygon edited="0">
                    <wp:start x="0" y="0"/>
                    <wp:lineTo x="0" y="21650"/>
                    <wp:lineTo x="21600" y="21650"/>
                    <wp:lineTo x="21600" y="0"/>
                    <wp:lineTo x="0" y="0"/>
                  </wp:wrapPolygon>
                </wp:wrapTight>
                <wp:docPr id="20"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634490"/>
                        </a:xfrm>
                        <a:prstGeom prst="rect">
                          <a:avLst/>
                        </a:prstGeom>
                        <a:solidFill>
                          <a:schemeClr val="bg1">
                            <a:lumMod val="85000"/>
                          </a:schemeClr>
                        </a:solidFill>
                        <a:ln w="12700">
                          <a:solidFill>
                            <a:srgbClr val="A5A5A5"/>
                          </a:solidFill>
                          <a:miter lim="800000"/>
                          <a:headEnd/>
                          <a:tailEnd/>
                        </a:ln>
                        <a:extLst/>
                      </wps:spPr>
                      <wps:txbx>
                        <w:txbxContent>
                          <w:p w14:paraId="29D1793C" w14:textId="694C9B84" w:rsidR="004C6ED9" w:rsidRPr="008B437B" w:rsidRDefault="004C6ED9" w:rsidP="002E09D4">
                            <w:pPr>
                              <w:rPr>
                                <w:noProof w:val="0"/>
                                <w:lang w:val="en-AU"/>
                              </w:rPr>
                            </w:pPr>
                            <w:r w:rsidRPr="008B437B">
                              <w:rPr>
                                <w:noProof w:val="0"/>
                                <w:lang w:val="en-AU"/>
                              </w:rPr>
                              <w:t>Objectives:</w:t>
                            </w:r>
                          </w:p>
                          <w:p w14:paraId="2F81CC7B" w14:textId="77777777" w:rsidR="004C6ED9" w:rsidRPr="008B437B" w:rsidRDefault="004C6ED9" w:rsidP="00E56AA7">
                            <w:pPr>
                              <w:pStyle w:val="Bullet2"/>
                            </w:pPr>
                            <w:r w:rsidRPr="008B437B">
                              <w:t>Animal Management Services will:</w:t>
                            </w:r>
                          </w:p>
                          <w:p w14:paraId="4BF52BD8" w14:textId="7E0A5CAB" w:rsidR="004C6ED9" w:rsidRPr="008B437B" w:rsidRDefault="004C6ED9" w:rsidP="00E56AA7">
                            <w:pPr>
                              <w:pStyle w:val="Bullet3"/>
                            </w:pPr>
                            <w:r w:rsidRPr="008B437B">
                              <w:t>be responsive to the changing needs and expectations of the service</w:t>
                            </w:r>
                          </w:p>
                          <w:p w14:paraId="6D7FA830" w14:textId="65F8D609" w:rsidR="004C6ED9" w:rsidRPr="008B437B" w:rsidRDefault="004C6ED9" w:rsidP="00E56AA7">
                            <w:pPr>
                              <w:pStyle w:val="Bullet3"/>
                            </w:pPr>
                            <w:r w:rsidRPr="008B437B">
                              <w:t>be at the forefront of innovation in delivering the service</w:t>
                            </w:r>
                          </w:p>
                          <w:p w14:paraId="78606EC9" w14:textId="49FC3B22" w:rsidR="004C6ED9" w:rsidRPr="008B437B" w:rsidRDefault="004C6ED9" w:rsidP="00E56AA7">
                            <w:pPr>
                              <w:pStyle w:val="Bullet2"/>
                            </w:pPr>
                            <w:r w:rsidRPr="008B437B">
                              <w:t>Staff will be appr</w:t>
                            </w:r>
                            <w:r>
                              <w:t>opr</w:t>
                            </w:r>
                            <w:r w:rsidRPr="008B437B">
                              <w:t xml:space="preserve">iately trained and experienced to deal with the requirements of the service, and encouraged to </w:t>
                            </w:r>
                            <w:r>
                              <w:t>contribute original and effective ideas on how</w:t>
                            </w:r>
                            <w:r w:rsidRPr="008B437B">
                              <w:t xml:space="preserve"> to deliver the service</w:t>
                            </w:r>
                            <w:r>
                              <w:t xml:space="preserve"> in the future.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999FD" id="_x0000_s1042" type="#_x0000_t202" style="position:absolute;left:0;text-align:left;margin-left:14.15pt;margin-top:30.5pt;width:465pt;height:128.7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" fillcolor="#d8d8d8 [2732]" strokecolor="#a5a5a5" strokeweight="1pt">
                <v:textbox inset=",7.2pt,,7.2pt">
                  <w:txbxContent>
                    <w:p w14:paraId="29D1793C" w14:textId="694C9B84" w:rsidR="004C6ED9" w:rsidRPr="008B437B" w:rsidRDefault="004C6ED9" w:rsidP="002E09D4">
                      <w:pPr>
                        <w:rPr>
                          <w:noProof w:val="0"/>
                          <w:lang w:val="en-AU"/>
                        </w:rPr>
                      </w:pPr>
                      <w:r w:rsidRPr="008B437B">
                        <w:rPr>
                          <w:noProof w:val="0"/>
                          <w:lang w:val="en-AU"/>
                        </w:rPr>
                        <w:t>Objectives:</w:t>
                      </w:r>
                    </w:p>
                    <w:p w14:paraId="2F81CC7B" w14:textId="77777777" w:rsidR="004C6ED9" w:rsidRPr="008B437B" w:rsidRDefault="004C6ED9" w:rsidP="00E56AA7">
                      <w:pPr>
                        <w:pStyle w:val="Bullet2"/>
                      </w:pPr>
                      <w:r w:rsidRPr="008B437B">
                        <w:t>Animal Management Services will:</w:t>
                      </w:r>
                    </w:p>
                    <w:p w14:paraId="4BF52BD8" w14:textId="7E0A5CAB" w:rsidR="004C6ED9" w:rsidRPr="008B437B" w:rsidRDefault="004C6ED9" w:rsidP="00E56AA7">
                      <w:pPr>
                        <w:pStyle w:val="Bullet3"/>
                      </w:pPr>
                      <w:r w:rsidRPr="008B437B">
                        <w:t>be responsive to the changing needs and expectations of the service</w:t>
                      </w:r>
                    </w:p>
                    <w:p w14:paraId="6D7FA830" w14:textId="65F8D609" w:rsidR="004C6ED9" w:rsidRPr="008B437B" w:rsidRDefault="004C6ED9" w:rsidP="00E56AA7">
                      <w:pPr>
                        <w:pStyle w:val="Bullet3"/>
                      </w:pPr>
                      <w:r w:rsidRPr="008B437B">
                        <w:t>be at the forefront of innovation in delivering the service</w:t>
                      </w:r>
                    </w:p>
                    <w:p w14:paraId="78606EC9" w14:textId="49FC3B22" w:rsidR="004C6ED9" w:rsidRPr="008B437B" w:rsidRDefault="004C6ED9" w:rsidP="00E56AA7">
                      <w:pPr>
                        <w:pStyle w:val="Bullet2"/>
                      </w:pPr>
                      <w:r w:rsidRPr="008B437B">
                        <w:t>Staff will be appr</w:t>
                      </w:r>
                      <w:r>
                        <w:t>opr</w:t>
                      </w:r>
                      <w:r w:rsidRPr="008B437B">
                        <w:t xml:space="preserve">iately trained and experienced to deal with the requirements of the service, and encouraged to </w:t>
                      </w:r>
                      <w:r>
                        <w:t>contribute original and effective ideas on how</w:t>
                      </w:r>
                      <w:r w:rsidRPr="008B437B">
                        <w:t xml:space="preserve"> to deliver the service</w:t>
                      </w:r>
                      <w:r>
                        <w:t xml:space="preserve"> in the future.</w:t>
                      </w:r>
                    </w:p>
                  </w:txbxContent>
                </v:textbox>
                <w10:wrap type="tight"/>
              </v:shape>
            </w:pict>
          </mc:Fallback>
        </mc:AlternateContent>
      </w:r>
      <w:r w:rsidR="00837080">
        <w:rPr>
          <w:noProof w:val="0"/>
          <w:lang w:val="en-CA"/>
        </w:rPr>
        <w:t xml:space="preserve">Focus area </w:t>
      </w:r>
      <w:r w:rsidR="00837080" w:rsidRPr="00837080">
        <w:rPr>
          <w:noProof w:val="0"/>
          <w:u w:val="single"/>
          <w:lang w:val="en-CA"/>
        </w:rPr>
        <w:t>one</w:t>
      </w:r>
      <w:r w:rsidR="00837080">
        <w:rPr>
          <w:noProof w:val="0"/>
          <w:lang w:val="en-CA"/>
        </w:rPr>
        <w:t xml:space="preserve"> </w:t>
      </w:r>
      <w:r w:rsidR="00A70EC2">
        <w:rPr>
          <w:noProof w:val="0"/>
          <w:lang w:val="en-CA"/>
        </w:rPr>
        <w:t xml:space="preserve">- </w:t>
      </w:r>
      <w:r w:rsidR="00874A19">
        <w:rPr>
          <w:noProof w:val="0"/>
          <w:lang w:val="en-CA"/>
        </w:rPr>
        <w:t>Service m</w:t>
      </w:r>
      <w:r w:rsidR="00381A4B" w:rsidRPr="00B14EC2">
        <w:rPr>
          <w:noProof w:val="0"/>
          <w:lang w:val="en-CA"/>
        </w:rPr>
        <w:t xml:space="preserve">anagement including </w:t>
      </w:r>
      <w:r w:rsidR="00874A19">
        <w:rPr>
          <w:noProof w:val="0"/>
          <w:lang w:val="en-CA"/>
        </w:rPr>
        <w:t>t</w:t>
      </w:r>
      <w:r w:rsidR="00C11203" w:rsidRPr="00B14EC2">
        <w:rPr>
          <w:noProof w:val="0"/>
          <w:lang w:val="en-CA"/>
        </w:rPr>
        <w:t>rain</w:t>
      </w:r>
      <w:r w:rsidR="00576E5F" w:rsidRPr="00B14EC2">
        <w:rPr>
          <w:noProof w:val="0"/>
          <w:lang w:val="en-CA"/>
        </w:rPr>
        <w:t>ing of ‘Authorised Officers’</w:t>
      </w:r>
      <w:bookmarkEnd w:id="16"/>
      <w:r w:rsidR="00576E5F" w:rsidRPr="00B14EC2">
        <w:rPr>
          <w:noProof w:val="0"/>
          <w:lang w:val="en-CA"/>
        </w:rPr>
        <w:t xml:space="preserve"> </w:t>
      </w:r>
      <w:bookmarkEnd w:id="17"/>
    </w:p>
    <w:p w14:paraId="7B983135" w14:textId="2C2C06F5" w:rsidR="00C003EE" w:rsidRPr="00B14EC2" w:rsidRDefault="00C003EE" w:rsidP="00C003EE">
      <w:pPr>
        <w:rPr>
          <w:noProof w:val="0"/>
          <w:lang w:val="en-CA"/>
        </w:rPr>
      </w:pPr>
      <w:bookmarkStart w:id="18" w:name="_Toc362116605"/>
    </w:p>
    <w:p w14:paraId="544964E3" w14:textId="4B30482B" w:rsidR="001D75CD" w:rsidRPr="00B14EC2" w:rsidRDefault="00070AA7" w:rsidP="00870F1F">
      <w:pPr>
        <w:pStyle w:val="Heading3"/>
        <w:rPr>
          <w:lang w:val="en-CA"/>
        </w:rPr>
      </w:pPr>
      <w:bookmarkStart w:id="19" w:name="_Toc365566037"/>
      <w:r w:rsidRPr="00B14EC2">
        <w:rPr>
          <w:lang w:val="en-CA"/>
        </w:rPr>
        <w:t>The</w:t>
      </w:r>
      <w:r w:rsidR="00BC6BE6" w:rsidRPr="00B14EC2">
        <w:rPr>
          <w:lang w:val="en-CA"/>
        </w:rPr>
        <w:t xml:space="preserve"> key</w:t>
      </w:r>
      <w:r w:rsidR="00D55A8E">
        <w:rPr>
          <w:lang w:val="en-CA"/>
        </w:rPr>
        <w:t xml:space="preserve"> findings</w:t>
      </w:r>
      <w:r w:rsidR="00BC6BE6" w:rsidRPr="00B14EC2">
        <w:rPr>
          <w:lang w:val="en-CA"/>
        </w:rPr>
        <w:t xml:space="preserve"> from</w:t>
      </w:r>
      <w:r w:rsidR="001D75CD" w:rsidRPr="00B14EC2">
        <w:rPr>
          <w:lang w:val="en-CA"/>
        </w:rPr>
        <w:t xml:space="preserve"> our </w:t>
      </w:r>
      <w:r w:rsidR="00BC6BE6" w:rsidRPr="00B14EC2">
        <w:rPr>
          <w:lang w:val="en-CA"/>
        </w:rPr>
        <w:t>consultation</w:t>
      </w:r>
      <w:r w:rsidRPr="00B14EC2">
        <w:rPr>
          <w:lang w:val="en-CA"/>
        </w:rPr>
        <w:t xml:space="preserve"> and research</w:t>
      </w:r>
      <w:bookmarkEnd w:id="18"/>
      <w:bookmarkEnd w:id="19"/>
    </w:p>
    <w:p w14:paraId="3B48BB9E" w14:textId="3F5D72A2" w:rsidR="007F0C9E" w:rsidRPr="00B14EC2" w:rsidRDefault="007F0C9E" w:rsidP="00E56AA7">
      <w:pPr>
        <w:pStyle w:val="Bullet2"/>
        <w:rPr>
          <w:noProof w:val="0"/>
          <w:lang w:val="en-CA"/>
        </w:rPr>
      </w:pPr>
      <w:r w:rsidRPr="00B14EC2">
        <w:rPr>
          <w:noProof w:val="0"/>
          <w:lang w:val="en-CA"/>
        </w:rPr>
        <w:t xml:space="preserve">There is an increasing expectation from communities that animal management services will </w:t>
      </w:r>
      <w:r w:rsidR="00A70EC2">
        <w:rPr>
          <w:noProof w:val="0"/>
          <w:lang w:val="en-CA"/>
        </w:rPr>
        <w:t>do</w:t>
      </w:r>
      <w:r w:rsidRPr="00B14EC2">
        <w:rPr>
          <w:noProof w:val="0"/>
          <w:lang w:val="en-CA"/>
        </w:rPr>
        <w:t xml:space="preserve"> more than managing ani</w:t>
      </w:r>
      <w:r w:rsidR="00874A19">
        <w:rPr>
          <w:noProof w:val="0"/>
          <w:lang w:val="en-CA"/>
        </w:rPr>
        <w:t>mal related problems. That is, C</w:t>
      </w:r>
      <w:r w:rsidRPr="00B14EC2">
        <w:rPr>
          <w:noProof w:val="0"/>
          <w:lang w:val="en-CA"/>
        </w:rPr>
        <w:t>ouncils should be raising awareness to address pet wellbeing issues</w:t>
      </w:r>
      <w:r w:rsidR="00A70EC2">
        <w:rPr>
          <w:noProof w:val="0"/>
          <w:lang w:val="en-CA"/>
        </w:rPr>
        <w:t>.</w:t>
      </w:r>
    </w:p>
    <w:p w14:paraId="490ABA6D" w14:textId="1378D065" w:rsidR="00A16A5E" w:rsidRPr="00B14EC2" w:rsidRDefault="00A16A5E" w:rsidP="00A16A5E">
      <w:pPr>
        <w:pStyle w:val="Bullet2"/>
        <w:rPr>
          <w:noProof w:val="0"/>
          <w:lang w:val="en-CA"/>
        </w:rPr>
      </w:pPr>
      <w:r w:rsidRPr="00B14EC2">
        <w:rPr>
          <w:noProof w:val="0"/>
          <w:lang w:val="en-CA"/>
        </w:rPr>
        <w:t xml:space="preserve">The Animal Management Services team wants the community </w:t>
      </w:r>
      <w:r>
        <w:rPr>
          <w:noProof w:val="0"/>
          <w:lang w:val="en-CA"/>
        </w:rPr>
        <w:t xml:space="preserve">to </w:t>
      </w:r>
      <w:r w:rsidRPr="00B14EC2">
        <w:rPr>
          <w:noProof w:val="0"/>
          <w:lang w:val="en-CA"/>
        </w:rPr>
        <w:t>understand the passion the team has for the work they do, and to change the perception some members of the community have about the service</w:t>
      </w:r>
      <w:r w:rsidR="00A70EC2">
        <w:rPr>
          <w:noProof w:val="0"/>
          <w:lang w:val="en-CA"/>
        </w:rPr>
        <w:t>.</w:t>
      </w:r>
    </w:p>
    <w:p w14:paraId="12012294" w14:textId="02D33C51" w:rsidR="003045D3" w:rsidRPr="00B14EC2" w:rsidRDefault="007F0C9E" w:rsidP="00E56AA7">
      <w:pPr>
        <w:pStyle w:val="Bullet2"/>
        <w:rPr>
          <w:noProof w:val="0"/>
          <w:lang w:val="en-CA"/>
        </w:rPr>
      </w:pPr>
      <w:r w:rsidRPr="00B14EC2">
        <w:rPr>
          <w:noProof w:val="0"/>
          <w:lang w:val="en-CA"/>
        </w:rPr>
        <w:t>There are opportunities to use existing lines of communication more effectively to promote the service,</w:t>
      </w:r>
      <w:r w:rsidR="003045D3" w:rsidRPr="00B14EC2">
        <w:rPr>
          <w:noProof w:val="0"/>
          <w:lang w:val="en-CA"/>
        </w:rPr>
        <w:t xml:space="preserve"> provide information that explains the rationale for service protocols e.g. barking dog complaint process (current), </w:t>
      </w:r>
      <w:r w:rsidR="00A16A5E">
        <w:rPr>
          <w:noProof w:val="0"/>
          <w:lang w:val="en-CA"/>
        </w:rPr>
        <w:t xml:space="preserve">and </w:t>
      </w:r>
      <w:r w:rsidR="003045D3" w:rsidRPr="00B14EC2">
        <w:rPr>
          <w:noProof w:val="0"/>
          <w:lang w:val="en-CA"/>
        </w:rPr>
        <w:t>addressing issues associated with the semi-owned cat populations (future)</w:t>
      </w:r>
      <w:r w:rsidR="00A70EC2">
        <w:rPr>
          <w:noProof w:val="0"/>
          <w:lang w:val="en-CA"/>
        </w:rPr>
        <w:t>.</w:t>
      </w:r>
    </w:p>
    <w:p w14:paraId="1479759C" w14:textId="65C44567" w:rsidR="0006220C" w:rsidRPr="00B14EC2" w:rsidRDefault="0006220C" w:rsidP="0006220C">
      <w:pPr>
        <w:pStyle w:val="Bullet2"/>
        <w:rPr>
          <w:noProof w:val="0"/>
          <w:lang w:val="en-CA"/>
        </w:rPr>
      </w:pPr>
      <w:r w:rsidRPr="00B14EC2">
        <w:rPr>
          <w:noProof w:val="0"/>
          <w:lang w:val="en-CA"/>
        </w:rPr>
        <w:t>Ensure information about impounded/surrendered animals is detailed enough to enable accurate analysis of issues and target</w:t>
      </w:r>
      <w:r>
        <w:rPr>
          <w:noProof w:val="0"/>
          <w:lang w:val="en-CA"/>
        </w:rPr>
        <w:t>ed strategies to address issues</w:t>
      </w:r>
      <w:r w:rsidR="00A70EC2">
        <w:rPr>
          <w:noProof w:val="0"/>
          <w:lang w:val="en-CA"/>
        </w:rPr>
        <w:t>.</w:t>
      </w:r>
      <w:r w:rsidRPr="00B14EC2">
        <w:rPr>
          <w:noProof w:val="0"/>
          <w:lang w:val="en-CA"/>
        </w:rPr>
        <w:t xml:space="preserve"> </w:t>
      </w:r>
    </w:p>
    <w:p w14:paraId="50567BAD" w14:textId="0431BEB3" w:rsidR="0052061C" w:rsidRDefault="00CD5542" w:rsidP="00E56AA7">
      <w:pPr>
        <w:pStyle w:val="Bullet2"/>
        <w:rPr>
          <w:noProof w:val="0"/>
          <w:lang w:val="en-CA"/>
        </w:rPr>
      </w:pPr>
      <w:r w:rsidRPr="00B14EC2">
        <w:rPr>
          <w:noProof w:val="0"/>
          <w:lang w:val="en-CA"/>
        </w:rPr>
        <w:t>The</w:t>
      </w:r>
      <w:r w:rsidR="0052061C" w:rsidRPr="00B14EC2">
        <w:rPr>
          <w:noProof w:val="0"/>
          <w:lang w:val="en-CA"/>
        </w:rPr>
        <w:t xml:space="preserve">re was only a small response to the community survey so only general comments should be made in relation to results. Where relevant, findings from surveys conducted by other LGAs the </w:t>
      </w:r>
      <w:r w:rsidR="000D180B">
        <w:rPr>
          <w:noProof w:val="0"/>
          <w:lang w:val="en-CA"/>
        </w:rPr>
        <w:t xml:space="preserve">eastern metropolitan </w:t>
      </w:r>
      <w:r w:rsidR="0052061C" w:rsidRPr="00B14EC2">
        <w:rPr>
          <w:noProof w:val="0"/>
          <w:lang w:val="en-CA"/>
        </w:rPr>
        <w:t>region have been noted</w:t>
      </w:r>
      <w:r w:rsidR="00EF1793" w:rsidRPr="00B14EC2">
        <w:rPr>
          <w:noProof w:val="0"/>
          <w:lang w:val="en-CA"/>
        </w:rPr>
        <w:t xml:space="preserve">. </w:t>
      </w:r>
    </w:p>
    <w:p w14:paraId="036D8B3C" w14:textId="3A9A179C" w:rsidR="00A70EC2" w:rsidRPr="00B14EC2" w:rsidRDefault="00A70EC2" w:rsidP="00A70EC2">
      <w:pPr>
        <w:pStyle w:val="Bullet2"/>
        <w:numPr>
          <w:ilvl w:val="0"/>
          <w:numId w:val="0"/>
        </w:numPr>
        <w:ind w:left="284"/>
        <w:rPr>
          <w:noProof w:val="0"/>
          <w:lang w:val="en-CA"/>
        </w:rPr>
      </w:pPr>
      <w:r>
        <w:rPr>
          <w:noProof w:val="0"/>
          <w:lang w:val="en-CA"/>
        </w:rPr>
        <w:t>The survey</w:t>
      </w:r>
      <w:r w:rsidR="004D04AB">
        <w:rPr>
          <w:noProof w:val="0"/>
          <w:lang w:val="en-CA"/>
        </w:rPr>
        <w:t>s</w:t>
      </w:r>
      <w:r>
        <w:rPr>
          <w:noProof w:val="0"/>
          <w:lang w:val="en-CA"/>
        </w:rPr>
        <w:t xml:space="preserve"> indicated:</w:t>
      </w:r>
    </w:p>
    <w:p w14:paraId="7E3AAFED" w14:textId="4D254C2A" w:rsidR="0052061C" w:rsidRPr="00B14EC2" w:rsidRDefault="00A70EC2" w:rsidP="00E56AA7">
      <w:pPr>
        <w:pStyle w:val="Bullet3"/>
        <w:rPr>
          <w:noProof w:val="0"/>
          <w:lang w:val="en-CA"/>
        </w:rPr>
      </w:pPr>
      <w:r>
        <w:rPr>
          <w:noProof w:val="0"/>
          <w:lang w:val="en-CA"/>
        </w:rPr>
        <w:t>T</w:t>
      </w:r>
      <w:r w:rsidR="00B14EC2" w:rsidRPr="00B14EC2">
        <w:rPr>
          <w:noProof w:val="0"/>
          <w:lang w:val="en-CA"/>
        </w:rPr>
        <w:t xml:space="preserve">hose who have had contact with the </w:t>
      </w:r>
      <w:r w:rsidR="00A16A5E">
        <w:rPr>
          <w:noProof w:val="0"/>
          <w:lang w:val="en-CA"/>
        </w:rPr>
        <w:t>Animal Management Services</w:t>
      </w:r>
      <w:r w:rsidR="00B14EC2" w:rsidRPr="00B14EC2">
        <w:rPr>
          <w:noProof w:val="0"/>
          <w:lang w:val="en-CA"/>
        </w:rPr>
        <w:t xml:space="preserve"> consider the team in a positive light</w:t>
      </w:r>
      <w:r w:rsidR="0052061C" w:rsidRPr="00B14EC2">
        <w:rPr>
          <w:noProof w:val="0"/>
          <w:lang w:val="en-CA"/>
        </w:rPr>
        <w:t>. There is likely to be a large sector of the community that does not know of the work the service provides</w:t>
      </w:r>
      <w:r w:rsidR="00A16A5E">
        <w:rPr>
          <w:noProof w:val="0"/>
          <w:lang w:val="en-CA"/>
        </w:rPr>
        <w:t>. A</w:t>
      </w:r>
      <w:r w:rsidR="0052061C" w:rsidRPr="00B14EC2">
        <w:rPr>
          <w:noProof w:val="0"/>
          <w:lang w:val="en-CA"/>
        </w:rPr>
        <w:t xml:space="preserve">s a </w:t>
      </w:r>
      <w:proofErr w:type="gramStart"/>
      <w:r w:rsidR="0052061C" w:rsidRPr="00B14EC2">
        <w:rPr>
          <w:noProof w:val="0"/>
          <w:lang w:val="en-CA"/>
        </w:rPr>
        <w:t>result</w:t>
      </w:r>
      <w:proofErr w:type="gramEnd"/>
      <w:r w:rsidR="0052061C" w:rsidRPr="00B14EC2">
        <w:rPr>
          <w:noProof w:val="0"/>
          <w:lang w:val="en-CA"/>
        </w:rPr>
        <w:t xml:space="preserve"> there may be public relations opportunities associated with ‘celebrating’ or promoting the good news stories associated with the service more effectively.</w:t>
      </w:r>
    </w:p>
    <w:p w14:paraId="6A1919E6" w14:textId="25C3731E" w:rsidR="001D75CD" w:rsidRPr="00B14EC2" w:rsidRDefault="004D04AB" w:rsidP="00E56AA7">
      <w:pPr>
        <w:pStyle w:val="Bullet3"/>
        <w:rPr>
          <w:noProof w:val="0"/>
          <w:lang w:val="en-CA"/>
        </w:rPr>
      </w:pPr>
      <w:r>
        <w:rPr>
          <w:noProof w:val="0"/>
          <w:lang w:val="en-CA"/>
        </w:rPr>
        <w:t>A</w:t>
      </w:r>
      <w:r w:rsidR="00F7485C" w:rsidRPr="00B14EC2">
        <w:rPr>
          <w:noProof w:val="0"/>
          <w:lang w:val="en-CA"/>
        </w:rPr>
        <w:t xml:space="preserve"> major pet related event in the city would be well received</w:t>
      </w:r>
      <w:r>
        <w:rPr>
          <w:noProof w:val="0"/>
          <w:lang w:val="en-CA"/>
        </w:rPr>
        <w:t>.</w:t>
      </w:r>
    </w:p>
    <w:p w14:paraId="49785F55" w14:textId="36DBC4B8" w:rsidR="007F0C9E" w:rsidRPr="00B14EC2" w:rsidRDefault="00EF1793" w:rsidP="00E56AA7">
      <w:pPr>
        <w:pStyle w:val="Bullet3"/>
        <w:rPr>
          <w:noProof w:val="0"/>
          <w:lang w:val="en-CA"/>
        </w:rPr>
      </w:pPr>
      <w:r w:rsidRPr="00B14EC2">
        <w:rPr>
          <w:noProof w:val="0"/>
          <w:lang w:val="en-CA"/>
        </w:rPr>
        <w:t>67</w:t>
      </w:r>
      <w:r w:rsidR="00CB6F07" w:rsidRPr="00B14EC2">
        <w:rPr>
          <w:noProof w:val="0"/>
          <w:lang w:val="en-CA"/>
        </w:rPr>
        <w:t xml:space="preserve">% </w:t>
      </w:r>
      <w:r w:rsidR="0059413F" w:rsidRPr="00B14EC2">
        <w:rPr>
          <w:noProof w:val="0"/>
          <w:lang w:val="en-CA"/>
        </w:rPr>
        <w:t xml:space="preserve">(OEC Av. 70%) </w:t>
      </w:r>
      <w:r w:rsidR="00CB6F07" w:rsidRPr="00B14EC2">
        <w:rPr>
          <w:noProof w:val="0"/>
          <w:lang w:val="en-CA"/>
        </w:rPr>
        <w:t>said</w:t>
      </w:r>
      <w:r w:rsidR="00D4489E">
        <w:rPr>
          <w:noProof w:val="0"/>
          <w:lang w:val="en-CA"/>
        </w:rPr>
        <w:t xml:space="preserve"> C</w:t>
      </w:r>
      <w:r w:rsidRPr="00B14EC2">
        <w:rPr>
          <w:noProof w:val="0"/>
          <w:lang w:val="en-CA"/>
        </w:rPr>
        <w:t>ouncil’s</w:t>
      </w:r>
      <w:r w:rsidR="00CB6F07" w:rsidRPr="00B14EC2">
        <w:rPr>
          <w:noProof w:val="0"/>
          <w:lang w:val="en-CA"/>
        </w:rPr>
        <w:t xml:space="preserve"> website could have more in</w:t>
      </w:r>
      <w:r w:rsidR="004D04AB">
        <w:rPr>
          <w:noProof w:val="0"/>
          <w:lang w:val="en-CA"/>
        </w:rPr>
        <w:t>formation about caring for pets.</w:t>
      </w:r>
    </w:p>
    <w:p w14:paraId="3C50FF89" w14:textId="7049427D" w:rsidR="0059413F" w:rsidRPr="00B14EC2" w:rsidRDefault="0059413F" w:rsidP="00E56AA7">
      <w:pPr>
        <w:pStyle w:val="Bullet3"/>
        <w:rPr>
          <w:noProof w:val="0"/>
          <w:lang w:val="en-CA"/>
        </w:rPr>
      </w:pPr>
      <w:r w:rsidRPr="00B14EC2">
        <w:rPr>
          <w:noProof w:val="0"/>
          <w:lang w:val="en-CA"/>
        </w:rPr>
        <w:t>55</w:t>
      </w:r>
      <w:r w:rsidR="009557E3" w:rsidRPr="00B14EC2">
        <w:rPr>
          <w:noProof w:val="0"/>
          <w:lang w:val="en-CA"/>
        </w:rPr>
        <w:t xml:space="preserve">% </w:t>
      </w:r>
      <w:r w:rsidR="007F0C9E" w:rsidRPr="00B14EC2">
        <w:rPr>
          <w:noProof w:val="0"/>
          <w:lang w:val="en-CA"/>
        </w:rPr>
        <w:t xml:space="preserve">(OEC Av. 50%) </w:t>
      </w:r>
      <w:r w:rsidR="009557E3" w:rsidRPr="00B14EC2">
        <w:rPr>
          <w:noProof w:val="0"/>
          <w:lang w:val="en-CA"/>
        </w:rPr>
        <w:t xml:space="preserve">said </w:t>
      </w:r>
      <w:r w:rsidR="0035098D" w:rsidRPr="00B14EC2">
        <w:rPr>
          <w:noProof w:val="0"/>
          <w:lang w:val="en-CA"/>
        </w:rPr>
        <w:t xml:space="preserve">it would be good to </w:t>
      </w:r>
      <w:r w:rsidRPr="00B14EC2">
        <w:rPr>
          <w:noProof w:val="0"/>
          <w:lang w:val="en-CA"/>
        </w:rPr>
        <w:t>know what dog obedience or dog activity groups they could join</w:t>
      </w:r>
      <w:r w:rsidR="004D04AB">
        <w:rPr>
          <w:noProof w:val="0"/>
          <w:lang w:val="en-CA"/>
        </w:rPr>
        <w:t>.</w:t>
      </w:r>
    </w:p>
    <w:p w14:paraId="5D34482F" w14:textId="4FA0A704" w:rsidR="000244AF" w:rsidRPr="00B14EC2" w:rsidRDefault="00A16A5E" w:rsidP="00E56AA7">
      <w:pPr>
        <w:pStyle w:val="Bullet3"/>
        <w:rPr>
          <w:noProof w:val="0"/>
          <w:lang w:val="en-CA"/>
        </w:rPr>
      </w:pPr>
      <w:r>
        <w:rPr>
          <w:noProof w:val="0"/>
          <w:lang w:val="en-CA"/>
        </w:rPr>
        <w:t>r</w:t>
      </w:r>
      <w:r w:rsidR="00915F7D" w:rsidRPr="00B14EC2">
        <w:rPr>
          <w:noProof w:val="0"/>
          <w:lang w:val="en-CA"/>
        </w:rPr>
        <w:t>esidents expect more than a complianc</w:t>
      </w:r>
      <w:r w:rsidR="00D4489E">
        <w:rPr>
          <w:noProof w:val="0"/>
          <w:lang w:val="en-CA"/>
        </w:rPr>
        <w:t>e / punitive relationship with C</w:t>
      </w:r>
      <w:r w:rsidR="00915F7D" w:rsidRPr="00B14EC2">
        <w:rPr>
          <w:noProof w:val="0"/>
          <w:lang w:val="en-CA"/>
        </w:rPr>
        <w:t xml:space="preserve">ouncil </w:t>
      </w:r>
      <w:r w:rsidR="00A75D11" w:rsidRPr="00B14EC2">
        <w:rPr>
          <w:noProof w:val="0"/>
          <w:lang w:val="en-CA"/>
        </w:rPr>
        <w:t>when it comes to pets.</w:t>
      </w:r>
    </w:p>
    <w:p w14:paraId="730EDEC0" w14:textId="77777777" w:rsidR="00D76428" w:rsidRPr="00B14EC2" w:rsidRDefault="00D76428" w:rsidP="00F765DB">
      <w:pPr>
        <w:pStyle w:val="Bullet3"/>
        <w:numPr>
          <w:ilvl w:val="0"/>
          <w:numId w:val="0"/>
        </w:numPr>
        <w:ind w:left="567"/>
        <w:rPr>
          <w:noProof w:val="0"/>
          <w:lang w:val="en-CA"/>
        </w:rPr>
      </w:pPr>
    </w:p>
    <w:p w14:paraId="620B9FE7" w14:textId="77777777" w:rsidR="00E92C0B" w:rsidRPr="00B14EC2" w:rsidRDefault="00E92C0B">
      <w:pPr>
        <w:spacing w:after="0"/>
        <w:rPr>
          <w:b/>
          <w:bCs/>
          <w:noProof w:val="0"/>
          <w:lang w:val="en-CA" w:eastAsia="en-AU"/>
        </w:rPr>
      </w:pPr>
      <w:bookmarkStart w:id="20" w:name="_Toc362116606"/>
      <w:r w:rsidRPr="00B14EC2">
        <w:rPr>
          <w:noProof w:val="0"/>
          <w:lang w:val="en-CA"/>
        </w:rPr>
        <w:br w:type="page"/>
      </w:r>
    </w:p>
    <w:p w14:paraId="69728542" w14:textId="18ADE3DF" w:rsidR="000244AF" w:rsidRPr="00B14EC2" w:rsidRDefault="008E1E8F" w:rsidP="00EF3286">
      <w:pPr>
        <w:pStyle w:val="Heading3"/>
        <w:rPr>
          <w:lang w:val="en-CA"/>
        </w:rPr>
      </w:pPr>
      <w:bookmarkStart w:id="21" w:name="_Toc365566038"/>
      <w:r w:rsidRPr="00B14EC2">
        <w:rPr>
          <w:lang w:val="en-CA"/>
        </w:rPr>
        <w:lastRenderedPageBreak/>
        <w:t>A</w:t>
      </w:r>
      <w:r w:rsidR="00FE61C0" w:rsidRPr="00B14EC2">
        <w:rPr>
          <w:lang w:val="en-CA"/>
        </w:rPr>
        <w:t>dditional A</w:t>
      </w:r>
      <w:r w:rsidRPr="00B14EC2">
        <w:rPr>
          <w:lang w:val="en-CA"/>
        </w:rPr>
        <w:t>nimal</w:t>
      </w:r>
      <w:r w:rsidR="008521E8" w:rsidRPr="00B14EC2">
        <w:rPr>
          <w:lang w:val="en-CA"/>
        </w:rPr>
        <w:t xml:space="preserve"> Management staff training</w:t>
      </w:r>
      <w:bookmarkEnd w:id="20"/>
      <w:bookmarkEnd w:id="21"/>
    </w:p>
    <w:tbl>
      <w:tblPr>
        <w:tblW w:w="11318"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5061"/>
        <w:gridCol w:w="1781"/>
        <w:gridCol w:w="2712"/>
        <w:gridCol w:w="1192"/>
      </w:tblGrid>
      <w:tr w:rsidR="00876AE7" w:rsidRPr="00B14EC2" w14:paraId="19E5CC1A" w14:textId="41389543" w:rsidTr="0018719E">
        <w:trPr>
          <w:trHeight w:val="521"/>
          <w:tblHeader/>
        </w:trPr>
        <w:tc>
          <w:tcPr>
            <w:tcW w:w="572" w:type="dxa"/>
            <w:shd w:val="clear" w:color="auto" w:fill="E6E6E6"/>
          </w:tcPr>
          <w:p w14:paraId="696F1A0D" w14:textId="0F435FC5" w:rsidR="0093243D" w:rsidRPr="0093243D" w:rsidRDefault="0093243D" w:rsidP="0093243D">
            <w:pPr>
              <w:jc w:val="center"/>
              <w:rPr>
                <w:b/>
                <w:noProof w:val="0"/>
                <w:lang w:val="en-CA"/>
              </w:rPr>
            </w:pPr>
            <w:r w:rsidRPr="0093243D">
              <w:rPr>
                <w:b/>
                <w:noProof w:val="0"/>
                <w:lang w:val="en-CA"/>
              </w:rPr>
              <w:t>OB</w:t>
            </w:r>
          </w:p>
        </w:tc>
        <w:tc>
          <w:tcPr>
            <w:tcW w:w="5061" w:type="dxa"/>
            <w:shd w:val="clear" w:color="auto" w:fill="E6E6E6"/>
            <w:vAlign w:val="center"/>
          </w:tcPr>
          <w:p w14:paraId="66476632" w14:textId="77777777" w:rsidR="0093243D" w:rsidRPr="00B14EC2" w:rsidRDefault="0093243D" w:rsidP="00F03D6C">
            <w:pPr>
              <w:pStyle w:val="Normal9ptBoldCentre"/>
              <w:framePr w:hSpace="0" w:wrap="auto" w:vAnchor="margin" w:hAnchor="text" w:xAlign="left" w:yAlign="inline"/>
              <w:rPr>
                <w:noProof w:val="0"/>
                <w:lang w:val="en-CA"/>
              </w:rPr>
            </w:pPr>
            <w:r w:rsidRPr="00B14EC2">
              <w:rPr>
                <w:noProof w:val="0"/>
                <w:lang w:val="en-CA"/>
              </w:rPr>
              <w:t>ACTION</w:t>
            </w:r>
          </w:p>
        </w:tc>
        <w:tc>
          <w:tcPr>
            <w:tcW w:w="1781" w:type="dxa"/>
            <w:shd w:val="clear" w:color="auto" w:fill="E6E6E6"/>
          </w:tcPr>
          <w:p w14:paraId="68076FD3" w14:textId="2C14D916" w:rsidR="0093243D" w:rsidRPr="00B14EC2" w:rsidRDefault="0093243D" w:rsidP="00F03D6C">
            <w:pPr>
              <w:pStyle w:val="Normal9ptBoldCentre"/>
              <w:framePr w:hSpace="0" w:wrap="auto" w:vAnchor="margin" w:hAnchor="text" w:xAlign="left" w:yAlign="inline"/>
              <w:rPr>
                <w:noProof w:val="0"/>
                <w:lang w:val="en-CA"/>
              </w:rPr>
            </w:pPr>
            <w:r>
              <w:rPr>
                <w:noProof w:val="0"/>
                <w:lang w:val="en-CA"/>
              </w:rPr>
              <w:t>RESPONSIBILITY COUNCIL ROLE</w:t>
            </w:r>
          </w:p>
        </w:tc>
        <w:tc>
          <w:tcPr>
            <w:tcW w:w="2712" w:type="dxa"/>
            <w:shd w:val="clear" w:color="auto" w:fill="E6E6E6"/>
          </w:tcPr>
          <w:p w14:paraId="5C288792" w14:textId="5F2D4D9D" w:rsidR="0093243D" w:rsidRPr="00B14EC2" w:rsidRDefault="0093243D" w:rsidP="00F03D6C">
            <w:pPr>
              <w:pStyle w:val="Normal9ptBoldCentre"/>
              <w:framePr w:hSpace="0" w:wrap="auto" w:vAnchor="margin" w:hAnchor="text" w:xAlign="left" w:yAlign="inline"/>
              <w:rPr>
                <w:noProof w:val="0"/>
                <w:lang w:val="en-CA"/>
              </w:rPr>
            </w:pPr>
            <w:r w:rsidRPr="00B14EC2">
              <w:rPr>
                <w:noProof w:val="0"/>
                <w:lang w:val="en-CA"/>
              </w:rPr>
              <w:t>MEASURES</w:t>
            </w:r>
          </w:p>
        </w:tc>
        <w:tc>
          <w:tcPr>
            <w:tcW w:w="1190" w:type="dxa"/>
            <w:shd w:val="clear" w:color="auto" w:fill="E6E6E6"/>
            <w:vAlign w:val="center"/>
          </w:tcPr>
          <w:p w14:paraId="32C2F572" w14:textId="66DEBA2D" w:rsidR="0093243D" w:rsidRPr="00B14EC2" w:rsidRDefault="0093243D" w:rsidP="00F03D6C">
            <w:pPr>
              <w:pStyle w:val="Normal9ptBoldCentre"/>
              <w:framePr w:hSpace="0" w:wrap="auto" w:vAnchor="margin" w:hAnchor="text" w:xAlign="left" w:yAlign="inline"/>
              <w:rPr>
                <w:noProof w:val="0"/>
                <w:lang w:val="en-CA"/>
              </w:rPr>
            </w:pPr>
            <w:r>
              <w:rPr>
                <w:noProof w:val="0"/>
                <w:lang w:val="en-CA"/>
              </w:rPr>
              <w:t>TIMEFRAME</w:t>
            </w:r>
          </w:p>
        </w:tc>
      </w:tr>
      <w:tr w:rsidR="001935AB" w:rsidRPr="00B14EC2" w14:paraId="03B50141" w14:textId="7C4EE28A" w:rsidTr="0018719E">
        <w:trPr>
          <w:trHeight w:val="1503"/>
        </w:trPr>
        <w:tc>
          <w:tcPr>
            <w:tcW w:w="572" w:type="dxa"/>
            <w:shd w:val="clear" w:color="auto" w:fill="auto"/>
          </w:tcPr>
          <w:p w14:paraId="637BD6FF" w14:textId="77777777" w:rsidR="0093243D" w:rsidRPr="00504FFC" w:rsidRDefault="0093243D" w:rsidP="00EC173D">
            <w:pPr>
              <w:pStyle w:val="Actionnumbers"/>
              <w:numPr>
                <w:ilvl w:val="0"/>
                <w:numId w:val="18"/>
              </w:numPr>
              <w:ind w:hanging="655"/>
            </w:pPr>
          </w:p>
        </w:tc>
        <w:tc>
          <w:tcPr>
            <w:tcW w:w="5061" w:type="dxa"/>
            <w:shd w:val="clear" w:color="auto" w:fill="auto"/>
          </w:tcPr>
          <w:p w14:paraId="20F3E2A2" w14:textId="51756DD3" w:rsidR="0093243D" w:rsidRPr="00B14EC2" w:rsidRDefault="0093243D" w:rsidP="004B41C5">
            <w:pPr>
              <w:pStyle w:val="Normal10point"/>
              <w:rPr>
                <w:noProof w:val="0"/>
                <w:lang w:val="en-CA"/>
              </w:rPr>
            </w:pPr>
            <w:r w:rsidRPr="00B14EC2">
              <w:rPr>
                <w:noProof w:val="0"/>
                <w:lang w:val="en-CA"/>
              </w:rPr>
              <w:t xml:space="preserve">Develop </w:t>
            </w:r>
            <w:r>
              <w:rPr>
                <w:noProof w:val="0"/>
                <w:lang w:val="en-CA"/>
              </w:rPr>
              <w:t xml:space="preserve">a </w:t>
            </w:r>
            <w:r w:rsidR="008D672E">
              <w:rPr>
                <w:noProof w:val="0"/>
                <w:lang w:val="en-CA"/>
              </w:rPr>
              <w:t xml:space="preserve">plan for raising the profile and awareness </w:t>
            </w:r>
            <w:r w:rsidRPr="00B14EC2">
              <w:rPr>
                <w:noProof w:val="0"/>
                <w:lang w:val="en-CA"/>
              </w:rPr>
              <w:t xml:space="preserve">of the scope of the </w:t>
            </w:r>
            <w:r w:rsidR="003919BB">
              <w:rPr>
                <w:noProof w:val="0"/>
                <w:lang w:val="en-CA"/>
              </w:rPr>
              <w:t>service.</w:t>
            </w:r>
            <w:r w:rsidRPr="00B14EC2">
              <w:rPr>
                <w:noProof w:val="0"/>
                <w:lang w:val="en-CA"/>
              </w:rPr>
              <w:t xml:space="preserve"> </w:t>
            </w:r>
          </w:p>
        </w:tc>
        <w:tc>
          <w:tcPr>
            <w:tcW w:w="1781" w:type="dxa"/>
          </w:tcPr>
          <w:p w14:paraId="11A61B11" w14:textId="77777777" w:rsidR="0093243D" w:rsidRPr="00012A66" w:rsidRDefault="00012A66" w:rsidP="00801607">
            <w:pPr>
              <w:pStyle w:val="Bullet1-9pt"/>
              <w:rPr>
                <w:noProof w:val="0"/>
                <w:lang w:val="en-CA"/>
              </w:rPr>
            </w:pPr>
            <w:r>
              <w:rPr>
                <w:noProof w:val="0"/>
                <w:lang w:val="en-CA"/>
              </w:rPr>
              <w:t xml:space="preserve">Lead </w:t>
            </w:r>
            <w:r w:rsidRPr="00012A66">
              <w:rPr>
                <w:b/>
                <w:noProof w:val="0"/>
                <w:lang w:val="en-CA"/>
              </w:rPr>
              <w:t>LL</w:t>
            </w:r>
          </w:p>
          <w:p w14:paraId="3D41C835" w14:textId="0EB85718" w:rsidR="00012A66" w:rsidRPr="00012A66" w:rsidRDefault="00012A66" w:rsidP="00801607">
            <w:pPr>
              <w:pStyle w:val="Bullet1-9pt"/>
              <w:rPr>
                <w:noProof w:val="0"/>
                <w:lang w:val="en-CA"/>
              </w:rPr>
            </w:pPr>
            <w:r w:rsidRPr="0018719E">
              <w:rPr>
                <w:noProof w:val="0"/>
                <w:lang w:val="en-CA"/>
              </w:rPr>
              <w:t>Support</w:t>
            </w:r>
            <w:r>
              <w:rPr>
                <w:b/>
                <w:noProof w:val="0"/>
                <w:lang w:val="en-CA"/>
              </w:rPr>
              <w:t xml:space="preserve"> </w:t>
            </w:r>
            <w:r w:rsidR="0018719E">
              <w:rPr>
                <w:b/>
                <w:noProof w:val="0"/>
                <w:lang w:val="en-CA"/>
              </w:rPr>
              <w:t>OERCs</w:t>
            </w:r>
          </w:p>
          <w:p w14:paraId="15ABAFB7" w14:textId="7EB11BA7" w:rsidR="00012A66" w:rsidRPr="00B14EC2" w:rsidRDefault="00012A66" w:rsidP="00801607">
            <w:pPr>
              <w:pStyle w:val="Bullet1-9pt"/>
              <w:rPr>
                <w:noProof w:val="0"/>
                <w:lang w:val="en-CA"/>
              </w:rPr>
            </w:pPr>
            <w:proofErr w:type="gramStart"/>
            <w:r w:rsidRPr="0018719E">
              <w:rPr>
                <w:noProof w:val="0"/>
                <w:lang w:val="en-CA"/>
              </w:rPr>
              <w:t>Role</w:t>
            </w:r>
            <w:r w:rsidR="0018719E">
              <w:rPr>
                <w:b/>
                <w:noProof w:val="0"/>
                <w:lang w:val="en-CA"/>
              </w:rPr>
              <w:t xml:space="preserve">  CL</w:t>
            </w:r>
            <w:proofErr w:type="gramEnd"/>
          </w:p>
        </w:tc>
        <w:tc>
          <w:tcPr>
            <w:tcW w:w="2712" w:type="dxa"/>
            <w:shd w:val="clear" w:color="auto" w:fill="auto"/>
          </w:tcPr>
          <w:p w14:paraId="45095266" w14:textId="0059F229" w:rsidR="0093243D" w:rsidRPr="00B14EC2" w:rsidRDefault="0093243D" w:rsidP="00801607">
            <w:pPr>
              <w:pStyle w:val="Bullet1-9pt"/>
              <w:rPr>
                <w:noProof w:val="0"/>
                <w:lang w:val="en-CA"/>
              </w:rPr>
            </w:pPr>
            <w:r w:rsidRPr="00B14EC2">
              <w:rPr>
                <w:noProof w:val="0"/>
                <w:lang w:val="en-CA"/>
              </w:rPr>
              <w:t xml:space="preserve">Plan developed </w:t>
            </w:r>
          </w:p>
          <w:p w14:paraId="0D8421EB" w14:textId="2DF89DF6" w:rsidR="0093243D" w:rsidRPr="00B14EC2" w:rsidRDefault="0093243D" w:rsidP="00801607">
            <w:pPr>
              <w:pStyle w:val="Bullet1-9pt"/>
              <w:rPr>
                <w:noProof w:val="0"/>
                <w:lang w:val="en-CA"/>
              </w:rPr>
            </w:pPr>
            <w:r w:rsidRPr="00B14EC2">
              <w:rPr>
                <w:noProof w:val="0"/>
                <w:lang w:val="en-CA"/>
              </w:rPr>
              <w:t>Plan implemented as per agreed timelines</w:t>
            </w:r>
          </w:p>
          <w:p w14:paraId="474A2D34" w14:textId="4FA2E282" w:rsidR="0093243D" w:rsidRPr="00B14EC2" w:rsidRDefault="0093243D" w:rsidP="003045D3">
            <w:pPr>
              <w:pStyle w:val="Normal-Table11ptpara"/>
              <w:rPr>
                <w:noProof w:val="0"/>
                <w:lang w:val="en-CA"/>
              </w:rPr>
            </w:pPr>
          </w:p>
        </w:tc>
        <w:tc>
          <w:tcPr>
            <w:tcW w:w="1190" w:type="dxa"/>
          </w:tcPr>
          <w:p w14:paraId="7955B6F3" w14:textId="1BA19133" w:rsidR="0093243D" w:rsidRPr="00B14EC2" w:rsidRDefault="00D80AD6" w:rsidP="004B41C5">
            <w:pPr>
              <w:pStyle w:val="Bullet1-9pt"/>
              <w:rPr>
                <w:noProof w:val="0"/>
                <w:lang w:val="en-CA"/>
              </w:rPr>
            </w:pPr>
            <w:r>
              <w:rPr>
                <w:noProof w:val="0"/>
                <w:lang w:val="en-CA"/>
              </w:rPr>
              <w:t>2018/19</w:t>
            </w:r>
            <w:r w:rsidR="0093243D">
              <w:rPr>
                <w:noProof w:val="0"/>
                <w:lang w:val="en-CA"/>
              </w:rPr>
              <w:t xml:space="preserve"> </w:t>
            </w:r>
            <w:r w:rsidR="0093243D" w:rsidRPr="00B14EC2">
              <w:rPr>
                <w:noProof w:val="0"/>
                <w:lang w:val="en-CA"/>
              </w:rPr>
              <w:t>Planning</w:t>
            </w:r>
          </w:p>
        </w:tc>
      </w:tr>
      <w:tr w:rsidR="001935AB" w:rsidRPr="00B14EC2" w14:paraId="36040A74" w14:textId="68587AFE" w:rsidTr="0018719E">
        <w:trPr>
          <w:trHeight w:val="2654"/>
        </w:trPr>
        <w:tc>
          <w:tcPr>
            <w:tcW w:w="572" w:type="dxa"/>
            <w:shd w:val="clear" w:color="auto" w:fill="auto"/>
          </w:tcPr>
          <w:p w14:paraId="74EAFC3B" w14:textId="0004F3CF" w:rsidR="0093243D" w:rsidRPr="00B14EC2" w:rsidRDefault="0093243D" w:rsidP="00504FFC">
            <w:pPr>
              <w:pStyle w:val="Actionnumbers"/>
            </w:pPr>
          </w:p>
        </w:tc>
        <w:tc>
          <w:tcPr>
            <w:tcW w:w="5061" w:type="dxa"/>
            <w:shd w:val="clear" w:color="auto" w:fill="auto"/>
          </w:tcPr>
          <w:p w14:paraId="5839DF17" w14:textId="701AA9E5" w:rsidR="0093243D" w:rsidRPr="00B14EC2" w:rsidRDefault="0093243D" w:rsidP="004B41C5">
            <w:pPr>
              <w:pStyle w:val="Normal10point"/>
              <w:rPr>
                <w:noProof w:val="0"/>
                <w:lang w:val="en-CA"/>
              </w:rPr>
            </w:pPr>
            <w:r w:rsidRPr="00B14EC2">
              <w:rPr>
                <w:noProof w:val="0"/>
                <w:lang w:val="en-CA"/>
              </w:rPr>
              <w:t>Consider the merits of introducing a Pet based family event that</w:t>
            </w:r>
            <w:r>
              <w:rPr>
                <w:noProof w:val="0"/>
                <w:lang w:val="en-CA"/>
              </w:rPr>
              <w:t xml:space="preserve"> has a focus on:</w:t>
            </w:r>
          </w:p>
          <w:p w14:paraId="5E46197E" w14:textId="77777777" w:rsidR="0093243D" w:rsidRPr="00B14EC2" w:rsidRDefault="0093243D" w:rsidP="004B41C5">
            <w:pPr>
              <w:pStyle w:val="Bullet1-1pt"/>
              <w:rPr>
                <w:noProof w:val="0"/>
                <w:lang w:val="en-CA"/>
              </w:rPr>
            </w:pPr>
            <w:r w:rsidRPr="00B14EC2">
              <w:rPr>
                <w:noProof w:val="0"/>
                <w:lang w:val="en-CA"/>
              </w:rPr>
              <w:t>profiling the scope of the service</w:t>
            </w:r>
          </w:p>
          <w:p w14:paraId="1AC0481F" w14:textId="42185032" w:rsidR="0093243D" w:rsidRPr="00B14EC2" w:rsidRDefault="0093243D" w:rsidP="004B41C5">
            <w:pPr>
              <w:pStyle w:val="Bullet1-1pt"/>
              <w:rPr>
                <w:noProof w:val="0"/>
                <w:lang w:val="en-CA"/>
              </w:rPr>
            </w:pPr>
            <w:r w:rsidRPr="00B14EC2">
              <w:rPr>
                <w:noProof w:val="0"/>
                <w:lang w:val="en-CA"/>
              </w:rPr>
              <w:t>building community relationships to address key service issues e.g. control of dogs in off leash areas</w:t>
            </w:r>
          </w:p>
          <w:p w14:paraId="4B611D91" w14:textId="77777777" w:rsidR="0093243D" w:rsidRPr="00B14EC2" w:rsidRDefault="0093243D" w:rsidP="004B41C5">
            <w:pPr>
              <w:pStyle w:val="Bullet1-1pt"/>
              <w:rPr>
                <w:noProof w:val="0"/>
                <w:lang w:val="en-CA"/>
              </w:rPr>
            </w:pPr>
            <w:r w:rsidRPr="00B14EC2">
              <w:rPr>
                <w:noProof w:val="0"/>
                <w:lang w:val="en-CA"/>
              </w:rPr>
              <w:t>profiling community support groups and agencies</w:t>
            </w:r>
          </w:p>
          <w:p w14:paraId="75DB5E63" w14:textId="56D51993" w:rsidR="0093243D" w:rsidRPr="00B14EC2" w:rsidRDefault="0093243D" w:rsidP="004B41C5">
            <w:pPr>
              <w:pStyle w:val="Normal9pttable-1ptpara"/>
              <w:framePr w:wrap="around"/>
              <w:rPr>
                <w:noProof w:val="0"/>
                <w:lang w:val="en-CA"/>
              </w:rPr>
            </w:pPr>
          </w:p>
        </w:tc>
        <w:tc>
          <w:tcPr>
            <w:tcW w:w="1781" w:type="dxa"/>
          </w:tcPr>
          <w:p w14:paraId="575C2452" w14:textId="77777777" w:rsidR="0093243D" w:rsidRDefault="00BE4894" w:rsidP="00801607">
            <w:pPr>
              <w:pStyle w:val="Bullet1-9pt"/>
              <w:rPr>
                <w:noProof w:val="0"/>
                <w:lang w:val="en-CA"/>
              </w:rPr>
            </w:pPr>
            <w:r>
              <w:rPr>
                <w:noProof w:val="0"/>
                <w:lang w:val="en-CA"/>
              </w:rPr>
              <w:t xml:space="preserve">Lead </w:t>
            </w:r>
            <w:r w:rsidRPr="00BE4894">
              <w:rPr>
                <w:b/>
                <w:noProof w:val="0"/>
                <w:lang w:val="en-CA"/>
              </w:rPr>
              <w:t>LL</w:t>
            </w:r>
          </w:p>
          <w:p w14:paraId="4584CC0B" w14:textId="36279BD8" w:rsidR="00BE4894" w:rsidRPr="00BE4894" w:rsidRDefault="00BE4894" w:rsidP="00BE4894">
            <w:pPr>
              <w:pStyle w:val="Bullet1-9pt"/>
              <w:rPr>
                <w:b/>
                <w:noProof w:val="0"/>
                <w:lang w:val="en-CA"/>
              </w:rPr>
            </w:pPr>
            <w:r>
              <w:rPr>
                <w:noProof w:val="0"/>
                <w:lang w:val="en-CA"/>
              </w:rPr>
              <w:t xml:space="preserve">Support </w:t>
            </w:r>
            <w:r w:rsidRPr="00BE4894">
              <w:rPr>
                <w:b/>
                <w:noProof w:val="0"/>
                <w:lang w:val="en-CA"/>
              </w:rPr>
              <w:t>OERCs</w:t>
            </w:r>
          </w:p>
          <w:p w14:paraId="45945C0E" w14:textId="2E6B3358" w:rsidR="00BE4894" w:rsidRPr="00BE4894" w:rsidRDefault="00BE4894" w:rsidP="00BE4894">
            <w:pPr>
              <w:pStyle w:val="Bullet1-9pt"/>
              <w:rPr>
                <w:noProof w:val="0"/>
                <w:lang w:val="en-CA"/>
              </w:rPr>
            </w:pPr>
            <w:r>
              <w:rPr>
                <w:noProof w:val="0"/>
                <w:lang w:val="en-CA"/>
              </w:rPr>
              <w:t xml:space="preserve">Role </w:t>
            </w:r>
            <w:r w:rsidRPr="00BE4894">
              <w:rPr>
                <w:b/>
                <w:noProof w:val="0"/>
                <w:lang w:val="en-CA"/>
              </w:rPr>
              <w:t>CL</w:t>
            </w:r>
          </w:p>
        </w:tc>
        <w:tc>
          <w:tcPr>
            <w:tcW w:w="2712" w:type="dxa"/>
            <w:shd w:val="clear" w:color="auto" w:fill="auto"/>
          </w:tcPr>
          <w:p w14:paraId="2115E574" w14:textId="7680C862" w:rsidR="0093243D" w:rsidRPr="00B14EC2" w:rsidRDefault="0093243D" w:rsidP="00801607">
            <w:pPr>
              <w:pStyle w:val="Bullet1-9pt"/>
              <w:rPr>
                <w:noProof w:val="0"/>
                <w:lang w:val="en-CA"/>
              </w:rPr>
            </w:pPr>
            <w:r w:rsidRPr="00B14EC2">
              <w:rPr>
                <w:noProof w:val="0"/>
                <w:lang w:val="en-CA"/>
              </w:rPr>
              <w:t xml:space="preserve">Event scoped </w:t>
            </w:r>
          </w:p>
          <w:p w14:paraId="7BC0FF03" w14:textId="6CE63CE2" w:rsidR="0093243D" w:rsidRPr="00B14EC2" w:rsidRDefault="0093243D" w:rsidP="00A14C6A">
            <w:pPr>
              <w:pStyle w:val="Bullet1-9pt"/>
              <w:numPr>
                <w:ilvl w:val="0"/>
                <w:numId w:val="0"/>
              </w:numPr>
              <w:rPr>
                <w:noProof w:val="0"/>
                <w:lang w:val="en-CA"/>
              </w:rPr>
            </w:pPr>
          </w:p>
        </w:tc>
        <w:tc>
          <w:tcPr>
            <w:tcW w:w="1190" w:type="dxa"/>
          </w:tcPr>
          <w:p w14:paraId="0CB3A9CB" w14:textId="2DC1C3B7" w:rsidR="0093243D" w:rsidRPr="00B14EC2" w:rsidRDefault="00D80AD6" w:rsidP="00801607">
            <w:pPr>
              <w:pStyle w:val="Bullet1-9pt"/>
              <w:rPr>
                <w:noProof w:val="0"/>
                <w:lang w:val="en-CA"/>
              </w:rPr>
            </w:pPr>
            <w:r>
              <w:rPr>
                <w:noProof w:val="0"/>
                <w:lang w:val="en-CA"/>
              </w:rPr>
              <w:t>2018/19</w:t>
            </w:r>
            <w:r w:rsidR="0093243D">
              <w:rPr>
                <w:noProof w:val="0"/>
                <w:lang w:val="en-CA"/>
              </w:rPr>
              <w:t xml:space="preserve"> </w:t>
            </w:r>
            <w:r w:rsidR="0093243D" w:rsidRPr="00B14EC2">
              <w:rPr>
                <w:noProof w:val="0"/>
                <w:lang w:val="en-CA"/>
              </w:rPr>
              <w:t>Planning</w:t>
            </w:r>
          </w:p>
          <w:p w14:paraId="2FFC0A49" w14:textId="77777777" w:rsidR="0093243D" w:rsidRPr="00B14EC2" w:rsidRDefault="0093243D" w:rsidP="004B41C5">
            <w:pPr>
              <w:pStyle w:val="Normal9pttable-1ptpara"/>
              <w:framePr w:wrap="around"/>
              <w:rPr>
                <w:noProof w:val="0"/>
                <w:lang w:val="en-CA"/>
              </w:rPr>
            </w:pPr>
          </w:p>
          <w:p w14:paraId="25733FB6" w14:textId="57BA93E6" w:rsidR="0093243D" w:rsidRPr="00B14EC2" w:rsidRDefault="0093243D" w:rsidP="00A14C6A">
            <w:pPr>
              <w:pStyle w:val="Bullet1-9pt"/>
              <w:numPr>
                <w:ilvl w:val="0"/>
                <w:numId w:val="0"/>
              </w:numPr>
              <w:rPr>
                <w:noProof w:val="0"/>
                <w:lang w:val="en-CA"/>
              </w:rPr>
            </w:pPr>
          </w:p>
        </w:tc>
      </w:tr>
      <w:tr w:rsidR="001935AB" w:rsidRPr="00B14EC2" w14:paraId="06B3B276" w14:textId="77777777" w:rsidTr="0018719E">
        <w:trPr>
          <w:trHeight w:val="1120"/>
        </w:trPr>
        <w:tc>
          <w:tcPr>
            <w:tcW w:w="572" w:type="dxa"/>
            <w:shd w:val="clear" w:color="auto" w:fill="auto"/>
          </w:tcPr>
          <w:p w14:paraId="591289D9" w14:textId="77777777" w:rsidR="0093243D" w:rsidRPr="00B14EC2" w:rsidRDefault="0093243D" w:rsidP="00504FFC">
            <w:pPr>
              <w:pStyle w:val="Actionnumbers"/>
            </w:pPr>
          </w:p>
        </w:tc>
        <w:tc>
          <w:tcPr>
            <w:tcW w:w="5061" w:type="dxa"/>
            <w:shd w:val="clear" w:color="auto" w:fill="auto"/>
          </w:tcPr>
          <w:p w14:paraId="21715C26" w14:textId="381E2287" w:rsidR="0093243D" w:rsidRPr="00B14EC2" w:rsidRDefault="0093243D" w:rsidP="004B41C5">
            <w:pPr>
              <w:pStyle w:val="Normal10point"/>
              <w:rPr>
                <w:noProof w:val="0"/>
                <w:lang w:val="en-CA"/>
              </w:rPr>
            </w:pPr>
            <w:r w:rsidRPr="00B14EC2">
              <w:rPr>
                <w:noProof w:val="0"/>
                <w:lang w:val="en-CA"/>
              </w:rPr>
              <w:t>Animal Management Officers to undertake C</w:t>
            </w:r>
            <w:r w:rsidR="004D04AB">
              <w:rPr>
                <w:noProof w:val="0"/>
                <w:lang w:val="en-CA"/>
              </w:rPr>
              <w:t>ommon Risk Assessment Framework</w:t>
            </w:r>
            <w:r w:rsidRPr="00B14EC2">
              <w:rPr>
                <w:noProof w:val="0"/>
                <w:lang w:val="en-CA"/>
              </w:rPr>
              <w:t xml:space="preserve"> </w:t>
            </w:r>
            <w:r w:rsidR="004D04AB">
              <w:rPr>
                <w:noProof w:val="0"/>
                <w:lang w:val="en-CA"/>
              </w:rPr>
              <w:t>(CRAF)</w:t>
            </w:r>
            <w:r w:rsidRPr="00B14EC2">
              <w:rPr>
                <w:noProof w:val="0"/>
                <w:lang w:val="en-CA"/>
              </w:rPr>
              <w:t>or similar training (Domestic Violence)</w:t>
            </w:r>
          </w:p>
          <w:p w14:paraId="373F3129" w14:textId="57833D60" w:rsidR="0093243D" w:rsidRPr="00B14EC2" w:rsidRDefault="0093243D" w:rsidP="00706498">
            <w:pPr>
              <w:pStyle w:val="Normal9pttable-1ptpara"/>
              <w:framePr w:wrap="around"/>
              <w:rPr>
                <w:noProof w:val="0"/>
                <w:lang w:val="en-CA"/>
              </w:rPr>
            </w:pPr>
          </w:p>
        </w:tc>
        <w:tc>
          <w:tcPr>
            <w:tcW w:w="1781" w:type="dxa"/>
          </w:tcPr>
          <w:p w14:paraId="6760A18F" w14:textId="77777777" w:rsidR="0093243D" w:rsidRPr="005E7163" w:rsidRDefault="00BE4894" w:rsidP="00410316">
            <w:pPr>
              <w:pStyle w:val="Bullet1-9pt"/>
              <w:rPr>
                <w:noProof w:val="0"/>
                <w:lang w:val="en-CA"/>
              </w:rPr>
            </w:pPr>
            <w:r>
              <w:rPr>
                <w:noProof w:val="0"/>
                <w:lang w:val="en-CA"/>
              </w:rPr>
              <w:t xml:space="preserve">Lead </w:t>
            </w:r>
            <w:r w:rsidRPr="00BE4894">
              <w:rPr>
                <w:b/>
                <w:noProof w:val="0"/>
                <w:lang w:val="en-CA"/>
              </w:rPr>
              <w:t>LL</w:t>
            </w:r>
          </w:p>
          <w:p w14:paraId="19F62DAE" w14:textId="77777777" w:rsidR="005E7163" w:rsidRPr="005E7163" w:rsidRDefault="005E7163" w:rsidP="00410316">
            <w:pPr>
              <w:pStyle w:val="Bullet1-9pt"/>
              <w:rPr>
                <w:noProof w:val="0"/>
                <w:lang w:val="en-CA"/>
              </w:rPr>
            </w:pPr>
            <w:r w:rsidRPr="005E7163">
              <w:rPr>
                <w:noProof w:val="0"/>
                <w:lang w:val="en-CA"/>
              </w:rPr>
              <w:t>Support</w:t>
            </w:r>
            <w:r>
              <w:rPr>
                <w:b/>
                <w:noProof w:val="0"/>
                <w:lang w:val="en-CA"/>
              </w:rPr>
              <w:t xml:space="preserve"> LL</w:t>
            </w:r>
          </w:p>
          <w:p w14:paraId="76F224BF" w14:textId="625E5BFA" w:rsidR="005E7163" w:rsidRPr="00B14EC2" w:rsidRDefault="005E7163" w:rsidP="00410316">
            <w:pPr>
              <w:pStyle w:val="Bullet1-9pt"/>
              <w:rPr>
                <w:noProof w:val="0"/>
                <w:lang w:val="en-CA"/>
              </w:rPr>
            </w:pPr>
            <w:r w:rsidRPr="005E7163">
              <w:rPr>
                <w:noProof w:val="0"/>
                <w:lang w:val="en-CA"/>
              </w:rPr>
              <w:t>Role</w:t>
            </w:r>
            <w:r>
              <w:rPr>
                <w:b/>
                <w:noProof w:val="0"/>
                <w:lang w:val="en-CA"/>
              </w:rPr>
              <w:t xml:space="preserve"> CL</w:t>
            </w:r>
          </w:p>
        </w:tc>
        <w:tc>
          <w:tcPr>
            <w:tcW w:w="2712" w:type="dxa"/>
            <w:shd w:val="clear" w:color="auto" w:fill="auto"/>
          </w:tcPr>
          <w:p w14:paraId="0E4DB7E2" w14:textId="0CDA37AE" w:rsidR="0093243D" w:rsidRPr="00B14EC2" w:rsidRDefault="0093243D" w:rsidP="00410316">
            <w:pPr>
              <w:pStyle w:val="Bullet1-9pt"/>
              <w:rPr>
                <w:noProof w:val="0"/>
                <w:lang w:val="en-CA"/>
              </w:rPr>
            </w:pPr>
            <w:r w:rsidRPr="00B14EC2">
              <w:rPr>
                <w:noProof w:val="0"/>
                <w:lang w:val="en-CA"/>
              </w:rPr>
              <w:t xml:space="preserve">All staff </w:t>
            </w:r>
            <w:r w:rsidR="009436B9">
              <w:rPr>
                <w:noProof w:val="0"/>
                <w:lang w:val="en-CA"/>
              </w:rPr>
              <w:t>to complete</w:t>
            </w:r>
            <w:r w:rsidRPr="00B14EC2">
              <w:rPr>
                <w:noProof w:val="0"/>
                <w:lang w:val="en-CA"/>
              </w:rPr>
              <w:t xml:space="preserve"> training over the next 4 years</w:t>
            </w:r>
          </w:p>
        </w:tc>
        <w:tc>
          <w:tcPr>
            <w:tcW w:w="1190" w:type="dxa"/>
          </w:tcPr>
          <w:p w14:paraId="5693FF3D" w14:textId="1521AA42" w:rsidR="0093243D" w:rsidRPr="00B14EC2" w:rsidRDefault="00D80AD6" w:rsidP="00D24DB1">
            <w:pPr>
              <w:pStyle w:val="Bullet1-9pt"/>
              <w:rPr>
                <w:noProof w:val="0"/>
                <w:lang w:val="en-CA"/>
              </w:rPr>
            </w:pPr>
            <w:r>
              <w:rPr>
                <w:noProof w:val="0"/>
                <w:lang w:val="en-CA"/>
              </w:rPr>
              <w:t>2018/21</w:t>
            </w:r>
          </w:p>
        </w:tc>
      </w:tr>
      <w:tr w:rsidR="001935AB" w:rsidRPr="00B14EC2" w14:paraId="2F7194A6" w14:textId="77777777" w:rsidTr="0018719E">
        <w:trPr>
          <w:trHeight w:val="1887"/>
        </w:trPr>
        <w:tc>
          <w:tcPr>
            <w:tcW w:w="572" w:type="dxa"/>
            <w:shd w:val="clear" w:color="auto" w:fill="auto"/>
          </w:tcPr>
          <w:p w14:paraId="2B3838F4" w14:textId="7706A685" w:rsidR="0093243D" w:rsidRPr="00B14EC2" w:rsidRDefault="0093243D" w:rsidP="00504FFC">
            <w:pPr>
              <w:pStyle w:val="Actionnumbers"/>
            </w:pPr>
          </w:p>
        </w:tc>
        <w:tc>
          <w:tcPr>
            <w:tcW w:w="5061" w:type="dxa"/>
            <w:shd w:val="clear" w:color="auto" w:fill="auto"/>
          </w:tcPr>
          <w:p w14:paraId="6010E893" w14:textId="310EEB49" w:rsidR="0093243D" w:rsidRPr="00B14EC2" w:rsidRDefault="0093243D" w:rsidP="004B41C5">
            <w:pPr>
              <w:pStyle w:val="Normal10point"/>
              <w:rPr>
                <w:noProof w:val="0"/>
                <w:lang w:val="en-CA"/>
              </w:rPr>
            </w:pPr>
            <w:r w:rsidRPr="00B14EC2">
              <w:rPr>
                <w:noProof w:val="0"/>
                <w:lang w:val="en-CA"/>
              </w:rPr>
              <w:t xml:space="preserve">Review </w:t>
            </w:r>
            <w:r>
              <w:rPr>
                <w:noProof w:val="0"/>
                <w:lang w:val="en-CA"/>
              </w:rPr>
              <w:t>Council’s website and other communication channels with a view to</w:t>
            </w:r>
            <w:r w:rsidRPr="00B14EC2">
              <w:rPr>
                <w:noProof w:val="0"/>
                <w:lang w:val="en-CA"/>
              </w:rPr>
              <w:t>:</w:t>
            </w:r>
          </w:p>
          <w:p w14:paraId="26EDBE49" w14:textId="303EAC5D" w:rsidR="0093243D" w:rsidRPr="005E7163" w:rsidRDefault="0054012F" w:rsidP="00706498">
            <w:pPr>
              <w:pStyle w:val="Bullet1-1pt"/>
              <w:rPr>
                <w:noProof w:val="0"/>
                <w:lang w:val="en-CA"/>
              </w:rPr>
            </w:pPr>
            <w:r>
              <w:rPr>
                <w:noProof w:val="0"/>
                <w:lang w:val="en-CA"/>
              </w:rPr>
              <w:t>Providing</w:t>
            </w:r>
            <w:r w:rsidR="0093243D" w:rsidRPr="00B14EC2">
              <w:rPr>
                <w:noProof w:val="0"/>
                <w:lang w:val="en-CA"/>
              </w:rPr>
              <w:t xml:space="preserve"> more relevant pet care/welfare information</w:t>
            </w:r>
          </w:p>
        </w:tc>
        <w:tc>
          <w:tcPr>
            <w:tcW w:w="1781" w:type="dxa"/>
          </w:tcPr>
          <w:p w14:paraId="102E7669" w14:textId="77777777" w:rsidR="0093243D" w:rsidRDefault="00BE4894" w:rsidP="00410316">
            <w:pPr>
              <w:pStyle w:val="Bullet1-9pt"/>
              <w:rPr>
                <w:noProof w:val="0"/>
                <w:lang w:val="en-CA"/>
              </w:rPr>
            </w:pPr>
            <w:r>
              <w:rPr>
                <w:noProof w:val="0"/>
                <w:lang w:val="en-CA"/>
              </w:rPr>
              <w:t xml:space="preserve">Lead </w:t>
            </w:r>
            <w:r w:rsidRPr="00BE4894">
              <w:rPr>
                <w:b/>
                <w:noProof w:val="0"/>
                <w:lang w:val="en-CA"/>
              </w:rPr>
              <w:t>LL</w:t>
            </w:r>
          </w:p>
          <w:p w14:paraId="68823B80" w14:textId="024225D9" w:rsidR="00BE4894" w:rsidRPr="00BE4894" w:rsidRDefault="00BE4894" w:rsidP="00410316">
            <w:pPr>
              <w:pStyle w:val="Bullet1-9pt"/>
              <w:rPr>
                <w:b/>
                <w:noProof w:val="0"/>
                <w:lang w:val="en-CA"/>
              </w:rPr>
            </w:pPr>
            <w:r>
              <w:rPr>
                <w:noProof w:val="0"/>
                <w:lang w:val="en-CA"/>
              </w:rPr>
              <w:t xml:space="preserve">Support </w:t>
            </w:r>
            <w:r w:rsidRPr="00BE4894">
              <w:rPr>
                <w:b/>
                <w:noProof w:val="0"/>
                <w:lang w:val="en-CA"/>
              </w:rPr>
              <w:t>OERCs</w:t>
            </w:r>
          </w:p>
          <w:p w14:paraId="2ACB0266" w14:textId="4211C169" w:rsidR="00BE4894" w:rsidRPr="00B14EC2" w:rsidRDefault="00BE4894" w:rsidP="00410316">
            <w:pPr>
              <w:pStyle w:val="Bullet1-9pt"/>
              <w:rPr>
                <w:noProof w:val="0"/>
                <w:lang w:val="en-CA"/>
              </w:rPr>
            </w:pPr>
            <w:r>
              <w:rPr>
                <w:noProof w:val="0"/>
                <w:lang w:val="en-CA"/>
              </w:rPr>
              <w:t xml:space="preserve">Role </w:t>
            </w:r>
            <w:r w:rsidRPr="00BE4894">
              <w:rPr>
                <w:b/>
                <w:noProof w:val="0"/>
                <w:lang w:val="en-CA"/>
              </w:rPr>
              <w:t>CL</w:t>
            </w:r>
          </w:p>
        </w:tc>
        <w:tc>
          <w:tcPr>
            <w:tcW w:w="2712" w:type="dxa"/>
            <w:shd w:val="clear" w:color="auto" w:fill="auto"/>
          </w:tcPr>
          <w:p w14:paraId="5FF9E41F" w14:textId="4278AE7E" w:rsidR="0093243D" w:rsidRPr="00B14EC2" w:rsidRDefault="0093243D" w:rsidP="00410316">
            <w:pPr>
              <w:pStyle w:val="Bullet1-9pt"/>
              <w:rPr>
                <w:noProof w:val="0"/>
                <w:lang w:val="en-CA"/>
              </w:rPr>
            </w:pPr>
            <w:r w:rsidRPr="00B14EC2">
              <w:rPr>
                <w:noProof w:val="0"/>
                <w:lang w:val="en-CA"/>
              </w:rPr>
              <w:t>Options investigated, documented &amp; costed, timelines agreed</w:t>
            </w:r>
          </w:p>
          <w:p w14:paraId="09A9C19A" w14:textId="282AC35B" w:rsidR="0093243D" w:rsidRPr="00B14EC2" w:rsidRDefault="0093243D" w:rsidP="00410316">
            <w:pPr>
              <w:pStyle w:val="Bullet1-9pt"/>
              <w:rPr>
                <w:noProof w:val="0"/>
                <w:lang w:val="en-CA"/>
              </w:rPr>
            </w:pPr>
            <w:r w:rsidRPr="00B14EC2">
              <w:rPr>
                <w:noProof w:val="0"/>
                <w:lang w:val="en-CA"/>
              </w:rPr>
              <w:t>Implementation of actions as per timelines</w:t>
            </w:r>
          </w:p>
        </w:tc>
        <w:tc>
          <w:tcPr>
            <w:tcW w:w="1190" w:type="dxa"/>
          </w:tcPr>
          <w:p w14:paraId="304467FE" w14:textId="4CD9CC0A" w:rsidR="0093243D" w:rsidRPr="00B14EC2" w:rsidRDefault="00D80AD6" w:rsidP="00A14C6A">
            <w:pPr>
              <w:pStyle w:val="Bullet1-9pt"/>
              <w:rPr>
                <w:noProof w:val="0"/>
                <w:lang w:val="en-CA"/>
              </w:rPr>
            </w:pPr>
            <w:r>
              <w:rPr>
                <w:noProof w:val="0"/>
                <w:lang w:val="en-CA"/>
              </w:rPr>
              <w:t>2018/21</w:t>
            </w:r>
          </w:p>
          <w:p w14:paraId="5074E492" w14:textId="0E0F64A3" w:rsidR="0093243D" w:rsidRPr="00B14EC2" w:rsidRDefault="0093243D" w:rsidP="00A14C6A">
            <w:pPr>
              <w:pStyle w:val="Bullet1-9pt"/>
              <w:numPr>
                <w:ilvl w:val="0"/>
                <w:numId w:val="0"/>
              </w:numPr>
              <w:rPr>
                <w:noProof w:val="0"/>
                <w:lang w:val="en-CA"/>
              </w:rPr>
            </w:pPr>
          </w:p>
        </w:tc>
      </w:tr>
      <w:tr w:rsidR="001935AB" w:rsidRPr="00B14EC2" w14:paraId="103A4255" w14:textId="77777777" w:rsidTr="0018719E">
        <w:trPr>
          <w:trHeight w:val="5569"/>
        </w:trPr>
        <w:tc>
          <w:tcPr>
            <w:tcW w:w="572" w:type="dxa"/>
            <w:shd w:val="clear" w:color="auto" w:fill="auto"/>
          </w:tcPr>
          <w:p w14:paraId="727AF6EA" w14:textId="77777777" w:rsidR="0093243D" w:rsidRPr="00B14EC2" w:rsidRDefault="0093243D" w:rsidP="00504FFC">
            <w:pPr>
              <w:pStyle w:val="Actionnumbers"/>
            </w:pPr>
          </w:p>
        </w:tc>
        <w:tc>
          <w:tcPr>
            <w:tcW w:w="5061" w:type="dxa"/>
            <w:shd w:val="clear" w:color="auto" w:fill="auto"/>
          </w:tcPr>
          <w:p w14:paraId="72D8D89D" w14:textId="6FD256F2" w:rsidR="0093243D" w:rsidRPr="00B14EC2" w:rsidRDefault="0093243D" w:rsidP="00F765DB">
            <w:pPr>
              <w:rPr>
                <w:noProof w:val="0"/>
                <w:lang w:val="en-CA"/>
              </w:rPr>
            </w:pPr>
            <w:r w:rsidRPr="00B14EC2">
              <w:rPr>
                <w:noProof w:val="0"/>
                <w:lang w:val="en-CA"/>
              </w:rPr>
              <w:t>Work with Animal Aid to ensure documenting of detailed information for all impounded and surrendered animals. Information should include:</w:t>
            </w:r>
          </w:p>
          <w:p w14:paraId="1B849B3C" w14:textId="693C5C41" w:rsidR="0093243D" w:rsidRPr="00B14EC2" w:rsidRDefault="0093243D" w:rsidP="005F62DE">
            <w:pPr>
              <w:pStyle w:val="Bullet1-1pt"/>
              <w:rPr>
                <w:noProof w:val="0"/>
                <w:lang w:val="en-CA"/>
              </w:rPr>
            </w:pPr>
            <w:r>
              <w:rPr>
                <w:noProof w:val="0"/>
                <w:lang w:val="en-CA"/>
              </w:rPr>
              <w:t>At time of intake:</w:t>
            </w:r>
          </w:p>
          <w:p w14:paraId="260F7765" w14:textId="4CD1537E" w:rsidR="0093243D" w:rsidRPr="00B14EC2" w:rsidRDefault="0093243D" w:rsidP="005F62DE">
            <w:pPr>
              <w:pStyle w:val="Bullet2"/>
              <w:rPr>
                <w:noProof w:val="0"/>
                <w:lang w:val="en-CA"/>
              </w:rPr>
            </w:pPr>
            <w:r w:rsidRPr="00B14EC2">
              <w:rPr>
                <w:noProof w:val="0"/>
                <w:lang w:val="en-CA"/>
              </w:rPr>
              <w:t xml:space="preserve">Intake by species </w:t>
            </w:r>
          </w:p>
          <w:p w14:paraId="3A64203A" w14:textId="1061C0FB" w:rsidR="0093243D" w:rsidRPr="00B14EC2" w:rsidRDefault="0093243D" w:rsidP="005F62DE">
            <w:pPr>
              <w:pStyle w:val="Bullet2"/>
              <w:rPr>
                <w:noProof w:val="0"/>
                <w:lang w:val="en-CA"/>
              </w:rPr>
            </w:pPr>
            <w:r w:rsidRPr="00B14EC2">
              <w:rPr>
                <w:noProof w:val="0"/>
                <w:lang w:val="en-CA"/>
              </w:rPr>
              <w:t>Intake type e.g. r</w:t>
            </w:r>
            <w:r w:rsidR="007E7F78">
              <w:rPr>
                <w:noProof w:val="0"/>
                <w:lang w:val="en-CA"/>
              </w:rPr>
              <w:t>anger pick-up, surrender,</w:t>
            </w:r>
            <w:r w:rsidRPr="00B14EC2">
              <w:rPr>
                <w:noProof w:val="0"/>
                <w:lang w:val="en-CA"/>
              </w:rPr>
              <w:t xml:space="preserve"> stray, trapped, involved in incident</w:t>
            </w:r>
          </w:p>
          <w:p w14:paraId="2E35364D" w14:textId="0BC0E9ED" w:rsidR="0093243D" w:rsidRPr="00B14EC2" w:rsidRDefault="0093243D" w:rsidP="005F62DE">
            <w:pPr>
              <w:pStyle w:val="Bullet2"/>
              <w:rPr>
                <w:noProof w:val="0"/>
                <w:lang w:val="en-CA"/>
              </w:rPr>
            </w:pPr>
            <w:r w:rsidRPr="00B14EC2">
              <w:rPr>
                <w:noProof w:val="0"/>
                <w:lang w:val="en-CA"/>
              </w:rPr>
              <w:t>Address where animal came from/was collected from</w:t>
            </w:r>
          </w:p>
          <w:p w14:paraId="4A70EAA9" w14:textId="090139EF" w:rsidR="0093243D" w:rsidRPr="00B14EC2" w:rsidRDefault="0093243D" w:rsidP="005F62DE">
            <w:pPr>
              <w:pStyle w:val="Bullet2"/>
              <w:rPr>
                <w:noProof w:val="0"/>
                <w:lang w:val="en-CA"/>
              </w:rPr>
            </w:pPr>
            <w:r w:rsidRPr="00B14EC2">
              <w:rPr>
                <w:noProof w:val="0"/>
                <w:lang w:val="en-CA"/>
              </w:rPr>
              <w:t xml:space="preserve">Approximate age of animal e.g. puppy/kitten vs. adult </w:t>
            </w:r>
          </w:p>
          <w:p w14:paraId="68E72232" w14:textId="55FDBBD2" w:rsidR="0093243D" w:rsidRPr="00B14EC2" w:rsidRDefault="0093243D" w:rsidP="005F62DE">
            <w:pPr>
              <w:pStyle w:val="Bullet2"/>
              <w:rPr>
                <w:noProof w:val="0"/>
                <w:lang w:val="en-CA"/>
              </w:rPr>
            </w:pPr>
            <w:r w:rsidRPr="00B14EC2">
              <w:rPr>
                <w:noProof w:val="0"/>
                <w:lang w:val="en-CA"/>
              </w:rPr>
              <w:t xml:space="preserve">Sex and sex status i.e. </w:t>
            </w:r>
            <w:proofErr w:type="spellStart"/>
            <w:r w:rsidRPr="00B14EC2">
              <w:rPr>
                <w:noProof w:val="0"/>
                <w:lang w:val="en-CA"/>
              </w:rPr>
              <w:t>desexed</w:t>
            </w:r>
            <w:proofErr w:type="spellEnd"/>
            <w:r w:rsidRPr="00B14EC2">
              <w:rPr>
                <w:noProof w:val="0"/>
                <w:lang w:val="en-CA"/>
              </w:rPr>
              <w:t xml:space="preserve"> or entire</w:t>
            </w:r>
          </w:p>
          <w:p w14:paraId="0617B8FA" w14:textId="46B90240" w:rsidR="0093243D" w:rsidRPr="00B14EC2" w:rsidRDefault="0093243D" w:rsidP="005F62DE">
            <w:pPr>
              <w:pStyle w:val="Bullet2"/>
              <w:rPr>
                <w:noProof w:val="0"/>
                <w:lang w:val="en-CA"/>
              </w:rPr>
            </w:pPr>
            <w:r w:rsidRPr="00B14EC2">
              <w:rPr>
                <w:noProof w:val="0"/>
                <w:lang w:val="en-CA"/>
              </w:rPr>
              <w:t>If registered and microchipped at time of intake</w:t>
            </w:r>
          </w:p>
          <w:p w14:paraId="002D847F" w14:textId="76D31975" w:rsidR="0093243D" w:rsidRPr="00B14EC2" w:rsidRDefault="0093243D" w:rsidP="005F62DE">
            <w:pPr>
              <w:pStyle w:val="Bullet2"/>
              <w:rPr>
                <w:noProof w:val="0"/>
                <w:lang w:val="en-CA"/>
              </w:rPr>
            </w:pPr>
            <w:r w:rsidRPr="00B14EC2">
              <w:rPr>
                <w:noProof w:val="0"/>
                <w:lang w:val="en-CA"/>
              </w:rPr>
              <w:t xml:space="preserve">If surrendered, what are reasons </w:t>
            </w:r>
          </w:p>
          <w:p w14:paraId="2809BFB3" w14:textId="3E53933D" w:rsidR="0093243D" w:rsidRPr="00B14EC2" w:rsidRDefault="0093243D" w:rsidP="005F62DE">
            <w:pPr>
              <w:pStyle w:val="Bullet1-1pt"/>
              <w:rPr>
                <w:noProof w:val="0"/>
                <w:lang w:val="en-CA"/>
              </w:rPr>
            </w:pPr>
            <w:r>
              <w:rPr>
                <w:noProof w:val="0"/>
                <w:lang w:val="en-CA"/>
              </w:rPr>
              <w:t>At time of outgoing:</w:t>
            </w:r>
          </w:p>
          <w:p w14:paraId="7EBC2047" w14:textId="39392B01" w:rsidR="0093243D" w:rsidRPr="00B14EC2" w:rsidRDefault="0093243D" w:rsidP="005F62DE">
            <w:pPr>
              <w:pStyle w:val="Bullet2"/>
              <w:rPr>
                <w:noProof w:val="0"/>
                <w:lang w:val="en-CA"/>
              </w:rPr>
            </w:pPr>
            <w:r>
              <w:rPr>
                <w:noProof w:val="0"/>
                <w:lang w:val="en-CA"/>
              </w:rPr>
              <w:t>R</w:t>
            </w:r>
            <w:r w:rsidRPr="00B14EC2">
              <w:rPr>
                <w:noProof w:val="0"/>
                <w:lang w:val="en-CA"/>
              </w:rPr>
              <w:t xml:space="preserve">eclaimed, adopted, transferred to </w:t>
            </w:r>
            <w:proofErr w:type="gramStart"/>
            <w:r w:rsidRPr="00B14EC2">
              <w:rPr>
                <w:noProof w:val="0"/>
                <w:lang w:val="en-CA"/>
              </w:rPr>
              <w:t>other</w:t>
            </w:r>
            <w:proofErr w:type="gramEnd"/>
            <w:r w:rsidRPr="00B14EC2">
              <w:rPr>
                <w:noProof w:val="0"/>
                <w:lang w:val="en-CA"/>
              </w:rPr>
              <w:t xml:space="preserve"> facility/rescue group </w:t>
            </w:r>
          </w:p>
          <w:p w14:paraId="17B795E9" w14:textId="6FD5204C" w:rsidR="0093243D" w:rsidRPr="00B14EC2" w:rsidRDefault="0093243D" w:rsidP="005F62DE">
            <w:pPr>
              <w:pStyle w:val="Bullet2"/>
              <w:rPr>
                <w:noProof w:val="0"/>
                <w:lang w:val="en-CA"/>
              </w:rPr>
            </w:pPr>
            <w:r w:rsidRPr="00B14EC2">
              <w:rPr>
                <w:noProof w:val="0"/>
                <w:lang w:val="en-CA"/>
              </w:rPr>
              <w:t xml:space="preserve">If </w:t>
            </w:r>
            <w:proofErr w:type="spellStart"/>
            <w:r>
              <w:rPr>
                <w:noProof w:val="0"/>
                <w:lang w:val="en-CA"/>
              </w:rPr>
              <w:t>euthanised</w:t>
            </w:r>
            <w:proofErr w:type="spellEnd"/>
            <w:r w:rsidRPr="00B14EC2">
              <w:rPr>
                <w:noProof w:val="0"/>
                <w:lang w:val="en-CA"/>
              </w:rPr>
              <w:t xml:space="preserve">, the reason </w:t>
            </w:r>
          </w:p>
          <w:p w14:paraId="725F5A27" w14:textId="4A6A7120" w:rsidR="0093243D" w:rsidRPr="00B14EC2" w:rsidRDefault="0093243D" w:rsidP="00345A3D">
            <w:pPr>
              <w:pStyle w:val="Normal-Table11ptpara"/>
              <w:rPr>
                <w:noProof w:val="0"/>
                <w:lang w:val="en-CA"/>
              </w:rPr>
            </w:pPr>
          </w:p>
        </w:tc>
        <w:tc>
          <w:tcPr>
            <w:tcW w:w="1781" w:type="dxa"/>
          </w:tcPr>
          <w:p w14:paraId="298C96B7" w14:textId="77777777" w:rsidR="0093243D" w:rsidRDefault="00BE4894" w:rsidP="00410316">
            <w:pPr>
              <w:pStyle w:val="Bullet1-9pt"/>
              <w:rPr>
                <w:noProof w:val="0"/>
                <w:lang w:val="en-CA"/>
              </w:rPr>
            </w:pPr>
            <w:r>
              <w:rPr>
                <w:noProof w:val="0"/>
                <w:lang w:val="en-CA"/>
              </w:rPr>
              <w:t xml:space="preserve">Lead </w:t>
            </w:r>
            <w:r w:rsidRPr="00BE4894">
              <w:rPr>
                <w:b/>
                <w:noProof w:val="0"/>
                <w:lang w:val="en-CA"/>
              </w:rPr>
              <w:t>LL</w:t>
            </w:r>
          </w:p>
          <w:p w14:paraId="51797F01" w14:textId="1E269310" w:rsidR="00BE4894" w:rsidRDefault="00BE4894" w:rsidP="00410316">
            <w:pPr>
              <w:pStyle w:val="Bullet1-9pt"/>
              <w:rPr>
                <w:noProof w:val="0"/>
                <w:lang w:val="en-CA"/>
              </w:rPr>
            </w:pPr>
            <w:r>
              <w:rPr>
                <w:noProof w:val="0"/>
                <w:lang w:val="en-CA"/>
              </w:rPr>
              <w:t>Support</w:t>
            </w:r>
            <w:r w:rsidR="005E7163">
              <w:rPr>
                <w:noProof w:val="0"/>
                <w:lang w:val="en-CA"/>
              </w:rPr>
              <w:t xml:space="preserve"> </w:t>
            </w:r>
            <w:r w:rsidR="005E7163" w:rsidRPr="005E7163">
              <w:rPr>
                <w:b/>
                <w:noProof w:val="0"/>
                <w:lang w:val="en-CA"/>
              </w:rPr>
              <w:t>LL</w:t>
            </w:r>
          </w:p>
          <w:p w14:paraId="164CD1A8" w14:textId="49C16227" w:rsidR="00BE4894" w:rsidRPr="00B14EC2" w:rsidRDefault="00BE4894" w:rsidP="00410316">
            <w:pPr>
              <w:pStyle w:val="Bullet1-9pt"/>
              <w:rPr>
                <w:noProof w:val="0"/>
                <w:lang w:val="en-CA"/>
              </w:rPr>
            </w:pPr>
            <w:r>
              <w:rPr>
                <w:noProof w:val="0"/>
                <w:lang w:val="en-CA"/>
              </w:rPr>
              <w:t xml:space="preserve">Role </w:t>
            </w:r>
            <w:r w:rsidRPr="00BE4894">
              <w:rPr>
                <w:b/>
                <w:noProof w:val="0"/>
                <w:lang w:val="en-CA"/>
              </w:rPr>
              <w:t>CL</w:t>
            </w:r>
          </w:p>
        </w:tc>
        <w:tc>
          <w:tcPr>
            <w:tcW w:w="2712" w:type="dxa"/>
            <w:shd w:val="clear" w:color="auto" w:fill="auto"/>
          </w:tcPr>
          <w:p w14:paraId="4F1280C7" w14:textId="4927C8BD" w:rsidR="0093243D" w:rsidRPr="00B14EC2" w:rsidRDefault="0093243D" w:rsidP="00410316">
            <w:pPr>
              <w:pStyle w:val="Bullet1-9pt"/>
              <w:rPr>
                <w:noProof w:val="0"/>
                <w:lang w:val="en-CA"/>
              </w:rPr>
            </w:pPr>
            <w:r w:rsidRPr="00B14EC2">
              <w:rPr>
                <w:noProof w:val="0"/>
                <w:lang w:val="en-CA"/>
              </w:rPr>
              <w:t>Intake and outgoing information requirements implemented</w:t>
            </w:r>
          </w:p>
        </w:tc>
        <w:tc>
          <w:tcPr>
            <w:tcW w:w="1190" w:type="dxa"/>
          </w:tcPr>
          <w:p w14:paraId="13E340D1" w14:textId="15A96F76" w:rsidR="0093243D" w:rsidRPr="00B14EC2" w:rsidRDefault="00D80AD6" w:rsidP="00A14C6A">
            <w:pPr>
              <w:pStyle w:val="Bullet1-9pt"/>
              <w:rPr>
                <w:noProof w:val="0"/>
                <w:lang w:val="en-CA"/>
              </w:rPr>
            </w:pPr>
            <w:r>
              <w:rPr>
                <w:noProof w:val="0"/>
                <w:lang w:val="en-CA"/>
              </w:rPr>
              <w:t>2018</w:t>
            </w:r>
          </w:p>
        </w:tc>
      </w:tr>
      <w:tr w:rsidR="001935AB" w:rsidRPr="00B14EC2" w14:paraId="6F02C162" w14:textId="77777777" w:rsidTr="0018719E">
        <w:trPr>
          <w:trHeight w:val="705"/>
        </w:trPr>
        <w:tc>
          <w:tcPr>
            <w:tcW w:w="11318" w:type="dxa"/>
            <w:gridSpan w:val="5"/>
            <w:shd w:val="clear" w:color="auto" w:fill="auto"/>
          </w:tcPr>
          <w:p w14:paraId="5AFE7607" w14:textId="402F5F89" w:rsidR="001935AB" w:rsidRPr="00B14EC2" w:rsidRDefault="0050034D" w:rsidP="00504FFC">
            <w:pPr>
              <w:pStyle w:val="Normal-Table11ptpara"/>
              <w:ind w:left="131" w:hanging="142"/>
              <w:rPr>
                <w:noProof w:val="0"/>
                <w:lang w:val="en-CA"/>
              </w:rPr>
            </w:pPr>
            <w:r>
              <w:rPr>
                <w:noProof w:val="0"/>
                <w:lang w:val="en-CA"/>
              </w:rPr>
              <w:t xml:space="preserve">  OB = Objective; </w:t>
            </w:r>
            <w:r w:rsidR="001935AB" w:rsidRPr="00B14EC2">
              <w:rPr>
                <w:noProof w:val="0"/>
                <w:lang w:val="en-CA"/>
              </w:rPr>
              <w:t xml:space="preserve">CL=Council; </w:t>
            </w:r>
            <w:r w:rsidR="007E7F78">
              <w:rPr>
                <w:noProof w:val="0"/>
                <w:lang w:val="en-CA"/>
              </w:rPr>
              <w:t>LL=Local Laws</w:t>
            </w:r>
            <w:r w:rsidR="001935AB" w:rsidRPr="00B14EC2">
              <w:rPr>
                <w:noProof w:val="0"/>
                <w:lang w:val="en-CA"/>
              </w:rPr>
              <w:t xml:space="preserve">; MAV=Municipal Association of Victoria; OERCs=Outer East Regional Councils </w:t>
            </w:r>
            <w:r w:rsidR="001935AB" w:rsidRPr="00B14EC2">
              <w:rPr>
                <w:b/>
                <w:noProof w:val="0"/>
                <w:lang w:val="en-CA"/>
              </w:rPr>
              <w:t xml:space="preserve">* Lead </w:t>
            </w:r>
            <w:proofErr w:type="spellStart"/>
            <w:r w:rsidR="001935AB" w:rsidRPr="00B14EC2">
              <w:rPr>
                <w:b/>
                <w:noProof w:val="0"/>
                <w:lang w:val="en-CA"/>
              </w:rPr>
              <w:t>Dept</w:t>
            </w:r>
            <w:proofErr w:type="spellEnd"/>
            <w:r w:rsidR="001935AB" w:rsidRPr="00B14EC2">
              <w:rPr>
                <w:b/>
                <w:noProof w:val="0"/>
                <w:lang w:val="en-CA"/>
              </w:rPr>
              <w:t xml:space="preserve"> / agency</w:t>
            </w:r>
          </w:p>
        </w:tc>
      </w:tr>
    </w:tbl>
    <w:p w14:paraId="3EB567E6" w14:textId="4EF65EAD" w:rsidR="001F3488" w:rsidRPr="00B14EC2" w:rsidRDefault="003919BB" w:rsidP="0084146E">
      <w:pPr>
        <w:pStyle w:val="Heading2"/>
        <w:rPr>
          <w:lang w:val="en-CA"/>
        </w:rPr>
      </w:pPr>
      <w:bookmarkStart w:id="22" w:name="_Toc195009232"/>
      <w:bookmarkStart w:id="23" w:name="_Toc362116607"/>
      <w:bookmarkStart w:id="24" w:name="_Toc365566039"/>
      <w:bookmarkEnd w:id="22"/>
      <w:r>
        <w:rPr>
          <w:lang w:val="en-CA"/>
        </w:rPr>
        <w:lastRenderedPageBreak/>
        <w:t xml:space="preserve">Focus area </w:t>
      </w:r>
      <w:r w:rsidRPr="003919BB">
        <w:rPr>
          <w:u w:val="single"/>
          <w:lang w:val="en-CA"/>
        </w:rPr>
        <w:t>two</w:t>
      </w:r>
      <w:r>
        <w:rPr>
          <w:lang w:val="en-CA"/>
        </w:rPr>
        <w:t xml:space="preserve"> </w:t>
      </w:r>
      <w:r w:rsidR="00214633">
        <w:rPr>
          <w:lang w:val="en-CA"/>
        </w:rPr>
        <w:t xml:space="preserve">- </w:t>
      </w:r>
      <w:r w:rsidR="00E5553F" w:rsidRPr="00B14EC2">
        <w:rPr>
          <w:lang w:val="en-CA"/>
        </w:rPr>
        <w:t>R</w:t>
      </w:r>
      <w:r w:rsidR="001F3488" w:rsidRPr="00B14EC2">
        <w:rPr>
          <w:lang w:val="en-CA"/>
        </w:rPr>
        <w:t>egistration and identification</w:t>
      </w:r>
      <w:bookmarkEnd w:id="23"/>
      <w:bookmarkEnd w:id="24"/>
    </w:p>
    <w:p w14:paraId="505FC037" w14:textId="279AB402" w:rsidR="001F3488" w:rsidRPr="00B14EC2" w:rsidRDefault="00733A88" w:rsidP="002E09D4">
      <w:pPr>
        <w:rPr>
          <w:noProof w:val="0"/>
          <w:color w:val="000000"/>
          <w:lang w:val="en-CA"/>
        </w:rPr>
      </w:pPr>
      <w:r w:rsidRPr="00B14EC2">
        <w:rPr>
          <w:lang w:val="en-AU" w:eastAsia="en-AU"/>
        </w:rPr>
        <mc:AlternateContent>
          <mc:Choice Requires="wps">
            <w:drawing>
              <wp:anchor distT="0" distB="0" distL="114300" distR="114300" simplePos="0" relativeHeight="251633664" behindDoc="0" locked="0" layoutInCell="1" allowOverlap="1" wp14:anchorId="14481821" wp14:editId="077C56F2">
                <wp:simplePos x="0" y="0"/>
                <wp:positionH relativeFrom="column">
                  <wp:posOffset>528955</wp:posOffset>
                </wp:positionH>
                <wp:positionV relativeFrom="paragraph">
                  <wp:posOffset>100965</wp:posOffset>
                </wp:positionV>
                <wp:extent cx="5016500" cy="932815"/>
                <wp:effectExtent l="0" t="0" r="38100" b="32385"/>
                <wp:wrapTight wrapText="bothSides">
                  <wp:wrapPolygon edited="0">
                    <wp:start x="0" y="0"/>
                    <wp:lineTo x="0" y="21762"/>
                    <wp:lineTo x="21655" y="21762"/>
                    <wp:lineTo x="21655" y="0"/>
                    <wp:lineTo x="0" y="0"/>
                  </wp:wrapPolygon>
                </wp:wrapTight>
                <wp:docPr id="15"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0" cy="932815"/>
                        </a:xfrm>
                        <a:prstGeom prst="rect">
                          <a:avLst/>
                        </a:prstGeom>
                        <a:solidFill>
                          <a:schemeClr val="bg1">
                            <a:lumMod val="85000"/>
                          </a:schemeClr>
                        </a:solidFill>
                        <a:ln w="12700">
                          <a:solidFill>
                            <a:srgbClr val="7F7F7F"/>
                          </a:solidFill>
                          <a:miter lim="800000"/>
                          <a:headEnd/>
                          <a:tailEnd/>
                        </a:ln>
                        <a:extLst/>
                      </wps:spPr>
                      <wps:txbx>
                        <w:txbxContent>
                          <w:p w14:paraId="317DF876" w14:textId="77777777" w:rsidR="004C6ED9" w:rsidRDefault="004C6ED9" w:rsidP="002E09D4">
                            <w:r>
                              <w:t xml:space="preserve">Objectives: </w:t>
                            </w:r>
                          </w:p>
                          <w:p w14:paraId="326C7796" w14:textId="0E89D362" w:rsidR="004C6ED9" w:rsidRDefault="004C6ED9" w:rsidP="00E56AA7">
                            <w:pPr>
                              <w:pStyle w:val="Bullet2"/>
                            </w:pPr>
                            <w:r>
                              <w:t>To optimise pet registrations.</w:t>
                            </w:r>
                          </w:p>
                          <w:p w14:paraId="5E5894FD" w14:textId="51B086B1" w:rsidR="004C6ED9" w:rsidRDefault="004C6ED9" w:rsidP="00E56AA7">
                            <w:pPr>
                              <w:pStyle w:val="Bullet2"/>
                            </w:pPr>
                            <w:r>
                              <w:t>To maintain accurate animal registration and identification records.</w:t>
                            </w:r>
                          </w:p>
                          <w:p w14:paraId="0634910F" w14:textId="77777777" w:rsidR="004C6ED9" w:rsidRPr="0008342B" w:rsidRDefault="004C6ED9" w:rsidP="002E09D4"/>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81821" id="Text Box 47" o:spid="_x0000_s1043" type="#_x0000_t202" style="position:absolute;margin-left:41.65pt;margin-top:7.95pt;width:395pt;height:73.4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" fillcolor="#d8d8d8 [2732]" strokecolor="#7f7f7f" strokeweight="1pt">
                <v:textbox inset=",7.2pt,,7.2pt">
                  <w:txbxContent>
                    <w:p w14:paraId="317DF876" w14:textId="77777777" w:rsidR="004C6ED9" w:rsidRDefault="004C6ED9" w:rsidP="002E09D4">
                      <w:r>
                        <w:t xml:space="preserve">Objectives: </w:t>
                      </w:r>
                    </w:p>
                    <w:p w14:paraId="326C7796" w14:textId="0E89D362" w:rsidR="004C6ED9" w:rsidRDefault="004C6ED9" w:rsidP="00E56AA7">
                      <w:pPr>
                        <w:pStyle w:val="Bullet2"/>
                      </w:pPr>
                      <w:r>
                        <w:t>To optimise pet registrations.</w:t>
                      </w:r>
                    </w:p>
                    <w:p w14:paraId="5E5894FD" w14:textId="51B086B1" w:rsidR="004C6ED9" w:rsidRDefault="004C6ED9" w:rsidP="00E56AA7">
                      <w:pPr>
                        <w:pStyle w:val="Bullet2"/>
                      </w:pPr>
                      <w:r>
                        <w:t>To maintain accurate animal registration and identification records.</w:t>
                      </w:r>
                    </w:p>
                    <w:p w14:paraId="0634910F" w14:textId="77777777" w:rsidR="004C6ED9" w:rsidRPr="0008342B" w:rsidRDefault="004C6ED9" w:rsidP="002E09D4"/>
                  </w:txbxContent>
                </v:textbox>
                <w10:wrap type="tight"/>
              </v:shape>
            </w:pict>
          </mc:Fallback>
        </mc:AlternateContent>
      </w:r>
    </w:p>
    <w:p w14:paraId="045DD9C6" w14:textId="77777777" w:rsidR="001F3488" w:rsidRPr="00B14EC2" w:rsidRDefault="001F3488" w:rsidP="002E09D4">
      <w:pPr>
        <w:rPr>
          <w:noProof w:val="0"/>
          <w:lang w:val="en-CA"/>
        </w:rPr>
      </w:pPr>
    </w:p>
    <w:p w14:paraId="1F78219A" w14:textId="77777777" w:rsidR="001F3488" w:rsidRPr="00B14EC2" w:rsidRDefault="001F3488" w:rsidP="002E09D4">
      <w:pPr>
        <w:rPr>
          <w:noProof w:val="0"/>
          <w:lang w:val="en-CA"/>
        </w:rPr>
      </w:pPr>
    </w:p>
    <w:p w14:paraId="71C64932" w14:textId="77777777" w:rsidR="008604C4" w:rsidRPr="00B14EC2" w:rsidRDefault="008604C4" w:rsidP="00875637">
      <w:pPr>
        <w:rPr>
          <w:noProof w:val="0"/>
          <w:lang w:val="en-CA"/>
        </w:rPr>
      </w:pPr>
    </w:p>
    <w:p w14:paraId="64304D43" w14:textId="77777777" w:rsidR="000D2B54" w:rsidRPr="00B14EC2" w:rsidRDefault="000D2B54" w:rsidP="00875637">
      <w:pPr>
        <w:rPr>
          <w:noProof w:val="0"/>
          <w:highlight w:val="yellow"/>
          <w:lang w:val="en-CA"/>
        </w:rPr>
      </w:pPr>
    </w:p>
    <w:p w14:paraId="4C74A7F9" w14:textId="2921A83D" w:rsidR="00875637" w:rsidRPr="00B14EC2" w:rsidRDefault="00371A0F" w:rsidP="00875637">
      <w:pPr>
        <w:rPr>
          <w:noProof w:val="0"/>
          <w:lang w:val="en-CA"/>
        </w:rPr>
      </w:pPr>
      <w:r w:rsidRPr="00B14EC2">
        <w:rPr>
          <w:noProof w:val="0"/>
          <w:lang w:val="en-CA"/>
        </w:rPr>
        <w:t>Appendix 2</w:t>
      </w:r>
      <w:r w:rsidR="00875637" w:rsidRPr="00B14EC2">
        <w:rPr>
          <w:noProof w:val="0"/>
          <w:lang w:val="en-CA"/>
        </w:rPr>
        <w:t xml:space="preserve"> contains</w:t>
      </w:r>
      <w:r w:rsidR="00AF12C7" w:rsidRPr="00B14EC2">
        <w:rPr>
          <w:noProof w:val="0"/>
          <w:lang w:val="en-CA"/>
        </w:rPr>
        <w:t xml:space="preserve"> detailed information about cats and dogs in </w:t>
      </w:r>
      <w:r w:rsidR="00412559" w:rsidRPr="00B14EC2">
        <w:rPr>
          <w:noProof w:val="0"/>
          <w:lang w:val="en-CA"/>
        </w:rPr>
        <w:t>Maroondah</w:t>
      </w:r>
      <w:r w:rsidR="00AF12C7" w:rsidRPr="00B14EC2">
        <w:rPr>
          <w:noProof w:val="0"/>
          <w:lang w:val="en-CA"/>
        </w:rPr>
        <w:t xml:space="preserve">. This information is used to set performance targets for the service, and </w:t>
      </w:r>
      <w:r w:rsidR="008E1E8F" w:rsidRPr="00B14EC2">
        <w:rPr>
          <w:noProof w:val="0"/>
          <w:lang w:val="en-CA"/>
        </w:rPr>
        <w:t>importantly</w:t>
      </w:r>
      <w:r w:rsidR="00AF12C7" w:rsidRPr="00B14EC2">
        <w:rPr>
          <w:noProof w:val="0"/>
          <w:lang w:val="en-CA"/>
        </w:rPr>
        <w:t xml:space="preserve"> to identify any </w:t>
      </w:r>
      <w:r w:rsidR="00F91E6A" w:rsidRPr="00B14EC2">
        <w:rPr>
          <w:noProof w:val="0"/>
          <w:lang w:val="en-CA"/>
        </w:rPr>
        <w:t xml:space="preserve">animal management and welfare </w:t>
      </w:r>
      <w:r w:rsidR="00FC533E">
        <w:rPr>
          <w:noProof w:val="0"/>
          <w:lang w:val="en-CA"/>
        </w:rPr>
        <w:t>trends that C</w:t>
      </w:r>
      <w:r w:rsidR="00AF12C7" w:rsidRPr="00B14EC2">
        <w:rPr>
          <w:noProof w:val="0"/>
          <w:lang w:val="en-CA"/>
        </w:rPr>
        <w:t>ouncil may need to address</w:t>
      </w:r>
      <w:r w:rsidR="00F91E6A" w:rsidRPr="00B14EC2">
        <w:rPr>
          <w:noProof w:val="0"/>
          <w:lang w:val="en-CA"/>
        </w:rPr>
        <w:t>.</w:t>
      </w:r>
    </w:p>
    <w:p w14:paraId="669DFE10" w14:textId="59B9C195" w:rsidR="00A45ED2" w:rsidRPr="00B14EC2" w:rsidRDefault="00092D7E" w:rsidP="00347739">
      <w:pPr>
        <w:pStyle w:val="Heading3"/>
        <w:rPr>
          <w:lang w:val="en-CA"/>
        </w:rPr>
      </w:pPr>
      <w:bookmarkStart w:id="25" w:name="_Toc362116608"/>
      <w:bookmarkStart w:id="26" w:name="_Toc365566040"/>
      <w:r w:rsidRPr="00B14EC2">
        <w:rPr>
          <w:lang w:val="en-CA"/>
        </w:rPr>
        <w:t>The key findings from our</w:t>
      </w:r>
      <w:r w:rsidR="00DC21D8" w:rsidRPr="00B14EC2">
        <w:rPr>
          <w:lang w:val="en-CA"/>
        </w:rPr>
        <w:t xml:space="preserve"> consultation and research</w:t>
      </w:r>
      <w:bookmarkEnd w:id="25"/>
      <w:bookmarkEnd w:id="26"/>
    </w:p>
    <w:p w14:paraId="78D12BC8" w14:textId="51544F51" w:rsidR="00B16173" w:rsidRPr="00B14EC2" w:rsidRDefault="00B16173" w:rsidP="00E56AA7">
      <w:pPr>
        <w:pStyle w:val="Bullet2"/>
        <w:rPr>
          <w:noProof w:val="0"/>
          <w:lang w:val="en-CA"/>
        </w:rPr>
      </w:pPr>
      <w:proofErr w:type="gramStart"/>
      <w:r w:rsidRPr="00B14EC2">
        <w:rPr>
          <w:noProof w:val="0"/>
          <w:lang w:val="en-CA"/>
        </w:rPr>
        <w:t>All pet owners are required by law</w:t>
      </w:r>
      <w:proofErr w:type="gramEnd"/>
      <w:r w:rsidRPr="00B14EC2">
        <w:rPr>
          <w:rStyle w:val="FootnoteReference"/>
          <w:noProof w:val="0"/>
          <w:lang w:val="en-CA"/>
        </w:rPr>
        <w:footnoteReference w:id="15"/>
      </w:r>
      <w:r w:rsidRPr="00B14EC2">
        <w:rPr>
          <w:noProof w:val="0"/>
          <w:lang w:val="en-CA"/>
        </w:rPr>
        <w:t xml:space="preserve"> to reg</w:t>
      </w:r>
      <w:r w:rsidR="00FC533E">
        <w:rPr>
          <w:noProof w:val="0"/>
          <w:lang w:val="en-CA"/>
        </w:rPr>
        <w:t>ister their cats and dogs with their local C</w:t>
      </w:r>
      <w:r w:rsidRPr="00B14EC2">
        <w:rPr>
          <w:noProof w:val="0"/>
          <w:lang w:val="en-CA"/>
        </w:rPr>
        <w:t>ouncil.</w:t>
      </w:r>
    </w:p>
    <w:p w14:paraId="30AD9586" w14:textId="573196DB" w:rsidR="00E47DCD" w:rsidRPr="00B14EC2" w:rsidRDefault="00E47DCD" w:rsidP="00E56AA7">
      <w:pPr>
        <w:pStyle w:val="Bullet2"/>
        <w:rPr>
          <w:noProof w:val="0"/>
          <w:lang w:val="en-CA"/>
        </w:rPr>
      </w:pPr>
      <w:r w:rsidRPr="00B14EC2">
        <w:rPr>
          <w:noProof w:val="0"/>
          <w:lang w:val="en-CA"/>
        </w:rPr>
        <w:t xml:space="preserve">Based on cat and dog registrations there would appear to be approximately 11 dogs and 4.4 cats for every 100 households in Maroondah. </w:t>
      </w:r>
    </w:p>
    <w:p w14:paraId="4B2D459D" w14:textId="33541624" w:rsidR="00AC5FDB" w:rsidRPr="00B14EC2" w:rsidRDefault="00AC5FDB" w:rsidP="00E56AA7">
      <w:pPr>
        <w:pStyle w:val="Bullet2"/>
        <w:rPr>
          <w:noProof w:val="0"/>
          <w:lang w:val="en-CA"/>
        </w:rPr>
      </w:pPr>
      <w:r w:rsidRPr="00B14EC2">
        <w:rPr>
          <w:noProof w:val="0"/>
          <w:lang w:val="en-CA"/>
        </w:rPr>
        <w:t>Compared to statistics reported in the previous DAMP (2012/13), there were approximately double the number of dogs and cats impounded in 2016/17. Of the 269 dogs and 155 cats impounded in 2016/17, 92% (246)</w:t>
      </w:r>
      <w:r w:rsidR="00FC533E">
        <w:rPr>
          <w:noProof w:val="0"/>
          <w:lang w:val="en-CA"/>
        </w:rPr>
        <w:t xml:space="preserve"> of the</w:t>
      </w:r>
      <w:r w:rsidRPr="00B14EC2">
        <w:rPr>
          <w:noProof w:val="0"/>
          <w:lang w:val="en-CA"/>
        </w:rPr>
        <w:t xml:space="preserve"> dogs</w:t>
      </w:r>
      <w:r w:rsidR="00E47DCD" w:rsidRPr="00B14EC2">
        <w:rPr>
          <w:noProof w:val="0"/>
          <w:lang w:val="en-CA"/>
        </w:rPr>
        <w:t>,</w:t>
      </w:r>
      <w:r w:rsidRPr="00B14EC2">
        <w:rPr>
          <w:noProof w:val="0"/>
          <w:lang w:val="en-CA"/>
        </w:rPr>
        <w:t xml:space="preserve"> but only 26% (40) of </w:t>
      </w:r>
      <w:proofErr w:type="gramStart"/>
      <w:r w:rsidRPr="00B14EC2">
        <w:rPr>
          <w:noProof w:val="0"/>
          <w:lang w:val="en-CA"/>
        </w:rPr>
        <w:t xml:space="preserve">cats were </w:t>
      </w:r>
      <w:r w:rsidR="00E47DCD" w:rsidRPr="00B14EC2">
        <w:rPr>
          <w:noProof w:val="0"/>
          <w:lang w:val="en-CA"/>
        </w:rPr>
        <w:t xml:space="preserve">claimed by </w:t>
      </w:r>
      <w:r w:rsidRPr="00B14EC2">
        <w:rPr>
          <w:noProof w:val="0"/>
          <w:lang w:val="en-CA"/>
        </w:rPr>
        <w:t>an owner</w:t>
      </w:r>
      <w:proofErr w:type="gramEnd"/>
      <w:r w:rsidRPr="00B14EC2">
        <w:rPr>
          <w:noProof w:val="0"/>
          <w:lang w:val="en-CA"/>
        </w:rPr>
        <w:t>.</w:t>
      </w:r>
    </w:p>
    <w:p w14:paraId="171620A2" w14:textId="11B9E015" w:rsidR="00871269" w:rsidRPr="00B14EC2" w:rsidRDefault="00871269" w:rsidP="00E56AA7">
      <w:pPr>
        <w:pStyle w:val="Bullet2"/>
        <w:rPr>
          <w:noProof w:val="0"/>
          <w:lang w:val="en-CA"/>
        </w:rPr>
      </w:pPr>
      <w:r w:rsidRPr="00B14EC2">
        <w:rPr>
          <w:noProof w:val="0"/>
          <w:lang w:val="en-CA"/>
        </w:rPr>
        <w:t>Comp</w:t>
      </w:r>
      <w:r w:rsidR="00FC533E">
        <w:rPr>
          <w:noProof w:val="0"/>
          <w:lang w:val="en-CA"/>
        </w:rPr>
        <w:t xml:space="preserve">ared to </w:t>
      </w:r>
      <w:proofErr w:type="gramStart"/>
      <w:r w:rsidR="00FC533E">
        <w:rPr>
          <w:noProof w:val="0"/>
          <w:lang w:val="en-CA"/>
        </w:rPr>
        <w:t>a number of</w:t>
      </w:r>
      <w:proofErr w:type="gramEnd"/>
      <w:r w:rsidR="00FC533E">
        <w:rPr>
          <w:noProof w:val="0"/>
          <w:lang w:val="en-CA"/>
        </w:rPr>
        <w:t xml:space="preserve"> nearby Local Government Area</w:t>
      </w:r>
      <w:r w:rsidRPr="00B14EC2">
        <w:rPr>
          <w:noProof w:val="0"/>
          <w:lang w:val="en-CA"/>
        </w:rPr>
        <w:t>s</w:t>
      </w:r>
      <w:r w:rsidR="00401EE1" w:rsidRPr="00B14EC2">
        <w:rPr>
          <w:rStyle w:val="FootnoteReference"/>
          <w:noProof w:val="0"/>
          <w:lang w:val="en-CA"/>
        </w:rPr>
        <w:footnoteReference w:id="16"/>
      </w:r>
      <w:r w:rsidRPr="00B14EC2">
        <w:rPr>
          <w:noProof w:val="0"/>
          <w:lang w:val="en-CA"/>
        </w:rPr>
        <w:t xml:space="preserve"> </w:t>
      </w:r>
      <w:r w:rsidR="00401EE1" w:rsidRPr="00B14EC2">
        <w:rPr>
          <w:noProof w:val="0"/>
          <w:lang w:val="en-CA"/>
        </w:rPr>
        <w:t xml:space="preserve">there are fewer </w:t>
      </w:r>
      <w:r w:rsidR="003163A7">
        <w:rPr>
          <w:noProof w:val="0"/>
          <w:lang w:val="en-CA"/>
        </w:rPr>
        <w:t>entire</w:t>
      </w:r>
      <w:r w:rsidR="00401EE1" w:rsidRPr="00B14EC2">
        <w:rPr>
          <w:noProof w:val="0"/>
          <w:lang w:val="en-CA"/>
        </w:rPr>
        <w:t xml:space="preserve"> dogs, as a percentage of registered dogs on </w:t>
      </w:r>
      <w:r w:rsidR="00FC533E">
        <w:rPr>
          <w:noProof w:val="0"/>
          <w:lang w:val="en-CA"/>
        </w:rPr>
        <w:t>C</w:t>
      </w:r>
      <w:r w:rsidR="00401EE1" w:rsidRPr="00B14EC2">
        <w:rPr>
          <w:noProof w:val="0"/>
          <w:lang w:val="en-CA"/>
        </w:rPr>
        <w:t xml:space="preserve">ouncil’s registration database (9.6%). This does not necessarily mean that there are fewer </w:t>
      </w:r>
      <w:r w:rsidR="003163A7">
        <w:rPr>
          <w:noProof w:val="0"/>
          <w:lang w:val="en-CA"/>
        </w:rPr>
        <w:t>entire</w:t>
      </w:r>
      <w:r w:rsidR="00401EE1" w:rsidRPr="00B14EC2">
        <w:rPr>
          <w:noProof w:val="0"/>
          <w:lang w:val="en-CA"/>
        </w:rPr>
        <w:t xml:space="preserve"> dogs in Maroondah than elsewhere. It could also mean that fewe</w:t>
      </w:r>
      <w:r w:rsidR="00E47DCD" w:rsidRPr="00B14EC2">
        <w:rPr>
          <w:noProof w:val="0"/>
          <w:lang w:val="en-CA"/>
        </w:rPr>
        <w:t xml:space="preserve">r </w:t>
      </w:r>
      <w:r w:rsidR="003163A7">
        <w:rPr>
          <w:noProof w:val="0"/>
          <w:lang w:val="en-CA"/>
        </w:rPr>
        <w:t>entire</w:t>
      </w:r>
      <w:r w:rsidR="00E47DCD" w:rsidRPr="00B14EC2">
        <w:rPr>
          <w:noProof w:val="0"/>
          <w:lang w:val="en-CA"/>
        </w:rPr>
        <w:t xml:space="preserve"> dogs are registered, or registered as </w:t>
      </w:r>
      <w:r w:rsidR="003163A7">
        <w:rPr>
          <w:noProof w:val="0"/>
          <w:lang w:val="en-CA"/>
        </w:rPr>
        <w:t>entire</w:t>
      </w:r>
      <w:r w:rsidR="00E47DCD" w:rsidRPr="00B14EC2">
        <w:rPr>
          <w:noProof w:val="0"/>
          <w:lang w:val="en-CA"/>
        </w:rPr>
        <w:t>.</w:t>
      </w:r>
    </w:p>
    <w:p w14:paraId="1C05930E" w14:textId="578F0F46" w:rsidR="00FD3E0D" w:rsidRPr="00B14EC2" w:rsidRDefault="00FD3E0D" w:rsidP="00E56AA7">
      <w:pPr>
        <w:pStyle w:val="Bullet2"/>
        <w:rPr>
          <w:noProof w:val="0"/>
          <w:lang w:val="en-CA"/>
        </w:rPr>
      </w:pPr>
      <w:r w:rsidRPr="00B14EC2">
        <w:rPr>
          <w:noProof w:val="0"/>
          <w:lang w:val="en-CA"/>
        </w:rPr>
        <w:t xml:space="preserve">Council makes every effort to reunite pet owners with their pets as quickly as possible </w:t>
      </w:r>
      <w:proofErr w:type="gramStart"/>
      <w:r w:rsidRPr="00B14EC2">
        <w:rPr>
          <w:noProof w:val="0"/>
          <w:lang w:val="en-CA"/>
        </w:rPr>
        <w:t>in order to</w:t>
      </w:r>
      <w:proofErr w:type="gramEnd"/>
      <w:r w:rsidRPr="00B14EC2">
        <w:rPr>
          <w:noProof w:val="0"/>
          <w:lang w:val="en-CA"/>
        </w:rPr>
        <w:t xml:space="preserve"> minimise distress to the pet and the owner. Accurate and visible identification </w:t>
      </w:r>
      <w:r w:rsidR="00AC5FDB" w:rsidRPr="00B14EC2">
        <w:rPr>
          <w:noProof w:val="0"/>
          <w:lang w:val="en-CA"/>
        </w:rPr>
        <w:t>tags make</w:t>
      </w:r>
      <w:r w:rsidRPr="00B14EC2">
        <w:rPr>
          <w:noProof w:val="0"/>
          <w:lang w:val="en-CA"/>
        </w:rPr>
        <w:t xml:space="preserve"> this a less onerous process and may result in the pet being returned home rather than be taken to the pound. </w:t>
      </w:r>
      <w:r w:rsidR="00AC5FDB" w:rsidRPr="00B14EC2">
        <w:rPr>
          <w:noProof w:val="0"/>
          <w:lang w:val="en-CA"/>
        </w:rPr>
        <w:t>Pet owners will generally still be subject to the relevant penalties</w:t>
      </w:r>
      <w:r w:rsidR="000F3075" w:rsidRPr="00B14EC2">
        <w:rPr>
          <w:noProof w:val="0"/>
          <w:lang w:val="en-CA"/>
        </w:rPr>
        <w:t>.</w:t>
      </w:r>
    </w:p>
    <w:p w14:paraId="58FDA369" w14:textId="4344055E" w:rsidR="00876AE7" w:rsidRPr="0099519E" w:rsidRDefault="00FD3E0D" w:rsidP="0099519E">
      <w:pPr>
        <w:pStyle w:val="Bullet2"/>
        <w:rPr>
          <w:noProof w:val="0"/>
          <w:lang w:val="en-CA"/>
        </w:rPr>
      </w:pPr>
      <w:r w:rsidRPr="00B14EC2">
        <w:rPr>
          <w:noProof w:val="0"/>
          <w:lang w:val="en-CA"/>
        </w:rPr>
        <w:t xml:space="preserve">Council recognises the industry research that indicates many residents do not see value for their pet registration, </w:t>
      </w:r>
      <w:r w:rsidR="00AC5FDB" w:rsidRPr="00B14EC2">
        <w:rPr>
          <w:noProof w:val="0"/>
          <w:lang w:val="en-CA"/>
        </w:rPr>
        <w:t>particularly</w:t>
      </w:r>
      <w:r w:rsidRPr="00B14EC2">
        <w:rPr>
          <w:noProof w:val="0"/>
          <w:lang w:val="en-CA"/>
        </w:rPr>
        <w:t xml:space="preserve"> cat owners, and u</w:t>
      </w:r>
      <w:r w:rsidR="00147175" w:rsidRPr="00B14EC2">
        <w:rPr>
          <w:noProof w:val="0"/>
          <w:lang w:val="en-CA"/>
        </w:rPr>
        <w:t>n</w:t>
      </w:r>
      <w:r w:rsidRPr="00B14EC2">
        <w:rPr>
          <w:noProof w:val="0"/>
          <w:lang w:val="en-CA"/>
        </w:rPr>
        <w:t>derstands there is a need to better inform the community as to the scope of the service</w:t>
      </w:r>
      <w:r w:rsidR="00147175" w:rsidRPr="00B14EC2">
        <w:rPr>
          <w:noProof w:val="0"/>
          <w:lang w:val="en-CA"/>
        </w:rPr>
        <w:t xml:space="preserve">. As with all community services, residents </w:t>
      </w:r>
      <w:proofErr w:type="gramStart"/>
      <w:r w:rsidR="00147175" w:rsidRPr="00B14EC2">
        <w:rPr>
          <w:noProof w:val="0"/>
          <w:lang w:val="en-CA"/>
        </w:rPr>
        <w:t>make a contribution</w:t>
      </w:r>
      <w:proofErr w:type="gramEnd"/>
      <w:r w:rsidR="00147175" w:rsidRPr="00B14EC2">
        <w:rPr>
          <w:noProof w:val="0"/>
          <w:lang w:val="en-CA"/>
        </w:rPr>
        <w:t xml:space="preserve"> regardless of the level of use of that service or benefit they may</w:t>
      </w:r>
      <w:r w:rsidR="008464CF" w:rsidRPr="00B14EC2">
        <w:rPr>
          <w:noProof w:val="0"/>
          <w:lang w:val="en-CA"/>
        </w:rPr>
        <w:t xml:space="preserve"> receive in any period of time</w:t>
      </w:r>
    </w:p>
    <w:tbl>
      <w:tblPr>
        <w:tblStyle w:val="TableGrid"/>
        <w:tblpPr w:leftFromText="180" w:rightFromText="180" w:vertAnchor="text" w:horzAnchor="page" w:tblpX="6629" w:tblpY="-4790"/>
        <w:tblW w:w="0" w:type="auto"/>
        <w:tblLook w:val="04A0" w:firstRow="1" w:lastRow="0" w:firstColumn="1" w:lastColumn="0" w:noHBand="0" w:noVBand="1"/>
      </w:tblPr>
      <w:tblGrid>
        <w:gridCol w:w="1526"/>
        <w:gridCol w:w="1276"/>
        <w:gridCol w:w="1559"/>
      </w:tblGrid>
      <w:tr w:rsidR="001B330E" w:rsidRPr="00B14EC2" w14:paraId="4976A247" w14:textId="77777777" w:rsidTr="001B330E">
        <w:tc>
          <w:tcPr>
            <w:tcW w:w="4361" w:type="dxa"/>
            <w:gridSpan w:val="3"/>
            <w:vAlign w:val="center"/>
          </w:tcPr>
          <w:p w14:paraId="19F790B1" w14:textId="77777777" w:rsidR="001B330E" w:rsidRPr="00B14EC2" w:rsidRDefault="001B330E" w:rsidP="001B330E">
            <w:pPr>
              <w:rPr>
                <w:noProof w:val="0"/>
                <w:lang w:val="en-CA"/>
              </w:rPr>
            </w:pPr>
            <w:r w:rsidRPr="00B14EC2">
              <w:rPr>
                <w:noProof w:val="0"/>
                <w:lang w:val="en-CA"/>
              </w:rPr>
              <w:t>Table 3 – Number of cats and dogs in Maroondah</w:t>
            </w:r>
          </w:p>
        </w:tc>
      </w:tr>
      <w:tr w:rsidR="001B330E" w:rsidRPr="00B14EC2" w14:paraId="075CF4D4" w14:textId="77777777" w:rsidTr="001B330E">
        <w:tc>
          <w:tcPr>
            <w:tcW w:w="1526" w:type="dxa"/>
          </w:tcPr>
          <w:p w14:paraId="673C5EAC" w14:textId="77777777" w:rsidR="001B330E" w:rsidRPr="00B14EC2" w:rsidRDefault="001B330E" w:rsidP="001B330E">
            <w:pPr>
              <w:pStyle w:val="Normal-Table1"/>
              <w:rPr>
                <w:noProof w:val="0"/>
                <w:lang w:val="en-CA"/>
              </w:rPr>
            </w:pPr>
          </w:p>
        </w:tc>
        <w:tc>
          <w:tcPr>
            <w:tcW w:w="1276" w:type="dxa"/>
            <w:vAlign w:val="center"/>
          </w:tcPr>
          <w:p w14:paraId="1208E75F" w14:textId="77777777" w:rsidR="001B330E" w:rsidRPr="00B14EC2" w:rsidRDefault="001B330E" w:rsidP="001B330E">
            <w:pPr>
              <w:pStyle w:val="Normal-Table1"/>
              <w:jc w:val="center"/>
              <w:rPr>
                <w:b/>
                <w:noProof w:val="0"/>
                <w:lang w:val="en-CA"/>
              </w:rPr>
            </w:pPr>
            <w:r w:rsidRPr="00B14EC2">
              <w:rPr>
                <w:b/>
                <w:noProof w:val="0"/>
                <w:lang w:val="en-CA"/>
              </w:rPr>
              <w:t>CATS</w:t>
            </w:r>
          </w:p>
        </w:tc>
        <w:tc>
          <w:tcPr>
            <w:tcW w:w="1559" w:type="dxa"/>
            <w:vAlign w:val="center"/>
          </w:tcPr>
          <w:p w14:paraId="7AA0D6CA" w14:textId="77777777" w:rsidR="001B330E" w:rsidRPr="00B14EC2" w:rsidRDefault="001B330E" w:rsidP="001B330E">
            <w:pPr>
              <w:pStyle w:val="Normal-Table1"/>
              <w:jc w:val="center"/>
              <w:rPr>
                <w:b/>
                <w:noProof w:val="0"/>
                <w:lang w:val="en-CA"/>
              </w:rPr>
            </w:pPr>
            <w:r w:rsidRPr="00B14EC2">
              <w:rPr>
                <w:b/>
                <w:noProof w:val="0"/>
                <w:lang w:val="en-CA"/>
              </w:rPr>
              <w:t>DOGS</w:t>
            </w:r>
          </w:p>
        </w:tc>
      </w:tr>
      <w:tr w:rsidR="001B330E" w:rsidRPr="00B14EC2" w14:paraId="4A487ADF" w14:textId="77777777" w:rsidTr="001B330E">
        <w:tc>
          <w:tcPr>
            <w:tcW w:w="1526" w:type="dxa"/>
            <w:vAlign w:val="center"/>
          </w:tcPr>
          <w:p w14:paraId="14291CCB" w14:textId="77777777" w:rsidR="001B330E" w:rsidRPr="00B14EC2" w:rsidRDefault="001B330E" w:rsidP="001B330E">
            <w:pPr>
              <w:pStyle w:val="Normal-Table1"/>
              <w:rPr>
                <w:noProof w:val="0"/>
                <w:lang w:val="en-CA"/>
              </w:rPr>
            </w:pPr>
            <w:r w:rsidRPr="00B14EC2">
              <w:rPr>
                <w:noProof w:val="0"/>
                <w:lang w:val="en-CA"/>
              </w:rPr>
              <w:t>2012/13</w:t>
            </w:r>
          </w:p>
        </w:tc>
        <w:tc>
          <w:tcPr>
            <w:tcW w:w="1276" w:type="dxa"/>
            <w:vAlign w:val="center"/>
          </w:tcPr>
          <w:p w14:paraId="08425EEF" w14:textId="77777777" w:rsidR="001B330E" w:rsidRPr="00B14EC2" w:rsidRDefault="001B330E" w:rsidP="001B330E">
            <w:pPr>
              <w:pStyle w:val="Normal-Table1"/>
              <w:jc w:val="center"/>
              <w:rPr>
                <w:noProof w:val="0"/>
                <w:lang w:val="en-CA"/>
              </w:rPr>
            </w:pPr>
            <w:r w:rsidRPr="00B14EC2">
              <w:rPr>
                <w:noProof w:val="0"/>
                <w:lang w:val="en-CA"/>
              </w:rPr>
              <w:t>5031</w:t>
            </w:r>
          </w:p>
        </w:tc>
        <w:tc>
          <w:tcPr>
            <w:tcW w:w="1559" w:type="dxa"/>
            <w:vAlign w:val="center"/>
          </w:tcPr>
          <w:p w14:paraId="7540995D" w14:textId="74D3E250" w:rsidR="001B330E" w:rsidRPr="00B14EC2" w:rsidRDefault="00A85059" w:rsidP="001B330E">
            <w:pPr>
              <w:pStyle w:val="Normal-Table1"/>
              <w:jc w:val="center"/>
              <w:rPr>
                <w:noProof w:val="0"/>
                <w:lang w:val="en-CA"/>
              </w:rPr>
            </w:pPr>
            <w:r>
              <w:rPr>
                <w:noProof w:val="0"/>
                <w:lang w:val="en-CA"/>
              </w:rPr>
              <w:t>14,</w:t>
            </w:r>
            <w:r w:rsidR="001B330E" w:rsidRPr="00B14EC2">
              <w:rPr>
                <w:noProof w:val="0"/>
                <w:lang w:val="en-CA"/>
              </w:rPr>
              <w:t>124</w:t>
            </w:r>
          </w:p>
        </w:tc>
      </w:tr>
      <w:tr w:rsidR="001B330E" w:rsidRPr="00B14EC2" w14:paraId="4A59196F" w14:textId="77777777" w:rsidTr="001B330E">
        <w:tc>
          <w:tcPr>
            <w:tcW w:w="1526" w:type="dxa"/>
            <w:vAlign w:val="center"/>
          </w:tcPr>
          <w:p w14:paraId="599EA10A" w14:textId="77777777" w:rsidR="001B330E" w:rsidRPr="00B14EC2" w:rsidRDefault="001B330E" w:rsidP="001B330E">
            <w:pPr>
              <w:pStyle w:val="Normal-Table1"/>
              <w:rPr>
                <w:noProof w:val="0"/>
                <w:lang w:val="en-CA"/>
              </w:rPr>
            </w:pPr>
            <w:r w:rsidRPr="00B14EC2">
              <w:rPr>
                <w:noProof w:val="0"/>
                <w:lang w:val="en-CA"/>
              </w:rPr>
              <w:t>2016/17</w:t>
            </w:r>
          </w:p>
        </w:tc>
        <w:tc>
          <w:tcPr>
            <w:tcW w:w="1276" w:type="dxa"/>
            <w:vAlign w:val="center"/>
          </w:tcPr>
          <w:p w14:paraId="3594E948" w14:textId="77777777" w:rsidR="001B330E" w:rsidRPr="00B14EC2" w:rsidRDefault="001B330E" w:rsidP="001B330E">
            <w:pPr>
              <w:pStyle w:val="Normal-Table1"/>
              <w:jc w:val="center"/>
              <w:rPr>
                <w:noProof w:val="0"/>
                <w:lang w:val="en-CA"/>
              </w:rPr>
            </w:pPr>
            <w:r w:rsidRPr="00B14EC2">
              <w:rPr>
                <w:noProof w:val="0"/>
                <w:lang w:val="en-CA"/>
              </w:rPr>
              <w:t>5033</w:t>
            </w:r>
          </w:p>
        </w:tc>
        <w:tc>
          <w:tcPr>
            <w:tcW w:w="1559" w:type="dxa"/>
            <w:vAlign w:val="center"/>
          </w:tcPr>
          <w:p w14:paraId="2CC6312B" w14:textId="77777777" w:rsidR="001B330E" w:rsidRPr="00B14EC2" w:rsidRDefault="001B330E" w:rsidP="001B330E">
            <w:pPr>
              <w:pStyle w:val="Normal-Table1"/>
              <w:jc w:val="center"/>
              <w:rPr>
                <w:noProof w:val="0"/>
                <w:lang w:val="en-CA"/>
              </w:rPr>
            </w:pPr>
            <w:r w:rsidRPr="00B14EC2">
              <w:rPr>
                <w:noProof w:val="0"/>
                <w:lang w:val="en-CA"/>
              </w:rPr>
              <w:t>13,065</w:t>
            </w:r>
          </w:p>
        </w:tc>
      </w:tr>
    </w:tbl>
    <w:p w14:paraId="55485569" w14:textId="47ECDB40" w:rsidR="00A45ED2" w:rsidRPr="00B14EC2" w:rsidRDefault="000F3075" w:rsidP="008464CF">
      <w:pPr>
        <w:pStyle w:val="Bullet2"/>
        <w:rPr>
          <w:noProof w:val="0"/>
          <w:lang w:val="en-CA"/>
        </w:rPr>
      </w:pPr>
      <w:r w:rsidRPr="00B14EC2">
        <w:rPr>
          <w:noProof w:val="0"/>
          <w:lang w:val="en-CA"/>
        </w:rPr>
        <w:t>There are</w:t>
      </w:r>
      <w:r w:rsidR="00FD3E0D" w:rsidRPr="00B14EC2">
        <w:rPr>
          <w:noProof w:val="0"/>
          <w:lang w:val="en-CA"/>
        </w:rPr>
        <w:t xml:space="preserve"> multiple microchip databases </w:t>
      </w:r>
      <w:r w:rsidRPr="00B14EC2">
        <w:rPr>
          <w:noProof w:val="0"/>
          <w:lang w:val="en-CA"/>
        </w:rPr>
        <w:t xml:space="preserve">operating in </w:t>
      </w:r>
      <w:r w:rsidR="00871269" w:rsidRPr="00B14EC2">
        <w:rPr>
          <w:noProof w:val="0"/>
          <w:lang w:val="en-CA"/>
        </w:rPr>
        <w:t>Australia, which does not make it easy for pet owners to keep track of their pet’s information,</w:t>
      </w:r>
      <w:r w:rsidR="00FD3E0D" w:rsidRPr="00B14EC2">
        <w:rPr>
          <w:noProof w:val="0"/>
          <w:lang w:val="en-CA"/>
        </w:rPr>
        <w:t xml:space="preserve"> or change it as required</w:t>
      </w:r>
      <w:r w:rsidR="00147175" w:rsidRPr="00B14EC2">
        <w:rPr>
          <w:noProof w:val="0"/>
          <w:lang w:val="en-CA"/>
        </w:rPr>
        <w:t xml:space="preserve">. Some databases are state </w:t>
      </w:r>
      <w:proofErr w:type="gramStart"/>
      <w:r w:rsidR="00147175" w:rsidRPr="00B14EC2">
        <w:rPr>
          <w:noProof w:val="0"/>
          <w:lang w:val="en-CA"/>
        </w:rPr>
        <w:t>specific and</w:t>
      </w:r>
      <w:proofErr w:type="gramEnd"/>
      <w:r w:rsidR="00147175" w:rsidRPr="00B14EC2">
        <w:rPr>
          <w:noProof w:val="0"/>
          <w:lang w:val="en-CA"/>
        </w:rPr>
        <w:t xml:space="preserve"> so when pets move interstate their information is not necessarily available via a national database.</w:t>
      </w:r>
      <w:r w:rsidR="00B16173" w:rsidRPr="00B14EC2">
        <w:rPr>
          <w:noProof w:val="0"/>
          <w:lang w:val="en-CA"/>
        </w:rPr>
        <w:t xml:space="preserve"> </w:t>
      </w:r>
      <w:r w:rsidR="00147175" w:rsidRPr="00B14EC2">
        <w:rPr>
          <w:noProof w:val="0"/>
          <w:lang w:val="en-CA"/>
        </w:rPr>
        <w:t xml:space="preserve">Multiple databases also make </w:t>
      </w:r>
      <w:r w:rsidR="00FC533E">
        <w:rPr>
          <w:noProof w:val="0"/>
          <w:lang w:val="en-CA"/>
        </w:rPr>
        <w:t>it difficult for local C</w:t>
      </w:r>
      <w:r w:rsidR="00147175" w:rsidRPr="00B14EC2">
        <w:rPr>
          <w:noProof w:val="0"/>
          <w:lang w:val="en-CA"/>
        </w:rPr>
        <w:t xml:space="preserve">ouncils to cross </w:t>
      </w:r>
      <w:r w:rsidR="00AC5FDB" w:rsidRPr="00B14EC2">
        <w:rPr>
          <w:noProof w:val="0"/>
          <w:lang w:val="en-CA"/>
        </w:rPr>
        <w:t>reference</w:t>
      </w:r>
      <w:r w:rsidR="00147175" w:rsidRPr="00B14EC2">
        <w:rPr>
          <w:noProof w:val="0"/>
          <w:lang w:val="en-CA"/>
        </w:rPr>
        <w:t xml:space="preserve"> records</w:t>
      </w:r>
      <w:r w:rsidR="00871269" w:rsidRPr="00B14EC2">
        <w:rPr>
          <w:noProof w:val="0"/>
          <w:lang w:val="en-CA"/>
        </w:rPr>
        <w:t xml:space="preserve"> and to find owners when pets are picked up outside their property.</w:t>
      </w:r>
    </w:p>
    <w:p w14:paraId="79F000B6" w14:textId="10DDB39E" w:rsidR="00347739" w:rsidRPr="00B14EC2" w:rsidRDefault="00B16173" w:rsidP="00347739">
      <w:pPr>
        <w:pStyle w:val="Bullet2"/>
        <w:rPr>
          <w:noProof w:val="0"/>
          <w:lang w:val="en-CA"/>
        </w:rPr>
      </w:pPr>
      <w:r w:rsidRPr="00B14EC2">
        <w:rPr>
          <w:noProof w:val="0"/>
          <w:lang w:val="en-CA"/>
        </w:rPr>
        <w:t>In recognition of the need for a national pet registration and identification system</w:t>
      </w:r>
      <w:r w:rsidR="00AC5FDB" w:rsidRPr="00B14EC2">
        <w:rPr>
          <w:noProof w:val="0"/>
          <w:lang w:val="en-CA"/>
        </w:rPr>
        <w:t>,</w:t>
      </w:r>
      <w:r w:rsidRPr="00B14EC2">
        <w:rPr>
          <w:noProof w:val="0"/>
          <w:lang w:val="en-CA"/>
        </w:rPr>
        <w:t xml:space="preserve"> the Municipal Association of Victoria </w:t>
      </w:r>
      <w:r w:rsidR="00FC533E">
        <w:rPr>
          <w:noProof w:val="0"/>
          <w:lang w:val="en-CA"/>
        </w:rPr>
        <w:t xml:space="preserve">(MAV) </w:t>
      </w:r>
      <w:r w:rsidRPr="00B14EC2">
        <w:rPr>
          <w:noProof w:val="0"/>
          <w:lang w:val="en-CA"/>
        </w:rPr>
        <w:t xml:space="preserve">is </w:t>
      </w:r>
      <w:r w:rsidR="00AC5FDB" w:rsidRPr="00B14EC2">
        <w:rPr>
          <w:noProof w:val="0"/>
          <w:lang w:val="en-CA"/>
        </w:rPr>
        <w:t>seeking</w:t>
      </w:r>
      <w:r w:rsidRPr="00B14EC2">
        <w:rPr>
          <w:noProof w:val="0"/>
          <w:lang w:val="en-CA"/>
        </w:rPr>
        <w:t xml:space="preserve"> Federal Government </w:t>
      </w:r>
      <w:r w:rsidR="00AC5FDB" w:rsidRPr="00B14EC2">
        <w:rPr>
          <w:noProof w:val="0"/>
          <w:lang w:val="en-CA"/>
        </w:rPr>
        <w:t>support to develop a</w:t>
      </w:r>
      <w:r w:rsidRPr="00B14EC2">
        <w:rPr>
          <w:noProof w:val="0"/>
          <w:lang w:val="en-CA"/>
        </w:rPr>
        <w:t xml:space="preserve"> </w:t>
      </w:r>
      <w:r w:rsidR="00AC5FDB" w:rsidRPr="00B14EC2">
        <w:rPr>
          <w:noProof w:val="0"/>
          <w:lang w:val="en-CA"/>
        </w:rPr>
        <w:t xml:space="preserve">centralised </w:t>
      </w:r>
      <w:r w:rsidRPr="00B14EC2">
        <w:rPr>
          <w:noProof w:val="0"/>
          <w:lang w:val="en-CA"/>
        </w:rPr>
        <w:t>pet management system</w:t>
      </w:r>
      <w:r w:rsidR="00AC5FDB" w:rsidRPr="00B14EC2">
        <w:rPr>
          <w:noProof w:val="0"/>
          <w:lang w:val="en-CA"/>
        </w:rPr>
        <w:t>. It is proposed that the system be fully integrated to include all information relating to the care and management of a pet.</w:t>
      </w:r>
    </w:p>
    <w:p w14:paraId="1F148222" w14:textId="77777777" w:rsidR="008464CF" w:rsidRPr="00B14EC2" w:rsidRDefault="008464CF" w:rsidP="00E15FA7">
      <w:pPr>
        <w:pStyle w:val="Bullet2"/>
        <w:numPr>
          <w:ilvl w:val="0"/>
          <w:numId w:val="0"/>
        </w:numPr>
        <w:rPr>
          <w:noProof w:val="0"/>
          <w:lang w:val="en-CA"/>
        </w:rPr>
      </w:pPr>
    </w:p>
    <w:p w14:paraId="638118B0" w14:textId="77777777" w:rsidR="0084146E" w:rsidRDefault="0084146E">
      <w:pPr>
        <w:spacing w:after="0"/>
        <w:rPr>
          <w:b/>
          <w:bCs/>
          <w:noProof w:val="0"/>
          <w:lang w:val="en-CA" w:eastAsia="en-AU"/>
        </w:rPr>
      </w:pPr>
      <w:bookmarkStart w:id="27" w:name="_Toc362116609"/>
      <w:r>
        <w:rPr>
          <w:lang w:val="en-CA"/>
        </w:rPr>
        <w:br w:type="page"/>
      </w:r>
    </w:p>
    <w:p w14:paraId="458259F5" w14:textId="0C639613" w:rsidR="00F34479" w:rsidRPr="00B14EC2" w:rsidRDefault="008E1E8F" w:rsidP="00F34479">
      <w:pPr>
        <w:pStyle w:val="Heading3"/>
        <w:rPr>
          <w:lang w:val="en-CA"/>
        </w:rPr>
      </w:pPr>
      <w:bookmarkStart w:id="28" w:name="_Toc365566041"/>
      <w:r w:rsidRPr="00B14EC2">
        <w:rPr>
          <w:lang w:val="en-CA"/>
        </w:rPr>
        <w:lastRenderedPageBreak/>
        <w:t>Strategies</w:t>
      </w:r>
      <w:r w:rsidR="00092D7E" w:rsidRPr="00B14EC2">
        <w:rPr>
          <w:lang w:val="en-CA"/>
        </w:rPr>
        <w:t xml:space="preserve"> to address new and emerging issues</w:t>
      </w:r>
      <w:bookmarkStart w:id="29" w:name="_Toc195009234"/>
      <w:bookmarkStart w:id="30" w:name="_Toc195165070"/>
      <w:bookmarkStart w:id="31" w:name="_Toc362116611"/>
      <w:bookmarkEnd w:id="27"/>
      <w:bookmarkEnd w:id="28"/>
      <w:bookmarkEnd w:id="29"/>
      <w:bookmarkEnd w:id="30"/>
    </w:p>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4823"/>
        <w:gridCol w:w="1701"/>
        <w:gridCol w:w="2694"/>
        <w:gridCol w:w="1275"/>
      </w:tblGrid>
      <w:tr w:rsidR="0016200D" w:rsidRPr="00B14EC2" w14:paraId="501B2E9B" w14:textId="77777777" w:rsidTr="001A1D3A">
        <w:trPr>
          <w:tblHeader/>
        </w:trPr>
        <w:tc>
          <w:tcPr>
            <w:tcW w:w="564" w:type="dxa"/>
            <w:shd w:val="clear" w:color="auto" w:fill="E6E6E6"/>
          </w:tcPr>
          <w:p w14:paraId="38A5744B" w14:textId="643AF11F" w:rsidR="0016200D" w:rsidRPr="00876AE7" w:rsidRDefault="0016200D" w:rsidP="00801607">
            <w:pPr>
              <w:rPr>
                <w:b/>
                <w:noProof w:val="0"/>
                <w:lang w:val="en-CA"/>
              </w:rPr>
            </w:pPr>
            <w:r w:rsidRPr="00876AE7">
              <w:rPr>
                <w:b/>
                <w:noProof w:val="0"/>
                <w:lang w:val="en-CA"/>
              </w:rPr>
              <w:t>OB</w:t>
            </w:r>
          </w:p>
        </w:tc>
        <w:tc>
          <w:tcPr>
            <w:tcW w:w="4823" w:type="dxa"/>
            <w:tcBorders>
              <w:bottom w:val="single" w:sz="4" w:space="0" w:color="auto"/>
            </w:tcBorders>
            <w:shd w:val="clear" w:color="auto" w:fill="E6E6E6"/>
            <w:vAlign w:val="center"/>
          </w:tcPr>
          <w:p w14:paraId="3E6B4547" w14:textId="77777777" w:rsidR="0016200D" w:rsidRPr="00B14EC2" w:rsidRDefault="0016200D" w:rsidP="00801607">
            <w:pPr>
              <w:pStyle w:val="Normal9ptBoldCentre"/>
              <w:framePr w:hSpace="0" w:wrap="auto" w:vAnchor="margin" w:hAnchor="text" w:xAlign="left" w:yAlign="inline"/>
              <w:rPr>
                <w:noProof w:val="0"/>
                <w:lang w:val="en-CA"/>
              </w:rPr>
            </w:pPr>
            <w:r w:rsidRPr="00B14EC2">
              <w:rPr>
                <w:noProof w:val="0"/>
                <w:lang w:val="en-CA"/>
              </w:rPr>
              <w:t>ACTION</w:t>
            </w:r>
          </w:p>
        </w:tc>
        <w:tc>
          <w:tcPr>
            <w:tcW w:w="1701" w:type="dxa"/>
            <w:shd w:val="clear" w:color="auto" w:fill="E6E6E6"/>
          </w:tcPr>
          <w:p w14:paraId="1E331DF5" w14:textId="5698B781" w:rsidR="0016200D" w:rsidRPr="00B14EC2" w:rsidRDefault="0016200D" w:rsidP="00801607">
            <w:pPr>
              <w:pStyle w:val="Normal9ptBoldCentre"/>
              <w:framePr w:hSpace="0" w:wrap="auto" w:vAnchor="margin" w:hAnchor="text" w:xAlign="left" w:yAlign="inline"/>
              <w:rPr>
                <w:noProof w:val="0"/>
                <w:lang w:val="en-CA"/>
              </w:rPr>
            </w:pPr>
            <w:r>
              <w:rPr>
                <w:noProof w:val="0"/>
                <w:lang w:val="en-CA"/>
              </w:rPr>
              <w:t>RESPONSIBILITY COUNCIL ROLE</w:t>
            </w:r>
          </w:p>
        </w:tc>
        <w:tc>
          <w:tcPr>
            <w:tcW w:w="2694" w:type="dxa"/>
            <w:shd w:val="clear" w:color="auto" w:fill="E6E6E6"/>
          </w:tcPr>
          <w:p w14:paraId="344D7B14" w14:textId="35C9EA6D" w:rsidR="0016200D" w:rsidRPr="00B14EC2" w:rsidRDefault="0016200D" w:rsidP="00801607">
            <w:pPr>
              <w:pStyle w:val="Normal9ptBoldCentre"/>
              <w:framePr w:hSpace="0" w:wrap="auto" w:vAnchor="margin" w:hAnchor="text" w:xAlign="left" w:yAlign="inline"/>
              <w:rPr>
                <w:noProof w:val="0"/>
                <w:lang w:val="en-CA"/>
              </w:rPr>
            </w:pPr>
            <w:r w:rsidRPr="00B14EC2">
              <w:rPr>
                <w:noProof w:val="0"/>
                <w:lang w:val="en-CA"/>
              </w:rPr>
              <w:t>MEASURES</w:t>
            </w:r>
          </w:p>
        </w:tc>
        <w:tc>
          <w:tcPr>
            <w:tcW w:w="1275" w:type="dxa"/>
            <w:shd w:val="clear" w:color="auto" w:fill="E6E6E6"/>
          </w:tcPr>
          <w:p w14:paraId="1B777048" w14:textId="2D70D633" w:rsidR="0016200D" w:rsidRPr="00B14EC2" w:rsidRDefault="0016200D" w:rsidP="0016200D">
            <w:pPr>
              <w:pStyle w:val="Normal9ptBoldCentre"/>
              <w:framePr w:hSpace="0" w:wrap="auto" w:vAnchor="margin" w:hAnchor="text" w:xAlign="left" w:yAlign="inline"/>
              <w:jc w:val="left"/>
              <w:rPr>
                <w:noProof w:val="0"/>
                <w:lang w:val="en-CA"/>
              </w:rPr>
            </w:pPr>
            <w:r>
              <w:rPr>
                <w:noProof w:val="0"/>
                <w:lang w:val="en-CA"/>
              </w:rPr>
              <w:t>TIMEFRAME</w:t>
            </w:r>
          </w:p>
        </w:tc>
      </w:tr>
      <w:tr w:rsidR="0016200D" w:rsidRPr="00B14EC2" w14:paraId="63EC1685" w14:textId="77777777" w:rsidTr="001A1D3A">
        <w:tc>
          <w:tcPr>
            <w:tcW w:w="564" w:type="dxa"/>
            <w:shd w:val="clear" w:color="auto" w:fill="auto"/>
          </w:tcPr>
          <w:p w14:paraId="2238DD35" w14:textId="77777777" w:rsidR="0016200D" w:rsidRPr="00B14EC2" w:rsidRDefault="0016200D" w:rsidP="00504FFC">
            <w:pPr>
              <w:pStyle w:val="Actionnumbers"/>
            </w:pPr>
          </w:p>
        </w:tc>
        <w:tc>
          <w:tcPr>
            <w:tcW w:w="4823" w:type="dxa"/>
            <w:shd w:val="clear" w:color="auto" w:fill="auto"/>
          </w:tcPr>
          <w:p w14:paraId="1C6B3E7C" w14:textId="77777777" w:rsidR="0016200D" w:rsidRPr="00B14EC2" w:rsidRDefault="0016200D" w:rsidP="00A46AA6">
            <w:pPr>
              <w:pStyle w:val="NormalTable10pt"/>
              <w:framePr w:hSpace="0" w:wrap="auto" w:vAnchor="margin" w:hAnchor="text" w:xAlign="left" w:yAlign="inline"/>
              <w:rPr>
                <w:lang w:val="en-CA"/>
              </w:rPr>
            </w:pPr>
            <w:r w:rsidRPr="00B14EC2">
              <w:rPr>
                <w:lang w:val="en-CA"/>
              </w:rPr>
              <w:t>Research successful strategies employed by other LGAs to increase compliance with registration requirements and consider how they might be applied in Maroondah. Consider strategies associated with:</w:t>
            </w:r>
          </w:p>
          <w:p w14:paraId="5948DDF5" w14:textId="430A579E" w:rsidR="0016200D" w:rsidRPr="00B14EC2" w:rsidRDefault="0016200D" w:rsidP="00EC173D">
            <w:pPr>
              <w:pStyle w:val="Bullet1-1pt"/>
              <w:numPr>
                <w:ilvl w:val="0"/>
                <w:numId w:val="14"/>
              </w:numPr>
              <w:rPr>
                <w:noProof w:val="0"/>
                <w:lang w:val="en-CA"/>
              </w:rPr>
            </w:pPr>
            <w:r w:rsidRPr="00B14EC2">
              <w:rPr>
                <w:noProof w:val="0"/>
                <w:lang w:val="en-CA"/>
              </w:rPr>
              <w:t>Targeted educational programs (e.g. localised programs</w:t>
            </w:r>
            <w:r>
              <w:rPr>
                <w:noProof w:val="0"/>
                <w:lang w:val="en-CA"/>
              </w:rPr>
              <w:t>)</w:t>
            </w:r>
          </w:p>
          <w:p w14:paraId="5B77E1B6" w14:textId="77777777" w:rsidR="0016200D" w:rsidRPr="00B14EC2" w:rsidRDefault="0016200D" w:rsidP="00EC173D">
            <w:pPr>
              <w:pStyle w:val="Bullet1-1pt"/>
              <w:numPr>
                <w:ilvl w:val="0"/>
                <w:numId w:val="14"/>
              </w:numPr>
              <w:rPr>
                <w:noProof w:val="0"/>
                <w:lang w:val="en-CA"/>
              </w:rPr>
            </w:pPr>
            <w:r w:rsidRPr="00B14EC2">
              <w:rPr>
                <w:noProof w:val="0"/>
                <w:lang w:val="en-CA"/>
              </w:rPr>
              <w:t>Social media</w:t>
            </w:r>
          </w:p>
          <w:p w14:paraId="20404556" w14:textId="77777777" w:rsidR="0016200D" w:rsidRDefault="0016200D" w:rsidP="00345A3D">
            <w:pPr>
              <w:pStyle w:val="Normal-Table11ptpara"/>
              <w:rPr>
                <w:noProof w:val="0"/>
                <w:lang w:val="en-CA"/>
              </w:rPr>
            </w:pPr>
          </w:p>
          <w:p w14:paraId="7A8AF30C" w14:textId="6829A232" w:rsidR="005E7163" w:rsidRPr="00B14EC2" w:rsidRDefault="005E7163" w:rsidP="00345A3D">
            <w:pPr>
              <w:pStyle w:val="Normal-Table11ptpara"/>
              <w:rPr>
                <w:noProof w:val="0"/>
                <w:lang w:val="en-CA"/>
              </w:rPr>
            </w:pPr>
          </w:p>
        </w:tc>
        <w:tc>
          <w:tcPr>
            <w:tcW w:w="1701" w:type="dxa"/>
          </w:tcPr>
          <w:p w14:paraId="5A5EAE93" w14:textId="77777777" w:rsidR="005E7163" w:rsidRPr="005E7163" w:rsidRDefault="005E7163" w:rsidP="005E7163">
            <w:pPr>
              <w:pStyle w:val="Bullet1-9pt"/>
              <w:rPr>
                <w:noProof w:val="0"/>
                <w:lang w:val="en-CA"/>
              </w:rPr>
            </w:pPr>
            <w:r>
              <w:rPr>
                <w:noProof w:val="0"/>
                <w:lang w:val="en-CA"/>
              </w:rPr>
              <w:t xml:space="preserve">Lead </w:t>
            </w:r>
            <w:r w:rsidRPr="00BE4894">
              <w:rPr>
                <w:b/>
                <w:noProof w:val="0"/>
                <w:lang w:val="en-CA"/>
              </w:rPr>
              <w:t>LL</w:t>
            </w:r>
          </w:p>
          <w:p w14:paraId="7D5C21A7" w14:textId="38003707" w:rsidR="005E7163" w:rsidRPr="005E7163" w:rsidRDefault="005E7163" w:rsidP="005E7163">
            <w:pPr>
              <w:pStyle w:val="Bullet1-9pt"/>
              <w:rPr>
                <w:noProof w:val="0"/>
                <w:lang w:val="en-CA"/>
              </w:rPr>
            </w:pPr>
            <w:r w:rsidRPr="005E7163">
              <w:rPr>
                <w:noProof w:val="0"/>
                <w:lang w:val="en-CA"/>
              </w:rPr>
              <w:t>Support</w:t>
            </w:r>
            <w:r w:rsidR="001A1D3A">
              <w:rPr>
                <w:noProof w:val="0"/>
                <w:lang w:val="en-CA"/>
              </w:rPr>
              <w:t xml:space="preserve"> </w:t>
            </w:r>
            <w:r>
              <w:rPr>
                <w:b/>
                <w:noProof w:val="0"/>
                <w:lang w:val="en-CA"/>
              </w:rPr>
              <w:t>OERCs</w:t>
            </w:r>
          </w:p>
          <w:p w14:paraId="6A92823D" w14:textId="52840538" w:rsidR="0016200D" w:rsidRPr="00B14EC2" w:rsidRDefault="005E7163" w:rsidP="005E7163">
            <w:pPr>
              <w:pStyle w:val="Bullet1-9pt"/>
              <w:rPr>
                <w:noProof w:val="0"/>
                <w:lang w:val="en-CA"/>
              </w:rPr>
            </w:pPr>
            <w:r w:rsidRPr="005E7163">
              <w:rPr>
                <w:noProof w:val="0"/>
                <w:lang w:val="en-CA"/>
              </w:rPr>
              <w:t>Role</w:t>
            </w:r>
            <w:r>
              <w:rPr>
                <w:b/>
                <w:noProof w:val="0"/>
                <w:lang w:val="en-CA"/>
              </w:rPr>
              <w:t xml:space="preserve"> CL</w:t>
            </w:r>
          </w:p>
        </w:tc>
        <w:tc>
          <w:tcPr>
            <w:tcW w:w="2694" w:type="dxa"/>
            <w:shd w:val="clear" w:color="auto" w:fill="auto"/>
          </w:tcPr>
          <w:p w14:paraId="3A4F3A3C" w14:textId="2A1108FC" w:rsidR="0016200D" w:rsidRPr="00B14EC2" w:rsidRDefault="0016200D" w:rsidP="00A46AA6">
            <w:pPr>
              <w:pStyle w:val="Bullet1-9pt"/>
              <w:rPr>
                <w:noProof w:val="0"/>
                <w:lang w:val="en-CA"/>
              </w:rPr>
            </w:pPr>
            <w:r w:rsidRPr="00B14EC2">
              <w:rPr>
                <w:noProof w:val="0"/>
                <w:lang w:val="en-CA"/>
              </w:rPr>
              <w:t>Strategies investigated/ researched</w:t>
            </w:r>
          </w:p>
          <w:p w14:paraId="3F9B076C" w14:textId="6BB2A941" w:rsidR="0016200D" w:rsidRPr="00B14EC2" w:rsidRDefault="0016200D" w:rsidP="00A46AA6">
            <w:pPr>
              <w:pStyle w:val="Bullet1-9pt"/>
              <w:rPr>
                <w:noProof w:val="0"/>
                <w:lang w:val="en-CA"/>
              </w:rPr>
            </w:pPr>
            <w:r w:rsidRPr="00B14EC2">
              <w:rPr>
                <w:noProof w:val="0"/>
                <w:lang w:val="en-CA"/>
              </w:rPr>
              <w:t>Initiatives to increase rates of registration implemented</w:t>
            </w:r>
          </w:p>
        </w:tc>
        <w:tc>
          <w:tcPr>
            <w:tcW w:w="1275" w:type="dxa"/>
          </w:tcPr>
          <w:p w14:paraId="3978A203" w14:textId="6CF8D00F" w:rsidR="0016200D" w:rsidRPr="00B14EC2" w:rsidRDefault="00D80AD6" w:rsidP="00E15FA7">
            <w:pPr>
              <w:pStyle w:val="Bullet1-9pt"/>
              <w:rPr>
                <w:noProof w:val="0"/>
                <w:lang w:val="en-CA"/>
              </w:rPr>
            </w:pPr>
            <w:r>
              <w:rPr>
                <w:noProof w:val="0"/>
                <w:lang w:val="en-CA"/>
              </w:rPr>
              <w:t>2018/21</w:t>
            </w:r>
          </w:p>
        </w:tc>
      </w:tr>
      <w:tr w:rsidR="0016200D" w:rsidRPr="00B14EC2" w14:paraId="0DA0626D" w14:textId="77777777" w:rsidTr="001A1D3A">
        <w:tc>
          <w:tcPr>
            <w:tcW w:w="564" w:type="dxa"/>
            <w:shd w:val="clear" w:color="auto" w:fill="auto"/>
          </w:tcPr>
          <w:p w14:paraId="163D30FB" w14:textId="77777777" w:rsidR="0016200D" w:rsidRPr="00B14EC2" w:rsidRDefault="0016200D" w:rsidP="00504FFC">
            <w:pPr>
              <w:pStyle w:val="Actionnumbers"/>
            </w:pPr>
          </w:p>
        </w:tc>
        <w:tc>
          <w:tcPr>
            <w:tcW w:w="4823" w:type="dxa"/>
            <w:shd w:val="clear" w:color="auto" w:fill="auto"/>
          </w:tcPr>
          <w:p w14:paraId="017B6840" w14:textId="77777777" w:rsidR="0016200D" w:rsidRPr="00B14EC2" w:rsidRDefault="0016200D" w:rsidP="00A46AA6">
            <w:pPr>
              <w:pStyle w:val="Normal-1pt"/>
              <w:framePr w:hSpace="0" w:wrap="auto" w:vAnchor="margin" w:hAnchor="text" w:xAlign="left" w:yAlign="inline"/>
              <w:rPr>
                <w:noProof w:val="0"/>
                <w:lang w:val="en-CA"/>
              </w:rPr>
            </w:pPr>
            <w:r w:rsidRPr="00B14EC2">
              <w:rPr>
                <w:noProof w:val="0"/>
                <w:lang w:val="en-CA"/>
              </w:rPr>
              <w:t>Consider opportunities/further opportunities associated with:</w:t>
            </w:r>
          </w:p>
          <w:p w14:paraId="05304A8C" w14:textId="660F20E7" w:rsidR="0016200D" w:rsidRPr="00B14EC2" w:rsidRDefault="0016200D" w:rsidP="00345A3D">
            <w:pPr>
              <w:pStyle w:val="Bullet2"/>
              <w:rPr>
                <w:noProof w:val="0"/>
                <w:lang w:val="en-CA"/>
              </w:rPr>
            </w:pPr>
            <w:r w:rsidRPr="00B14EC2">
              <w:rPr>
                <w:noProof w:val="0"/>
                <w:lang w:val="en-CA"/>
              </w:rPr>
              <w:t>microchipping days/events</w:t>
            </w:r>
          </w:p>
          <w:p w14:paraId="448CB917" w14:textId="0041B699" w:rsidR="0016200D" w:rsidRPr="00B14EC2" w:rsidRDefault="0016200D" w:rsidP="00345A3D">
            <w:pPr>
              <w:pStyle w:val="Bullet2"/>
              <w:rPr>
                <w:noProof w:val="0"/>
                <w:lang w:val="en-CA"/>
              </w:rPr>
            </w:pPr>
            <w:r w:rsidRPr="00B14EC2">
              <w:rPr>
                <w:noProof w:val="0"/>
                <w:lang w:val="en-CA"/>
              </w:rPr>
              <w:t xml:space="preserve">low cost </w:t>
            </w:r>
            <w:proofErr w:type="spellStart"/>
            <w:r w:rsidRPr="00B14EC2">
              <w:rPr>
                <w:noProof w:val="0"/>
                <w:lang w:val="en-CA"/>
              </w:rPr>
              <w:t>desexing</w:t>
            </w:r>
            <w:proofErr w:type="spellEnd"/>
            <w:r w:rsidRPr="00B14EC2">
              <w:rPr>
                <w:noProof w:val="0"/>
                <w:lang w:val="en-CA"/>
              </w:rPr>
              <w:t xml:space="preserve"> initiatives</w:t>
            </w:r>
          </w:p>
        </w:tc>
        <w:tc>
          <w:tcPr>
            <w:tcW w:w="1701" w:type="dxa"/>
          </w:tcPr>
          <w:p w14:paraId="5468083A" w14:textId="77777777" w:rsidR="005E7163" w:rsidRPr="005E7163" w:rsidRDefault="005E7163" w:rsidP="005E7163">
            <w:pPr>
              <w:pStyle w:val="Bullet1-9pt"/>
              <w:rPr>
                <w:noProof w:val="0"/>
                <w:lang w:val="en-CA"/>
              </w:rPr>
            </w:pPr>
            <w:r>
              <w:rPr>
                <w:noProof w:val="0"/>
                <w:lang w:val="en-CA"/>
              </w:rPr>
              <w:t xml:space="preserve">Lead </w:t>
            </w:r>
            <w:r w:rsidRPr="00BE4894">
              <w:rPr>
                <w:b/>
                <w:noProof w:val="0"/>
                <w:lang w:val="en-CA"/>
              </w:rPr>
              <w:t>LL</w:t>
            </w:r>
          </w:p>
          <w:p w14:paraId="36107A41" w14:textId="77777777" w:rsidR="005E7163" w:rsidRPr="005E7163" w:rsidRDefault="005E7163" w:rsidP="005E7163">
            <w:pPr>
              <w:pStyle w:val="Bullet1-9pt"/>
              <w:rPr>
                <w:noProof w:val="0"/>
                <w:lang w:val="en-CA"/>
              </w:rPr>
            </w:pPr>
            <w:r w:rsidRPr="005E7163">
              <w:rPr>
                <w:noProof w:val="0"/>
                <w:lang w:val="en-CA"/>
              </w:rPr>
              <w:t>Support</w:t>
            </w:r>
            <w:r>
              <w:rPr>
                <w:b/>
                <w:noProof w:val="0"/>
                <w:lang w:val="en-CA"/>
              </w:rPr>
              <w:t xml:space="preserve"> LL</w:t>
            </w:r>
          </w:p>
          <w:p w14:paraId="0BA8FF33" w14:textId="312ED9A5" w:rsidR="0016200D" w:rsidRPr="00B14EC2" w:rsidRDefault="005E7163" w:rsidP="005E7163">
            <w:pPr>
              <w:pStyle w:val="Bullet1-9pt"/>
              <w:rPr>
                <w:noProof w:val="0"/>
                <w:lang w:val="en-CA"/>
              </w:rPr>
            </w:pPr>
            <w:r w:rsidRPr="005E7163">
              <w:rPr>
                <w:noProof w:val="0"/>
                <w:lang w:val="en-CA"/>
              </w:rPr>
              <w:t>Role</w:t>
            </w:r>
            <w:r>
              <w:rPr>
                <w:b/>
                <w:noProof w:val="0"/>
                <w:lang w:val="en-CA"/>
              </w:rPr>
              <w:t xml:space="preserve"> CL</w:t>
            </w:r>
          </w:p>
        </w:tc>
        <w:tc>
          <w:tcPr>
            <w:tcW w:w="2694" w:type="dxa"/>
            <w:shd w:val="clear" w:color="auto" w:fill="auto"/>
          </w:tcPr>
          <w:p w14:paraId="2F841DE5" w14:textId="119B3E12" w:rsidR="0016200D" w:rsidRPr="00B14EC2" w:rsidRDefault="0016200D" w:rsidP="00A46AA6">
            <w:pPr>
              <w:pStyle w:val="Bullet1-9pt"/>
              <w:rPr>
                <w:noProof w:val="0"/>
                <w:lang w:val="en-CA"/>
              </w:rPr>
            </w:pPr>
            <w:r w:rsidRPr="00B14EC2">
              <w:rPr>
                <w:noProof w:val="0"/>
                <w:lang w:val="en-CA"/>
              </w:rPr>
              <w:t>Opportunities/benefits considered</w:t>
            </w:r>
          </w:p>
          <w:p w14:paraId="65A59220" w14:textId="756BD773" w:rsidR="0016200D" w:rsidRPr="00B14EC2" w:rsidRDefault="0016200D" w:rsidP="00A46AA6">
            <w:pPr>
              <w:pStyle w:val="Bullet1-9pt"/>
              <w:rPr>
                <w:noProof w:val="0"/>
                <w:lang w:val="en-CA"/>
              </w:rPr>
            </w:pPr>
            <w:r w:rsidRPr="00B14EC2">
              <w:rPr>
                <w:noProof w:val="0"/>
                <w:lang w:val="en-CA"/>
              </w:rPr>
              <w:t>Events/activities implemented (depending on above)</w:t>
            </w:r>
          </w:p>
        </w:tc>
        <w:tc>
          <w:tcPr>
            <w:tcW w:w="1275" w:type="dxa"/>
          </w:tcPr>
          <w:p w14:paraId="1DCA0B8F" w14:textId="3D5C5B7E" w:rsidR="0016200D" w:rsidRPr="00B14EC2" w:rsidRDefault="00D80AD6" w:rsidP="00E15FA7">
            <w:pPr>
              <w:pStyle w:val="Bullet1-9pt"/>
              <w:rPr>
                <w:noProof w:val="0"/>
                <w:lang w:val="en-CA"/>
              </w:rPr>
            </w:pPr>
            <w:r>
              <w:rPr>
                <w:noProof w:val="0"/>
                <w:lang w:val="en-CA"/>
              </w:rPr>
              <w:t>2019</w:t>
            </w:r>
          </w:p>
          <w:p w14:paraId="75A0D62D" w14:textId="77777777" w:rsidR="0016200D" w:rsidRPr="00B14EC2" w:rsidRDefault="0016200D" w:rsidP="00E15FA7">
            <w:pPr>
              <w:pStyle w:val="Bullet1-9pt"/>
              <w:numPr>
                <w:ilvl w:val="0"/>
                <w:numId w:val="0"/>
              </w:numPr>
              <w:rPr>
                <w:noProof w:val="0"/>
                <w:lang w:val="en-CA"/>
              </w:rPr>
            </w:pPr>
          </w:p>
          <w:p w14:paraId="1BE3CF9C" w14:textId="242162C6" w:rsidR="0016200D" w:rsidRPr="00B14EC2" w:rsidRDefault="00D80AD6" w:rsidP="00E15FA7">
            <w:pPr>
              <w:pStyle w:val="Bullet1-9pt"/>
              <w:rPr>
                <w:noProof w:val="0"/>
                <w:lang w:val="en-CA"/>
              </w:rPr>
            </w:pPr>
            <w:r>
              <w:rPr>
                <w:noProof w:val="0"/>
                <w:lang w:val="en-CA"/>
              </w:rPr>
              <w:t>2020</w:t>
            </w:r>
          </w:p>
        </w:tc>
      </w:tr>
      <w:tr w:rsidR="0016200D" w:rsidRPr="00B14EC2" w14:paraId="0DE945E6" w14:textId="77777777" w:rsidTr="001A1D3A">
        <w:tc>
          <w:tcPr>
            <w:tcW w:w="564" w:type="dxa"/>
            <w:shd w:val="clear" w:color="auto" w:fill="auto"/>
          </w:tcPr>
          <w:p w14:paraId="5EC1B9B6" w14:textId="6B2A2C43" w:rsidR="0016200D" w:rsidRPr="00B14EC2" w:rsidRDefault="0016200D" w:rsidP="00504FFC">
            <w:pPr>
              <w:pStyle w:val="Actionnumbers"/>
            </w:pPr>
          </w:p>
        </w:tc>
        <w:tc>
          <w:tcPr>
            <w:tcW w:w="4823" w:type="dxa"/>
            <w:shd w:val="clear" w:color="auto" w:fill="auto"/>
          </w:tcPr>
          <w:p w14:paraId="490A221C" w14:textId="623CEFE1" w:rsidR="0016200D" w:rsidRPr="00B14EC2" w:rsidRDefault="0016200D" w:rsidP="00A46AA6">
            <w:pPr>
              <w:pStyle w:val="NormalTable10pt"/>
              <w:framePr w:hSpace="0" w:wrap="auto" w:vAnchor="margin" w:hAnchor="text" w:xAlign="left" w:yAlign="inline"/>
              <w:rPr>
                <w:lang w:val="en-CA"/>
              </w:rPr>
            </w:pPr>
            <w:r>
              <w:rPr>
                <w:lang w:val="en-CA"/>
              </w:rPr>
              <w:t>Update C</w:t>
            </w:r>
            <w:r w:rsidRPr="00B14EC2">
              <w:rPr>
                <w:lang w:val="en-CA"/>
              </w:rPr>
              <w:t>ouncil’s registration database including by:</w:t>
            </w:r>
          </w:p>
          <w:p w14:paraId="3044399D" w14:textId="77777777" w:rsidR="0016200D" w:rsidRPr="00B14EC2" w:rsidRDefault="0016200D" w:rsidP="00EC173D">
            <w:pPr>
              <w:pStyle w:val="Bullet1-1pt"/>
              <w:numPr>
                <w:ilvl w:val="0"/>
                <w:numId w:val="14"/>
              </w:numPr>
              <w:rPr>
                <w:noProof w:val="0"/>
                <w:lang w:val="en-CA"/>
              </w:rPr>
            </w:pPr>
            <w:r w:rsidRPr="00B14EC2">
              <w:rPr>
                <w:noProof w:val="0"/>
                <w:lang w:val="en-CA"/>
              </w:rPr>
              <w:t>cleansing of all deceased / relocated pets etc.</w:t>
            </w:r>
          </w:p>
          <w:p w14:paraId="7E675F8F" w14:textId="77777777" w:rsidR="0016200D" w:rsidRPr="00B14EC2" w:rsidRDefault="0016200D" w:rsidP="00EC173D">
            <w:pPr>
              <w:pStyle w:val="Bullet1-1pt"/>
              <w:numPr>
                <w:ilvl w:val="0"/>
                <w:numId w:val="14"/>
              </w:numPr>
              <w:rPr>
                <w:noProof w:val="0"/>
                <w:lang w:val="en-CA"/>
              </w:rPr>
            </w:pPr>
            <w:r w:rsidRPr="00B14EC2">
              <w:rPr>
                <w:noProof w:val="0"/>
                <w:lang w:val="en-CA"/>
              </w:rPr>
              <w:t>cross referencing with microchip databases</w:t>
            </w:r>
          </w:p>
          <w:p w14:paraId="48FE528F" w14:textId="7CA10F2B" w:rsidR="0016200D" w:rsidRPr="00B14EC2" w:rsidRDefault="0016200D" w:rsidP="00345A3D">
            <w:pPr>
              <w:pStyle w:val="Normal-Table11ptpara"/>
              <w:rPr>
                <w:noProof w:val="0"/>
                <w:lang w:val="en-CA"/>
              </w:rPr>
            </w:pPr>
          </w:p>
        </w:tc>
        <w:tc>
          <w:tcPr>
            <w:tcW w:w="1701" w:type="dxa"/>
          </w:tcPr>
          <w:p w14:paraId="067609F2" w14:textId="77777777" w:rsidR="005E7163" w:rsidRPr="005E7163" w:rsidRDefault="005E7163" w:rsidP="005E7163">
            <w:pPr>
              <w:pStyle w:val="Bullet1-9pt"/>
              <w:rPr>
                <w:noProof w:val="0"/>
                <w:lang w:val="en-CA"/>
              </w:rPr>
            </w:pPr>
            <w:r>
              <w:rPr>
                <w:noProof w:val="0"/>
                <w:lang w:val="en-CA"/>
              </w:rPr>
              <w:t xml:space="preserve">Lead </w:t>
            </w:r>
            <w:r w:rsidRPr="00BE4894">
              <w:rPr>
                <w:b/>
                <w:noProof w:val="0"/>
                <w:lang w:val="en-CA"/>
              </w:rPr>
              <w:t>LL</w:t>
            </w:r>
          </w:p>
          <w:p w14:paraId="7968309F" w14:textId="77777777" w:rsidR="005E7163" w:rsidRPr="005E7163" w:rsidRDefault="005E7163" w:rsidP="005E7163">
            <w:pPr>
              <w:pStyle w:val="Bullet1-9pt"/>
              <w:rPr>
                <w:noProof w:val="0"/>
                <w:lang w:val="en-CA"/>
              </w:rPr>
            </w:pPr>
            <w:r w:rsidRPr="005E7163">
              <w:rPr>
                <w:noProof w:val="0"/>
                <w:lang w:val="en-CA"/>
              </w:rPr>
              <w:t>Support</w:t>
            </w:r>
            <w:r>
              <w:rPr>
                <w:b/>
                <w:noProof w:val="0"/>
                <w:lang w:val="en-CA"/>
              </w:rPr>
              <w:t xml:space="preserve"> LL</w:t>
            </w:r>
          </w:p>
          <w:p w14:paraId="251AB407" w14:textId="2D1E4E4E" w:rsidR="0016200D" w:rsidRPr="00B14EC2" w:rsidRDefault="005E7163" w:rsidP="005E7163">
            <w:pPr>
              <w:pStyle w:val="Bullet1-9pt"/>
              <w:rPr>
                <w:noProof w:val="0"/>
                <w:lang w:val="en-CA"/>
              </w:rPr>
            </w:pPr>
            <w:r w:rsidRPr="005E7163">
              <w:rPr>
                <w:noProof w:val="0"/>
                <w:lang w:val="en-CA"/>
              </w:rPr>
              <w:t>Role</w:t>
            </w:r>
            <w:r>
              <w:rPr>
                <w:b/>
                <w:noProof w:val="0"/>
                <w:lang w:val="en-CA"/>
              </w:rPr>
              <w:t xml:space="preserve"> CL</w:t>
            </w:r>
          </w:p>
        </w:tc>
        <w:tc>
          <w:tcPr>
            <w:tcW w:w="2694" w:type="dxa"/>
            <w:shd w:val="clear" w:color="auto" w:fill="auto"/>
          </w:tcPr>
          <w:p w14:paraId="5FB210D0" w14:textId="60AE8A3D" w:rsidR="0016200D" w:rsidRPr="00B14EC2" w:rsidRDefault="003163A7" w:rsidP="00A46AA6">
            <w:pPr>
              <w:pStyle w:val="Bullet1-9pt"/>
              <w:rPr>
                <w:noProof w:val="0"/>
                <w:lang w:val="en-CA"/>
              </w:rPr>
            </w:pPr>
            <w:r>
              <w:rPr>
                <w:noProof w:val="0"/>
                <w:lang w:val="en-CA"/>
              </w:rPr>
              <w:t>Updating of</w:t>
            </w:r>
            <w:r w:rsidR="0016200D" w:rsidRPr="00B14EC2">
              <w:rPr>
                <w:noProof w:val="0"/>
                <w:lang w:val="en-CA"/>
              </w:rPr>
              <w:t xml:space="preserve"> database undertaken</w:t>
            </w:r>
          </w:p>
        </w:tc>
        <w:tc>
          <w:tcPr>
            <w:tcW w:w="1275" w:type="dxa"/>
          </w:tcPr>
          <w:p w14:paraId="4D3BE5BC" w14:textId="0EF074F6" w:rsidR="0016200D" w:rsidRPr="00B14EC2" w:rsidRDefault="00D80AD6" w:rsidP="00E15FA7">
            <w:pPr>
              <w:pStyle w:val="Bullet1-9pt"/>
              <w:rPr>
                <w:noProof w:val="0"/>
                <w:lang w:val="en-CA"/>
              </w:rPr>
            </w:pPr>
            <w:r>
              <w:rPr>
                <w:noProof w:val="0"/>
                <w:lang w:val="en-CA"/>
              </w:rPr>
              <w:t>2018</w:t>
            </w:r>
          </w:p>
        </w:tc>
      </w:tr>
      <w:tr w:rsidR="0016200D" w:rsidRPr="00B14EC2" w14:paraId="00093336" w14:textId="77777777" w:rsidTr="001A1D3A">
        <w:tc>
          <w:tcPr>
            <w:tcW w:w="564" w:type="dxa"/>
            <w:shd w:val="clear" w:color="auto" w:fill="auto"/>
          </w:tcPr>
          <w:p w14:paraId="25CEE920" w14:textId="77777777" w:rsidR="0016200D" w:rsidRPr="00B14EC2" w:rsidRDefault="0016200D" w:rsidP="00504FFC">
            <w:pPr>
              <w:pStyle w:val="Actionnumbers"/>
            </w:pPr>
          </w:p>
        </w:tc>
        <w:tc>
          <w:tcPr>
            <w:tcW w:w="4823" w:type="dxa"/>
            <w:shd w:val="clear" w:color="auto" w:fill="auto"/>
          </w:tcPr>
          <w:p w14:paraId="51EFEC9E" w14:textId="77777777" w:rsidR="0016200D" w:rsidRPr="00B14EC2" w:rsidRDefault="0016200D" w:rsidP="00345A3D">
            <w:pPr>
              <w:pStyle w:val="Normal-1pt"/>
              <w:framePr w:hSpace="0" w:wrap="auto" w:vAnchor="margin" w:hAnchor="text" w:xAlign="left" w:yAlign="inline"/>
              <w:rPr>
                <w:noProof w:val="0"/>
                <w:lang w:val="en-CA"/>
              </w:rPr>
            </w:pPr>
            <w:r w:rsidRPr="00B14EC2">
              <w:rPr>
                <w:noProof w:val="0"/>
                <w:lang w:val="en-CA"/>
              </w:rPr>
              <w:t xml:space="preserve">Consider the development of ‘new resident’ Pet Ownership Pack </w:t>
            </w:r>
          </w:p>
          <w:p w14:paraId="0DD236FC" w14:textId="5B8B8318" w:rsidR="0016200D" w:rsidRPr="00B14EC2" w:rsidRDefault="0016200D" w:rsidP="00345A3D">
            <w:pPr>
              <w:pStyle w:val="Normal-Table11ptpara"/>
              <w:rPr>
                <w:noProof w:val="0"/>
                <w:lang w:val="en-CA"/>
              </w:rPr>
            </w:pPr>
          </w:p>
        </w:tc>
        <w:tc>
          <w:tcPr>
            <w:tcW w:w="1701" w:type="dxa"/>
          </w:tcPr>
          <w:p w14:paraId="1DE7B7BF" w14:textId="77777777" w:rsidR="005E7163" w:rsidRPr="005E7163" w:rsidRDefault="005E7163" w:rsidP="005E7163">
            <w:pPr>
              <w:pStyle w:val="Bullet1-9pt"/>
              <w:rPr>
                <w:noProof w:val="0"/>
                <w:lang w:val="en-CA"/>
              </w:rPr>
            </w:pPr>
            <w:r>
              <w:rPr>
                <w:noProof w:val="0"/>
                <w:lang w:val="en-CA"/>
              </w:rPr>
              <w:t xml:space="preserve">Lead </w:t>
            </w:r>
            <w:r w:rsidRPr="00BE4894">
              <w:rPr>
                <w:b/>
                <w:noProof w:val="0"/>
                <w:lang w:val="en-CA"/>
              </w:rPr>
              <w:t>LL</w:t>
            </w:r>
          </w:p>
          <w:p w14:paraId="5D80E743" w14:textId="136FAB46" w:rsidR="005E7163" w:rsidRPr="005E7163" w:rsidRDefault="005E7163" w:rsidP="005E7163">
            <w:pPr>
              <w:pStyle w:val="Bullet1-9pt"/>
              <w:rPr>
                <w:noProof w:val="0"/>
                <w:lang w:val="en-CA"/>
              </w:rPr>
            </w:pPr>
            <w:r w:rsidRPr="005E7163">
              <w:rPr>
                <w:noProof w:val="0"/>
                <w:lang w:val="en-CA"/>
              </w:rPr>
              <w:t>Support</w:t>
            </w:r>
            <w:r>
              <w:rPr>
                <w:b/>
                <w:noProof w:val="0"/>
                <w:lang w:val="en-CA"/>
              </w:rPr>
              <w:t xml:space="preserve"> OERCs</w:t>
            </w:r>
          </w:p>
          <w:p w14:paraId="1F8CD84D" w14:textId="3534DD1E" w:rsidR="0016200D" w:rsidRPr="00B14EC2" w:rsidRDefault="005E7163" w:rsidP="005E7163">
            <w:pPr>
              <w:pStyle w:val="Bullet1-9pt"/>
              <w:rPr>
                <w:noProof w:val="0"/>
                <w:lang w:val="en-CA"/>
              </w:rPr>
            </w:pPr>
            <w:r w:rsidRPr="005E7163">
              <w:rPr>
                <w:noProof w:val="0"/>
                <w:lang w:val="en-CA"/>
              </w:rPr>
              <w:t>Role</w:t>
            </w:r>
            <w:r>
              <w:rPr>
                <w:b/>
                <w:noProof w:val="0"/>
                <w:lang w:val="en-CA"/>
              </w:rPr>
              <w:t xml:space="preserve"> CL</w:t>
            </w:r>
          </w:p>
        </w:tc>
        <w:tc>
          <w:tcPr>
            <w:tcW w:w="2694" w:type="dxa"/>
            <w:shd w:val="clear" w:color="auto" w:fill="auto"/>
          </w:tcPr>
          <w:p w14:paraId="5A7DCB7B" w14:textId="0C792BAA" w:rsidR="0016200D" w:rsidRPr="00B14EC2" w:rsidRDefault="0016200D" w:rsidP="00A46AA6">
            <w:pPr>
              <w:pStyle w:val="Bullet1-9pt"/>
              <w:rPr>
                <w:noProof w:val="0"/>
                <w:lang w:val="en-CA"/>
              </w:rPr>
            </w:pPr>
            <w:r w:rsidRPr="00B14EC2">
              <w:rPr>
                <w:noProof w:val="0"/>
                <w:lang w:val="en-CA"/>
              </w:rPr>
              <w:t>Action determined</w:t>
            </w:r>
          </w:p>
          <w:p w14:paraId="54942A87" w14:textId="281310D8" w:rsidR="0016200D" w:rsidRPr="00B14EC2" w:rsidRDefault="0016200D" w:rsidP="00A46AA6">
            <w:pPr>
              <w:pStyle w:val="Bullet1-9pt"/>
              <w:rPr>
                <w:noProof w:val="0"/>
                <w:lang w:val="en-CA"/>
              </w:rPr>
            </w:pPr>
            <w:r w:rsidRPr="00B14EC2">
              <w:rPr>
                <w:noProof w:val="0"/>
                <w:lang w:val="en-CA"/>
              </w:rPr>
              <w:t>Pet ownership Pack developed (depending on above)</w:t>
            </w:r>
          </w:p>
        </w:tc>
        <w:tc>
          <w:tcPr>
            <w:tcW w:w="1275" w:type="dxa"/>
          </w:tcPr>
          <w:p w14:paraId="68D89B8A" w14:textId="63B2E838" w:rsidR="0016200D" w:rsidRPr="00B14EC2" w:rsidRDefault="00D80AD6" w:rsidP="00E15FA7">
            <w:pPr>
              <w:pStyle w:val="Bullet1-9pt"/>
              <w:rPr>
                <w:noProof w:val="0"/>
                <w:lang w:val="en-CA"/>
              </w:rPr>
            </w:pPr>
            <w:r>
              <w:rPr>
                <w:noProof w:val="0"/>
                <w:lang w:val="en-CA"/>
              </w:rPr>
              <w:t>2019</w:t>
            </w:r>
          </w:p>
          <w:p w14:paraId="533053BC" w14:textId="5CDCD6A8" w:rsidR="0016200D" w:rsidRPr="00B14EC2" w:rsidRDefault="00D80AD6" w:rsidP="00E15FA7">
            <w:pPr>
              <w:pStyle w:val="Bullet1-9pt"/>
              <w:rPr>
                <w:noProof w:val="0"/>
                <w:lang w:val="en-CA"/>
              </w:rPr>
            </w:pPr>
            <w:r>
              <w:rPr>
                <w:noProof w:val="0"/>
                <w:lang w:val="en-CA"/>
              </w:rPr>
              <w:t>2020</w:t>
            </w:r>
          </w:p>
        </w:tc>
      </w:tr>
      <w:tr w:rsidR="0016200D" w:rsidRPr="00B14EC2" w14:paraId="50B0CDC9" w14:textId="77777777" w:rsidTr="001A1D3A">
        <w:tc>
          <w:tcPr>
            <w:tcW w:w="564" w:type="dxa"/>
            <w:shd w:val="clear" w:color="auto" w:fill="auto"/>
          </w:tcPr>
          <w:p w14:paraId="309CB96A" w14:textId="58D3E116" w:rsidR="0016200D" w:rsidRPr="00B14EC2" w:rsidRDefault="0016200D" w:rsidP="00504FFC">
            <w:pPr>
              <w:pStyle w:val="Actionnumbers"/>
            </w:pPr>
          </w:p>
        </w:tc>
        <w:tc>
          <w:tcPr>
            <w:tcW w:w="4823" w:type="dxa"/>
            <w:shd w:val="clear" w:color="auto" w:fill="auto"/>
          </w:tcPr>
          <w:p w14:paraId="5B8DE356" w14:textId="06C341AD" w:rsidR="0016200D" w:rsidRPr="009F33EA" w:rsidRDefault="0016200D" w:rsidP="00A46AA6">
            <w:pPr>
              <w:pStyle w:val="Normal-1pt"/>
              <w:framePr w:hSpace="0" w:wrap="auto" w:vAnchor="margin" w:hAnchor="text" w:xAlign="left" w:yAlign="inline"/>
              <w:rPr>
                <w:noProof w:val="0"/>
                <w:lang w:val="en-CA"/>
              </w:rPr>
            </w:pPr>
            <w:r w:rsidRPr="009F33EA">
              <w:rPr>
                <w:noProof w:val="0"/>
                <w:lang w:val="en-CA"/>
              </w:rPr>
              <w:t>S</w:t>
            </w:r>
            <w:r>
              <w:rPr>
                <w:noProof w:val="0"/>
                <w:lang w:val="en-CA"/>
              </w:rPr>
              <w:t>upport the MAV advocacy to the Federal G</w:t>
            </w:r>
            <w:r w:rsidRPr="009F33EA">
              <w:rPr>
                <w:noProof w:val="0"/>
                <w:lang w:val="en-CA"/>
              </w:rPr>
              <w:t>overnment for a single industry microchip and registration database, and funds to develop the database.</w:t>
            </w:r>
          </w:p>
          <w:p w14:paraId="0BA9C26B" w14:textId="77777777" w:rsidR="0016200D" w:rsidRDefault="0016200D" w:rsidP="00BB1336">
            <w:pPr>
              <w:pStyle w:val="Normal9pttable-1ptpara"/>
              <w:framePr w:hSpace="0" w:wrap="auto" w:vAnchor="margin" w:hAnchor="text" w:xAlign="left" w:yAlign="inline"/>
              <w:rPr>
                <w:noProof w:val="0"/>
                <w:lang w:val="en-CA"/>
              </w:rPr>
            </w:pPr>
          </w:p>
          <w:p w14:paraId="0781F2A0" w14:textId="52D68B45" w:rsidR="005E7163" w:rsidRPr="009F33EA" w:rsidRDefault="005E7163" w:rsidP="00BB1336">
            <w:pPr>
              <w:pStyle w:val="Normal9pttable-1ptpara"/>
              <w:framePr w:hSpace="0" w:wrap="auto" w:vAnchor="margin" w:hAnchor="text" w:xAlign="left" w:yAlign="inline"/>
              <w:rPr>
                <w:noProof w:val="0"/>
                <w:lang w:val="en-CA"/>
              </w:rPr>
            </w:pPr>
          </w:p>
        </w:tc>
        <w:tc>
          <w:tcPr>
            <w:tcW w:w="1701" w:type="dxa"/>
          </w:tcPr>
          <w:p w14:paraId="7D7107B1" w14:textId="4F0E9AAD" w:rsidR="005E7163" w:rsidRPr="005E7163" w:rsidRDefault="005E7163" w:rsidP="005E7163">
            <w:pPr>
              <w:pStyle w:val="Bullet1-9pt"/>
              <w:rPr>
                <w:noProof w:val="0"/>
                <w:lang w:val="en-CA"/>
              </w:rPr>
            </w:pPr>
            <w:r>
              <w:rPr>
                <w:noProof w:val="0"/>
                <w:lang w:val="en-CA"/>
              </w:rPr>
              <w:t xml:space="preserve">Lead </w:t>
            </w:r>
            <w:r w:rsidRPr="005E7163">
              <w:rPr>
                <w:b/>
                <w:noProof w:val="0"/>
                <w:lang w:val="en-CA"/>
              </w:rPr>
              <w:t>CL</w:t>
            </w:r>
            <w:r>
              <w:rPr>
                <w:noProof w:val="0"/>
                <w:lang w:val="en-CA"/>
              </w:rPr>
              <w:t xml:space="preserve"> </w:t>
            </w:r>
            <w:r w:rsidRPr="00BE4894">
              <w:rPr>
                <w:b/>
                <w:noProof w:val="0"/>
                <w:lang w:val="en-CA"/>
              </w:rPr>
              <w:t>LL</w:t>
            </w:r>
            <w:r>
              <w:rPr>
                <w:b/>
                <w:noProof w:val="0"/>
                <w:lang w:val="en-CA"/>
              </w:rPr>
              <w:t xml:space="preserve"> MAV</w:t>
            </w:r>
          </w:p>
          <w:p w14:paraId="74411805" w14:textId="61862357" w:rsidR="005E7163" w:rsidRPr="005E7163" w:rsidRDefault="005E7163" w:rsidP="005E7163">
            <w:pPr>
              <w:pStyle w:val="Bullet1-9pt"/>
              <w:rPr>
                <w:noProof w:val="0"/>
                <w:lang w:val="en-CA"/>
              </w:rPr>
            </w:pPr>
            <w:r w:rsidRPr="005E7163">
              <w:rPr>
                <w:noProof w:val="0"/>
                <w:lang w:val="en-CA"/>
              </w:rPr>
              <w:t>Support</w:t>
            </w:r>
            <w:r>
              <w:rPr>
                <w:b/>
                <w:noProof w:val="0"/>
                <w:lang w:val="en-CA"/>
              </w:rPr>
              <w:t xml:space="preserve"> OERCs</w:t>
            </w:r>
          </w:p>
          <w:p w14:paraId="7535CC61" w14:textId="00436870" w:rsidR="0016200D" w:rsidRPr="00B14EC2" w:rsidRDefault="005E7163" w:rsidP="005E7163">
            <w:pPr>
              <w:pStyle w:val="Bullet1-9pt"/>
              <w:rPr>
                <w:noProof w:val="0"/>
                <w:lang w:val="en-CA"/>
              </w:rPr>
            </w:pPr>
            <w:r w:rsidRPr="005E7163">
              <w:rPr>
                <w:noProof w:val="0"/>
                <w:lang w:val="en-CA"/>
              </w:rPr>
              <w:t>Role</w:t>
            </w:r>
            <w:r>
              <w:rPr>
                <w:b/>
                <w:noProof w:val="0"/>
                <w:lang w:val="en-CA"/>
              </w:rPr>
              <w:t xml:space="preserve"> CL</w:t>
            </w:r>
          </w:p>
        </w:tc>
        <w:tc>
          <w:tcPr>
            <w:tcW w:w="2694" w:type="dxa"/>
            <w:shd w:val="clear" w:color="auto" w:fill="auto"/>
          </w:tcPr>
          <w:p w14:paraId="1F4592CF" w14:textId="7952B6A5" w:rsidR="0016200D" w:rsidRPr="00B14EC2" w:rsidRDefault="0016200D" w:rsidP="00A46AA6">
            <w:pPr>
              <w:pStyle w:val="Bullet1-9pt"/>
              <w:rPr>
                <w:noProof w:val="0"/>
                <w:lang w:val="en-CA"/>
              </w:rPr>
            </w:pPr>
            <w:r w:rsidRPr="00B14EC2">
              <w:rPr>
                <w:noProof w:val="0"/>
                <w:lang w:val="en-CA"/>
              </w:rPr>
              <w:t>Regional advocacy plan established</w:t>
            </w:r>
          </w:p>
        </w:tc>
        <w:tc>
          <w:tcPr>
            <w:tcW w:w="1275" w:type="dxa"/>
          </w:tcPr>
          <w:p w14:paraId="4B1DC8E5" w14:textId="04490FA6" w:rsidR="0016200D" w:rsidRPr="00B14EC2" w:rsidRDefault="00D80AD6" w:rsidP="00E15FA7">
            <w:pPr>
              <w:pStyle w:val="Bullet1-9pt"/>
              <w:rPr>
                <w:noProof w:val="0"/>
                <w:lang w:val="en-CA"/>
              </w:rPr>
            </w:pPr>
            <w:r>
              <w:rPr>
                <w:noProof w:val="0"/>
                <w:lang w:val="en-CA"/>
              </w:rPr>
              <w:t xml:space="preserve">2018 - </w:t>
            </w:r>
            <w:r w:rsidR="0016200D" w:rsidRPr="00B14EC2">
              <w:rPr>
                <w:noProof w:val="0"/>
                <w:lang w:val="en-CA"/>
              </w:rPr>
              <w:t xml:space="preserve"> ongoing</w:t>
            </w:r>
          </w:p>
        </w:tc>
      </w:tr>
      <w:tr w:rsidR="0016200D" w:rsidRPr="00B14EC2" w14:paraId="1782E80A" w14:textId="77777777" w:rsidTr="001A1D3A">
        <w:tc>
          <w:tcPr>
            <w:tcW w:w="564" w:type="dxa"/>
            <w:shd w:val="clear" w:color="auto" w:fill="auto"/>
          </w:tcPr>
          <w:p w14:paraId="29D374A2" w14:textId="77777777" w:rsidR="0016200D" w:rsidRPr="00B14EC2" w:rsidRDefault="0016200D" w:rsidP="00504FFC">
            <w:pPr>
              <w:pStyle w:val="Actionnumbers"/>
            </w:pPr>
          </w:p>
        </w:tc>
        <w:tc>
          <w:tcPr>
            <w:tcW w:w="4823" w:type="dxa"/>
            <w:shd w:val="clear" w:color="auto" w:fill="auto"/>
          </w:tcPr>
          <w:p w14:paraId="3B11B865" w14:textId="17E96CD2" w:rsidR="0016200D" w:rsidRPr="009F33EA" w:rsidRDefault="0016200D" w:rsidP="00A46AA6">
            <w:pPr>
              <w:rPr>
                <w:noProof w:val="0"/>
                <w:lang w:val="en-CA"/>
              </w:rPr>
            </w:pPr>
            <w:r>
              <w:rPr>
                <w:noProof w:val="0"/>
                <w:lang w:val="en-CA"/>
              </w:rPr>
              <w:t>Map cat and dog ownership on C</w:t>
            </w:r>
            <w:r w:rsidRPr="009F33EA">
              <w:rPr>
                <w:noProof w:val="0"/>
                <w:lang w:val="en-CA"/>
              </w:rPr>
              <w:t xml:space="preserve">ouncil’s </w:t>
            </w:r>
            <w:r>
              <w:rPr>
                <w:noProof w:val="0"/>
                <w:lang w:val="en-CA"/>
              </w:rPr>
              <w:t>mapping</w:t>
            </w:r>
            <w:r w:rsidRPr="009F33EA">
              <w:rPr>
                <w:noProof w:val="0"/>
                <w:lang w:val="en-CA"/>
              </w:rPr>
              <w:t xml:space="preserve"> system to identify areas of low registration and target as part of annual </w:t>
            </w:r>
            <w:r w:rsidR="001D02EF" w:rsidRPr="009F33EA">
              <w:rPr>
                <w:noProof w:val="0"/>
                <w:lang w:val="en-CA"/>
              </w:rPr>
              <w:t>door knock</w:t>
            </w:r>
          </w:p>
          <w:p w14:paraId="302E31CF" w14:textId="30D72F38" w:rsidR="0016200D" w:rsidRPr="009F33EA" w:rsidRDefault="0016200D" w:rsidP="00C41610">
            <w:pPr>
              <w:pStyle w:val="Normal-Table1"/>
              <w:rPr>
                <w:noProof w:val="0"/>
                <w:lang w:val="en-CA"/>
              </w:rPr>
            </w:pPr>
          </w:p>
        </w:tc>
        <w:tc>
          <w:tcPr>
            <w:tcW w:w="1701" w:type="dxa"/>
          </w:tcPr>
          <w:p w14:paraId="6B51C758" w14:textId="77777777" w:rsidR="005E7163" w:rsidRPr="005E7163" w:rsidRDefault="005E7163" w:rsidP="005E7163">
            <w:pPr>
              <w:pStyle w:val="Bullet1-9pt"/>
              <w:rPr>
                <w:noProof w:val="0"/>
                <w:lang w:val="en-CA"/>
              </w:rPr>
            </w:pPr>
            <w:r>
              <w:rPr>
                <w:noProof w:val="0"/>
                <w:lang w:val="en-CA"/>
              </w:rPr>
              <w:t xml:space="preserve">Lead </w:t>
            </w:r>
            <w:r w:rsidRPr="00BE4894">
              <w:rPr>
                <w:b/>
                <w:noProof w:val="0"/>
                <w:lang w:val="en-CA"/>
              </w:rPr>
              <w:t>LL</w:t>
            </w:r>
          </w:p>
          <w:p w14:paraId="3B5977F3" w14:textId="513A776F" w:rsidR="005E7163" w:rsidRPr="005E7163" w:rsidRDefault="005E7163" w:rsidP="005E7163">
            <w:pPr>
              <w:pStyle w:val="Bullet1-9pt"/>
              <w:rPr>
                <w:noProof w:val="0"/>
                <w:lang w:val="en-CA"/>
              </w:rPr>
            </w:pPr>
            <w:r w:rsidRPr="005E7163">
              <w:rPr>
                <w:noProof w:val="0"/>
                <w:lang w:val="en-CA"/>
              </w:rPr>
              <w:t>Support</w:t>
            </w:r>
            <w:r>
              <w:rPr>
                <w:b/>
                <w:noProof w:val="0"/>
                <w:lang w:val="en-CA"/>
              </w:rPr>
              <w:t xml:space="preserve"> </w:t>
            </w:r>
            <w:r w:rsidR="001A1D3A">
              <w:rPr>
                <w:b/>
                <w:noProof w:val="0"/>
                <w:lang w:val="en-CA"/>
              </w:rPr>
              <w:t>LL</w:t>
            </w:r>
          </w:p>
          <w:p w14:paraId="792061E7" w14:textId="725B7E37" w:rsidR="0016200D" w:rsidRPr="00B14EC2" w:rsidRDefault="005E7163" w:rsidP="005E7163">
            <w:pPr>
              <w:pStyle w:val="Bullet1-9pt"/>
              <w:rPr>
                <w:noProof w:val="0"/>
                <w:lang w:val="en-CA"/>
              </w:rPr>
            </w:pPr>
            <w:r w:rsidRPr="005E7163">
              <w:rPr>
                <w:noProof w:val="0"/>
                <w:lang w:val="en-CA"/>
              </w:rPr>
              <w:t>Role</w:t>
            </w:r>
            <w:r>
              <w:rPr>
                <w:b/>
                <w:noProof w:val="0"/>
                <w:lang w:val="en-CA"/>
              </w:rPr>
              <w:t xml:space="preserve"> CL</w:t>
            </w:r>
          </w:p>
        </w:tc>
        <w:tc>
          <w:tcPr>
            <w:tcW w:w="2694" w:type="dxa"/>
            <w:shd w:val="clear" w:color="auto" w:fill="auto"/>
          </w:tcPr>
          <w:p w14:paraId="7739AC8F" w14:textId="177AB742" w:rsidR="0016200D" w:rsidRPr="00B14EC2" w:rsidRDefault="00EA76AE" w:rsidP="005F68EA">
            <w:pPr>
              <w:pStyle w:val="Bullet1-9pt"/>
              <w:rPr>
                <w:noProof w:val="0"/>
                <w:lang w:val="en-CA"/>
              </w:rPr>
            </w:pPr>
            <w:r w:rsidRPr="00B14EC2">
              <w:rPr>
                <w:noProof w:val="0"/>
                <w:lang w:val="en-CA"/>
              </w:rPr>
              <w:t>Door knock</w:t>
            </w:r>
            <w:r w:rsidR="0016200D" w:rsidRPr="00B14EC2">
              <w:rPr>
                <w:noProof w:val="0"/>
                <w:lang w:val="en-CA"/>
              </w:rPr>
              <w:t xml:space="preserve"> of low registration areas</w:t>
            </w:r>
          </w:p>
        </w:tc>
        <w:tc>
          <w:tcPr>
            <w:tcW w:w="1275" w:type="dxa"/>
          </w:tcPr>
          <w:p w14:paraId="7A9DEC65" w14:textId="714DEA50" w:rsidR="0016200D" w:rsidRPr="00B14EC2" w:rsidRDefault="00D80AD6" w:rsidP="00E15FA7">
            <w:pPr>
              <w:pStyle w:val="Bullet1-9pt"/>
              <w:rPr>
                <w:noProof w:val="0"/>
                <w:lang w:val="en-CA"/>
              </w:rPr>
            </w:pPr>
            <w:r>
              <w:rPr>
                <w:noProof w:val="0"/>
                <w:lang w:val="en-CA"/>
              </w:rPr>
              <w:t>2020</w:t>
            </w:r>
          </w:p>
        </w:tc>
      </w:tr>
      <w:tr w:rsidR="001935AB" w:rsidRPr="00B14EC2" w14:paraId="599E793B" w14:textId="77777777" w:rsidTr="001935AB">
        <w:tc>
          <w:tcPr>
            <w:tcW w:w="11057" w:type="dxa"/>
            <w:gridSpan w:val="5"/>
            <w:shd w:val="clear" w:color="auto" w:fill="auto"/>
          </w:tcPr>
          <w:p w14:paraId="383B6500" w14:textId="3A2CA8F9" w:rsidR="001935AB" w:rsidRPr="00B14EC2" w:rsidRDefault="007E7F78" w:rsidP="00A46AA6">
            <w:pPr>
              <w:pStyle w:val="Normal-Table1"/>
              <w:rPr>
                <w:b/>
                <w:noProof w:val="0"/>
                <w:lang w:val="en-CA"/>
              </w:rPr>
            </w:pPr>
            <w:r>
              <w:rPr>
                <w:noProof w:val="0"/>
                <w:lang w:val="en-CA"/>
              </w:rPr>
              <w:t xml:space="preserve">OB = Objective; </w:t>
            </w:r>
            <w:r w:rsidRPr="00B14EC2">
              <w:rPr>
                <w:noProof w:val="0"/>
                <w:lang w:val="en-CA"/>
              </w:rPr>
              <w:t xml:space="preserve">CL=Council; </w:t>
            </w:r>
            <w:r>
              <w:rPr>
                <w:noProof w:val="0"/>
                <w:lang w:val="en-CA"/>
              </w:rPr>
              <w:t>LL=Local Laws</w:t>
            </w:r>
            <w:r w:rsidRPr="00B14EC2">
              <w:rPr>
                <w:noProof w:val="0"/>
                <w:lang w:val="en-CA"/>
              </w:rPr>
              <w:t xml:space="preserve">; MAV=Municipal Association of Victoria; OERCs=Outer East Regional Councils </w:t>
            </w:r>
            <w:r w:rsidRPr="00B14EC2">
              <w:rPr>
                <w:b/>
                <w:noProof w:val="0"/>
                <w:lang w:val="en-CA"/>
              </w:rPr>
              <w:t xml:space="preserve">* Lead </w:t>
            </w:r>
            <w:proofErr w:type="spellStart"/>
            <w:r w:rsidRPr="00B14EC2">
              <w:rPr>
                <w:b/>
                <w:noProof w:val="0"/>
                <w:lang w:val="en-CA"/>
              </w:rPr>
              <w:t>Dept</w:t>
            </w:r>
            <w:proofErr w:type="spellEnd"/>
            <w:r w:rsidRPr="00B14EC2">
              <w:rPr>
                <w:b/>
                <w:noProof w:val="0"/>
                <w:lang w:val="en-CA"/>
              </w:rPr>
              <w:t xml:space="preserve"> / agency</w:t>
            </w:r>
          </w:p>
        </w:tc>
      </w:tr>
    </w:tbl>
    <w:p w14:paraId="0FA9807B" w14:textId="1709DA70" w:rsidR="00F34479" w:rsidRPr="00B14EC2" w:rsidRDefault="00F34479">
      <w:pPr>
        <w:spacing w:after="0"/>
        <w:rPr>
          <w:rFonts w:cs="Arial-BoldMT"/>
          <w:b/>
          <w:bCs/>
          <w:noProof w:val="0"/>
          <w:szCs w:val="22"/>
          <w:lang w:val="en-CA" w:bidi="en-US"/>
        </w:rPr>
      </w:pPr>
    </w:p>
    <w:p w14:paraId="22349DC8" w14:textId="700DAA44" w:rsidR="009F33EA" w:rsidRDefault="0016200D">
      <w:pPr>
        <w:spacing w:after="0"/>
        <w:rPr>
          <w:rFonts w:cs="Arial-BoldMT"/>
          <w:b/>
          <w:bCs/>
          <w:noProof w:val="0"/>
          <w:szCs w:val="22"/>
          <w:highlight w:val="lightGray"/>
          <w:lang w:val="en-CA" w:bidi="en-US"/>
        </w:rPr>
      </w:pPr>
      <w:bookmarkStart w:id="32" w:name="_Toc365566042"/>
      <w:r>
        <w:rPr>
          <w:lang w:val="en-AU" w:eastAsia="en-AU"/>
        </w:rPr>
        <w:drawing>
          <wp:anchor distT="0" distB="0" distL="114300" distR="114300" simplePos="0" relativeHeight="251820032" behindDoc="0" locked="0" layoutInCell="1" allowOverlap="1" wp14:anchorId="02C3671F" wp14:editId="63F83523">
            <wp:simplePos x="0" y="0"/>
            <wp:positionH relativeFrom="column">
              <wp:posOffset>2922905</wp:posOffset>
            </wp:positionH>
            <wp:positionV relativeFrom="paragraph">
              <wp:posOffset>57150</wp:posOffset>
            </wp:positionV>
            <wp:extent cx="3200400" cy="2046605"/>
            <wp:effectExtent l="0" t="0" r="0" b="0"/>
            <wp:wrapSquare wrapText="bothSides"/>
            <wp:docPr id="49" name="Picture 49" descr="Macintosh HD:Users:lesley:Desktop:PHOTOS:Animals:RabbitsL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lesley:Desktop:PHOTOS:Animals:RabbitsLiv.jpg"/>
                    <pic:cNvPicPr>
                      <a:picLocks noChangeAspect="1" noChangeArrowheads="1"/>
                    </pic:cNvPicPr>
                  </pic:nvPicPr>
                  <pic:blipFill rotWithShape="1">
                    <a:blip r:embed="rId20" cstate="screen">
                      <a:extLst>
                        <a:ext uri="{28A0092B-C50C-407E-A947-70E740481C1C}">
                          <a14:useLocalDpi xmlns:a14="http://schemas.microsoft.com/office/drawing/2010/main"/>
                        </a:ext>
                      </a:extLst>
                    </a:blip>
                    <a:srcRect/>
                    <a:stretch/>
                  </pic:blipFill>
                  <pic:spPr bwMode="auto">
                    <a:xfrm>
                      <a:off x="0" y="0"/>
                      <a:ext cx="3200400" cy="204660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x5="http://schemas.microsoft.com/office/drawing/2016/5/11/chartex" xmlns:cx4="http://schemas.microsoft.com/office/drawing/2016/5/10/chartex" xmlns:cx3="http://schemas.microsoft.com/office/drawing/2016/5/9/chartex"/>
                      </a:ext>
                    </a:extLst>
                  </pic:spPr>
                </pic:pic>
              </a:graphicData>
            </a:graphic>
            <wp14:sizeRelH relativeFrom="page">
              <wp14:pctWidth>0</wp14:pctWidth>
            </wp14:sizeRelH>
            <wp14:sizeRelV relativeFrom="page">
              <wp14:pctHeight>0</wp14:pctHeight>
            </wp14:sizeRelV>
          </wp:anchor>
        </w:drawing>
      </w:r>
      <w:r w:rsidR="009F33EA">
        <w:rPr>
          <w:noProof w:val="0"/>
          <w:highlight w:val="lightGray"/>
          <w:lang w:val="en-CA"/>
        </w:rPr>
        <w:br w:type="page"/>
      </w:r>
    </w:p>
    <w:p w14:paraId="79C7CE4B" w14:textId="1553A740" w:rsidR="001F3488" w:rsidRPr="00B14EC2" w:rsidRDefault="009A088C" w:rsidP="009F33EA">
      <w:pPr>
        <w:pStyle w:val="Header2"/>
        <w:rPr>
          <w:lang w:val="en-CA"/>
        </w:rPr>
      </w:pPr>
      <w:r>
        <w:rPr>
          <w:lang w:val="en-CA"/>
        </w:rPr>
        <w:lastRenderedPageBreak/>
        <w:t>Focus area</w:t>
      </w:r>
      <w:r w:rsidRPr="009A088C">
        <w:rPr>
          <w:lang w:val="en-CA"/>
        </w:rPr>
        <w:t xml:space="preserve"> </w:t>
      </w:r>
      <w:r w:rsidRPr="009A088C">
        <w:rPr>
          <w:u w:val="single"/>
          <w:lang w:val="en-CA"/>
        </w:rPr>
        <w:t>three</w:t>
      </w:r>
      <w:r>
        <w:rPr>
          <w:lang w:val="en-CA"/>
        </w:rPr>
        <w:t xml:space="preserve"> </w:t>
      </w:r>
      <w:r w:rsidR="00214633">
        <w:rPr>
          <w:lang w:val="en-CA"/>
        </w:rPr>
        <w:t xml:space="preserve">- </w:t>
      </w:r>
      <w:r w:rsidR="001F3488" w:rsidRPr="00B14EC2">
        <w:rPr>
          <w:lang w:val="en-CA"/>
        </w:rPr>
        <w:t>Dealing with nuisance issues</w:t>
      </w:r>
      <w:bookmarkEnd w:id="31"/>
      <w:bookmarkEnd w:id="32"/>
    </w:p>
    <w:p w14:paraId="01421999" w14:textId="02BA4D27" w:rsidR="001F3488" w:rsidRPr="00B14EC2" w:rsidRDefault="002A33AE" w:rsidP="002E09D4">
      <w:pPr>
        <w:rPr>
          <w:noProof w:val="0"/>
          <w:lang w:val="en-CA"/>
        </w:rPr>
      </w:pPr>
      <w:r w:rsidRPr="00B14EC2">
        <w:rPr>
          <w:lang w:val="en-AU" w:eastAsia="en-AU"/>
        </w:rPr>
        <mc:AlternateContent>
          <mc:Choice Requires="wps">
            <w:drawing>
              <wp:anchor distT="0" distB="0" distL="114300" distR="114300" simplePos="0" relativeHeight="251695104" behindDoc="0" locked="0" layoutInCell="1" allowOverlap="1" wp14:anchorId="38A13E4F" wp14:editId="188FF947">
                <wp:simplePos x="0" y="0"/>
                <wp:positionH relativeFrom="column">
                  <wp:posOffset>320675</wp:posOffset>
                </wp:positionH>
                <wp:positionV relativeFrom="paragraph">
                  <wp:posOffset>99060</wp:posOffset>
                </wp:positionV>
                <wp:extent cx="5016500" cy="746760"/>
                <wp:effectExtent l="0" t="0" r="38100" b="15240"/>
                <wp:wrapTight wrapText="bothSides">
                  <wp:wrapPolygon edited="0">
                    <wp:start x="0" y="0"/>
                    <wp:lineTo x="0" y="21306"/>
                    <wp:lineTo x="21655" y="21306"/>
                    <wp:lineTo x="21655" y="0"/>
                    <wp:lineTo x="0" y="0"/>
                  </wp:wrapPolygon>
                </wp:wrapTight>
                <wp:docPr id="10"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0" cy="746760"/>
                        </a:xfrm>
                        <a:prstGeom prst="rect">
                          <a:avLst/>
                        </a:prstGeom>
                        <a:solidFill>
                          <a:schemeClr val="bg1">
                            <a:lumMod val="85000"/>
                          </a:schemeClr>
                        </a:solidFill>
                        <a:ln w="12700">
                          <a:solidFill>
                            <a:srgbClr val="A5A5A5"/>
                          </a:solidFill>
                          <a:miter lim="800000"/>
                          <a:headEnd/>
                          <a:tailEnd/>
                        </a:ln>
                        <a:extLst/>
                      </wps:spPr>
                      <wps:txbx>
                        <w:txbxContent>
                          <w:p w14:paraId="0691DEF7" w14:textId="1BD5E2BA" w:rsidR="004C6ED9" w:rsidRPr="00C0063E" w:rsidRDefault="004C6ED9" w:rsidP="00EB2479">
                            <w:pPr>
                              <w:rPr>
                                <w:noProof w:val="0"/>
                                <w:lang w:val="en-AU"/>
                              </w:rPr>
                            </w:pPr>
                            <w:r w:rsidRPr="00C0063E">
                              <w:rPr>
                                <w:noProof w:val="0"/>
                                <w:lang w:val="en-AU"/>
                              </w:rPr>
                              <w:t>Objective:</w:t>
                            </w:r>
                          </w:p>
                          <w:p w14:paraId="322B108F" w14:textId="787B0543" w:rsidR="004C6ED9" w:rsidRPr="00C0063E" w:rsidRDefault="004C6ED9" w:rsidP="005033EF">
                            <w:pPr>
                              <w:pStyle w:val="Bullet1"/>
                              <w:rPr>
                                <w:noProof w:val="0"/>
                              </w:rPr>
                            </w:pPr>
                            <w:r w:rsidRPr="00C0063E">
                              <w:rPr>
                                <w:noProof w:val="0"/>
                              </w:rPr>
                              <w:t>To minimise the number of complaints about pets</w:t>
                            </w:r>
                            <w:r>
                              <w:rPr>
                                <w:noProof w:val="0"/>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13E4F" id="Text Box 48" o:spid="_x0000_s1044" type="#_x0000_t202" style="position:absolute;margin-left:25.25pt;margin-top:7.8pt;width:395pt;height:58.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" fillcolor="#d8d8d8 [2732]" strokecolor="#a5a5a5" strokeweight="1pt">
                <v:textbox inset=",7.2pt,,7.2pt">
                  <w:txbxContent>
                    <w:p w14:paraId="0691DEF7" w14:textId="1BD5E2BA" w:rsidR="004C6ED9" w:rsidRPr="00C0063E" w:rsidRDefault="004C6ED9" w:rsidP="00EB2479">
                      <w:pPr>
                        <w:rPr>
                          <w:noProof w:val="0"/>
                          <w:lang w:val="en-AU"/>
                        </w:rPr>
                      </w:pPr>
                      <w:r w:rsidRPr="00C0063E">
                        <w:rPr>
                          <w:noProof w:val="0"/>
                          <w:lang w:val="en-AU"/>
                        </w:rPr>
                        <w:t>Objective:</w:t>
                      </w:r>
                    </w:p>
                    <w:p w14:paraId="322B108F" w14:textId="787B0543" w:rsidR="004C6ED9" w:rsidRPr="00C0063E" w:rsidRDefault="004C6ED9" w:rsidP="005033EF">
                      <w:pPr>
                        <w:pStyle w:val="Bullet1"/>
                        <w:rPr>
                          <w:noProof w:val="0"/>
                        </w:rPr>
                      </w:pPr>
                      <w:r w:rsidRPr="00C0063E">
                        <w:rPr>
                          <w:noProof w:val="0"/>
                        </w:rPr>
                        <w:t>To minimise the number of complaints about pets</w:t>
                      </w:r>
                      <w:r>
                        <w:rPr>
                          <w:noProof w:val="0"/>
                        </w:rPr>
                        <w:t>.</w:t>
                      </w:r>
                    </w:p>
                  </w:txbxContent>
                </v:textbox>
                <w10:wrap type="tight"/>
              </v:shape>
            </w:pict>
          </mc:Fallback>
        </mc:AlternateContent>
      </w:r>
    </w:p>
    <w:p w14:paraId="5FDCA9EB" w14:textId="44EAE75A" w:rsidR="001F3488" w:rsidRPr="00B14EC2" w:rsidRDefault="001F3488" w:rsidP="002E09D4">
      <w:pPr>
        <w:rPr>
          <w:noProof w:val="0"/>
          <w:lang w:val="en-CA"/>
        </w:rPr>
      </w:pPr>
    </w:p>
    <w:p w14:paraId="2F6F8413" w14:textId="1FFEE763" w:rsidR="00C31FC4" w:rsidRPr="00B14EC2" w:rsidRDefault="00C31FC4" w:rsidP="002E09D4">
      <w:pPr>
        <w:rPr>
          <w:noProof w:val="0"/>
          <w:lang w:val="en-CA"/>
        </w:rPr>
      </w:pPr>
    </w:p>
    <w:p w14:paraId="08E79FF0" w14:textId="77777777" w:rsidR="002E1139" w:rsidRPr="00B14EC2" w:rsidRDefault="002E1139" w:rsidP="002A33AE">
      <w:pPr>
        <w:pStyle w:val="Heading3"/>
        <w:numPr>
          <w:ilvl w:val="0"/>
          <w:numId w:val="0"/>
        </w:numPr>
        <w:ind w:left="993"/>
        <w:rPr>
          <w:lang w:val="en-CA"/>
        </w:rPr>
      </w:pPr>
      <w:bookmarkStart w:id="33" w:name="_Toc362116612"/>
    </w:p>
    <w:p w14:paraId="7595DC23" w14:textId="77777777" w:rsidR="00092D7E" w:rsidRPr="00B14EC2" w:rsidRDefault="00092D7E" w:rsidP="002A33AE">
      <w:pPr>
        <w:pStyle w:val="Heading3"/>
        <w:rPr>
          <w:lang w:val="en-CA"/>
        </w:rPr>
      </w:pPr>
      <w:bookmarkStart w:id="34" w:name="_Toc365566043"/>
      <w:r w:rsidRPr="00B14EC2">
        <w:rPr>
          <w:lang w:val="en-CA"/>
        </w:rPr>
        <w:t>The key findings from our consultation and research</w:t>
      </w:r>
      <w:bookmarkEnd w:id="33"/>
      <w:bookmarkEnd w:id="34"/>
    </w:p>
    <w:p w14:paraId="2C01E429" w14:textId="48CACA9F" w:rsidR="00A40317" w:rsidRPr="00B14EC2" w:rsidRDefault="003676B4" w:rsidP="00E56AA7">
      <w:pPr>
        <w:pStyle w:val="Bullet2"/>
        <w:rPr>
          <w:noProof w:val="0"/>
          <w:lang w:val="en-CA"/>
        </w:rPr>
      </w:pPr>
      <w:r w:rsidRPr="00B14EC2">
        <w:rPr>
          <w:noProof w:val="0"/>
          <w:lang w:val="en-CA"/>
        </w:rPr>
        <w:t xml:space="preserve">In 2016/17 there </w:t>
      </w:r>
      <w:r w:rsidR="00EE2A8B" w:rsidRPr="00B14EC2">
        <w:rPr>
          <w:noProof w:val="0"/>
          <w:lang w:val="en-CA"/>
        </w:rPr>
        <w:t>were 1</w:t>
      </w:r>
      <w:r w:rsidR="0084146E">
        <w:rPr>
          <w:noProof w:val="0"/>
          <w:lang w:val="en-CA"/>
        </w:rPr>
        <w:t>,</w:t>
      </w:r>
      <w:r w:rsidR="00EE2A8B" w:rsidRPr="00B14EC2">
        <w:rPr>
          <w:noProof w:val="0"/>
          <w:lang w:val="en-CA"/>
        </w:rPr>
        <w:t>625</w:t>
      </w:r>
      <w:r w:rsidR="00A40317" w:rsidRPr="00B14EC2">
        <w:rPr>
          <w:noProof w:val="0"/>
          <w:lang w:val="en-CA"/>
        </w:rPr>
        <w:t xml:space="preserve"> </w:t>
      </w:r>
      <w:r w:rsidR="00FC470F">
        <w:rPr>
          <w:noProof w:val="0"/>
          <w:lang w:val="en-CA"/>
        </w:rPr>
        <w:t>complaints relating to pets</w:t>
      </w:r>
      <w:r w:rsidR="00A40317" w:rsidRPr="00B14EC2">
        <w:rPr>
          <w:noProof w:val="0"/>
          <w:lang w:val="en-CA"/>
        </w:rPr>
        <w:t xml:space="preserve">, an increase of 385 </w:t>
      </w:r>
      <w:r w:rsidR="00214633">
        <w:rPr>
          <w:noProof w:val="0"/>
          <w:lang w:val="en-CA"/>
        </w:rPr>
        <w:t>from the</w:t>
      </w:r>
      <w:r w:rsidRPr="00B14EC2">
        <w:rPr>
          <w:noProof w:val="0"/>
          <w:lang w:val="en-CA"/>
        </w:rPr>
        <w:t xml:space="preserve"> 2012/13</w:t>
      </w:r>
      <w:r w:rsidR="00A40317" w:rsidRPr="00B14EC2">
        <w:rPr>
          <w:noProof w:val="0"/>
          <w:lang w:val="en-CA"/>
        </w:rPr>
        <w:t xml:space="preserve"> figures. As a </w:t>
      </w:r>
      <w:r w:rsidR="00EE2A8B" w:rsidRPr="00B14EC2">
        <w:rPr>
          <w:noProof w:val="0"/>
          <w:lang w:val="en-CA"/>
        </w:rPr>
        <w:t>proportion</w:t>
      </w:r>
      <w:r w:rsidR="00A40317" w:rsidRPr="00B14EC2">
        <w:rPr>
          <w:noProof w:val="0"/>
          <w:lang w:val="en-CA"/>
        </w:rPr>
        <w:t xml:space="preserve"> of the population, pet </w:t>
      </w:r>
      <w:r w:rsidR="00EE2A8B" w:rsidRPr="00B14EC2">
        <w:rPr>
          <w:noProof w:val="0"/>
          <w:lang w:val="en-CA"/>
        </w:rPr>
        <w:t>related</w:t>
      </w:r>
      <w:r w:rsidR="00A40317" w:rsidRPr="00B14EC2">
        <w:rPr>
          <w:noProof w:val="0"/>
          <w:lang w:val="en-CA"/>
        </w:rPr>
        <w:t xml:space="preserve"> complaints/requests increased 11.5 (2012/13) to 14.3 per 1,000 residents in 2016/17</w:t>
      </w:r>
      <w:r w:rsidR="00214633">
        <w:rPr>
          <w:noProof w:val="0"/>
          <w:lang w:val="en-CA"/>
        </w:rPr>
        <w:t>.</w:t>
      </w:r>
    </w:p>
    <w:p w14:paraId="3864406C" w14:textId="533B4976" w:rsidR="003676B4" w:rsidRPr="00B14EC2" w:rsidRDefault="003676B4" w:rsidP="00E56AA7">
      <w:pPr>
        <w:pStyle w:val="Bullet2"/>
        <w:rPr>
          <w:noProof w:val="0"/>
          <w:lang w:val="en-CA"/>
        </w:rPr>
      </w:pPr>
      <w:r w:rsidRPr="00B14EC2">
        <w:rPr>
          <w:noProof w:val="0"/>
          <w:lang w:val="en-CA"/>
        </w:rPr>
        <w:t>The most significant increase in customer requests</w:t>
      </w:r>
      <w:r w:rsidR="00A40317" w:rsidRPr="00B14EC2">
        <w:rPr>
          <w:noProof w:val="0"/>
          <w:lang w:val="en-CA"/>
        </w:rPr>
        <w:t>/</w:t>
      </w:r>
      <w:r w:rsidRPr="00B14EC2">
        <w:rPr>
          <w:noProof w:val="0"/>
          <w:lang w:val="en-CA"/>
        </w:rPr>
        <w:t>complaints relate to:</w:t>
      </w:r>
    </w:p>
    <w:p w14:paraId="21C5409C" w14:textId="6E119240" w:rsidR="003676B4" w:rsidRPr="00B14EC2" w:rsidRDefault="00FC470F" w:rsidP="00E56AA7">
      <w:pPr>
        <w:pStyle w:val="Bullet3"/>
        <w:rPr>
          <w:noProof w:val="0"/>
          <w:lang w:val="en-CA"/>
        </w:rPr>
      </w:pPr>
      <w:r>
        <w:rPr>
          <w:noProof w:val="0"/>
          <w:lang w:val="en-CA"/>
        </w:rPr>
        <w:t>Barking dogs – t</w:t>
      </w:r>
      <w:r w:rsidR="003676B4" w:rsidRPr="00B14EC2">
        <w:rPr>
          <w:noProof w:val="0"/>
          <w:lang w:val="en-CA"/>
        </w:rPr>
        <w:t>here were 233 complaints/customer requests relating to barking dogs in 2016/17, a fourfold increase on 2012/13 numbers (54)</w:t>
      </w:r>
      <w:r w:rsidR="00214633">
        <w:rPr>
          <w:noProof w:val="0"/>
          <w:lang w:val="en-CA"/>
        </w:rPr>
        <w:t>.</w:t>
      </w:r>
    </w:p>
    <w:p w14:paraId="068F8CC6" w14:textId="2BDB53F2" w:rsidR="003676B4" w:rsidRPr="00B14EC2" w:rsidRDefault="00FC470F" w:rsidP="00E56AA7">
      <w:pPr>
        <w:pStyle w:val="Bullet3"/>
        <w:rPr>
          <w:noProof w:val="0"/>
          <w:lang w:val="en-CA"/>
        </w:rPr>
      </w:pPr>
      <w:r>
        <w:rPr>
          <w:noProof w:val="0"/>
          <w:lang w:val="en-CA"/>
        </w:rPr>
        <w:t>Cat nuisance – t</w:t>
      </w:r>
      <w:r w:rsidR="003676B4" w:rsidRPr="00B14EC2">
        <w:rPr>
          <w:noProof w:val="0"/>
          <w:lang w:val="en-CA"/>
        </w:rPr>
        <w:t xml:space="preserve">here </w:t>
      </w:r>
      <w:r w:rsidR="00EE2A8B" w:rsidRPr="00B14EC2">
        <w:rPr>
          <w:noProof w:val="0"/>
          <w:lang w:val="en-CA"/>
        </w:rPr>
        <w:t>were 260</w:t>
      </w:r>
      <w:r w:rsidR="003676B4" w:rsidRPr="00B14EC2">
        <w:rPr>
          <w:noProof w:val="0"/>
          <w:lang w:val="en-CA"/>
        </w:rPr>
        <w:t xml:space="preserve"> complaints/customer requests relating to nuisance cats in 2016/17, a threefold increase on 2012/13 numbers (92)</w:t>
      </w:r>
      <w:r w:rsidR="00214633">
        <w:rPr>
          <w:noProof w:val="0"/>
          <w:lang w:val="en-CA"/>
        </w:rPr>
        <w:t>.</w:t>
      </w:r>
    </w:p>
    <w:p w14:paraId="392E2F74" w14:textId="127D10DF" w:rsidR="00B7044E" w:rsidRPr="00B14EC2" w:rsidRDefault="009A088C" w:rsidP="00E56AA7">
      <w:pPr>
        <w:pStyle w:val="Bullet2"/>
        <w:rPr>
          <w:noProof w:val="0"/>
          <w:lang w:val="en-CA"/>
        </w:rPr>
      </w:pPr>
      <w:r>
        <w:rPr>
          <w:lang w:eastAsia="en-AU"/>
        </w:rPr>
        <mc:AlternateContent>
          <mc:Choice Requires="wpg">
            <w:drawing>
              <wp:anchor distT="0" distB="0" distL="114300" distR="114300" simplePos="0" relativeHeight="251787264" behindDoc="0" locked="0" layoutInCell="1" allowOverlap="1" wp14:anchorId="309E0303" wp14:editId="23E86940">
                <wp:simplePos x="0" y="0"/>
                <wp:positionH relativeFrom="column">
                  <wp:posOffset>2757170</wp:posOffset>
                </wp:positionH>
                <wp:positionV relativeFrom="paragraph">
                  <wp:posOffset>296487</wp:posOffset>
                </wp:positionV>
                <wp:extent cx="3495040" cy="5654675"/>
                <wp:effectExtent l="0" t="0" r="0" b="3175"/>
                <wp:wrapThrough wrapText="bothSides">
                  <wp:wrapPolygon edited="0">
                    <wp:start x="7770" y="0"/>
                    <wp:lineTo x="7770" y="9314"/>
                    <wp:lineTo x="1766" y="10042"/>
                    <wp:lineTo x="353" y="10260"/>
                    <wp:lineTo x="353" y="21539"/>
                    <wp:lineTo x="21427" y="21539"/>
                    <wp:lineTo x="21192" y="0"/>
                    <wp:lineTo x="7770" y="0"/>
                  </wp:wrapPolygon>
                </wp:wrapThrough>
                <wp:docPr id="51" name="Group 51"/>
                <wp:cNvGraphicFramePr/>
                <a:graphic xmlns:a="http://schemas.openxmlformats.org/drawingml/2006/main">
                  <a:graphicData uri="http://schemas.microsoft.com/office/word/2010/wordprocessingGroup">
                    <wpg:wgp>
                      <wpg:cNvGrpSpPr/>
                      <wpg:grpSpPr>
                        <a:xfrm>
                          <a:off x="0" y="0"/>
                          <a:ext cx="3495040" cy="5654675"/>
                          <a:chOff x="0" y="-412085"/>
                          <a:chExt cx="3495040" cy="5657325"/>
                        </a:xfrm>
                      </wpg:grpSpPr>
                      <wps:wsp>
                        <wps:cNvPr id="42" name="Text Box 51"/>
                        <wps:cNvSpPr txBox="1">
                          <a:spLocks noChangeArrowheads="1"/>
                        </wps:cNvSpPr>
                        <wps:spPr bwMode="auto">
                          <a:xfrm>
                            <a:off x="1303655" y="-412085"/>
                            <a:ext cx="2096135" cy="2553478"/>
                          </a:xfrm>
                          <a:prstGeom prst="rect">
                            <a:avLst/>
                          </a:prstGeom>
                          <a:solidFill>
                            <a:schemeClr val="bg1">
                              <a:lumMod val="85000"/>
                            </a:schemeClr>
                          </a:solidFill>
                          <a:ln w="12700">
                            <a:solidFill>
                              <a:srgbClr val="A5A5A5"/>
                            </a:solidFill>
                            <a:miter lim="800000"/>
                            <a:headEnd/>
                            <a:tailEnd/>
                          </a:ln>
                          <a:extLst/>
                        </wps:spPr>
                        <wps:txbx>
                          <w:txbxContent>
                            <w:p w14:paraId="519A608B" w14:textId="77777777" w:rsidR="004C6ED9" w:rsidRPr="009A088C" w:rsidRDefault="004C6ED9" w:rsidP="002E1139">
                              <w:pPr>
                                <w:pStyle w:val="Normal-Table11ptpara"/>
                                <w:rPr>
                                  <w:sz w:val="22"/>
                                  <w:szCs w:val="22"/>
                                  <w:lang w:val="en-AU"/>
                                </w:rPr>
                              </w:pPr>
                              <w:r w:rsidRPr="009A088C">
                                <w:rPr>
                                  <w:sz w:val="22"/>
                                  <w:szCs w:val="22"/>
                                  <w:lang w:val="en-AU"/>
                                </w:rPr>
                                <w:t xml:space="preserve">‘More education regarding up to date science based information on dog behaviour and training for dog owners. </w:t>
                              </w:r>
                            </w:p>
                            <w:p w14:paraId="75B19031" w14:textId="469E9AAC" w:rsidR="004C6ED9" w:rsidRDefault="004C6ED9" w:rsidP="002E1139">
                              <w:pPr>
                                <w:pStyle w:val="Normal-Table11ptpara"/>
                                <w:rPr>
                                  <w:sz w:val="22"/>
                                  <w:szCs w:val="22"/>
                                  <w:lang w:val="en-AU"/>
                                </w:rPr>
                              </w:pPr>
                              <w:r w:rsidRPr="009A088C">
                                <w:rPr>
                                  <w:sz w:val="22"/>
                                  <w:szCs w:val="22"/>
                                  <w:lang w:val="en-AU"/>
                                </w:rPr>
                                <w:t>… and engage qualified trainers and behaviourists to help resolve problem behaviour such as excessive barking and aggression.’</w:t>
                              </w:r>
                            </w:p>
                            <w:p w14:paraId="4DA08A3B" w14:textId="77777777" w:rsidR="004C6ED9" w:rsidRPr="009A088C" w:rsidRDefault="004C6ED9" w:rsidP="002E1139">
                              <w:pPr>
                                <w:pStyle w:val="Normal-Table11ptpara"/>
                                <w:rPr>
                                  <w:rFonts w:ascii="Times" w:hAnsi="Times"/>
                                  <w:sz w:val="22"/>
                                  <w:szCs w:val="22"/>
                                  <w:lang w:val="en-AU"/>
                                </w:rPr>
                              </w:pPr>
                            </w:p>
                            <w:p w14:paraId="05712425" w14:textId="77777777" w:rsidR="004C6ED9" w:rsidRPr="009A088C" w:rsidRDefault="004C6ED9" w:rsidP="002E1139">
                              <w:pPr>
                                <w:pStyle w:val="Normal-Table11ptpara"/>
                                <w:rPr>
                                  <w:rFonts w:ascii="Times" w:hAnsi="Times"/>
                                  <w:sz w:val="22"/>
                                  <w:szCs w:val="22"/>
                                  <w:lang w:val="en-AU"/>
                                </w:rPr>
                              </w:pPr>
                              <w:r w:rsidRPr="009A088C">
                                <w:rPr>
                                  <w:sz w:val="22"/>
                                  <w:szCs w:val="22"/>
                                  <w:lang w:val="en-AU"/>
                                </w:rPr>
                                <w:t>DAMP survey respondent</w:t>
                              </w:r>
                            </w:p>
                            <w:p w14:paraId="60845D68" w14:textId="77777777" w:rsidR="004C6ED9" w:rsidRPr="0008342B" w:rsidRDefault="004C6ED9" w:rsidP="00597442"/>
                          </w:txbxContent>
                        </wps:txbx>
                        <wps:bodyPr rot="0" vert="horz" wrap="square" lIns="91440" tIns="91440" rIns="91440" bIns="91440" anchor="t" anchorCtr="0" upright="1">
                          <a:noAutofit/>
                        </wps:bodyPr>
                      </wps:wsp>
                      <wpg:grpSp>
                        <wpg:cNvPr id="30" name="Group 30"/>
                        <wpg:cNvGrpSpPr/>
                        <wpg:grpSpPr>
                          <a:xfrm>
                            <a:off x="0" y="2276957"/>
                            <a:ext cx="3495040" cy="2968283"/>
                            <a:chOff x="0" y="387832"/>
                            <a:chExt cx="3495040" cy="2968283"/>
                          </a:xfrm>
                        </wpg:grpSpPr>
                        <wps:wsp>
                          <wps:cNvPr id="14" name="Text Box 51"/>
                          <wps:cNvSpPr txBox="1">
                            <a:spLocks noChangeArrowheads="1"/>
                          </wps:cNvSpPr>
                          <wps:spPr bwMode="auto">
                            <a:xfrm>
                              <a:off x="0" y="2319655"/>
                              <a:ext cx="3495040" cy="961390"/>
                            </a:xfrm>
                            <a:prstGeom prst="rect">
                              <a:avLst/>
                            </a:prstGeom>
                            <a:noFill/>
                            <a:ln w="12700">
                              <a:noFill/>
                              <a:miter lim="800000"/>
                              <a:headEnd/>
                              <a:tailEnd/>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x5="http://schemas.microsoft.com/office/drawing/2016/5/11/chartex" xmlns:cx4="http://schemas.microsoft.com/office/drawing/2016/5/10/chartex" xmlns:cx3="http://schemas.microsoft.com/office/drawing/2016/5/9/chartex"/>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x5="http://schemas.microsoft.com/office/drawing/2016/5/11/chartex" xmlns:cx4="http://schemas.microsoft.com/office/drawing/2016/5/10/chartex" xmlns:cx3="http://schemas.microsoft.com/office/drawing/2016/5/9/chartex"/>
                              </a:ext>
                            </a:extLst>
                          </wps:spPr>
                          <wps:txbx>
                            <w:txbxContent>
                              <w:p w14:paraId="7C4D0678" w14:textId="2DD48CF0" w:rsidR="004C6ED9" w:rsidRPr="00D42BF6" w:rsidRDefault="004C6ED9" w:rsidP="002803D0">
                                <w:pPr>
                                  <w:pStyle w:val="Normal-Table11ptpara"/>
                                  <w:rPr>
                                    <w:rFonts w:ascii="Times" w:hAnsi="Times"/>
                                    <w:lang w:val="en-AU"/>
                                  </w:rPr>
                                </w:pPr>
                                <w:r>
                                  <w:rPr>
                                    <w:rFonts w:ascii="Helvetica Neue" w:hAnsi="Helvetica Neue"/>
                                    <w:color w:val="6B787F"/>
                                    <w:lang w:val="en-AU"/>
                                  </w:rPr>
                                  <w:t xml:space="preserve">Ref: </w:t>
                                </w:r>
                                <w:r w:rsidRPr="008B469E">
                                  <w:rPr>
                                    <w:lang w:val="en-AU"/>
                                  </w:rPr>
                                  <w:t xml:space="preserve">Milbemax </w:t>
                                </w:r>
                                <w:r>
                                  <w:rPr>
                                    <w:lang w:val="en-AU"/>
                                  </w:rPr>
                                  <w:t>‘</w:t>
                                </w:r>
                                <w:r w:rsidRPr="008B469E">
                                  <w:rPr>
                                    <w:lang w:val="en-AU"/>
                                  </w:rPr>
                                  <w:t>Dirty Dog</w:t>
                                </w:r>
                                <w:r>
                                  <w:rPr>
                                    <w:lang w:val="en-AU"/>
                                  </w:rPr>
                                  <w:t>’</w:t>
                                </w:r>
                                <w:r w:rsidRPr="008B469E">
                                  <w:rPr>
                                    <w:lang w:val="en-AU"/>
                                  </w:rPr>
                                  <w:t xml:space="preserve"> study </w:t>
                                </w:r>
                              </w:p>
                              <w:p w14:paraId="31FE369C" w14:textId="77777777" w:rsidR="004C6ED9" w:rsidRPr="0008342B" w:rsidRDefault="004C6ED9" w:rsidP="00A81331"/>
                            </w:txbxContent>
                          </wps:txbx>
                          <wps:bodyPr rot="0" vert="horz" wrap="square" lIns="91440" tIns="91440" rIns="91440" bIns="91440" anchor="t" anchorCtr="0" upright="1">
                            <a:noAutofit/>
                          </wps:bodyPr>
                        </wps:wsp>
                        <pic:pic xmlns:pic="http://schemas.openxmlformats.org/drawingml/2006/picture">
                          <pic:nvPicPr>
                            <pic:cNvPr id="18" name="Picture 18"/>
                            <pic:cNvPicPr>
                              <a:picLocks noChangeAspect="1"/>
                            </pic:cNvPicPr>
                          </pic:nvPicPr>
                          <pic:blipFill rotWithShape="1">
                            <a:blip r:embed="rId21" cstate="screen">
                              <a:extLst>
                                <a:ext uri="{28A0092B-C50C-407E-A947-70E740481C1C}">
                                  <a14:useLocalDpi xmlns:a14="http://schemas.microsoft.com/office/drawing/2010/main"/>
                                </a:ext>
                              </a:extLst>
                            </a:blip>
                            <a:srcRect/>
                            <a:stretch/>
                          </pic:blipFill>
                          <pic:spPr bwMode="auto">
                            <a:xfrm>
                              <a:off x="91440" y="387832"/>
                              <a:ext cx="3360420" cy="2968283"/>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x5="http://schemas.microsoft.com/office/drawing/2016/5/11/chartex" xmlns:cx4="http://schemas.microsoft.com/office/drawing/2016/5/10/chartex" xmlns:cx3="http://schemas.microsoft.com/office/drawing/2016/5/9/chartex"/>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x5="http://schemas.microsoft.com/office/drawing/2016/5/11/chartex" xmlns:cx4="http://schemas.microsoft.com/office/drawing/2016/5/10/chartex" xmlns:cx3="http://schemas.microsoft.com/office/drawing/2016/5/9/chartex"/>
                              </a:ext>
                            </a:extLst>
                          </pic:spPr>
                        </pic:pic>
                      </wpg:grpSp>
                    </wpg:wgp>
                  </a:graphicData>
                </a:graphic>
                <wp14:sizeRelV relativeFrom="margin">
                  <wp14:pctHeight>0</wp14:pctHeight>
                </wp14:sizeRelV>
              </wp:anchor>
            </w:drawing>
          </mc:Choice>
          <mc:Fallback>
            <w:pict>
              <v:group w14:anchorId="309E0303" id="Group 51" o:spid="_x0000_s1045" style="position:absolute;left:0;text-align:left;margin-left:217.1pt;margin-top:23.35pt;width:275.2pt;height:445.25pt;z-index:251787264;mso-height-relative:margin" coordorigin=",-4120" coordsize="34950,56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">
                <v:shape id="_x0000_s1046" type="#_x0000_t202" style="position:absolute;left:13036;top:-4120;width:20961;height:25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" fillcolor="#d8d8d8 [2732]" strokecolor="#a5a5a5" strokeweight="1pt">
                  <v:textbox inset=",7.2pt,,7.2pt">
                    <w:txbxContent>
                      <w:p w14:paraId="519A608B" w14:textId="77777777" w:rsidR="004C6ED9" w:rsidRPr="009A088C" w:rsidRDefault="004C6ED9" w:rsidP="002E1139">
                        <w:pPr>
                          <w:pStyle w:val="Normal-Table11ptpara"/>
                          <w:rPr>
                            <w:sz w:val="22"/>
                            <w:szCs w:val="22"/>
                            <w:lang w:val="en-AU"/>
                          </w:rPr>
                        </w:pPr>
                        <w:r w:rsidRPr="009A088C">
                          <w:rPr>
                            <w:sz w:val="22"/>
                            <w:szCs w:val="22"/>
                            <w:lang w:val="en-AU"/>
                          </w:rPr>
                          <w:t xml:space="preserve">‘More education regarding up to date science based information on dog behaviour and training for dog owners. </w:t>
                        </w:r>
                      </w:p>
                      <w:p w14:paraId="75B19031" w14:textId="469E9AAC" w:rsidR="004C6ED9" w:rsidRDefault="004C6ED9" w:rsidP="002E1139">
                        <w:pPr>
                          <w:pStyle w:val="Normal-Table11ptpara"/>
                          <w:rPr>
                            <w:sz w:val="22"/>
                            <w:szCs w:val="22"/>
                            <w:lang w:val="en-AU"/>
                          </w:rPr>
                        </w:pPr>
                        <w:r w:rsidRPr="009A088C">
                          <w:rPr>
                            <w:sz w:val="22"/>
                            <w:szCs w:val="22"/>
                            <w:lang w:val="en-AU"/>
                          </w:rPr>
                          <w:t>… and engage qualified trainers and behaviourists to help resolve problem behaviour such as excessive barking and aggression.’</w:t>
                        </w:r>
                      </w:p>
                      <w:p w14:paraId="4DA08A3B" w14:textId="77777777" w:rsidR="004C6ED9" w:rsidRPr="009A088C" w:rsidRDefault="004C6ED9" w:rsidP="002E1139">
                        <w:pPr>
                          <w:pStyle w:val="Normal-Table11ptpara"/>
                          <w:rPr>
                            <w:rFonts w:ascii="Times" w:hAnsi="Times"/>
                            <w:sz w:val="22"/>
                            <w:szCs w:val="22"/>
                            <w:lang w:val="en-AU"/>
                          </w:rPr>
                        </w:pPr>
                      </w:p>
                      <w:p w14:paraId="05712425" w14:textId="77777777" w:rsidR="004C6ED9" w:rsidRPr="009A088C" w:rsidRDefault="004C6ED9" w:rsidP="002E1139">
                        <w:pPr>
                          <w:pStyle w:val="Normal-Table11ptpara"/>
                          <w:rPr>
                            <w:rFonts w:ascii="Times" w:hAnsi="Times"/>
                            <w:sz w:val="22"/>
                            <w:szCs w:val="22"/>
                            <w:lang w:val="en-AU"/>
                          </w:rPr>
                        </w:pPr>
                        <w:r w:rsidRPr="009A088C">
                          <w:rPr>
                            <w:sz w:val="22"/>
                            <w:szCs w:val="22"/>
                            <w:lang w:val="en-AU"/>
                          </w:rPr>
                          <w:t>DAMP survey respondent</w:t>
                        </w:r>
                      </w:p>
                      <w:p w14:paraId="60845D68" w14:textId="77777777" w:rsidR="004C6ED9" w:rsidRPr="0008342B" w:rsidRDefault="004C6ED9" w:rsidP="00597442"/>
                    </w:txbxContent>
                  </v:textbox>
                </v:shape>
                <v:group id="Group 30" o:spid="_x0000_s1047" style="position:absolute;top:22769;width:34950;height:29683" coordorigin=",3878" coordsize="34950,29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_x0000_s1048" type="#_x0000_t202" style="position:absolute;top:23196;width:34950;height:9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" filled="f" stroked="f" strokeweight="1pt">
                    <v:textbox inset=",7.2pt,,7.2pt">
                      <w:txbxContent>
                        <w:p w14:paraId="7C4D0678" w14:textId="2DD48CF0" w:rsidR="004C6ED9" w:rsidRPr="00D42BF6" w:rsidRDefault="004C6ED9" w:rsidP="002803D0">
                          <w:pPr>
                            <w:pStyle w:val="Normal-Table11ptpara"/>
                            <w:rPr>
                              <w:rFonts w:ascii="Times" w:hAnsi="Times"/>
                              <w:lang w:val="en-AU"/>
                            </w:rPr>
                          </w:pPr>
                          <w:r>
                            <w:rPr>
                              <w:rFonts w:ascii="Helvetica Neue" w:hAnsi="Helvetica Neue"/>
                              <w:color w:val="6B787F"/>
                              <w:lang w:val="en-AU"/>
                            </w:rPr>
                            <w:t xml:space="preserve">Ref: </w:t>
                          </w:r>
                          <w:r w:rsidRPr="008B469E">
                            <w:rPr>
                              <w:lang w:val="en-AU"/>
                            </w:rPr>
                            <w:t xml:space="preserve">Milbemax </w:t>
                          </w:r>
                          <w:r>
                            <w:rPr>
                              <w:lang w:val="en-AU"/>
                            </w:rPr>
                            <w:t>‘</w:t>
                          </w:r>
                          <w:r w:rsidRPr="008B469E">
                            <w:rPr>
                              <w:lang w:val="en-AU"/>
                            </w:rPr>
                            <w:t>Dirty Dog</w:t>
                          </w:r>
                          <w:r>
                            <w:rPr>
                              <w:lang w:val="en-AU"/>
                            </w:rPr>
                            <w:t>’</w:t>
                          </w:r>
                          <w:r w:rsidRPr="008B469E">
                            <w:rPr>
                              <w:lang w:val="en-AU"/>
                            </w:rPr>
                            <w:t xml:space="preserve"> study </w:t>
                          </w:r>
                        </w:p>
                        <w:p w14:paraId="31FE369C" w14:textId="77777777" w:rsidR="004C6ED9" w:rsidRPr="0008342B" w:rsidRDefault="004C6ED9" w:rsidP="00A81331"/>
                      </w:txbxContent>
                    </v:textbox>
                  </v:shape>
                  <v:shape id="Picture 18" o:spid="_x0000_s1049" type="#_x0000_t75" style="position:absolute;left:914;top:3878;width:33604;height:29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">
                    <v:imagedata r:id="rId22" o:title=""/>
                    <v:path arrowok="t"/>
                  </v:shape>
                </v:group>
                <w10:wrap type="through"/>
              </v:group>
            </w:pict>
          </mc:Fallback>
        </mc:AlternateContent>
      </w:r>
      <w:r w:rsidR="00A40317" w:rsidRPr="00B14EC2">
        <w:rPr>
          <w:noProof w:val="0"/>
          <w:lang w:val="en-CA"/>
        </w:rPr>
        <w:t xml:space="preserve">As a percentage of all </w:t>
      </w:r>
      <w:r w:rsidR="00B7044E" w:rsidRPr="00B14EC2">
        <w:rPr>
          <w:noProof w:val="0"/>
          <w:lang w:val="en-CA"/>
        </w:rPr>
        <w:t>animal related custo</w:t>
      </w:r>
      <w:r w:rsidR="0084146E">
        <w:rPr>
          <w:noProof w:val="0"/>
          <w:lang w:val="en-CA"/>
        </w:rPr>
        <w:t xml:space="preserve">mer requests/complaints, </w:t>
      </w:r>
      <w:r w:rsidR="00B7044E" w:rsidRPr="00B14EC2">
        <w:rPr>
          <w:noProof w:val="0"/>
          <w:lang w:val="en-CA"/>
        </w:rPr>
        <w:t xml:space="preserve">the following were the most </w:t>
      </w:r>
      <w:r w:rsidR="0084146E">
        <w:rPr>
          <w:noProof w:val="0"/>
          <w:lang w:val="en-CA"/>
        </w:rPr>
        <w:t>common</w:t>
      </w:r>
      <w:r w:rsidR="00B7044E" w:rsidRPr="00B14EC2">
        <w:rPr>
          <w:noProof w:val="0"/>
          <w:lang w:val="en-CA"/>
        </w:rPr>
        <w:t>:</w:t>
      </w:r>
    </w:p>
    <w:p w14:paraId="43D2E9F6" w14:textId="5FFD555F" w:rsidR="00A40317" w:rsidRPr="00B14EC2" w:rsidRDefault="00B7044E" w:rsidP="00E56AA7">
      <w:pPr>
        <w:pStyle w:val="Bullet3"/>
        <w:rPr>
          <w:noProof w:val="0"/>
          <w:lang w:val="en-CA"/>
        </w:rPr>
      </w:pPr>
      <w:r w:rsidRPr="00B14EC2">
        <w:rPr>
          <w:noProof w:val="0"/>
          <w:lang w:val="en-CA"/>
        </w:rPr>
        <w:t>Dog nuisance (16% of animal related complaints)</w:t>
      </w:r>
    </w:p>
    <w:p w14:paraId="7638F9B4" w14:textId="6A59CF92" w:rsidR="00B7044E" w:rsidRPr="00B14EC2" w:rsidRDefault="00B7044E" w:rsidP="00E56AA7">
      <w:pPr>
        <w:pStyle w:val="Bullet3"/>
        <w:rPr>
          <w:noProof w:val="0"/>
          <w:lang w:val="en-CA"/>
        </w:rPr>
      </w:pPr>
      <w:r w:rsidRPr="00B14EC2">
        <w:rPr>
          <w:noProof w:val="0"/>
          <w:lang w:val="en-CA"/>
        </w:rPr>
        <w:t>Cat nuisance (16% of animal related complaints)</w:t>
      </w:r>
    </w:p>
    <w:p w14:paraId="56F260E8" w14:textId="576D9B2D" w:rsidR="00B7044E" w:rsidRPr="00B14EC2" w:rsidRDefault="00B7044E" w:rsidP="00E56AA7">
      <w:pPr>
        <w:pStyle w:val="Bullet3"/>
        <w:rPr>
          <w:noProof w:val="0"/>
          <w:lang w:val="en-CA"/>
        </w:rPr>
      </w:pPr>
      <w:r w:rsidRPr="00B14EC2">
        <w:rPr>
          <w:noProof w:val="0"/>
          <w:lang w:val="en-CA"/>
        </w:rPr>
        <w:t>Dog barking (14% of animal related complaints)</w:t>
      </w:r>
    </w:p>
    <w:p w14:paraId="7AF34C13" w14:textId="2FACBC64" w:rsidR="00A40317" w:rsidRPr="00B14EC2" w:rsidRDefault="00B7044E" w:rsidP="00E56AA7">
      <w:pPr>
        <w:pStyle w:val="Bullet3"/>
        <w:rPr>
          <w:noProof w:val="0"/>
          <w:lang w:val="en-CA"/>
        </w:rPr>
      </w:pPr>
      <w:r w:rsidRPr="00B14EC2">
        <w:rPr>
          <w:noProof w:val="0"/>
          <w:lang w:val="en-CA"/>
        </w:rPr>
        <w:t>Dog wandering (9% of animal related complaints)</w:t>
      </w:r>
    </w:p>
    <w:p w14:paraId="4AB79C8B" w14:textId="60FA0251" w:rsidR="00A40317" w:rsidRPr="00B14EC2" w:rsidRDefault="00A40317" w:rsidP="00E56AA7">
      <w:pPr>
        <w:pStyle w:val="Bullet2"/>
        <w:rPr>
          <w:noProof w:val="0"/>
          <w:lang w:val="en-CA"/>
        </w:rPr>
      </w:pPr>
      <w:r w:rsidRPr="00B14EC2">
        <w:rPr>
          <w:noProof w:val="0"/>
          <w:lang w:val="en-CA"/>
        </w:rPr>
        <w:t>There were 866 infringement notices issued in 2016/</w:t>
      </w:r>
      <w:r w:rsidR="0084146E">
        <w:rPr>
          <w:noProof w:val="0"/>
          <w:lang w:val="en-CA"/>
        </w:rPr>
        <w:t>1</w:t>
      </w:r>
      <w:r w:rsidRPr="00B14EC2">
        <w:rPr>
          <w:noProof w:val="0"/>
          <w:lang w:val="en-CA"/>
        </w:rPr>
        <w:t>7 compared to 561 in 2012/1</w:t>
      </w:r>
      <w:r w:rsidR="00214633">
        <w:rPr>
          <w:noProof w:val="0"/>
          <w:lang w:val="en-CA"/>
        </w:rPr>
        <w:t>3, an</w:t>
      </w:r>
      <w:r w:rsidR="00B7044E" w:rsidRPr="00B14EC2">
        <w:rPr>
          <w:noProof w:val="0"/>
          <w:lang w:val="en-CA"/>
        </w:rPr>
        <w:t xml:space="preserve"> increase of 2.4 per 1,000</w:t>
      </w:r>
      <w:r w:rsidRPr="00B14EC2">
        <w:rPr>
          <w:noProof w:val="0"/>
          <w:lang w:val="en-CA"/>
        </w:rPr>
        <w:t xml:space="preserve"> residents. The most significant increase in infringement notices </w:t>
      </w:r>
      <w:r w:rsidR="00EE2A8B" w:rsidRPr="00B14EC2">
        <w:rPr>
          <w:noProof w:val="0"/>
          <w:lang w:val="en-CA"/>
        </w:rPr>
        <w:t>related</w:t>
      </w:r>
      <w:r w:rsidR="00B7044E" w:rsidRPr="00B14EC2">
        <w:rPr>
          <w:noProof w:val="0"/>
          <w:lang w:val="en-CA"/>
        </w:rPr>
        <w:t xml:space="preserve"> to dog and cat nuisance</w:t>
      </w:r>
      <w:r w:rsidR="0084146E">
        <w:rPr>
          <w:noProof w:val="0"/>
          <w:lang w:val="en-CA"/>
        </w:rPr>
        <w:t>,</w:t>
      </w:r>
      <w:r w:rsidR="00B7044E" w:rsidRPr="00B14EC2">
        <w:rPr>
          <w:noProof w:val="0"/>
          <w:lang w:val="en-CA"/>
        </w:rPr>
        <w:t xml:space="preserve"> a</w:t>
      </w:r>
      <w:r w:rsidRPr="00B14EC2">
        <w:rPr>
          <w:noProof w:val="0"/>
          <w:lang w:val="en-CA"/>
        </w:rPr>
        <w:t xml:space="preserve"> thre</w:t>
      </w:r>
      <w:r w:rsidR="002E1139" w:rsidRPr="00B14EC2">
        <w:rPr>
          <w:noProof w:val="0"/>
          <w:lang w:val="en-CA"/>
        </w:rPr>
        <w:t>e</w:t>
      </w:r>
      <w:r w:rsidRPr="00B14EC2">
        <w:rPr>
          <w:noProof w:val="0"/>
          <w:lang w:val="en-CA"/>
        </w:rPr>
        <w:t>fold increase from 95 in 2012/13 to 286 in 2016/17</w:t>
      </w:r>
      <w:r w:rsidR="00214633">
        <w:rPr>
          <w:noProof w:val="0"/>
          <w:lang w:val="en-CA"/>
        </w:rPr>
        <w:t>.</w:t>
      </w:r>
    </w:p>
    <w:p w14:paraId="1956FFBF" w14:textId="7B67F258" w:rsidR="00015E8C" w:rsidRPr="00B14EC2" w:rsidRDefault="00214633" w:rsidP="00E56AA7">
      <w:pPr>
        <w:pStyle w:val="Bullet2"/>
        <w:rPr>
          <w:noProof w:val="0"/>
          <w:lang w:val="en-CA"/>
        </w:rPr>
      </w:pPr>
      <w:r>
        <w:rPr>
          <w:noProof w:val="0"/>
          <w:lang w:val="en-CA"/>
        </w:rPr>
        <w:t>T</w:t>
      </w:r>
      <w:r w:rsidR="00B7044E" w:rsidRPr="00B14EC2">
        <w:rPr>
          <w:noProof w:val="0"/>
          <w:lang w:val="en-CA"/>
        </w:rPr>
        <w:t xml:space="preserve">he trends are </w:t>
      </w:r>
      <w:proofErr w:type="gramStart"/>
      <w:r w:rsidR="00B7044E" w:rsidRPr="00B14EC2">
        <w:rPr>
          <w:noProof w:val="0"/>
          <w:lang w:val="en-CA"/>
        </w:rPr>
        <w:t>similar to</w:t>
      </w:r>
      <w:proofErr w:type="gramEnd"/>
      <w:r w:rsidR="00B7044E" w:rsidRPr="00B14EC2">
        <w:rPr>
          <w:noProof w:val="0"/>
          <w:lang w:val="en-CA"/>
        </w:rPr>
        <w:t xml:space="preserve"> survey results from </w:t>
      </w:r>
      <w:r w:rsidR="00015E8C" w:rsidRPr="00B14EC2">
        <w:rPr>
          <w:noProof w:val="0"/>
          <w:lang w:val="en-CA"/>
        </w:rPr>
        <w:t>nearby LGAs in terms of the issue</w:t>
      </w:r>
      <w:r w:rsidR="0084146E">
        <w:rPr>
          <w:noProof w:val="0"/>
          <w:lang w:val="en-CA"/>
        </w:rPr>
        <w:t>s for residents</w:t>
      </w:r>
      <w:r w:rsidR="00015E8C" w:rsidRPr="00B14EC2">
        <w:rPr>
          <w:noProof w:val="0"/>
          <w:lang w:val="en-CA"/>
        </w:rPr>
        <w:t xml:space="preserve"> </w:t>
      </w:r>
      <w:r w:rsidR="0084146E">
        <w:rPr>
          <w:noProof w:val="0"/>
          <w:lang w:val="en-CA"/>
        </w:rPr>
        <w:t>over the</w:t>
      </w:r>
      <w:r w:rsidR="00015E8C" w:rsidRPr="00B14EC2">
        <w:rPr>
          <w:noProof w:val="0"/>
          <w:lang w:val="en-CA"/>
        </w:rPr>
        <w:t xml:space="preserve"> past 12 months:</w:t>
      </w:r>
    </w:p>
    <w:p w14:paraId="7D2D0299" w14:textId="4CB5533D" w:rsidR="00015E8C" w:rsidRPr="00B14EC2" w:rsidRDefault="00FC470F" w:rsidP="00E56AA7">
      <w:pPr>
        <w:pStyle w:val="Bullet3"/>
        <w:rPr>
          <w:noProof w:val="0"/>
          <w:lang w:val="en-CA"/>
        </w:rPr>
      </w:pPr>
      <w:r>
        <w:rPr>
          <w:noProof w:val="0"/>
          <w:lang w:val="en-CA"/>
        </w:rPr>
        <w:t>b</w:t>
      </w:r>
      <w:r w:rsidR="00015E8C" w:rsidRPr="00B14EC2">
        <w:rPr>
          <w:noProof w:val="0"/>
          <w:lang w:val="en-CA"/>
        </w:rPr>
        <w:t>arking dogs</w:t>
      </w:r>
      <w:r w:rsidR="00214633">
        <w:rPr>
          <w:noProof w:val="0"/>
          <w:lang w:val="en-CA"/>
        </w:rPr>
        <w:t>.</w:t>
      </w:r>
    </w:p>
    <w:p w14:paraId="59D3EC0C" w14:textId="4851DEA0" w:rsidR="00015E8C" w:rsidRPr="00B14EC2" w:rsidRDefault="00FC470F" w:rsidP="00E56AA7">
      <w:pPr>
        <w:pStyle w:val="Bullet3"/>
        <w:rPr>
          <w:noProof w:val="0"/>
          <w:lang w:val="en-CA"/>
        </w:rPr>
      </w:pPr>
      <w:r>
        <w:rPr>
          <w:noProof w:val="0"/>
          <w:lang w:val="en-CA"/>
        </w:rPr>
        <w:t>c</w:t>
      </w:r>
      <w:r w:rsidR="00015E8C" w:rsidRPr="00B14EC2">
        <w:rPr>
          <w:noProof w:val="0"/>
          <w:lang w:val="en-CA"/>
        </w:rPr>
        <w:t>ats not being confined at night</w:t>
      </w:r>
      <w:r w:rsidR="00214633">
        <w:rPr>
          <w:noProof w:val="0"/>
          <w:lang w:val="en-CA"/>
        </w:rPr>
        <w:t>.</w:t>
      </w:r>
    </w:p>
    <w:p w14:paraId="3B53386A" w14:textId="33D320F0" w:rsidR="00015E8C" w:rsidRPr="00B14EC2" w:rsidRDefault="00FC470F" w:rsidP="00E56AA7">
      <w:pPr>
        <w:pStyle w:val="Bullet3"/>
        <w:rPr>
          <w:noProof w:val="0"/>
          <w:lang w:val="en-CA"/>
        </w:rPr>
      </w:pPr>
      <w:r>
        <w:rPr>
          <w:noProof w:val="0"/>
          <w:lang w:val="en-CA"/>
        </w:rPr>
        <w:t>c</w:t>
      </w:r>
      <w:r w:rsidR="00214633">
        <w:rPr>
          <w:noProof w:val="0"/>
          <w:lang w:val="en-CA"/>
        </w:rPr>
        <w:t>ats wandering into gardens.</w:t>
      </w:r>
    </w:p>
    <w:p w14:paraId="08324FAB" w14:textId="090A4F40" w:rsidR="00015E8C" w:rsidRDefault="00FC470F" w:rsidP="00E56AA7">
      <w:pPr>
        <w:pStyle w:val="Bullet3"/>
        <w:rPr>
          <w:noProof w:val="0"/>
          <w:lang w:val="en-CA"/>
        </w:rPr>
      </w:pPr>
      <w:r>
        <w:rPr>
          <w:noProof w:val="0"/>
          <w:lang w:val="en-CA"/>
        </w:rPr>
        <w:t>d</w:t>
      </w:r>
      <w:r w:rsidR="00015E8C" w:rsidRPr="00B14EC2">
        <w:rPr>
          <w:noProof w:val="0"/>
          <w:lang w:val="en-CA"/>
        </w:rPr>
        <w:t>og owners not picking up after their dogs</w:t>
      </w:r>
      <w:r w:rsidR="0084146E">
        <w:rPr>
          <w:noProof w:val="0"/>
          <w:lang w:val="en-CA"/>
        </w:rPr>
        <w:t>.</w:t>
      </w:r>
    </w:p>
    <w:p w14:paraId="4ED0E100" w14:textId="47F2F262" w:rsidR="009A088C" w:rsidRDefault="009A088C" w:rsidP="009A088C">
      <w:pPr>
        <w:pStyle w:val="Bullet2"/>
      </w:pPr>
      <w:r w:rsidRPr="002E1139">
        <w:rPr>
          <w:b/>
        </w:rPr>
        <w:t xml:space="preserve">Only </w:t>
      </w:r>
      <w:r w:rsidR="00214633">
        <w:t xml:space="preserve">56% </w:t>
      </w:r>
      <w:r w:rsidRPr="0083428A">
        <w:t>of dog owners always clean up after their dog in public areas</w:t>
      </w:r>
      <w:r>
        <w:t xml:space="preserve">. </w:t>
      </w:r>
    </w:p>
    <w:p w14:paraId="60CFC9AE" w14:textId="057CBF7F" w:rsidR="009A088C" w:rsidRPr="0083428A" w:rsidRDefault="009A088C" w:rsidP="009A088C">
      <w:pPr>
        <w:pStyle w:val="Bullet2"/>
      </w:pPr>
      <w:r w:rsidRPr="002E1139">
        <w:rPr>
          <w:b/>
        </w:rPr>
        <w:t>70%</w:t>
      </w:r>
      <w:r>
        <w:t xml:space="preserve"> </w:t>
      </w:r>
      <w:r w:rsidRPr="0083428A">
        <w:t xml:space="preserve">of </w:t>
      </w:r>
      <w:r>
        <w:t>dog owners</w:t>
      </w:r>
      <w:r w:rsidRPr="0083428A">
        <w:t xml:space="preserve"> over 65 </w:t>
      </w:r>
      <w:r>
        <w:t>are likely to pick</w:t>
      </w:r>
      <w:r w:rsidRPr="0083428A">
        <w:t xml:space="preserve"> up </w:t>
      </w:r>
      <w:r>
        <w:t xml:space="preserve">dog </w:t>
      </w:r>
      <w:r w:rsidRPr="0083428A">
        <w:t>poo every time</w:t>
      </w:r>
      <w:r>
        <w:t xml:space="preserve">, but only 39% </w:t>
      </w:r>
      <w:r w:rsidRPr="0083428A">
        <w:t xml:space="preserve">of </w:t>
      </w:r>
      <w:r>
        <w:t>18 -24 olds are as diligent</w:t>
      </w:r>
      <w:r w:rsidR="00214633">
        <w:t>.</w:t>
      </w:r>
    </w:p>
    <w:p w14:paraId="41918F46" w14:textId="77777777" w:rsidR="00015E8C" w:rsidRPr="00B14EC2" w:rsidRDefault="00015E8C" w:rsidP="00E56AA7">
      <w:pPr>
        <w:pStyle w:val="Bullet2"/>
        <w:numPr>
          <w:ilvl w:val="0"/>
          <w:numId w:val="0"/>
        </w:numPr>
        <w:ind w:left="567"/>
        <w:rPr>
          <w:noProof w:val="0"/>
          <w:lang w:val="en-CA"/>
        </w:rPr>
      </w:pPr>
    </w:p>
    <w:p w14:paraId="6C2B3A89" w14:textId="1A9012C3" w:rsidR="00A07E8B" w:rsidRPr="00B14EC2" w:rsidRDefault="00A07E8B" w:rsidP="00A07E8B">
      <w:pPr>
        <w:rPr>
          <w:noProof w:val="0"/>
          <w:lang w:val="en-CA"/>
        </w:rPr>
      </w:pPr>
    </w:p>
    <w:p w14:paraId="51718092" w14:textId="61F21EA7" w:rsidR="00A07E8B" w:rsidRPr="00B14EC2" w:rsidRDefault="00A07E8B" w:rsidP="00A07E8B">
      <w:pPr>
        <w:rPr>
          <w:noProof w:val="0"/>
          <w:lang w:val="en-CA"/>
        </w:rPr>
      </w:pPr>
    </w:p>
    <w:p w14:paraId="0A5E42F9" w14:textId="37F88A3D" w:rsidR="00A07E8B" w:rsidRPr="00B14EC2" w:rsidRDefault="00A07E8B" w:rsidP="00A07E8B">
      <w:pPr>
        <w:rPr>
          <w:noProof w:val="0"/>
          <w:lang w:val="en-CA"/>
        </w:rPr>
      </w:pPr>
    </w:p>
    <w:p w14:paraId="5D3C0D71" w14:textId="77777777" w:rsidR="00A07E8B" w:rsidRPr="00B14EC2" w:rsidRDefault="00A07E8B" w:rsidP="00A07E8B">
      <w:pPr>
        <w:rPr>
          <w:noProof w:val="0"/>
          <w:lang w:val="en-CA"/>
        </w:rPr>
      </w:pPr>
    </w:p>
    <w:p w14:paraId="63DC90B9" w14:textId="5037B95C" w:rsidR="00A07E8B" w:rsidRPr="00B14EC2" w:rsidRDefault="00A07E8B" w:rsidP="00A07E8B">
      <w:pPr>
        <w:rPr>
          <w:noProof w:val="0"/>
          <w:lang w:val="en-CA"/>
        </w:rPr>
      </w:pPr>
    </w:p>
    <w:p w14:paraId="1FA8FFE5" w14:textId="77777777" w:rsidR="00A07E8B" w:rsidRPr="00B14EC2" w:rsidRDefault="00A07E8B" w:rsidP="00A07E8B">
      <w:pPr>
        <w:rPr>
          <w:noProof w:val="0"/>
          <w:lang w:val="en-CA"/>
        </w:rPr>
      </w:pPr>
    </w:p>
    <w:p w14:paraId="09B2D1B3" w14:textId="12807231" w:rsidR="00A07E8B" w:rsidRPr="00B14EC2" w:rsidRDefault="00A07E8B" w:rsidP="00A07E8B">
      <w:pPr>
        <w:rPr>
          <w:noProof w:val="0"/>
          <w:lang w:val="en-CA"/>
        </w:rPr>
      </w:pPr>
    </w:p>
    <w:p w14:paraId="1D8A43AE" w14:textId="7C027A83" w:rsidR="006555B0" w:rsidRPr="00B14EC2" w:rsidRDefault="006555B0" w:rsidP="00A07E8B">
      <w:pPr>
        <w:rPr>
          <w:noProof w:val="0"/>
          <w:lang w:val="en-CA"/>
        </w:rPr>
      </w:pPr>
    </w:p>
    <w:p w14:paraId="4D166ED4" w14:textId="657170BB" w:rsidR="00C31FC4" w:rsidRPr="00B14EC2" w:rsidRDefault="008E1E8F" w:rsidP="00A07E8B">
      <w:pPr>
        <w:pStyle w:val="Heading3"/>
        <w:rPr>
          <w:lang w:val="en-CA"/>
        </w:rPr>
      </w:pPr>
      <w:bookmarkStart w:id="35" w:name="_Toc362116613"/>
      <w:bookmarkStart w:id="36" w:name="_Toc365566044"/>
      <w:r w:rsidRPr="00B14EC2">
        <w:rPr>
          <w:lang w:val="en-CA"/>
        </w:rPr>
        <w:lastRenderedPageBreak/>
        <w:t>Strategies</w:t>
      </w:r>
      <w:r w:rsidR="00092D7E" w:rsidRPr="00B14EC2">
        <w:rPr>
          <w:lang w:val="en-CA"/>
        </w:rPr>
        <w:t xml:space="preserve"> to address new and emerging issues</w:t>
      </w:r>
      <w:bookmarkEnd w:id="35"/>
      <w:bookmarkEnd w:id="36"/>
      <w:r w:rsidR="00092D7E" w:rsidRPr="00B14EC2">
        <w:rPr>
          <w:lang w:val="en-CA"/>
        </w:rPr>
        <w:t xml:space="preserve">  </w:t>
      </w:r>
    </w:p>
    <w:tbl>
      <w:tblPr>
        <w:tblW w:w="11199"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
        <w:gridCol w:w="5170"/>
        <w:gridCol w:w="1701"/>
        <w:gridCol w:w="2552"/>
        <w:gridCol w:w="1276"/>
      </w:tblGrid>
      <w:tr w:rsidR="0016200D" w:rsidRPr="00B14EC2" w14:paraId="1351B79D" w14:textId="77777777" w:rsidTr="0016200D">
        <w:tc>
          <w:tcPr>
            <w:tcW w:w="500" w:type="dxa"/>
            <w:shd w:val="clear" w:color="auto" w:fill="E6E6E6"/>
          </w:tcPr>
          <w:p w14:paraId="77ACCCB7" w14:textId="543A9297" w:rsidR="0016200D" w:rsidRPr="0016200D" w:rsidRDefault="0016200D" w:rsidP="00744F5E">
            <w:pPr>
              <w:rPr>
                <w:b/>
                <w:noProof w:val="0"/>
                <w:lang w:val="en-CA"/>
              </w:rPr>
            </w:pPr>
            <w:r w:rsidRPr="0016200D">
              <w:rPr>
                <w:b/>
                <w:noProof w:val="0"/>
                <w:lang w:val="en-CA"/>
              </w:rPr>
              <w:t>OB</w:t>
            </w:r>
          </w:p>
        </w:tc>
        <w:tc>
          <w:tcPr>
            <w:tcW w:w="5170" w:type="dxa"/>
            <w:shd w:val="clear" w:color="auto" w:fill="E6E6E6"/>
            <w:vAlign w:val="center"/>
          </w:tcPr>
          <w:p w14:paraId="3B3678B9" w14:textId="77777777" w:rsidR="0016200D" w:rsidRPr="00B14EC2" w:rsidRDefault="0016200D" w:rsidP="00744F5E">
            <w:pPr>
              <w:pStyle w:val="Normal9ptBoldCentre"/>
              <w:framePr w:hSpace="0" w:wrap="auto" w:vAnchor="margin" w:hAnchor="text" w:xAlign="left" w:yAlign="inline"/>
              <w:rPr>
                <w:noProof w:val="0"/>
                <w:lang w:val="en-CA"/>
              </w:rPr>
            </w:pPr>
            <w:r w:rsidRPr="00B14EC2">
              <w:rPr>
                <w:noProof w:val="0"/>
                <w:lang w:val="en-CA"/>
              </w:rPr>
              <w:t>ACTION</w:t>
            </w:r>
          </w:p>
        </w:tc>
        <w:tc>
          <w:tcPr>
            <w:tcW w:w="1701" w:type="dxa"/>
            <w:shd w:val="clear" w:color="auto" w:fill="E6E6E6"/>
          </w:tcPr>
          <w:p w14:paraId="043BBB5D" w14:textId="33EEA729" w:rsidR="0016200D" w:rsidRPr="00B14EC2" w:rsidRDefault="0016200D" w:rsidP="00744F5E">
            <w:pPr>
              <w:pStyle w:val="Normal9ptBoldCentre"/>
              <w:framePr w:hSpace="0" w:wrap="auto" w:vAnchor="margin" w:hAnchor="text" w:xAlign="left" w:yAlign="inline"/>
              <w:rPr>
                <w:noProof w:val="0"/>
                <w:lang w:val="en-CA"/>
              </w:rPr>
            </w:pPr>
            <w:r>
              <w:rPr>
                <w:noProof w:val="0"/>
                <w:lang w:val="en-CA"/>
              </w:rPr>
              <w:t>RESPONSIBILITY COUNCIL ROLE</w:t>
            </w:r>
          </w:p>
        </w:tc>
        <w:tc>
          <w:tcPr>
            <w:tcW w:w="2552" w:type="dxa"/>
            <w:shd w:val="clear" w:color="auto" w:fill="E6E6E6"/>
          </w:tcPr>
          <w:p w14:paraId="33C22EF2" w14:textId="04030DF9" w:rsidR="0016200D" w:rsidRPr="00B14EC2" w:rsidRDefault="0016200D" w:rsidP="00744F5E">
            <w:pPr>
              <w:pStyle w:val="Normal9ptBoldCentre"/>
              <w:framePr w:hSpace="0" w:wrap="auto" w:vAnchor="margin" w:hAnchor="text" w:xAlign="left" w:yAlign="inline"/>
              <w:rPr>
                <w:noProof w:val="0"/>
                <w:lang w:val="en-CA"/>
              </w:rPr>
            </w:pPr>
            <w:r w:rsidRPr="00B14EC2">
              <w:rPr>
                <w:noProof w:val="0"/>
                <w:lang w:val="en-CA"/>
              </w:rPr>
              <w:t>MEASURES</w:t>
            </w:r>
          </w:p>
        </w:tc>
        <w:tc>
          <w:tcPr>
            <w:tcW w:w="1276" w:type="dxa"/>
            <w:shd w:val="clear" w:color="auto" w:fill="E6E6E6"/>
          </w:tcPr>
          <w:p w14:paraId="3B8FB64F" w14:textId="19613FAF" w:rsidR="0016200D" w:rsidRPr="00B14EC2" w:rsidRDefault="0016200D" w:rsidP="00744F5E">
            <w:pPr>
              <w:pStyle w:val="Normal9ptBoldCentre"/>
              <w:framePr w:hSpace="0" w:wrap="auto" w:vAnchor="margin" w:hAnchor="text" w:xAlign="left" w:yAlign="inline"/>
              <w:rPr>
                <w:noProof w:val="0"/>
                <w:lang w:val="en-CA"/>
              </w:rPr>
            </w:pPr>
            <w:r>
              <w:rPr>
                <w:noProof w:val="0"/>
                <w:lang w:val="en-CA"/>
              </w:rPr>
              <w:t>TIMEFRAME</w:t>
            </w:r>
          </w:p>
        </w:tc>
      </w:tr>
      <w:tr w:rsidR="0016200D" w:rsidRPr="00B14EC2" w14:paraId="35558964" w14:textId="77777777" w:rsidTr="0016200D">
        <w:tc>
          <w:tcPr>
            <w:tcW w:w="500" w:type="dxa"/>
            <w:shd w:val="clear" w:color="auto" w:fill="auto"/>
          </w:tcPr>
          <w:p w14:paraId="40FDBD61" w14:textId="77777777" w:rsidR="0016200D" w:rsidRPr="00B14EC2" w:rsidRDefault="0016200D" w:rsidP="00504FFC">
            <w:pPr>
              <w:pStyle w:val="Actionnumbers"/>
            </w:pPr>
          </w:p>
        </w:tc>
        <w:tc>
          <w:tcPr>
            <w:tcW w:w="5170" w:type="dxa"/>
            <w:shd w:val="clear" w:color="auto" w:fill="auto"/>
          </w:tcPr>
          <w:p w14:paraId="615706AE" w14:textId="5D9B6747" w:rsidR="0016200D" w:rsidRPr="00B14EC2" w:rsidRDefault="0016200D" w:rsidP="00D92237">
            <w:pPr>
              <w:rPr>
                <w:noProof w:val="0"/>
                <w:lang w:val="en-CA"/>
              </w:rPr>
            </w:pPr>
            <w:r w:rsidRPr="00B14EC2">
              <w:rPr>
                <w:noProof w:val="0"/>
                <w:lang w:val="en-CA"/>
              </w:rPr>
              <w:t xml:space="preserve">Investigate </w:t>
            </w:r>
            <w:r>
              <w:rPr>
                <w:noProof w:val="0"/>
                <w:lang w:val="en-CA"/>
              </w:rPr>
              <w:t>potential</w:t>
            </w:r>
            <w:r w:rsidRPr="00B14EC2">
              <w:rPr>
                <w:noProof w:val="0"/>
                <w:lang w:val="en-CA"/>
              </w:rPr>
              <w:t xml:space="preserve"> benefits of enlisting the help of an animal behaviourist as an intervention</w:t>
            </w:r>
            <w:r w:rsidR="00D92237">
              <w:rPr>
                <w:noProof w:val="0"/>
                <w:lang w:val="en-CA"/>
              </w:rPr>
              <w:t xml:space="preserve"> or to provide / develop literature for use by Council and owners</w:t>
            </w:r>
            <w:r w:rsidRPr="00B14EC2">
              <w:rPr>
                <w:noProof w:val="0"/>
                <w:lang w:val="en-CA"/>
              </w:rPr>
              <w:t xml:space="preserve"> in relation to barking dog complaints</w:t>
            </w:r>
            <w:r w:rsidR="00D92237">
              <w:rPr>
                <w:noProof w:val="0"/>
                <w:lang w:val="en-CA"/>
              </w:rPr>
              <w:t>.</w:t>
            </w:r>
            <w:r w:rsidR="002F2343">
              <w:rPr>
                <w:noProof w:val="0"/>
                <w:lang w:val="en-CA"/>
              </w:rPr>
              <w:t xml:space="preserve"> </w:t>
            </w:r>
          </w:p>
        </w:tc>
        <w:tc>
          <w:tcPr>
            <w:tcW w:w="1701" w:type="dxa"/>
          </w:tcPr>
          <w:p w14:paraId="68EC7C4C" w14:textId="77777777" w:rsidR="005E7163" w:rsidRPr="005E7163" w:rsidRDefault="005E7163" w:rsidP="005E7163">
            <w:pPr>
              <w:pStyle w:val="Bullet1-9pt"/>
              <w:rPr>
                <w:noProof w:val="0"/>
                <w:lang w:val="en-CA"/>
              </w:rPr>
            </w:pPr>
            <w:r>
              <w:rPr>
                <w:noProof w:val="0"/>
                <w:lang w:val="en-CA"/>
              </w:rPr>
              <w:t xml:space="preserve">Lead </w:t>
            </w:r>
            <w:r w:rsidRPr="00BE4894">
              <w:rPr>
                <w:b/>
                <w:noProof w:val="0"/>
                <w:lang w:val="en-CA"/>
              </w:rPr>
              <w:t>LL</w:t>
            </w:r>
          </w:p>
          <w:p w14:paraId="53695CA1" w14:textId="74E32197" w:rsidR="005E7163" w:rsidRPr="005E7163" w:rsidRDefault="005E7163" w:rsidP="005E7163">
            <w:pPr>
              <w:pStyle w:val="Bullet1-9pt"/>
              <w:rPr>
                <w:noProof w:val="0"/>
                <w:lang w:val="en-CA"/>
              </w:rPr>
            </w:pPr>
            <w:r w:rsidRPr="005E7163">
              <w:rPr>
                <w:noProof w:val="0"/>
                <w:lang w:val="en-CA"/>
              </w:rPr>
              <w:t>Support</w:t>
            </w:r>
            <w:r>
              <w:rPr>
                <w:b/>
                <w:noProof w:val="0"/>
                <w:lang w:val="en-CA"/>
              </w:rPr>
              <w:t xml:space="preserve"> OERCs</w:t>
            </w:r>
          </w:p>
          <w:p w14:paraId="58C2A7D2" w14:textId="0C137158" w:rsidR="0016200D" w:rsidRPr="00B14EC2" w:rsidRDefault="005E7163" w:rsidP="005E7163">
            <w:pPr>
              <w:pStyle w:val="Bullet1-9pt"/>
              <w:rPr>
                <w:noProof w:val="0"/>
                <w:lang w:val="en-CA"/>
              </w:rPr>
            </w:pPr>
            <w:r w:rsidRPr="005E7163">
              <w:rPr>
                <w:noProof w:val="0"/>
                <w:lang w:val="en-CA"/>
              </w:rPr>
              <w:t>Role</w:t>
            </w:r>
            <w:r>
              <w:rPr>
                <w:b/>
                <w:noProof w:val="0"/>
                <w:lang w:val="en-CA"/>
              </w:rPr>
              <w:t xml:space="preserve"> CL</w:t>
            </w:r>
          </w:p>
        </w:tc>
        <w:tc>
          <w:tcPr>
            <w:tcW w:w="2552" w:type="dxa"/>
            <w:shd w:val="clear" w:color="auto" w:fill="auto"/>
          </w:tcPr>
          <w:p w14:paraId="65452F13" w14:textId="028F9137" w:rsidR="0016200D" w:rsidRPr="00B14EC2" w:rsidRDefault="0016200D" w:rsidP="00053232">
            <w:pPr>
              <w:pStyle w:val="Bullet1-9pt"/>
              <w:rPr>
                <w:noProof w:val="0"/>
                <w:lang w:val="en-CA"/>
              </w:rPr>
            </w:pPr>
            <w:r w:rsidRPr="00B14EC2">
              <w:rPr>
                <w:noProof w:val="0"/>
                <w:lang w:val="en-CA"/>
              </w:rPr>
              <w:t>Options cost/benefit considered</w:t>
            </w:r>
          </w:p>
          <w:p w14:paraId="6D1D1BE6" w14:textId="10C44629" w:rsidR="0016200D" w:rsidRPr="00B14EC2" w:rsidRDefault="0016200D" w:rsidP="00053232">
            <w:pPr>
              <w:pStyle w:val="Bullet1-9pt"/>
              <w:rPr>
                <w:noProof w:val="0"/>
                <w:lang w:val="en-CA"/>
              </w:rPr>
            </w:pPr>
            <w:r w:rsidRPr="00B14EC2">
              <w:rPr>
                <w:noProof w:val="0"/>
                <w:lang w:val="en-CA"/>
              </w:rPr>
              <w:t>Implemented as determined</w:t>
            </w:r>
          </w:p>
          <w:p w14:paraId="62A8363F" w14:textId="77777777" w:rsidR="0016200D" w:rsidRPr="00B14EC2" w:rsidRDefault="0016200D" w:rsidP="002F2343">
            <w:pPr>
              <w:pStyle w:val="Bullet1-9pt"/>
              <w:numPr>
                <w:ilvl w:val="0"/>
                <w:numId w:val="0"/>
              </w:numPr>
              <w:ind w:left="142"/>
              <w:rPr>
                <w:noProof w:val="0"/>
                <w:lang w:val="en-CA"/>
              </w:rPr>
            </w:pPr>
          </w:p>
        </w:tc>
        <w:tc>
          <w:tcPr>
            <w:tcW w:w="1276" w:type="dxa"/>
          </w:tcPr>
          <w:p w14:paraId="54C45342" w14:textId="6039C28C" w:rsidR="0016200D" w:rsidRPr="00B14EC2" w:rsidRDefault="00D80AD6" w:rsidP="00EC3D73">
            <w:pPr>
              <w:pStyle w:val="Bullet1-9pt"/>
              <w:rPr>
                <w:noProof w:val="0"/>
                <w:lang w:val="en-CA"/>
              </w:rPr>
            </w:pPr>
            <w:r>
              <w:rPr>
                <w:noProof w:val="0"/>
                <w:lang w:val="en-CA"/>
              </w:rPr>
              <w:t>2019</w:t>
            </w:r>
          </w:p>
          <w:p w14:paraId="6A360472" w14:textId="10779B03" w:rsidR="0016200D" w:rsidRPr="00B14EC2" w:rsidRDefault="00D80AD6" w:rsidP="00EC3D73">
            <w:pPr>
              <w:pStyle w:val="Bullet1-9pt"/>
              <w:rPr>
                <w:noProof w:val="0"/>
                <w:lang w:val="en-CA"/>
              </w:rPr>
            </w:pPr>
            <w:r>
              <w:rPr>
                <w:noProof w:val="0"/>
                <w:lang w:val="en-CA"/>
              </w:rPr>
              <w:t xml:space="preserve">2020 </w:t>
            </w:r>
            <w:r w:rsidR="0016200D" w:rsidRPr="00B14EC2">
              <w:rPr>
                <w:noProof w:val="0"/>
                <w:lang w:val="en-CA"/>
              </w:rPr>
              <w:t>+</w:t>
            </w:r>
          </w:p>
        </w:tc>
      </w:tr>
      <w:tr w:rsidR="0016200D" w:rsidRPr="00B14EC2" w14:paraId="19E1B22B" w14:textId="77777777" w:rsidTr="0016200D">
        <w:tc>
          <w:tcPr>
            <w:tcW w:w="500" w:type="dxa"/>
            <w:shd w:val="clear" w:color="auto" w:fill="auto"/>
          </w:tcPr>
          <w:p w14:paraId="0B9F4438" w14:textId="2A2BD39B" w:rsidR="0016200D" w:rsidRPr="00B14EC2" w:rsidRDefault="0016200D" w:rsidP="00504FFC">
            <w:pPr>
              <w:pStyle w:val="Actionnumbers"/>
            </w:pPr>
          </w:p>
        </w:tc>
        <w:tc>
          <w:tcPr>
            <w:tcW w:w="5170" w:type="dxa"/>
            <w:shd w:val="clear" w:color="auto" w:fill="auto"/>
          </w:tcPr>
          <w:p w14:paraId="481DC5B5" w14:textId="51B22D8F" w:rsidR="0016200D" w:rsidRPr="00B14EC2" w:rsidRDefault="00214633" w:rsidP="00DD0219">
            <w:pPr>
              <w:pStyle w:val="NormalTable10pt"/>
              <w:framePr w:hSpace="0" w:wrap="auto" w:vAnchor="margin" w:hAnchor="text" w:xAlign="left" w:yAlign="inline"/>
              <w:rPr>
                <w:lang w:val="en-CA"/>
              </w:rPr>
            </w:pPr>
            <w:r>
              <w:rPr>
                <w:lang w:val="en-CA"/>
              </w:rPr>
              <w:t>Consider developing</w:t>
            </w:r>
            <w:r w:rsidR="0016200D" w:rsidRPr="00B14EC2">
              <w:rPr>
                <w:lang w:val="en-CA"/>
              </w:rPr>
              <w:t xml:space="preserve"> a list of commercial providers that can work with residents to address:</w:t>
            </w:r>
          </w:p>
          <w:p w14:paraId="393694C9" w14:textId="77777777" w:rsidR="0016200D" w:rsidRPr="00B14EC2" w:rsidRDefault="0016200D" w:rsidP="00E56AA7">
            <w:pPr>
              <w:pStyle w:val="Bullet2"/>
              <w:rPr>
                <w:noProof w:val="0"/>
                <w:lang w:val="en-CA"/>
              </w:rPr>
            </w:pPr>
            <w:r w:rsidRPr="00B14EC2">
              <w:rPr>
                <w:noProof w:val="0"/>
                <w:lang w:val="en-CA"/>
              </w:rPr>
              <w:t>dog obedience/control issues that occur in public places</w:t>
            </w:r>
          </w:p>
          <w:p w14:paraId="7808C453" w14:textId="59205838" w:rsidR="0016200D" w:rsidRPr="00664C38" w:rsidRDefault="0016200D" w:rsidP="00DD0219">
            <w:pPr>
              <w:pStyle w:val="Bullet2"/>
              <w:rPr>
                <w:noProof w:val="0"/>
                <w:lang w:val="en-CA"/>
              </w:rPr>
            </w:pPr>
            <w:r w:rsidRPr="00B14EC2">
              <w:rPr>
                <w:noProof w:val="0"/>
                <w:lang w:val="en-CA"/>
              </w:rPr>
              <w:t>barking dog issues</w:t>
            </w:r>
          </w:p>
        </w:tc>
        <w:tc>
          <w:tcPr>
            <w:tcW w:w="1701" w:type="dxa"/>
          </w:tcPr>
          <w:p w14:paraId="4668F908" w14:textId="77777777" w:rsidR="005E7163" w:rsidRPr="005E7163" w:rsidRDefault="005E7163" w:rsidP="005E7163">
            <w:pPr>
              <w:pStyle w:val="Bullet1-9pt"/>
              <w:rPr>
                <w:noProof w:val="0"/>
                <w:lang w:val="en-CA"/>
              </w:rPr>
            </w:pPr>
            <w:r>
              <w:rPr>
                <w:noProof w:val="0"/>
                <w:lang w:val="en-CA"/>
              </w:rPr>
              <w:t xml:space="preserve">Lead </w:t>
            </w:r>
            <w:r w:rsidRPr="00BE4894">
              <w:rPr>
                <w:b/>
                <w:noProof w:val="0"/>
                <w:lang w:val="en-CA"/>
              </w:rPr>
              <w:t>LL</w:t>
            </w:r>
          </w:p>
          <w:p w14:paraId="442677C8" w14:textId="77777777" w:rsidR="005E7163" w:rsidRPr="005E7163" w:rsidRDefault="005E7163" w:rsidP="005E7163">
            <w:pPr>
              <w:pStyle w:val="Bullet1-9pt"/>
              <w:rPr>
                <w:noProof w:val="0"/>
                <w:lang w:val="en-CA"/>
              </w:rPr>
            </w:pPr>
            <w:r w:rsidRPr="005E7163">
              <w:rPr>
                <w:noProof w:val="0"/>
                <w:lang w:val="en-CA"/>
              </w:rPr>
              <w:t>Support</w:t>
            </w:r>
            <w:r>
              <w:rPr>
                <w:b/>
                <w:noProof w:val="0"/>
                <w:lang w:val="en-CA"/>
              </w:rPr>
              <w:t xml:space="preserve"> LL</w:t>
            </w:r>
          </w:p>
          <w:p w14:paraId="104C2314" w14:textId="12CDFF43" w:rsidR="0016200D" w:rsidRPr="00B14EC2" w:rsidRDefault="005E7163" w:rsidP="005E7163">
            <w:pPr>
              <w:pStyle w:val="Bullet1-9pt"/>
              <w:rPr>
                <w:noProof w:val="0"/>
                <w:lang w:val="en-CA"/>
              </w:rPr>
            </w:pPr>
            <w:r w:rsidRPr="005E7163">
              <w:rPr>
                <w:noProof w:val="0"/>
                <w:lang w:val="en-CA"/>
              </w:rPr>
              <w:t>Role</w:t>
            </w:r>
            <w:r>
              <w:rPr>
                <w:b/>
                <w:noProof w:val="0"/>
                <w:lang w:val="en-CA"/>
              </w:rPr>
              <w:t xml:space="preserve"> CL</w:t>
            </w:r>
          </w:p>
        </w:tc>
        <w:tc>
          <w:tcPr>
            <w:tcW w:w="2552" w:type="dxa"/>
            <w:shd w:val="clear" w:color="auto" w:fill="auto"/>
          </w:tcPr>
          <w:p w14:paraId="2452AEBA" w14:textId="3EAD1003" w:rsidR="0016200D" w:rsidRPr="00B14EC2" w:rsidRDefault="0016200D" w:rsidP="00053232">
            <w:pPr>
              <w:pStyle w:val="Bullet1-9pt"/>
              <w:rPr>
                <w:noProof w:val="0"/>
                <w:lang w:val="en-CA"/>
              </w:rPr>
            </w:pPr>
            <w:r w:rsidRPr="00B14EC2">
              <w:rPr>
                <w:noProof w:val="0"/>
                <w:lang w:val="en-CA"/>
              </w:rPr>
              <w:t xml:space="preserve">List developed / liaison with potential project/ promotional partners </w:t>
            </w:r>
          </w:p>
          <w:p w14:paraId="036095E6" w14:textId="77777777" w:rsidR="0016200D" w:rsidRPr="00B14EC2" w:rsidRDefault="0016200D" w:rsidP="00327538">
            <w:pPr>
              <w:pStyle w:val="Bullet1-9pt"/>
              <w:numPr>
                <w:ilvl w:val="0"/>
                <w:numId w:val="0"/>
              </w:numPr>
              <w:ind w:left="142"/>
              <w:rPr>
                <w:noProof w:val="0"/>
                <w:lang w:val="en-CA"/>
              </w:rPr>
            </w:pPr>
          </w:p>
        </w:tc>
        <w:tc>
          <w:tcPr>
            <w:tcW w:w="1276" w:type="dxa"/>
          </w:tcPr>
          <w:p w14:paraId="3F28F140" w14:textId="39544759" w:rsidR="0016200D" w:rsidRPr="00B14EC2" w:rsidRDefault="00D80AD6" w:rsidP="00EC3D73">
            <w:pPr>
              <w:pStyle w:val="Bullet1-9pt"/>
              <w:rPr>
                <w:noProof w:val="0"/>
                <w:lang w:val="en-CA"/>
              </w:rPr>
            </w:pPr>
            <w:r>
              <w:rPr>
                <w:noProof w:val="0"/>
                <w:lang w:val="en-CA"/>
              </w:rPr>
              <w:t>2019</w:t>
            </w:r>
          </w:p>
          <w:p w14:paraId="788D56D5" w14:textId="77777777" w:rsidR="0016200D" w:rsidRPr="00B14EC2" w:rsidRDefault="0016200D" w:rsidP="00DD0219">
            <w:pPr>
              <w:pStyle w:val="Normal9ptbold"/>
              <w:framePr w:hSpace="0" w:wrap="auto" w:vAnchor="margin" w:hAnchor="text" w:xAlign="left" w:yAlign="inline"/>
              <w:rPr>
                <w:noProof w:val="0"/>
                <w:lang w:val="en-CA"/>
              </w:rPr>
            </w:pPr>
          </w:p>
          <w:p w14:paraId="2B6341D7" w14:textId="387C6BC0" w:rsidR="0016200D" w:rsidRPr="00B14EC2" w:rsidRDefault="00803484" w:rsidP="00EC3D73">
            <w:pPr>
              <w:pStyle w:val="Bullet1-9pt"/>
              <w:rPr>
                <w:noProof w:val="0"/>
                <w:lang w:val="en-CA"/>
              </w:rPr>
            </w:pPr>
            <w:r>
              <w:rPr>
                <w:noProof w:val="0"/>
                <w:lang w:val="en-CA"/>
              </w:rPr>
              <w:t>2020/21</w:t>
            </w:r>
          </w:p>
        </w:tc>
      </w:tr>
      <w:tr w:rsidR="0016200D" w:rsidRPr="00B14EC2" w14:paraId="17C9612A" w14:textId="77777777" w:rsidTr="0016200D">
        <w:tc>
          <w:tcPr>
            <w:tcW w:w="500" w:type="dxa"/>
            <w:shd w:val="clear" w:color="auto" w:fill="auto"/>
          </w:tcPr>
          <w:p w14:paraId="63EDFAFD" w14:textId="77777777" w:rsidR="0016200D" w:rsidRPr="00B14EC2" w:rsidRDefault="0016200D" w:rsidP="00504FFC">
            <w:pPr>
              <w:pStyle w:val="Actionnumbers"/>
            </w:pPr>
          </w:p>
        </w:tc>
        <w:tc>
          <w:tcPr>
            <w:tcW w:w="5170" w:type="dxa"/>
            <w:shd w:val="clear" w:color="auto" w:fill="auto"/>
          </w:tcPr>
          <w:p w14:paraId="1807741D" w14:textId="77777777" w:rsidR="0016200D" w:rsidRPr="00664C38" w:rsidRDefault="0016200D" w:rsidP="00664C38">
            <w:pPr>
              <w:pStyle w:val="Normal-Table1"/>
              <w:rPr>
                <w:noProof w:val="0"/>
                <w:sz w:val="20"/>
                <w:szCs w:val="20"/>
                <w:lang w:val="en-CA"/>
              </w:rPr>
            </w:pPr>
            <w:r w:rsidRPr="00664C38">
              <w:rPr>
                <w:noProof w:val="0"/>
                <w:sz w:val="20"/>
                <w:szCs w:val="20"/>
                <w:lang w:val="en-CA"/>
              </w:rPr>
              <w:t>Consider partnerships with commercial providers and community groups e.g. dog clubs</w:t>
            </w:r>
          </w:p>
          <w:p w14:paraId="3BC2B691" w14:textId="48A54E5D" w:rsidR="0016200D" w:rsidRPr="00B14EC2" w:rsidRDefault="0016200D" w:rsidP="00664C38">
            <w:pPr>
              <w:pStyle w:val="NormalTable10pt"/>
              <w:framePr w:hSpace="0" w:wrap="auto" w:vAnchor="margin" w:hAnchor="text" w:xAlign="left" w:yAlign="inline"/>
              <w:rPr>
                <w:lang w:val="en-CA"/>
              </w:rPr>
            </w:pPr>
          </w:p>
        </w:tc>
        <w:tc>
          <w:tcPr>
            <w:tcW w:w="1701" w:type="dxa"/>
          </w:tcPr>
          <w:p w14:paraId="3D003F42" w14:textId="77777777" w:rsidR="005E7163" w:rsidRPr="005E7163" w:rsidRDefault="005E7163" w:rsidP="005E7163">
            <w:pPr>
              <w:pStyle w:val="Bullet1-9pt"/>
              <w:rPr>
                <w:noProof w:val="0"/>
                <w:lang w:val="en-CA"/>
              </w:rPr>
            </w:pPr>
            <w:r>
              <w:rPr>
                <w:noProof w:val="0"/>
                <w:lang w:val="en-CA"/>
              </w:rPr>
              <w:t xml:space="preserve">Lead </w:t>
            </w:r>
            <w:r w:rsidRPr="00BE4894">
              <w:rPr>
                <w:b/>
                <w:noProof w:val="0"/>
                <w:lang w:val="en-CA"/>
              </w:rPr>
              <w:t>LL</w:t>
            </w:r>
          </w:p>
          <w:p w14:paraId="4D87987F" w14:textId="2138D69F" w:rsidR="005E7163" w:rsidRPr="005E7163" w:rsidRDefault="005E7163" w:rsidP="005E7163">
            <w:pPr>
              <w:pStyle w:val="Bullet1-9pt"/>
              <w:rPr>
                <w:noProof w:val="0"/>
                <w:lang w:val="en-CA"/>
              </w:rPr>
            </w:pPr>
            <w:r w:rsidRPr="005E7163">
              <w:rPr>
                <w:noProof w:val="0"/>
                <w:lang w:val="en-CA"/>
              </w:rPr>
              <w:t>Support</w:t>
            </w:r>
            <w:r>
              <w:rPr>
                <w:b/>
                <w:noProof w:val="0"/>
                <w:lang w:val="en-CA"/>
              </w:rPr>
              <w:t xml:space="preserve"> </w:t>
            </w:r>
            <w:r w:rsidR="001A1D3A">
              <w:rPr>
                <w:b/>
                <w:noProof w:val="0"/>
                <w:lang w:val="en-CA"/>
              </w:rPr>
              <w:t>LL</w:t>
            </w:r>
          </w:p>
          <w:p w14:paraId="6112E4C6" w14:textId="65F231F3" w:rsidR="0016200D" w:rsidRPr="00B14EC2" w:rsidRDefault="005E7163" w:rsidP="005E7163">
            <w:pPr>
              <w:pStyle w:val="Bullet1-9pt"/>
              <w:rPr>
                <w:noProof w:val="0"/>
                <w:lang w:val="en-CA"/>
              </w:rPr>
            </w:pPr>
            <w:r w:rsidRPr="005E7163">
              <w:rPr>
                <w:noProof w:val="0"/>
                <w:lang w:val="en-CA"/>
              </w:rPr>
              <w:t>Role</w:t>
            </w:r>
            <w:r>
              <w:rPr>
                <w:b/>
                <w:noProof w:val="0"/>
                <w:lang w:val="en-CA"/>
              </w:rPr>
              <w:t xml:space="preserve"> CL</w:t>
            </w:r>
          </w:p>
        </w:tc>
        <w:tc>
          <w:tcPr>
            <w:tcW w:w="2552" w:type="dxa"/>
            <w:shd w:val="clear" w:color="auto" w:fill="auto"/>
          </w:tcPr>
          <w:p w14:paraId="3DBB6D48" w14:textId="53EA5D87" w:rsidR="0016200D" w:rsidRPr="00B14EC2" w:rsidRDefault="0016200D" w:rsidP="00B359FB">
            <w:pPr>
              <w:pStyle w:val="Bullet1-9pt"/>
              <w:rPr>
                <w:noProof w:val="0"/>
                <w:lang w:val="en-CA"/>
              </w:rPr>
            </w:pPr>
            <w:r w:rsidRPr="00B14EC2">
              <w:rPr>
                <w:noProof w:val="0"/>
                <w:lang w:val="en-CA"/>
              </w:rPr>
              <w:t>Promotion of providers/programs</w:t>
            </w:r>
          </w:p>
          <w:p w14:paraId="37E2BFC7" w14:textId="77777777" w:rsidR="0016200D" w:rsidRPr="00B14EC2" w:rsidRDefault="0016200D" w:rsidP="00B359FB">
            <w:pPr>
              <w:pStyle w:val="Bullet1-9pt"/>
              <w:numPr>
                <w:ilvl w:val="0"/>
                <w:numId w:val="0"/>
              </w:numPr>
              <w:ind w:left="142"/>
              <w:rPr>
                <w:noProof w:val="0"/>
                <w:lang w:val="en-CA"/>
              </w:rPr>
            </w:pPr>
          </w:p>
        </w:tc>
        <w:tc>
          <w:tcPr>
            <w:tcW w:w="1276" w:type="dxa"/>
          </w:tcPr>
          <w:p w14:paraId="10E40CBD" w14:textId="0928CDC6" w:rsidR="0016200D" w:rsidRPr="00B14EC2" w:rsidRDefault="00803484" w:rsidP="00EC3D73">
            <w:pPr>
              <w:pStyle w:val="Bullet1-9pt"/>
              <w:rPr>
                <w:noProof w:val="0"/>
                <w:lang w:val="en-CA"/>
              </w:rPr>
            </w:pPr>
            <w:r>
              <w:rPr>
                <w:noProof w:val="0"/>
                <w:lang w:val="en-CA"/>
              </w:rPr>
              <w:t>2020/21</w:t>
            </w:r>
          </w:p>
        </w:tc>
      </w:tr>
      <w:tr w:rsidR="0016200D" w:rsidRPr="00B14EC2" w14:paraId="2C21DA44" w14:textId="77777777" w:rsidTr="0016200D">
        <w:tc>
          <w:tcPr>
            <w:tcW w:w="500" w:type="dxa"/>
            <w:shd w:val="clear" w:color="auto" w:fill="auto"/>
          </w:tcPr>
          <w:p w14:paraId="15BF6938" w14:textId="1305D2DE" w:rsidR="0016200D" w:rsidRPr="00B14EC2" w:rsidRDefault="0016200D" w:rsidP="00504FFC">
            <w:pPr>
              <w:pStyle w:val="Actionnumbers"/>
            </w:pPr>
          </w:p>
        </w:tc>
        <w:tc>
          <w:tcPr>
            <w:tcW w:w="5170" w:type="dxa"/>
            <w:shd w:val="clear" w:color="auto" w:fill="auto"/>
          </w:tcPr>
          <w:p w14:paraId="1647A9CE" w14:textId="2ACB5703" w:rsidR="0016200D" w:rsidRPr="00B14EC2" w:rsidRDefault="0016200D" w:rsidP="00345A3D">
            <w:pPr>
              <w:rPr>
                <w:noProof w:val="0"/>
                <w:lang w:val="en-CA"/>
              </w:rPr>
            </w:pPr>
            <w:r>
              <w:rPr>
                <w:noProof w:val="0"/>
                <w:lang w:val="en-CA"/>
              </w:rPr>
              <w:t>Consider</w:t>
            </w:r>
            <w:r w:rsidRPr="00B14EC2">
              <w:rPr>
                <w:noProof w:val="0"/>
                <w:lang w:val="en-CA"/>
              </w:rPr>
              <w:t xml:space="preserve"> a litter bag dispenser and bin policy that will determine where bins and dispensers should be provided</w:t>
            </w:r>
          </w:p>
          <w:p w14:paraId="6B344835" w14:textId="3CF843A1" w:rsidR="0016200D" w:rsidRPr="00B14EC2" w:rsidRDefault="0016200D" w:rsidP="00BB1336">
            <w:pPr>
              <w:pStyle w:val="Normal-Table11ptpara"/>
              <w:rPr>
                <w:noProof w:val="0"/>
                <w:lang w:val="en-CA"/>
              </w:rPr>
            </w:pPr>
          </w:p>
        </w:tc>
        <w:tc>
          <w:tcPr>
            <w:tcW w:w="1701" w:type="dxa"/>
          </w:tcPr>
          <w:p w14:paraId="2AC746EB" w14:textId="77777777" w:rsidR="005E7163" w:rsidRPr="005E7163" w:rsidRDefault="005E7163" w:rsidP="005E7163">
            <w:pPr>
              <w:pStyle w:val="Bullet1-9pt"/>
              <w:rPr>
                <w:noProof w:val="0"/>
                <w:lang w:val="en-CA"/>
              </w:rPr>
            </w:pPr>
            <w:r>
              <w:rPr>
                <w:noProof w:val="0"/>
                <w:lang w:val="en-CA"/>
              </w:rPr>
              <w:t xml:space="preserve">Lead </w:t>
            </w:r>
            <w:r w:rsidRPr="00BE4894">
              <w:rPr>
                <w:b/>
                <w:noProof w:val="0"/>
                <w:lang w:val="en-CA"/>
              </w:rPr>
              <w:t>LL</w:t>
            </w:r>
          </w:p>
          <w:p w14:paraId="39F879D1" w14:textId="1CD7C14F" w:rsidR="005E7163" w:rsidRPr="005E7163" w:rsidRDefault="005E7163" w:rsidP="005E7163">
            <w:pPr>
              <w:pStyle w:val="Bullet1-9pt"/>
              <w:rPr>
                <w:noProof w:val="0"/>
                <w:lang w:val="en-CA"/>
              </w:rPr>
            </w:pPr>
            <w:r w:rsidRPr="005E7163">
              <w:rPr>
                <w:noProof w:val="0"/>
                <w:lang w:val="en-CA"/>
              </w:rPr>
              <w:t>Support</w:t>
            </w:r>
            <w:r>
              <w:rPr>
                <w:b/>
                <w:noProof w:val="0"/>
                <w:lang w:val="en-CA"/>
              </w:rPr>
              <w:t xml:space="preserve"> </w:t>
            </w:r>
            <w:r w:rsidR="001A1D3A">
              <w:rPr>
                <w:b/>
                <w:noProof w:val="0"/>
                <w:lang w:val="en-CA"/>
              </w:rPr>
              <w:t>LL</w:t>
            </w:r>
          </w:p>
          <w:p w14:paraId="1260AB43" w14:textId="0C66159B" w:rsidR="0016200D" w:rsidRPr="00B14EC2" w:rsidRDefault="005E7163" w:rsidP="005E7163">
            <w:pPr>
              <w:pStyle w:val="Bullet1-9pt"/>
              <w:rPr>
                <w:noProof w:val="0"/>
                <w:lang w:val="en-CA"/>
              </w:rPr>
            </w:pPr>
            <w:r w:rsidRPr="005E7163">
              <w:rPr>
                <w:noProof w:val="0"/>
                <w:lang w:val="en-CA"/>
              </w:rPr>
              <w:t>Role</w:t>
            </w:r>
            <w:r>
              <w:rPr>
                <w:b/>
                <w:noProof w:val="0"/>
                <w:lang w:val="en-CA"/>
              </w:rPr>
              <w:t xml:space="preserve"> CL</w:t>
            </w:r>
          </w:p>
        </w:tc>
        <w:tc>
          <w:tcPr>
            <w:tcW w:w="2552" w:type="dxa"/>
            <w:shd w:val="clear" w:color="auto" w:fill="auto"/>
          </w:tcPr>
          <w:p w14:paraId="4FC3024E" w14:textId="2CDF6CE0" w:rsidR="0016200D" w:rsidRPr="00B14EC2" w:rsidRDefault="0016200D" w:rsidP="00053232">
            <w:pPr>
              <w:pStyle w:val="Bullet1-9pt"/>
              <w:rPr>
                <w:noProof w:val="0"/>
                <w:lang w:val="en-CA"/>
              </w:rPr>
            </w:pPr>
            <w:r w:rsidRPr="00B14EC2">
              <w:rPr>
                <w:noProof w:val="0"/>
                <w:lang w:val="en-CA"/>
              </w:rPr>
              <w:t xml:space="preserve">Policy </w:t>
            </w:r>
            <w:r>
              <w:rPr>
                <w:noProof w:val="0"/>
                <w:lang w:val="en-CA"/>
              </w:rPr>
              <w:t>scoped</w:t>
            </w:r>
          </w:p>
        </w:tc>
        <w:tc>
          <w:tcPr>
            <w:tcW w:w="1276" w:type="dxa"/>
          </w:tcPr>
          <w:p w14:paraId="073C374B" w14:textId="7030F187" w:rsidR="0016200D" w:rsidRPr="00B14EC2" w:rsidRDefault="00D80AD6" w:rsidP="00EC3D73">
            <w:pPr>
              <w:pStyle w:val="Bullet1-9pt"/>
              <w:rPr>
                <w:noProof w:val="0"/>
                <w:lang w:val="en-CA"/>
              </w:rPr>
            </w:pPr>
            <w:r>
              <w:rPr>
                <w:noProof w:val="0"/>
                <w:lang w:val="en-CA"/>
              </w:rPr>
              <w:t>2018</w:t>
            </w:r>
          </w:p>
        </w:tc>
      </w:tr>
      <w:tr w:rsidR="0016200D" w:rsidRPr="00B14EC2" w14:paraId="49DCE555" w14:textId="77777777" w:rsidTr="0016200D">
        <w:tc>
          <w:tcPr>
            <w:tcW w:w="500" w:type="dxa"/>
            <w:shd w:val="clear" w:color="auto" w:fill="auto"/>
          </w:tcPr>
          <w:p w14:paraId="6D8A2612" w14:textId="77777777" w:rsidR="0016200D" w:rsidRPr="00B14EC2" w:rsidRDefault="0016200D" w:rsidP="00504FFC">
            <w:pPr>
              <w:pStyle w:val="Actionnumbers"/>
            </w:pPr>
          </w:p>
        </w:tc>
        <w:tc>
          <w:tcPr>
            <w:tcW w:w="5170" w:type="dxa"/>
            <w:shd w:val="clear" w:color="auto" w:fill="auto"/>
          </w:tcPr>
          <w:p w14:paraId="15FDD38B" w14:textId="77777777" w:rsidR="0016200D" w:rsidRPr="00B14EC2" w:rsidRDefault="0016200D" w:rsidP="00345A3D">
            <w:pPr>
              <w:rPr>
                <w:noProof w:val="0"/>
                <w:lang w:val="en-CA"/>
              </w:rPr>
            </w:pPr>
            <w:r w:rsidRPr="00B14EC2">
              <w:rPr>
                <w:noProof w:val="0"/>
                <w:lang w:val="en-CA"/>
              </w:rPr>
              <w:t>Review the schedule for the patrolling of parks, particularly addressing ‘high complaint’ parks</w:t>
            </w:r>
          </w:p>
          <w:p w14:paraId="67E37965" w14:textId="1D9592A0" w:rsidR="0016200D" w:rsidRPr="00B14EC2" w:rsidRDefault="0016200D" w:rsidP="00BB1336">
            <w:pPr>
              <w:pStyle w:val="Normal-Table11ptpara"/>
              <w:rPr>
                <w:noProof w:val="0"/>
                <w:lang w:val="en-CA"/>
              </w:rPr>
            </w:pPr>
          </w:p>
        </w:tc>
        <w:tc>
          <w:tcPr>
            <w:tcW w:w="1701" w:type="dxa"/>
          </w:tcPr>
          <w:p w14:paraId="0F038A79" w14:textId="77777777" w:rsidR="005E7163" w:rsidRPr="005E7163" w:rsidRDefault="005E7163" w:rsidP="005E7163">
            <w:pPr>
              <w:pStyle w:val="Bullet1-9pt"/>
              <w:rPr>
                <w:noProof w:val="0"/>
                <w:lang w:val="en-CA"/>
              </w:rPr>
            </w:pPr>
            <w:r>
              <w:rPr>
                <w:noProof w:val="0"/>
                <w:lang w:val="en-CA"/>
              </w:rPr>
              <w:t xml:space="preserve">Lead </w:t>
            </w:r>
            <w:r w:rsidRPr="00BE4894">
              <w:rPr>
                <w:b/>
                <w:noProof w:val="0"/>
                <w:lang w:val="en-CA"/>
              </w:rPr>
              <w:t>LL</w:t>
            </w:r>
          </w:p>
          <w:p w14:paraId="15E3F8C9" w14:textId="77777777" w:rsidR="005E7163" w:rsidRPr="005E7163" w:rsidRDefault="005E7163" w:rsidP="005E7163">
            <w:pPr>
              <w:pStyle w:val="Bullet1-9pt"/>
              <w:rPr>
                <w:noProof w:val="0"/>
                <w:lang w:val="en-CA"/>
              </w:rPr>
            </w:pPr>
            <w:r w:rsidRPr="005E7163">
              <w:rPr>
                <w:noProof w:val="0"/>
                <w:lang w:val="en-CA"/>
              </w:rPr>
              <w:t>Support</w:t>
            </w:r>
            <w:r>
              <w:rPr>
                <w:b/>
                <w:noProof w:val="0"/>
                <w:lang w:val="en-CA"/>
              </w:rPr>
              <w:t xml:space="preserve"> LL</w:t>
            </w:r>
          </w:p>
          <w:p w14:paraId="370EC827" w14:textId="65CBECAB" w:rsidR="0016200D" w:rsidRPr="00B14EC2" w:rsidRDefault="005E7163" w:rsidP="005E7163">
            <w:pPr>
              <w:pStyle w:val="Bullet1-9pt"/>
              <w:rPr>
                <w:noProof w:val="0"/>
                <w:lang w:val="en-CA"/>
              </w:rPr>
            </w:pPr>
            <w:r w:rsidRPr="005E7163">
              <w:rPr>
                <w:noProof w:val="0"/>
                <w:lang w:val="en-CA"/>
              </w:rPr>
              <w:t>Role</w:t>
            </w:r>
            <w:r>
              <w:rPr>
                <w:b/>
                <w:noProof w:val="0"/>
                <w:lang w:val="en-CA"/>
              </w:rPr>
              <w:t xml:space="preserve"> CL</w:t>
            </w:r>
          </w:p>
        </w:tc>
        <w:tc>
          <w:tcPr>
            <w:tcW w:w="2552" w:type="dxa"/>
            <w:shd w:val="clear" w:color="auto" w:fill="auto"/>
          </w:tcPr>
          <w:p w14:paraId="1CB51772" w14:textId="2196F3AC" w:rsidR="0016200D" w:rsidRPr="00B14EC2" w:rsidRDefault="0016200D" w:rsidP="00053232">
            <w:pPr>
              <w:pStyle w:val="Bullet1-9pt"/>
              <w:rPr>
                <w:noProof w:val="0"/>
                <w:lang w:val="en-CA"/>
              </w:rPr>
            </w:pPr>
            <w:r w:rsidRPr="00B14EC2">
              <w:rPr>
                <w:noProof w:val="0"/>
                <w:lang w:val="en-CA"/>
              </w:rPr>
              <w:t>Schedule reviewed and implemented accordingly</w:t>
            </w:r>
          </w:p>
        </w:tc>
        <w:tc>
          <w:tcPr>
            <w:tcW w:w="1276" w:type="dxa"/>
          </w:tcPr>
          <w:p w14:paraId="6A513EA3" w14:textId="363453F4" w:rsidR="0016200D" w:rsidRPr="00B14EC2" w:rsidRDefault="00D80AD6" w:rsidP="00EC3D73">
            <w:pPr>
              <w:pStyle w:val="Bullet1-9pt"/>
              <w:rPr>
                <w:noProof w:val="0"/>
                <w:lang w:val="en-CA"/>
              </w:rPr>
            </w:pPr>
            <w:r>
              <w:rPr>
                <w:noProof w:val="0"/>
                <w:lang w:val="en-CA"/>
              </w:rPr>
              <w:t xml:space="preserve">2018 </w:t>
            </w:r>
          </w:p>
        </w:tc>
      </w:tr>
      <w:tr w:rsidR="0016200D" w:rsidRPr="00B14EC2" w14:paraId="613DF86F" w14:textId="77777777" w:rsidTr="0016200D">
        <w:tc>
          <w:tcPr>
            <w:tcW w:w="500" w:type="dxa"/>
            <w:shd w:val="clear" w:color="auto" w:fill="auto"/>
          </w:tcPr>
          <w:p w14:paraId="744CC0A6" w14:textId="77777777" w:rsidR="0016200D" w:rsidRPr="00B14EC2" w:rsidRDefault="0016200D" w:rsidP="00504FFC">
            <w:pPr>
              <w:pStyle w:val="Actionnumbers"/>
            </w:pPr>
          </w:p>
        </w:tc>
        <w:tc>
          <w:tcPr>
            <w:tcW w:w="5170" w:type="dxa"/>
            <w:shd w:val="clear" w:color="auto" w:fill="auto"/>
          </w:tcPr>
          <w:p w14:paraId="4A95C519" w14:textId="77777777" w:rsidR="0016200D" w:rsidRPr="00B14EC2" w:rsidRDefault="0016200D" w:rsidP="00345A3D">
            <w:pPr>
              <w:rPr>
                <w:noProof w:val="0"/>
                <w:lang w:val="en-CA"/>
              </w:rPr>
            </w:pPr>
            <w:r w:rsidRPr="00B14EC2">
              <w:rPr>
                <w:noProof w:val="0"/>
                <w:lang w:val="en-CA"/>
              </w:rPr>
              <w:t>Purchase of additional cat trapping cages if demand continues</w:t>
            </w:r>
          </w:p>
          <w:p w14:paraId="3F87A0A8" w14:textId="57744FA9" w:rsidR="0016200D" w:rsidRPr="00B14EC2" w:rsidRDefault="0016200D" w:rsidP="00BB1336">
            <w:pPr>
              <w:pStyle w:val="Normal-Table11ptpara"/>
              <w:rPr>
                <w:noProof w:val="0"/>
                <w:lang w:val="en-CA"/>
              </w:rPr>
            </w:pPr>
          </w:p>
        </w:tc>
        <w:tc>
          <w:tcPr>
            <w:tcW w:w="1701" w:type="dxa"/>
          </w:tcPr>
          <w:p w14:paraId="05E54397" w14:textId="77777777" w:rsidR="005E7163" w:rsidRPr="005E7163" w:rsidRDefault="005E7163" w:rsidP="005E7163">
            <w:pPr>
              <w:pStyle w:val="Bullet1-9pt"/>
              <w:rPr>
                <w:noProof w:val="0"/>
                <w:lang w:val="en-CA"/>
              </w:rPr>
            </w:pPr>
            <w:r>
              <w:rPr>
                <w:noProof w:val="0"/>
                <w:lang w:val="en-CA"/>
              </w:rPr>
              <w:t xml:space="preserve">Lead </w:t>
            </w:r>
            <w:r w:rsidRPr="00BE4894">
              <w:rPr>
                <w:b/>
                <w:noProof w:val="0"/>
                <w:lang w:val="en-CA"/>
              </w:rPr>
              <w:t>LL</w:t>
            </w:r>
          </w:p>
          <w:p w14:paraId="475EA20A" w14:textId="77777777" w:rsidR="005E7163" w:rsidRPr="005E7163" w:rsidRDefault="005E7163" w:rsidP="005E7163">
            <w:pPr>
              <w:pStyle w:val="Bullet1-9pt"/>
              <w:rPr>
                <w:noProof w:val="0"/>
                <w:lang w:val="en-CA"/>
              </w:rPr>
            </w:pPr>
            <w:r w:rsidRPr="005E7163">
              <w:rPr>
                <w:noProof w:val="0"/>
                <w:lang w:val="en-CA"/>
              </w:rPr>
              <w:t>Support</w:t>
            </w:r>
            <w:r>
              <w:rPr>
                <w:b/>
                <w:noProof w:val="0"/>
                <w:lang w:val="en-CA"/>
              </w:rPr>
              <w:t xml:space="preserve"> LL</w:t>
            </w:r>
          </w:p>
          <w:p w14:paraId="14D16187" w14:textId="147B3D97" w:rsidR="0016200D" w:rsidRDefault="005E7163" w:rsidP="005E7163">
            <w:pPr>
              <w:pStyle w:val="Bullet1-9pt"/>
              <w:rPr>
                <w:noProof w:val="0"/>
                <w:lang w:val="en-CA"/>
              </w:rPr>
            </w:pPr>
            <w:r w:rsidRPr="005E7163">
              <w:rPr>
                <w:noProof w:val="0"/>
                <w:lang w:val="en-CA"/>
              </w:rPr>
              <w:t>Role</w:t>
            </w:r>
            <w:r>
              <w:rPr>
                <w:b/>
                <w:noProof w:val="0"/>
                <w:lang w:val="en-CA"/>
              </w:rPr>
              <w:t xml:space="preserve"> CL</w:t>
            </w:r>
          </w:p>
        </w:tc>
        <w:tc>
          <w:tcPr>
            <w:tcW w:w="2552" w:type="dxa"/>
            <w:shd w:val="clear" w:color="auto" w:fill="auto"/>
          </w:tcPr>
          <w:p w14:paraId="512B2CB7" w14:textId="4D2162A0" w:rsidR="0016200D" w:rsidRPr="00B14EC2" w:rsidRDefault="0016200D" w:rsidP="00053232">
            <w:pPr>
              <w:pStyle w:val="Bullet1-9pt"/>
              <w:rPr>
                <w:noProof w:val="0"/>
                <w:lang w:val="en-CA"/>
              </w:rPr>
            </w:pPr>
            <w:r>
              <w:rPr>
                <w:noProof w:val="0"/>
                <w:lang w:val="en-CA"/>
              </w:rPr>
              <w:t>Cat traps acquired if</w:t>
            </w:r>
            <w:r w:rsidRPr="00B14EC2">
              <w:rPr>
                <w:noProof w:val="0"/>
                <w:lang w:val="en-CA"/>
              </w:rPr>
              <w:t xml:space="preserve"> demand warrants</w:t>
            </w:r>
          </w:p>
        </w:tc>
        <w:tc>
          <w:tcPr>
            <w:tcW w:w="1276" w:type="dxa"/>
          </w:tcPr>
          <w:p w14:paraId="005F409A" w14:textId="170A6974" w:rsidR="0016200D" w:rsidRPr="00B14EC2" w:rsidRDefault="004D0F7D" w:rsidP="00EC3D73">
            <w:pPr>
              <w:pStyle w:val="Bullet1-9pt"/>
              <w:rPr>
                <w:noProof w:val="0"/>
                <w:lang w:val="en-CA"/>
              </w:rPr>
            </w:pPr>
            <w:r>
              <w:rPr>
                <w:noProof w:val="0"/>
                <w:lang w:val="en-CA"/>
              </w:rPr>
              <w:t>As</w:t>
            </w:r>
            <w:r w:rsidR="002D3396">
              <w:rPr>
                <w:noProof w:val="0"/>
                <w:lang w:val="en-CA"/>
              </w:rPr>
              <w:t xml:space="preserve"> </w:t>
            </w:r>
            <w:r w:rsidR="0016200D" w:rsidRPr="00B14EC2">
              <w:rPr>
                <w:noProof w:val="0"/>
                <w:lang w:val="en-CA"/>
              </w:rPr>
              <w:t>required</w:t>
            </w:r>
          </w:p>
        </w:tc>
      </w:tr>
      <w:tr w:rsidR="0016200D" w:rsidRPr="00B14EC2" w14:paraId="347E0691" w14:textId="77777777" w:rsidTr="0016200D">
        <w:tc>
          <w:tcPr>
            <w:tcW w:w="500" w:type="dxa"/>
            <w:shd w:val="clear" w:color="auto" w:fill="auto"/>
          </w:tcPr>
          <w:p w14:paraId="51FC05A2" w14:textId="77777777" w:rsidR="0016200D" w:rsidRPr="00B14EC2" w:rsidRDefault="0016200D" w:rsidP="00504FFC">
            <w:pPr>
              <w:pStyle w:val="Actionnumbers"/>
            </w:pPr>
          </w:p>
        </w:tc>
        <w:tc>
          <w:tcPr>
            <w:tcW w:w="5170" w:type="dxa"/>
            <w:shd w:val="clear" w:color="auto" w:fill="auto"/>
          </w:tcPr>
          <w:p w14:paraId="6B4BC492" w14:textId="21566E7F" w:rsidR="0016200D" w:rsidRPr="00B14EC2" w:rsidRDefault="0016200D" w:rsidP="00660356">
            <w:pPr>
              <w:rPr>
                <w:noProof w:val="0"/>
                <w:lang w:val="en-CA"/>
              </w:rPr>
            </w:pPr>
            <w:r w:rsidRPr="00B14EC2">
              <w:rPr>
                <w:noProof w:val="0"/>
                <w:lang w:val="en-CA"/>
              </w:rPr>
              <w:t xml:space="preserve">Investigate successful industry/sector programs that have achieved reduced incidents of cat trespass/wandering </w:t>
            </w:r>
          </w:p>
          <w:p w14:paraId="4E3A0700" w14:textId="77777777" w:rsidR="0016200D" w:rsidRDefault="0016200D" w:rsidP="00660356">
            <w:pPr>
              <w:pStyle w:val="Normal-Table11ptpara"/>
              <w:rPr>
                <w:noProof w:val="0"/>
                <w:lang w:val="en-CA"/>
              </w:rPr>
            </w:pPr>
          </w:p>
          <w:p w14:paraId="4C70E9BF" w14:textId="19543320" w:rsidR="005E7163" w:rsidRPr="00B14EC2" w:rsidRDefault="005E7163" w:rsidP="00660356">
            <w:pPr>
              <w:pStyle w:val="Normal-Table11ptpara"/>
              <w:rPr>
                <w:noProof w:val="0"/>
                <w:lang w:val="en-CA"/>
              </w:rPr>
            </w:pPr>
          </w:p>
        </w:tc>
        <w:tc>
          <w:tcPr>
            <w:tcW w:w="1701" w:type="dxa"/>
          </w:tcPr>
          <w:p w14:paraId="50520905" w14:textId="77777777" w:rsidR="005E7163" w:rsidRPr="005E7163" w:rsidRDefault="005E7163" w:rsidP="005E7163">
            <w:pPr>
              <w:pStyle w:val="Bullet1-9pt"/>
              <w:rPr>
                <w:noProof w:val="0"/>
                <w:lang w:val="en-CA"/>
              </w:rPr>
            </w:pPr>
            <w:r>
              <w:rPr>
                <w:noProof w:val="0"/>
                <w:lang w:val="en-CA"/>
              </w:rPr>
              <w:t xml:space="preserve">Lead </w:t>
            </w:r>
            <w:r w:rsidRPr="00BE4894">
              <w:rPr>
                <w:b/>
                <w:noProof w:val="0"/>
                <w:lang w:val="en-CA"/>
              </w:rPr>
              <w:t>LL</w:t>
            </w:r>
          </w:p>
          <w:p w14:paraId="7630E15A" w14:textId="7419B27B" w:rsidR="005E7163" w:rsidRPr="005E7163" w:rsidRDefault="005E7163" w:rsidP="005E7163">
            <w:pPr>
              <w:pStyle w:val="Bullet1-9pt"/>
              <w:rPr>
                <w:noProof w:val="0"/>
                <w:lang w:val="en-CA"/>
              </w:rPr>
            </w:pPr>
            <w:r w:rsidRPr="005E7163">
              <w:rPr>
                <w:noProof w:val="0"/>
                <w:lang w:val="en-CA"/>
              </w:rPr>
              <w:t>Support</w:t>
            </w:r>
            <w:r>
              <w:rPr>
                <w:b/>
                <w:noProof w:val="0"/>
                <w:lang w:val="en-CA"/>
              </w:rPr>
              <w:t xml:space="preserve"> OERCs</w:t>
            </w:r>
          </w:p>
          <w:p w14:paraId="291394F6" w14:textId="4C422B83" w:rsidR="0016200D" w:rsidRPr="00B14EC2" w:rsidRDefault="005E7163" w:rsidP="005E7163">
            <w:pPr>
              <w:pStyle w:val="Bullet1-9pt"/>
              <w:rPr>
                <w:noProof w:val="0"/>
                <w:lang w:val="en-CA"/>
              </w:rPr>
            </w:pPr>
            <w:r w:rsidRPr="005E7163">
              <w:rPr>
                <w:noProof w:val="0"/>
                <w:lang w:val="en-CA"/>
              </w:rPr>
              <w:t>Role</w:t>
            </w:r>
            <w:r>
              <w:rPr>
                <w:b/>
                <w:noProof w:val="0"/>
                <w:lang w:val="en-CA"/>
              </w:rPr>
              <w:t xml:space="preserve"> CL</w:t>
            </w:r>
          </w:p>
        </w:tc>
        <w:tc>
          <w:tcPr>
            <w:tcW w:w="2552" w:type="dxa"/>
            <w:shd w:val="clear" w:color="auto" w:fill="auto"/>
          </w:tcPr>
          <w:p w14:paraId="6B1654B2" w14:textId="3F9743DF" w:rsidR="0016200D" w:rsidRPr="00B14EC2" w:rsidRDefault="0016200D" w:rsidP="00053232">
            <w:pPr>
              <w:pStyle w:val="Bullet1-9pt"/>
              <w:rPr>
                <w:noProof w:val="0"/>
                <w:lang w:val="en-CA"/>
              </w:rPr>
            </w:pPr>
            <w:r w:rsidRPr="00B14EC2">
              <w:rPr>
                <w:noProof w:val="0"/>
                <w:lang w:val="en-CA"/>
              </w:rPr>
              <w:t>Investigation/research undertaken</w:t>
            </w:r>
          </w:p>
          <w:p w14:paraId="22C432AF" w14:textId="0123CD57" w:rsidR="0016200D" w:rsidRPr="00B14EC2" w:rsidRDefault="0016200D" w:rsidP="00053232">
            <w:pPr>
              <w:pStyle w:val="Bullet1-9pt"/>
              <w:rPr>
                <w:noProof w:val="0"/>
                <w:lang w:val="en-CA"/>
              </w:rPr>
            </w:pPr>
            <w:r w:rsidRPr="00B14EC2">
              <w:rPr>
                <w:noProof w:val="0"/>
                <w:lang w:val="en-CA"/>
              </w:rPr>
              <w:t>Initiatives considered for implementation</w:t>
            </w:r>
          </w:p>
        </w:tc>
        <w:tc>
          <w:tcPr>
            <w:tcW w:w="1276" w:type="dxa"/>
          </w:tcPr>
          <w:p w14:paraId="5BD9256F" w14:textId="2D50A73E" w:rsidR="0016200D" w:rsidRPr="00B14EC2" w:rsidRDefault="00D80AD6" w:rsidP="00EC3D73">
            <w:pPr>
              <w:pStyle w:val="Bullet1-9pt"/>
              <w:rPr>
                <w:noProof w:val="0"/>
                <w:lang w:val="en-CA"/>
              </w:rPr>
            </w:pPr>
            <w:r>
              <w:rPr>
                <w:noProof w:val="0"/>
                <w:lang w:val="en-CA"/>
              </w:rPr>
              <w:t>2019/20</w:t>
            </w:r>
          </w:p>
        </w:tc>
      </w:tr>
      <w:tr w:rsidR="0016200D" w:rsidRPr="00B14EC2" w14:paraId="5CCD9B8F" w14:textId="77777777" w:rsidTr="0016200D">
        <w:tc>
          <w:tcPr>
            <w:tcW w:w="500" w:type="dxa"/>
            <w:shd w:val="clear" w:color="auto" w:fill="auto"/>
          </w:tcPr>
          <w:p w14:paraId="2D84A476" w14:textId="77777777" w:rsidR="0016200D" w:rsidRPr="00B14EC2" w:rsidRDefault="0016200D" w:rsidP="00504FFC">
            <w:pPr>
              <w:pStyle w:val="Actionnumbers"/>
            </w:pPr>
          </w:p>
        </w:tc>
        <w:tc>
          <w:tcPr>
            <w:tcW w:w="5170" w:type="dxa"/>
            <w:shd w:val="clear" w:color="auto" w:fill="auto"/>
          </w:tcPr>
          <w:p w14:paraId="545F6483" w14:textId="77777777" w:rsidR="0016200D" w:rsidRPr="00B14EC2" w:rsidRDefault="0016200D" w:rsidP="00345A3D">
            <w:pPr>
              <w:rPr>
                <w:noProof w:val="0"/>
                <w:lang w:val="en-CA"/>
              </w:rPr>
            </w:pPr>
            <w:r w:rsidRPr="00B14EC2">
              <w:rPr>
                <w:noProof w:val="0"/>
                <w:lang w:val="en-CA"/>
              </w:rPr>
              <w:t>Prepare information sheet/checklist for residents using cat traps e.g. humane treatment, safe operation of cages</w:t>
            </w:r>
          </w:p>
          <w:p w14:paraId="454828C1" w14:textId="77777777" w:rsidR="0016200D" w:rsidRDefault="0016200D" w:rsidP="00660356">
            <w:pPr>
              <w:pStyle w:val="Normal-Table11ptpara"/>
              <w:rPr>
                <w:noProof w:val="0"/>
                <w:lang w:val="en-CA"/>
              </w:rPr>
            </w:pPr>
          </w:p>
          <w:p w14:paraId="54A60241" w14:textId="09FCE0C9" w:rsidR="005E7163" w:rsidRPr="00B14EC2" w:rsidRDefault="005E7163" w:rsidP="00660356">
            <w:pPr>
              <w:pStyle w:val="Normal-Table11ptpara"/>
              <w:rPr>
                <w:noProof w:val="0"/>
                <w:lang w:val="en-CA"/>
              </w:rPr>
            </w:pPr>
          </w:p>
        </w:tc>
        <w:tc>
          <w:tcPr>
            <w:tcW w:w="1701" w:type="dxa"/>
          </w:tcPr>
          <w:p w14:paraId="10C9F7E0" w14:textId="77777777" w:rsidR="005E7163" w:rsidRPr="005E7163" w:rsidRDefault="005E7163" w:rsidP="005E7163">
            <w:pPr>
              <w:pStyle w:val="Bullet1-9pt"/>
              <w:rPr>
                <w:noProof w:val="0"/>
                <w:lang w:val="en-CA"/>
              </w:rPr>
            </w:pPr>
            <w:r>
              <w:rPr>
                <w:noProof w:val="0"/>
                <w:lang w:val="en-CA"/>
              </w:rPr>
              <w:t xml:space="preserve">Lead </w:t>
            </w:r>
            <w:r w:rsidRPr="00BE4894">
              <w:rPr>
                <w:b/>
                <w:noProof w:val="0"/>
                <w:lang w:val="en-CA"/>
              </w:rPr>
              <w:t>LL</w:t>
            </w:r>
          </w:p>
          <w:p w14:paraId="2F371821" w14:textId="401A52B2" w:rsidR="005E7163" w:rsidRPr="005E7163" w:rsidRDefault="005E7163" w:rsidP="005E7163">
            <w:pPr>
              <w:pStyle w:val="Bullet1-9pt"/>
              <w:rPr>
                <w:noProof w:val="0"/>
                <w:lang w:val="en-CA"/>
              </w:rPr>
            </w:pPr>
            <w:r w:rsidRPr="005E7163">
              <w:rPr>
                <w:noProof w:val="0"/>
                <w:lang w:val="en-CA"/>
              </w:rPr>
              <w:t>Support</w:t>
            </w:r>
            <w:r>
              <w:rPr>
                <w:b/>
                <w:noProof w:val="0"/>
                <w:lang w:val="en-CA"/>
              </w:rPr>
              <w:t xml:space="preserve"> OERCs</w:t>
            </w:r>
          </w:p>
          <w:p w14:paraId="78A1CF18" w14:textId="6FA575F7" w:rsidR="0016200D" w:rsidRPr="00B14EC2" w:rsidRDefault="005E7163" w:rsidP="005E7163">
            <w:pPr>
              <w:pStyle w:val="Bullet1-9pt"/>
              <w:rPr>
                <w:noProof w:val="0"/>
                <w:lang w:val="en-CA"/>
              </w:rPr>
            </w:pPr>
            <w:r w:rsidRPr="005E7163">
              <w:rPr>
                <w:noProof w:val="0"/>
                <w:lang w:val="en-CA"/>
              </w:rPr>
              <w:t>Role</w:t>
            </w:r>
            <w:r>
              <w:rPr>
                <w:b/>
                <w:noProof w:val="0"/>
                <w:lang w:val="en-CA"/>
              </w:rPr>
              <w:t xml:space="preserve"> CL</w:t>
            </w:r>
          </w:p>
        </w:tc>
        <w:tc>
          <w:tcPr>
            <w:tcW w:w="2552" w:type="dxa"/>
            <w:shd w:val="clear" w:color="auto" w:fill="auto"/>
          </w:tcPr>
          <w:p w14:paraId="7FB16B13" w14:textId="6F4657C3" w:rsidR="0016200D" w:rsidRPr="00B14EC2" w:rsidRDefault="0016200D" w:rsidP="00053232">
            <w:pPr>
              <w:pStyle w:val="Bullet1-9pt"/>
              <w:rPr>
                <w:noProof w:val="0"/>
                <w:lang w:val="en-CA"/>
              </w:rPr>
            </w:pPr>
            <w:r w:rsidRPr="00B14EC2">
              <w:rPr>
                <w:noProof w:val="0"/>
                <w:lang w:val="en-CA"/>
              </w:rPr>
              <w:t xml:space="preserve">Information sheet/checklist developed and made available </w:t>
            </w:r>
          </w:p>
        </w:tc>
        <w:tc>
          <w:tcPr>
            <w:tcW w:w="1276" w:type="dxa"/>
          </w:tcPr>
          <w:p w14:paraId="5465B495" w14:textId="33774BE3" w:rsidR="0016200D" w:rsidRPr="00B14EC2" w:rsidRDefault="00D80AD6" w:rsidP="00EC3D73">
            <w:pPr>
              <w:pStyle w:val="Bullet1-9pt"/>
              <w:rPr>
                <w:noProof w:val="0"/>
                <w:lang w:val="en-CA"/>
              </w:rPr>
            </w:pPr>
            <w:r>
              <w:rPr>
                <w:noProof w:val="0"/>
                <w:lang w:val="en-CA"/>
              </w:rPr>
              <w:t>2018</w:t>
            </w:r>
            <w:r w:rsidR="00D92237">
              <w:rPr>
                <w:noProof w:val="0"/>
                <w:lang w:val="en-CA"/>
              </w:rPr>
              <w:t>/20</w:t>
            </w:r>
          </w:p>
        </w:tc>
      </w:tr>
      <w:tr w:rsidR="0016200D" w:rsidRPr="00B14EC2" w14:paraId="4606A572" w14:textId="77777777" w:rsidTr="0016200D">
        <w:tc>
          <w:tcPr>
            <w:tcW w:w="500" w:type="dxa"/>
            <w:shd w:val="clear" w:color="auto" w:fill="auto"/>
          </w:tcPr>
          <w:p w14:paraId="56D59836" w14:textId="77777777" w:rsidR="0016200D" w:rsidRPr="00B14EC2" w:rsidRDefault="0016200D" w:rsidP="00504FFC">
            <w:pPr>
              <w:pStyle w:val="Actionnumbers"/>
            </w:pPr>
          </w:p>
        </w:tc>
        <w:tc>
          <w:tcPr>
            <w:tcW w:w="5170" w:type="dxa"/>
            <w:shd w:val="clear" w:color="auto" w:fill="auto"/>
          </w:tcPr>
          <w:p w14:paraId="70C9D114" w14:textId="77777777" w:rsidR="0016200D" w:rsidRPr="00B14EC2" w:rsidRDefault="0016200D" w:rsidP="00345A3D">
            <w:pPr>
              <w:rPr>
                <w:noProof w:val="0"/>
                <w:lang w:val="en-CA"/>
              </w:rPr>
            </w:pPr>
            <w:r w:rsidRPr="00B14EC2">
              <w:rPr>
                <w:noProof w:val="0"/>
                <w:lang w:val="en-CA"/>
              </w:rPr>
              <w:t>Develop an information package for cat owners whose cats are the subject of cat trespass complaints</w:t>
            </w:r>
          </w:p>
          <w:p w14:paraId="55CAEF66" w14:textId="28054D53" w:rsidR="0016200D" w:rsidRPr="00B14EC2" w:rsidRDefault="0016200D" w:rsidP="00660356">
            <w:pPr>
              <w:pStyle w:val="Normal-Table11ptpara"/>
              <w:rPr>
                <w:noProof w:val="0"/>
                <w:lang w:val="en-CA"/>
              </w:rPr>
            </w:pPr>
          </w:p>
        </w:tc>
        <w:tc>
          <w:tcPr>
            <w:tcW w:w="1701" w:type="dxa"/>
          </w:tcPr>
          <w:p w14:paraId="301CA5C5" w14:textId="77777777" w:rsidR="005E7163" w:rsidRPr="005E7163" w:rsidRDefault="005E7163" w:rsidP="005E7163">
            <w:pPr>
              <w:pStyle w:val="Bullet1-9pt"/>
              <w:rPr>
                <w:noProof w:val="0"/>
                <w:lang w:val="en-CA"/>
              </w:rPr>
            </w:pPr>
            <w:r>
              <w:rPr>
                <w:noProof w:val="0"/>
                <w:lang w:val="en-CA"/>
              </w:rPr>
              <w:t xml:space="preserve">Lead </w:t>
            </w:r>
            <w:r w:rsidRPr="00BE4894">
              <w:rPr>
                <w:b/>
                <w:noProof w:val="0"/>
                <w:lang w:val="en-CA"/>
              </w:rPr>
              <w:t>LL</w:t>
            </w:r>
          </w:p>
          <w:p w14:paraId="56104CA8" w14:textId="3D7C2594" w:rsidR="005E7163" w:rsidRPr="005E7163" w:rsidRDefault="005E7163" w:rsidP="005E7163">
            <w:pPr>
              <w:pStyle w:val="Bullet1-9pt"/>
              <w:rPr>
                <w:noProof w:val="0"/>
                <w:lang w:val="en-CA"/>
              </w:rPr>
            </w:pPr>
            <w:r w:rsidRPr="005E7163">
              <w:rPr>
                <w:noProof w:val="0"/>
                <w:lang w:val="en-CA"/>
              </w:rPr>
              <w:t>Support</w:t>
            </w:r>
            <w:r>
              <w:rPr>
                <w:b/>
                <w:noProof w:val="0"/>
                <w:lang w:val="en-CA"/>
              </w:rPr>
              <w:t xml:space="preserve"> OERCs</w:t>
            </w:r>
          </w:p>
          <w:p w14:paraId="0380BBAD" w14:textId="4A59BDEB" w:rsidR="0016200D" w:rsidRPr="00B14EC2" w:rsidRDefault="005E7163" w:rsidP="005E7163">
            <w:pPr>
              <w:pStyle w:val="Bullet1-9pt"/>
              <w:rPr>
                <w:noProof w:val="0"/>
                <w:lang w:val="en-CA"/>
              </w:rPr>
            </w:pPr>
            <w:r w:rsidRPr="005E7163">
              <w:rPr>
                <w:noProof w:val="0"/>
                <w:lang w:val="en-CA"/>
              </w:rPr>
              <w:t>Role</w:t>
            </w:r>
            <w:r>
              <w:rPr>
                <w:b/>
                <w:noProof w:val="0"/>
                <w:lang w:val="en-CA"/>
              </w:rPr>
              <w:t xml:space="preserve"> CL</w:t>
            </w:r>
          </w:p>
        </w:tc>
        <w:tc>
          <w:tcPr>
            <w:tcW w:w="2552" w:type="dxa"/>
            <w:shd w:val="clear" w:color="auto" w:fill="auto"/>
          </w:tcPr>
          <w:p w14:paraId="42B7DD3C" w14:textId="7292C447" w:rsidR="0016200D" w:rsidRPr="00B14EC2" w:rsidRDefault="0016200D" w:rsidP="00053232">
            <w:pPr>
              <w:pStyle w:val="Bullet1-9pt"/>
              <w:rPr>
                <w:noProof w:val="0"/>
                <w:lang w:val="en-CA"/>
              </w:rPr>
            </w:pPr>
            <w:r w:rsidRPr="00B14EC2">
              <w:rPr>
                <w:noProof w:val="0"/>
                <w:lang w:val="en-CA"/>
              </w:rPr>
              <w:t>Information package prepared and made available</w:t>
            </w:r>
          </w:p>
        </w:tc>
        <w:tc>
          <w:tcPr>
            <w:tcW w:w="1276" w:type="dxa"/>
          </w:tcPr>
          <w:p w14:paraId="0F1F7CE2" w14:textId="1AA34139" w:rsidR="0016200D" w:rsidRPr="00B14EC2" w:rsidRDefault="00D80AD6" w:rsidP="00EC3D73">
            <w:pPr>
              <w:pStyle w:val="Bullet1-9pt"/>
              <w:rPr>
                <w:noProof w:val="0"/>
                <w:lang w:val="en-CA"/>
              </w:rPr>
            </w:pPr>
            <w:r>
              <w:rPr>
                <w:noProof w:val="0"/>
                <w:lang w:val="en-CA"/>
              </w:rPr>
              <w:t>20</w:t>
            </w:r>
            <w:r w:rsidR="00D92237">
              <w:rPr>
                <w:noProof w:val="0"/>
                <w:lang w:val="en-CA"/>
              </w:rPr>
              <w:t>18/</w:t>
            </w:r>
            <w:r>
              <w:rPr>
                <w:noProof w:val="0"/>
                <w:lang w:val="en-CA"/>
              </w:rPr>
              <w:t>20</w:t>
            </w:r>
          </w:p>
        </w:tc>
      </w:tr>
      <w:tr w:rsidR="00E715B7" w:rsidRPr="00B14EC2" w14:paraId="3FBCBF04" w14:textId="77777777" w:rsidTr="00E715B7">
        <w:tc>
          <w:tcPr>
            <w:tcW w:w="11199" w:type="dxa"/>
            <w:gridSpan w:val="5"/>
            <w:shd w:val="clear" w:color="auto" w:fill="auto"/>
          </w:tcPr>
          <w:p w14:paraId="6A89B39F" w14:textId="4ADB8250" w:rsidR="00E715B7" w:rsidRPr="00B14EC2" w:rsidRDefault="007E7F78" w:rsidP="00DD0219">
            <w:pPr>
              <w:pStyle w:val="Normal-Table1"/>
              <w:rPr>
                <w:b/>
                <w:noProof w:val="0"/>
                <w:lang w:val="en-CA"/>
              </w:rPr>
            </w:pPr>
            <w:r>
              <w:rPr>
                <w:noProof w:val="0"/>
                <w:lang w:val="en-CA"/>
              </w:rPr>
              <w:t xml:space="preserve">OB = Objective; </w:t>
            </w:r>
            <w:r w:rsidRPr="00B14EC2">
              <w:rPr>
                <w:noProof w:val="0"/>
                <w:lang w:val="en-CA"/>
              </w:rPr>
              <w:t xml:space="preserve">CL=Council; </w:t>
            </w:r>
            <w:r>
              <w:rPr>
                <w:noProof w:val="0"/>
                <w:lang w:val="en-CA"/>
              </w:rPr>
              <w:t>LL=Local Laws</w:t>
            </w:r>
            <w:r w:rsidRPr="00B14EC2">
              <w:rPr>
                <w:noProof w:val="0"/>
                <w:lang w:val="en-CA"/>
              </w:rPr>
              <w:t xml:space="preserve">; MAV=Municipal Association of Victoria; OERCs=Outer East Regional Councils </w:t>
            </w:r>
            <w:r w:rsidRPr="00B14EC2">
              <w:rPr>
                <w:b/>
                <w:noProof w:val="0"/>
                <w:lang w:val="en-CA"/>
              </w:rPr>
              <w:t xml:space="preserve">* Lead </w:t>
            </w:r>
            <w:proofErr w:type="spellStart"/>
            <w:r w:rsidRPr="00B14EC2">
              <w:rPr>
                <w:b/>
                <w:noProof w:val="0"/>
                <w:lang w:val="en-CA"/>
              </w:rPr>
              <w:t>Dept</w:t>
            </w:r>
            <w:proofErr w:type="spellEnd"/>
            <w:r w:rsidRPr="00B14EC2">
              <w:rPr>
                <w:b/>
                <w:noProof w:val="0"/>
                <w:lang w:val="en-CA"/>
              </w:rPr>
              <w:t xml:space="preserve"> / agency</w:t>
            </w:r>
          </w:p>
        </w:tc>
      </w:tr>
    </w:tbl>
    <w:p w14:paraId="4FFE2257" w14:textId="0181213D" w:rsidR="002C5374" w:rsidRPr="00B14EC2" w:rsidRDefault="002C5374" w:rsidP="00C31FC4">
      <w:pPr>
        <w:rPr>
          <w:noProof w:val="0"/>
          <w:lang w:val="en-CA"/>
        </w:rPr>
      </w:pPr>
    </w:p>
    <w:p w14:paraId="07C11798" w14:textId="26A9B66D" w:rsidR="008604C4" w:rsidRPr="00B14EC2" w:rsidRDefault="008604C4">
      <w:pPr>
        <w:spacing w:after="0"/>
        <w:rPr>
          <w:rFonts w:cs="Arial-BoldMT"/>
          <w:b/>
          <w:bCs/>
          <w:noProof w:val="0"/>
          <w:szCs w:val="22"/>
          <w:lang w:val="en-CA" w:bidi="en-US"/>
        </w:rPr>
      </w:pPr>
      <w:bookmarkStart w:id="37" w:name="_Toc362116615"/>
      <w:r w:rsidRPr="00B14EC2">
        <w:rPr>
          <w:noProof w:val="0"/>
          <w:lang w:val="en-CA"/>
        </w:rPr>
        <w:br w:type="page"/>
      </w:r>
    </w:p>
    <w:p w14:paraId="466A859E" w14:textId="5713C52E" w:rsidR="001F3488" w:rsidRPr="00B14EC2" w:rsidRDefault="00D92237" w:rsidP="0033192D">
      <w:pPr>
        <w:pStyle w:val="Heading2"/>
        <w:rPr>
          <w:noProof w:val="0"/>
          <w:lang w:val="en-CA"/>
        </w:rPr>
      </w:pPr>
      <w:bookmarkStart w:id="38" w:name="_Toc365566045"/>
      <w:r>
        <w:rPr>
          <w:noProof w:val="0"/>
          <w:lang w:val="en-CA"/>
        </w:rPr>
        <w:lastRenderedPageBreak/>
        <w:t xml:space="preserve">Focus area </w:t>
      </w:r>
      <w:r w:rsidRPr="00D92237">
        <w:rPr>
          <w:noProof w:val="0"/>
          <w:u w:val="single"/>
          <w:lang w:val="en-CA"/>
        </w:rPr>
        <w:t>four</w:t>
      </w:r>
      <w:r>
        <w:rPr>
          <w:noProof w:val="0"/>
          <w:lang w:val="en-CA"/>
        </w:rPr>
        <w:t xml:space="preserve"> </w:t>
      </w:r>
      <w:r w:rsidR="00214633">
        <w:rPr>
          <w:noProof w:val="0"/>
          <w:lang w:val="en-CA"/>
        </w:rPr>
        <w:t xml:space="preserve">- </w:t>
      </w:r>
      <w:r w:rsidR="00576E5F" w:rsidRPr="00B14EC2">
        <w:rPr>
          <w:noProof w:val="0"/>
          <w:lang w:val="en-CA"/>
        </w:rPr>
        <w:t>Dog a</w:t>
      </w:r>
      <w:r w:rsidR="00863A16" w:rsidRPr="00B14EC2">
        <w:rPr>
          <w:noProof w:val="0"/>
          <w:lang w:val="en-CA"/>
        </w:rPr>
        <w:t>ttacks</w:t>
      </w:r>
      <w:bookmarkEnd w:id="37"/>
      <w:bookmarkEnd w:id="38"/>
    </w:p>
    <w:p w14:paraId="7F94E8B8" w14:textId="4D58DD52" w:rsidR="001F3488" w:rsidRPr="00B14EC2" w:rsidRDefault="002A33AE" w:rsidP="002E09D4">
      <w:pPr>
        <w:rPr>
          <w:noProof w:val="0"/>
          <w:lang w:val="en-CA"/>
        </w:rPr>
      </w:pPr>
      <w:r w:rsidRPr="00B14EC2">
        <w:rPr>
          <w:lang w:val="en-AU" w:eastAsia="en-AU"/>
        </w:rPr>
        <mc:AlternateContent>
          <mc:Choice Requires="wps">
            <w:drawing>
              <wp:anchor distT="0" distB="0" distL="114300" distR="114300" simplePos="0" relativeHeight="251640832" behindDoc="0" locked="0" layoutInCell="1" allowOverlap="1" wp14:anchorId="7F7713E6" wp14:editId="4405089E">
                <wp:simplePos x="0" y="0"/>
                <wp:positionH relativeFrom="column">
                  <wp:posOffset>259715</wp:posOffset>
                </wp:positionH>
                <wp:positionV relativeFrom="paragraph">
                  <wp:posOffset>45720</wp:posOffset>
                </wp:positionV>
                <wp:extent cx="5339080" cy="1262380"/>
                <wp:effectExtent l="0" t="0" r="20320" b="33020"/>
                <wp:wrapTight wrapText="bothSides">
                  <wp:wrapPolygon edited="0">
                    <wp:start x="0" y="0"/>
                    <wp:lineTo x="0" y="21730"/>
                    <wp:lineTo x="21579" y="21730"/>
                    <wp:lineTo x="21579" y="0"/>
                    <wp:lineTo x="0" y="0"/>
                  </wp:wrapPolygon>
                </wp:wrapTight>
                <wp:docPr id="13"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9080" cy="1262380"/>
                        </a:xfrm>
                        <a:prstGeom prst="rect">
                          <a:avLst/>
                        </a:prstGeom>
                        <a:solidFill>
                          <a:schemeClr val="bg1">
                            <a:lumMod val="85000"/>
                          </a:schemeClr>
                        </a:solidFill>
                        <a:ln w="12700">
                          <a:solidFill>
                            <a:srgbClr val="A5A5A5"/>
                          </a:solidFill>
                          <a:miter lim="800000"/>
                          <a:headEnd/>
                          <a:tailEnd/>
                        </a:ln>
                        <a:extLst/>
                      </wps:spPr>
                      <wps:txbx>
                        <w:txbxContent>
                          <w:p w14:paraId="49C2386A" w14:textId="7DA08713" w:rsidR="004C6ED9" w:rsidRDefault="004C6ED9" w:rsidP="002E09D4">
                            <w:r>
                              <w:t>Objectives:</w:t>
                            </w:r>
                          </w:p>
                          <w:p w14:paraId="6995A9C2" w14:textId="77777777" w:rsidR="004C6ED9" w:rsidRDefault="004C6ED9" w:rsidP="00E56AA7">
                            <w:pPr>
                              <w:pStyle w:val="Bullet2"/>
                            </w:pPr>
                            <w:r>
                              <w:t xml:space="preserve">To reduce the number of dog rushes and attacks </w:t>
                            </w:r>
                          </w:p>
                          <w:p w14:paraId="5246E248" w14:textId="7876B712" w:rsidR="004C6ED9" w:rsidRDefault="004C6ED9" w:rsidP="00E56AA7">
                            <w:pPr>
                              <w:pStyle w:val="Bullet2"/>
                            </w:pPr>
                            <w:r>
                              <w:t xml:space="preserve">To collect data on dog attacks that can better inform future community awareness initiatives </w:t>
                            </w:r>
                          </w:p>
                          <w:p w14:paraId="52C7CC3F" w14:textId="526B7066" w:rsidR="004C6ED9" w:rsidRDefault="004C6ED9" w:rsidP="00E56AA7">
                            <w:pPr>
                              <w:pStyle w:val="Bullet2"/>
                            </w:pPr>
                            <w:r>
                              <w:t>To increase community awareness of the need to actively supervise dogs at all times, when in public and around children and vulnerable adults.</w:t>
                            </w:r>
                          </w:p>
                          <w:p w14:paraId="373D15B2" w14:textId="77777777" w:rsidR="004C6ED9" w:rsidRPr="0008342B" w:rsidRDefault="004C6ED9" w:rsidP="002E09D4"/>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7713E6" id="Text Box 72" o:spid="_x0000_s1050" type="#_x0000_t202" style="position:absolute;margin-left:20.45pt;margin-top:3.6pt;width:420.4pt;height:99.4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" fillcolor="#d8d8d8 [2732]" strokecolor="#a5a5a5" strokeweight="1pt">
                <v:textbox inset=",7.2pt,,7.2pt">
                  <w:txbxContent>
                    <w:p w14:paraId="49C2386A" w14:textId="7DA08713" w:rsidR="004C6ED9" w:rsidRDefault="004C6ED9" w:rsidP="002E09D4">
                      <w:r>
                        <w:t>Objectives:</w:t>
                      </w:r>
                    </w:p>
                    <w:p w14:paraId="6995A9C2" w14:textId="77777777" w:rsidR="004C6ED9" w:rsidRDefault="004C6ED9" w:rsidP="00E56AA7">
                      <w:pPr>
                        <w:pStyle w:val="Bullet2"/>
                      </w:pPr>
                      <w:r>
                        <w:t xml:space="preserve">To reduce the number of dog rushes and attacks </w:t>
                      </w:r>
                    </w:p>
                    <w:p w14:paraId="5246E248" w14:textId="7876B712" w:rsidR="004C6ED9" w:rsidRDefault="004C6ED9" w:rsidP="00E56AA7">
                      <w:pPr>
                        <w:pStyle w:val="Bullet2"/>
                      </w:pPr>
                      <w:r>
                        <w:t xml:space="preserve">To collect data on dog attacks that can better inform future community awareness initiatives </w:t>
                      </w:r>
                    </w:p>
                    <w:p w14:paraId="52C7CC3F" w14:textId="526B7066" w:rsidR="004C6ED9" w:rsidRDefault="004C6ED9" w:rsidP="00E56AA7">
                      <w:pPr>
                        <w:pStyle w:val="Bullet2"/>
                      </w:pPr>
                      <w:r>
                        <w:t>To increase community awareness of the need to actively supervise dogs at all times, when in public and around children and vulnerable adults.</w:t>
                      </w:r>
                    </w:p>
                    <w:p w14:paraId="373D15B2" w14:textId="77777777" w:rsidR="004C6ED9" w:rsidRPr="0008342B" w:rsidRDefault="004C6ED9" w:rsidP="002E09D4"/>
                  </w:txbxContent>
                </v:textbox>
                <w10:wrap type="tight"/>
              </v:shape>
            </w:pict>
          </mc:Fallback>
        </mc:AlternateContent>
      </w:r>
    </w:p>
    <w:p w14:paraId="0EB0D162" w14:textId="77777777" w:rsidR="001F3488" w:rsidRPr="00B14EC2" w:rsidRDefault="001F3488" w:rsidP="002E09D4">
      <w:pPr>
        <w:rPr>
          <w:noProof w:val="0"/>
          <w:lang w:val="en-CA"/>
        </w:rPr>
      </w:pPr>
    </w:p>
    <w:p w14:paraId="305D5DDE" w14:textId="77777777" w:rsidR="001F3488" w:rsidRPr="00B14EC2" w:rsidRDefault="001F3488" w:rsidP="002A33AE">
      <w:pPr>
        <w:rPr>
          <w:noProof w:val="0"/>
          <w:lang w:val="en-CA"/>
        </w:rPr>
      </w:pPr>
    </w:p>
    <w:p w14:paraId="41D55313" w14:textId="77777777" w:rsidR="003D2F08" w:rsidRPr="00B14EC2" w:rsidRDefault="003D2F08" w:rsidP="002A33AE">
      <w:pPr>
        <w:pStyle w:val="Heading3"/>
        <w:numPr>
          <w:ilvl w:val="0"/>
          <w:numId w:val="0"/>
        </w:numPr>
        <w:ind w:left="993"/>
        <w:rPr>
          <w:lang w:val="en-CA"/>
        </w:rPr>
      </w:pPr>
      <w:bookmarkStart w:id="39" w:name="_Toc362116616"/>
    </w:p>
    <w:p w14:paraId="2FE0DF83" w14:textId="77777777" w:rsidR="003D2F08" w:rsidRPr="00B14EC2" w:rsidRDefault="003D2F08" w:rsidP="002A33AE">
      <w:pPr>
        <w:pStyle w:val="Heading3"/>
        <w:numPr>
          <w:ilvl w:val="0"/>
          <w:numId w:val="0"/>
        </w:numPr>
        <w:ind w:left="993"/>
        <w:rPr>
          <w:lang w:val="en-CA"/>
        </w:rPr>
      </w:pPr>
    </w:p>
    <w:p w14:paraId="60EB75BC" w14:textId="77777777" w:rsidR="003D2F08" w:rsidRPr="00B14EC2" w:rsidRDefault="003D2F08" w:rsidP="003D2F08">
      <w:pPr>
        <w:rPr>
          <w:noProof w:val="0"/>
          <w:lang w:val="en-CA"/>
        </w:rPr>
      </w:pPr>
    </w:p>
    <w:p w14:paraId="4E1C96FF" w14:textId="3CB9E00E" w:rsidR="00744F5E" w:rsidRPr="00B14EC2" w:rsidRDefault="00092D7E" w:rsidP="00744F5E">
      <w:pPr>
        <w:pStyle w:val="Heading3"/>
        <w:rPr>
          <w:lang w:val="en-CA"/>
        </w:rPr>
      </w:pPr>
      <w:bookmarkStart w:id="40" w:name="_Toc365566046"/>
      <w:r w:rsidRPr="00B14EC2">
        <w:rPr>
          <w:lang w:val="en-CA"/>
        </w:rPr>
        <w:t>The key findings from our consultation and research</w:t>
      </w:r>
      <w:bookmarkEnd w:id="39"/>
      <w:bookmarkEnd w:id="40"/>
    </w:p>
    <w:p w14:paraId="1FF0CA3B" w14:textId="49C362C4" w:rsidR="002C6197" w:rsidRPr="00B14EC2" w:rsidRDefault="002C6197" w:rsidP="00E56AA7">
      <w:pPr>
        <w:pStyle w:val="Bullet2"/>
        <w:rPr>
          <w:noProof w:val="0"/>
          <w:lang w:val="en-CA"/>
        </w:rPr>
      </w:pPr>
      <w:r w:rsidRPr="00B14EC2">
        <w:rPr>
          <w:noProof w:val="0"/>
          <w:lang w:val="en-CA"/>
        </w:rPr>
        <w:t>In 2016/17 there were 54 customer requests/complaints involving reported dog attacks, representing 3% of all animal related complaints. This is significantly lower than the 84 complaints logged 2012/13 (13% of</w:t>
      </w:r>
      <w:r w:rsidR="00796DB2" w:rsidRPr="00B14EC2">
        <w:rPr>
          <w:noProof w:val="0"/>
          <w:lang w:val="en-CA"/>
        </w:rPr>
        <w:t xml:space="preserve"> all animal related complaints)</w:t>
      </w:r>
    </w:p>
    <w:p w14:paraId="4B44A983" w14:textId="1653B99A" w:rsidR="00D8646B" w:rsidRPr="00B14EC2" w:rsidRDefault="00B82CA6" w:rsidP="00E56AA7">
      <w:pPr>
        <w:pStyle w:val="Bullet2"/>
        <w:rPr>
          <w:noProof w:val="0"/>
          <w:lang w:val="en-CA"/>
        </w:rPr>
      </w:pPr>
      <w:r w:rsidRPr="00B14EC2">
        <w:rPr>
          <w:lang w:eastAsia="en-AU"/>
        </w:rPr>
        <mc:AlternateContent>
          <mc:Choice Requires="wps">
            <w:drawing>
              <wp:anchor distT="0" distB="0" distL="114300" distR="114300" simplePos="0" relativeHeight="251789312" behindDoc="0" locked="0" layoutInCell="1" allowOverlap="1" wp14:anchorId="14309EAB" wp14:editId="76EF7342">
                <wp:simplePos x="0" y="0"/>
                <wp:positionH relativeFrom="column">
                  <wp:posOffset>3900170</wp:posOffset>
                </wp:positionH>
                <wp:positionV relativeFrom="paragraph">
                  <wp:posOffset>254635</wp:posOffset>
                </wp:positionV>
                <wp:extent cx="2096135" cy="1400810"/>
                <wp:effectExtent l="0" t="0" r="18415" b="27940"/>
                <wp:wrapTight wrapText="bothSides">
                  <wp:wrapPolygon edited="0">
                    <wp:start x="0" y="0"/>
                    <wp:lineTo x="0" y="21737"/>
                    <wp:lineTo x="21593" y="21737"/>
                    <wp:lineTo x="21593" y="0"/>
                    <wp:lineTo x="0" y="0"/>
                  </wp:wrapPolygon>
                </wp:wrapTight>
                <wp:docPr id="4"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135" cy="1400810"/>
                        </a:xfrm>
                        <a:prstGeom prst="rect">
                          <a:avLst/>
                        </a:prstGeom>
                        <a:solidFill>
                          <a:schemeClr val="bg1">
                            <a:lumMod val="85000"/>
                          </a:schemeClr>
                        </a:solidFill>
                        <a:ln w="12700">
                          <a:solidFill>
                            <a:srgbClr val="A5A5A5"/>
                          </a:solidFill>
                          <a:miter lim="800000"/>
                          <a:headEnd/>
                          <a:tailEnd/>
                        </a:ln>
                        <a:extLst/>
                      </wps:spPr>
                      <wps:txbx>
                        <w:txbxContent>
                          <w:p w14:paraId="1E06F2AD" w14:textId="736E1C23" w:rsidR="004C6ED9" w:rsidRPr="0008342B" w:rsidRDefault="004C6ED9" w:rsidP="00212531">
                            <w:pPr>
                              <w:pStyle w:val="Normal-1pt"/>
                            </w:pPr>
                            <w:r w:rsidRPr="00E56AA7">
                              <w:rPr>
                                <w:b/>
                              </w:rPr>
                              <w:t>"</w:t>
                            </w:r>
                            <w:r>
                              <w:rPr>
                                <w:b/>
                              </w:rPr>
                              <w:t>Rushed</w:t>
                            </w:r>
                            <w:r w:rsidRPr="00E56AA7">
                              <w:rPr>
                                <w:b/>
                              </w:rPr>
                              <w:t>"</w:t>
                            </w:r>
                            <w:r w:rsidRPr="00796DB2">
                              <w:t xml:space="preserve"> means that the dog </w:t>
                            </w:r>
                            <w:r>
                              <w:t>has approached a person within three</w:t>
                            </w:r>
                            <w:r w:rsidRPr="00796DB2">
                              <w:t xml:space="preserve"> metres in a menacing manner, this includes displaying aggressive behaviour such as snarling, growling</w:t>
                            </w:r>
                            <w: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309EAB" id="Text Box 51" o:spid="_x0000_s1051" type="#_x0000_t202" style="position:absolute;left:0;text-align:left;margin-left:307.1pt;margin-top:20.05pt;width:165.05pt;height:110.3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" fillcolor="#d8d8d8 [2732]" strokecolor="#a5a5a5" strokeweight="1pt">
                <v:textbox inset=",7.2pt,,7.2pt">
                  <w:txbxContent>
                    <w:p w14:paraId="1E06F2AD" w14:textId="736E1C23" w:rsidR="004C6ED9" w:rsidRPr="0008342B" w:rsidRDefault="004C6ED9" w:rsidP="00212531">
                      <w:pPr>
                        <w:pStyle w:val="Normal-1pt"/>
                      </w:pPr>
                      <w:r w:rsidRPr="00E56AA7">
                        <w:rPr>
                          <w:b/>
                        </w:rPr>
                        <w:t>"</w:t>
                      </w:r>
                      <w:r>
                        <w:rPr>
                          <w:b/>
                        </w:rPr>
                        <w:t>Rushed</w:t>
                      </w:r>
                      <w:r w:rsidRPr="00E56AA7">
                        <w:rPr>
                          <w:b/>
                        </w:rPr>
                        <w:t>"</w:t>
                      </w:r>
                      <w:r w:rsidRPr="00796DB2">
                        <w:t xml:space="preserve"> means that the dog </w:t>
                      </w:r>
                      <w:r>
                        <w:t>has approached a person within three</w:t>
                      </w:r>
                      <w:r w:rsidRPr="00796DB2">
                        <w:t xml:space="preserve"> metres in a menacing manner, this includes displaying aggressive behaviour such as snarling, growling</w:t>
                      </w:r>
                      <w:r>
                        <w:t>.</w:t>
                      </w:r>
                    </w:p>
                  </w:txbxContent>
                </v:textbox>
                <w10:wrap type="tight"/>
              </v:shape>
            </w:pict>
          </mc:Fallback>
        </mc:AlternateContent>
      </w:r>
      <w:r w:rsidR="00D8646B" w:rsidRPr="00B14EC2">
        <w:rPr>
          <w:noProof w:val="0"/>
          <w:lang w:val="en-CA"/>
        </w:rPr>
        <w:t>Council data differentiates dog ‘attacks’ from dog ‘rushes’ to better distinguish between extreme acts of aggression and other incidents</w:t>
      </w:r>
    </w:p>
    <w:p w14:paraId="39E8CAAB" w14:textId="1486E6DF" w:rsidR="00E87AE5" w:rsidRPr="00B14EC2" w:rsidRDefault="00E87AE5" w:rsidP="00E56AA7">
      <w:pPr>
        <w:pStyle w:val="Bullet2"/>
        <w:rPr>
          <w:noProof w:val="0"/>
          <w:lang w:val="en-CA"/>
        </w:rPr>
      </w:pPr>
      <w:r w:rsidRPr="00B14EC2">
        <w:rPr>
          <w:noProof w:val="0"/>
          <w:lang w:val="en-CA"/>
        </w:rPr>
        <w:t>About dog attacks</w:t>
      </w:r>
    </w:p>
    <w:p w14:paraId="777086E8" w14:textId="60E31F1E" w:rsidR="00E87AE5" w:rsidRPr="00B14EC2" w:rsidRDefault="00E87AE5" w:rsidP="00E56AA7">
      <w:pPr>
        <w:pStyle w:val="Bullet3"/>
        <w:rPr>
          <w:noProof w:val="0"/>
          <w:lang w:val="en-CA"/>
        </w:rPr>
      </w:pPr>
      <w:r w:rsidRPr="00B14EC2">
        <w:rPr>
          <w:noProof w:val="0"/>
          <w:lang w:val="en-CA"/>
        </w:rPr>
        <w:t xml:space="preserve">Dog bites and attacks in pubic places account for the </w:t>
      </w:r>
      <w:r w:rsidR="00EE2A8B" w:rsidRPr="00B14EC2">
        <w:rPr>
          <w:noProof w:val="0"/>
          <w:lang w:val="en-CA"/>
        </w:rPr>
        <w:t>minority</w:t>
      </w:r>
      <w:r w:rsidRPr="00B14EC2">
        <w:rPr>
          <w:noProof w:val="0"/>
          <w:lang w:val="en-CA"/>
        </w:rPr>
        <w:t xml:space="preserve"> of dog attacks. Most incidents of this nature occur in the home, and the victims are more likely to be young children than any other age group</w:t>
      </w:r>
    </w:p>
    <w:p w14:paraId="0A882C6A" w14:textId="2BC37408" w:rsidR="00D37E06" w:rsidRPr="00B14EC2" w:rsidRDefault="00E56AA7" w:rsidP="00E56AA7">
      <w:pPr>
        <w:pStyle w:val="Bullet3"/>
        <w:rPr>
          <w:noProof w:val="0"/>
          <w:lang w:val="en-CA"/>
        </w:rPr>
      </w:pPr>
      <w:r w:rsidRPr="00B14EC2">
        <w:rPr>
          <w:lang w:eastAsia="en-AU"/>
        </w:rPr>
        <mc:AlternateContent>
          <mc:Choice Requires="wps">
            <w:drawing>
              <wp:anchor distT="0" distB="0" distL="114300" distR="114300" simplePos="0" relativeHeight="251791360" behindDoc="0" locked="0" layoutInCell="1" allowOverlap="1" wp14:anchorId="62291624" wp14:editId="7E2E909F">
                <wp:simplePos x="0" y="0"/>
                <wp:positionH relativeFrom="column">
                  <wp:posOffset>3919220</wp:posOffset>
                </wp:positionH>
                <wp:positionV relativeFrom="paragraph">
                  <wp:posOffset>508000</wp:posOffset>
                </wp:positionV>
                <wp:extent cx="2096135" cy="1040765"/>
                <wp:effectExtent l="0" t="0" r="18415" b="26035"/>
                <wp:wrapTight wrapText="bothSides">
                  <wp:wrapPolygon edited="0">
                    <wp:start x="0" y="0"/>
                    <wp:lineTo x="0" y="21745"/>
                    <wp:lineTo x="21593" y="21745"/>
                    <wp:lineTo x="21593" y="0"/>
                    <wp:lineTo x="0" y="0"/>
                  </wp:wrapPolygon>
                </wp:wrapTight>
                <wp:docPr id="1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135" cy="1040765"/>
                        </a:xfrm>
                        <a:prstGeom prst="rect">
                          <a:avLst/>
                        </a:prstGeom>
                        <a:solidFill>
                          <a:schemeClr val="bg1">
                            <a:lumMod val="85000"/>
                          </a:schemeClr>
                        </a:solidFill>
                        <a:ln w="12700">
                          <a:solidFill>
                            <a:srgbClr val="A5A5A5"/>
                          </a:solidFill>
                          <a:miter lim="800000"/>
                          <a:headEnd/>
                          <a:tailEnd/>
                        </a:ln>
                        <a:extLst/>
                      </wps:spPr>
                      <wps:txbx>
                        <w:txbxContent>
                          <w:p w14:paraId="28E49115" w14:textId="7CB6444B" w:rsidR="004C6ED9" w:rsidRPr="00D37E06" w:rsidRDefault="004C6ED9" w:rsidP="00E56AA7">
                            <w:pPr>
                              <w:pStyle w:val="Bullet1-1pt"/>
                            </w:pPr>
                            <w:r>
                              <w:t xml:space="preserve">Children are at least three times more likely to experience a dog bite needing medical </w:t>
                            </w:r>
                            <w:r w:rsidRPr="00D37E06">
                              <w:t xml:space="preserve">attention than are adults </w:t>
                            </w:r>
                          </w:p>
                          <w:p w14:paraId="3FE2EF46" w14:textId="750A3CC9" w:rsidR="004C6ED9" w:rsidRDefault="004C6ED9" w:rsidP="00214633">
                            <w:pPr>
                              <w:pStyle w:val="Bullet1-1pt"/>
                              <w:numPr>
                                <w:ilvl w:val="0"/>
                                <w:numId w:val="0"/>
                              </w:numPr>
                            </w:pPr>
                          </w:p>
                          <w:p w14:paraId="639E9730" w14:textId="77777777" w:rsidR="004C6ED9" w:rsidRPr="0008342B" w:rsidRDefault="004C6ED9" w:rsidP="00E87AE5"/>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91624" id="_x0000_s1052" type="#_x0000_t202" style="position:absolute;left:0;text-align:left;margin-left:308.6pt;margin-top:40pt;width:165.05pt;height:81.9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" fillcolor="#d8d8d8 [2732]" strokecolor="#a5a5a5" strokeweight="1pt">
                <v:textbox inset=",7.2pt,,7.2pt">
                  <w:txbxContent>
                    <w:p w14:paraId="28E49115" w14:textId="7CB6444B" w:rsidR="004C6ED9" w:rsidRPr="00D37E06" w:rsidRDefault="004C6ED9" w:rsidP="00E56AA7">
                      <w:pPr>
                        <w:pStyle w:val="Bullet1-1pt"/>
                      </w:pPr>
                      <w:r>
                        <w:t xml:space="preserve">Children are at least three times more likely to experience a dog bite needing medical </w:t>
                      </w:r>
                      <w:r w:rsidRPr="00D37E06">
                        <w:t xml:space="preserve">attention than are adults </w:t>
                      </w:r>
                    </w:p>
                    <w:p w14:paraId="3FE2EF46" w14:textId="750A3CC9" w:rsidR="004C6ED9" w:rsidRDefault="004C6ED9" w:rsidP="00214633">
                      <w:pPr>
                        <w:pStyle w:val="Bullet1-1pt"/>
                        <w:numPr>
                          <w:ilvl w:val="0"/>
                          <w:numId w:val="0"/>
                        </w:numPr>
                      </w:pPr>
                    </w:p>
                    <w:p w14:paraId="639E9730" w14:textId="77777777" w:rsidR="004C6ED9" w:rsidRPr="0008342B" w:rsidRDefault="004C6ED9" w:rsidP="00E87AE5"/>
                  </w:txbxContent>
                </v:textbox>
                <w10:wrap type="tight"/>
              </v:shape>
            </w:pict>
          </mc:Fallback>
        </mc:AlternateContent>
      </w:r>
      <w:r w:rsidR="00E87AE5" w:rsidRPr="00B14EC2">
        <w:rPr>
          <w:noProof w:val="0"/>
          <w:lang w:val="en-CA"/>
        </w:rPr>
        <w:t xml:space="preserve">Dog attacks and bites that occur in the home are generally not reported to any authority unless the incident is extreme. It is generally only dog attacks that </w:t>
      </w:r>
      <w:r w:rsidR="00EE2A8B" w:rsidRPr="00B14EC2">
        <w:rPr>
          <w:noProof w:val="0"/>
          <w:lang w:val="en-CA"/>
        </w:rPr>
        <w:t>occur</w:t>
      </w:r>
      <w:r w:rsidR="00E87AE5" w:rsidRPr="00B14EC2">
        <w:rPr>
          <w:noProof w:val="0"/>
          <w:lang w:val="en-CA"/>
        </w:rPr>
        <w:t xml:space="preserve"> in public places that are reported to </w:t>
      </w:r>
      <w:r w:rsidR="00B82CA6">
        <w:rPr>
          <w:noProof w:val="0"/>
          <w:lang w:val="en-CA"/>
        </w:rPr>
        <w:t>C</w:t>
      </w:r>
      <w:r w:rsidR="00E87AE5" w:rsidRPr="00B14EC2">
        <w:rPr>
          <w:noProof w:val="0"/>
          <w:lang w:val="en-CA"/>
        </w:rPr>
        <w:t xml:space="preserve">ouncil. </w:t>
      </w:r>
      <w:proofErr w:type="gramStart"/>
      <w:r w:rsidR="00E87AE5" w:rsidRPr="00B14EC2">
        <w:rPr>
          <w:noProof w:val="0"/>
          <w:lang w:val="en-CA"/>
        </w:rPr>
        <w:t>As a result</w:t>
      </w:r>
      <w:proofErr w:type="gramEnd"/>
      <w:r w:rsidR="00E87AE5" w:rsidRPr="00B14EC2">
        <w:rPr>
          <w:noProof w:val="0"/>
          <w:lang w:val="en-CA"/>
        </w:rPr>
        <w:t>, it is difficult to assess the actual number of dog attacks that occur in the community (including in the home), because families are reluctant to report an in</w:t>
      </w:r>
      <w:r w:rsidR="00D37E06" w:rsidRPr="00B14EC2">
        <w:rPr>
          <w:noProof w:val="0"/>
          <w:lang w:val="en-CA"/>
        </w:rPr>
        <w:t>cident involving the family dog</w:t>
      </w:r>
    </w:p>
    <w:p w14:paraId="30BAE250" w14:textId="1C27A969" w:rsidR="00796DB2" w:rsidRPr="00B14EC2" w:rsidRDefault="00212531" w:rsidP="00214633">
      <w:pPr>
        <w:pStyle w:val="Bullet2"/>
        <w:ind w:right="5950"/>
        <w:rPr>
          <w:noProof w:val="0"/>
          <w:lang w:val="en-CA"/>
        </w:rPr>
      </w:pPr>
      <w:r w:rsidRPr="00B14EC2">
        <w:rPr>
          <w:lang w:eastAsia="en-AU"/>
        </w:rPr>
        <mc:AlternateContent>
          <mc:Choice Requires="wpg">
            <w:drawing>
              <wp:anchor distT="0" distB="0" distL="114300" distR="114300" simplePos="0" relativeHeight="251794432" behindDoc="0" locked="0" layoutInCell="1" allowOverlap="1" wp14:anchorId="1A8746E3" wp14:editId="235169AB">
                <wp:simplePos x="0" y="0"/>
                <wp:positionH relativeFrom="column">
                  <wp:posOffset>2197735</wp:posOffset>
                </wp:positionH>
                <wp:positionV relativeFrom="paragraph">
                  <wp:posOffset>345440</wp:posOffset>
                </wp:positionV>
                <wp:extent cx="3952240" cy="3025140"/>
                <wp:effectExtent l="0" t="0" r="0" b="3810"/>
                <wp:wrapSquare wrapText="bothSides"/>
                <wp:docPr id="47" name="Group 47"/>
                <wp:cNvGraphicFramePr/>
                <a:graphic xmlns:a="http://schemas.openxmlformats.org/drawingml/2006/main">
                  <a:graphicData uri="http://schemas.microsoft.com/office/word/2010/wordprocessingGroup">
                    <wpg:wgp>
                      <wpg:cNvGrpSpPr/>
                      <wpg:grpSpPr>
                        <a:xfrm>
                          <a:off x="0" y="0"/>
                          <a:ext cx="3952240" cy="3025140"/>
                          <a:chOff x="0" y="0"/>
                          <a:chExt cx="3952240" cy="2893695"/>
                        </a:xfrm>
                      </wpg:grpSpPr>
                      <pic:pic xmlns:pic="http://schemas.openxmlformats.org/drawingml/2006/picture">
                        <pic:nvPicPr>
                          <pic:cNvPr id="24" name="Picture 24" descr="Macintosh HD:Users:lesley:Desktop:bimbo-cane.jpg"/>
                          <pic:cNvPicPr>
                            <a:picLocks noChangeAspect="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91440" y="0"/>
                            <a:ext cx="3753485" cy="2341245"/>
                          </a:xfrm>
                          <a:prstGeom prst="rect">
                            <a:avLst/>
                          </a:prstGeom>
                          <a:noFill/>
                          <a:ln>
                            <a:noFill/>
                          </a:ln>
                        </pic:spPr>
                      </pic:pic>
                      <wps:wsp>
                        <wps:cNvPr id="26" name="Text Box 26"/>
                        <wps:cNvSpPr txBox="1"/>
                        <wps:spPr>
                          <a:xfrm>
                            <a:off x="0" y="2336165"/>
                            <a:ext cx="3952240" cy="55753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x5="http://schemas.microsoft.com/office/drawing/2016/5/11/chartex" xmlns:cx4="http://schemas.microsoft.com/office/drawing/2016/5/10/chartex" xmlns:cx3="http://schemas.microsoft.com/office/drawing/2016/5/9/chartex"/>
                            </a:ext>
                          </a:extLst>
                        </wps:spPr>
                        <wps:style>
                          <a:lnRef idx="0">
                            <a:schemeClr val="accent1"/>
                          </a:lnRef>
                          <a:fillRef idx="0">
                            <a:schemeClr val="accent1"/>
                          </a:fillRef>
                          <a:effectRef idx="0">
                            <a:schemeClr val="accent1"/>
                          </a:effectRef>
                          <a:fontRef idx="minor">
                            <a:schemeClr val="dk1"/>
                          </a:fontRef>
                        </wps:style>
                        <wps:txbx>
                          <w:txbxContent>
                            <w:p w14:paraId="3AAE4646" w14:textId="083C0614" w:rsidR="004C6ED9" w:rsidRPr="00AF31A4" w:rsidRDefault="004C6ED9" w:rsidP="00AF31A4">
                              <w:pPr>
                                <w:rPr>
                                  <w:sz w:val="18"/>
                                  <w:szCs w:val="18"/>
                                  <w:lang w:val="en-AU"/>
                                </w:rPr>
                              </w:pPr>
                              <w:r w:rsidRPr="00AF31A4">
                                <w:rPr>
                                  <w:sz w:val="18"/>
                                  <w:szCs w:val="18"/>
                                  <w:lang w:val="en-AU"/>
                                </w:rPr>
                                <w:t>Dog bites or att</w:t>
                              </w:r>
                              <w:r>
                                <w:rPr>
                                  <w:sz w:val="18"/>
                                  <w:szCs w:val="18"/>
                                  <w:lang w:val="en-AU"/>
                                </w:rPr>
                                <w:t>a</w:t>
                              </w:r>
                              <w:r w:rsidRPr="00AF31A4">
                                <w:rPr>
                                  <w:sz w:val="18"/>
                                  <w:szCs w:val="18"/>
                                  <w:lang w:val="en-AU"/>
                                </w:rPr>
                                <w:t>cks on people generally occur</w:t>
                              </w:r>
                              <w:r>
                                <w:rPr>
                                  <w:sz w:val="18"/>
                                  <w:szCs w:val="18"/>
                                  <w:lang w:val="en-AU"/>
                                </w:rPr>
                                <w:t xml:space="preserve"> </w:t>
                              </w:r>
                              <w:r w:rsidRPr="00AF31A4">
                                <w:rPr>
                                  <w:sz w:val="18"/>
                                  <w:szCs w:val="18"/>
                                  <w:lang w:val="en-AU"/>
                                </w:rPr>
                                <w:t xml:space="preserve">as a result of human </w:t>
                              </w:r>
                              <w:r w:rsidRPr="00AF31A4">
                                <w:rPr>
                                  <w:rFonts w:cs="Arial"/>
                                  <w:sz w:val="18"/>
                                  <w:szCs w:val="18"/>
                                </w:rPr>
                                <w:t xml:space="preserve">behaviour, and bites to children at home generally occur when there is no adult supervision </w:t>
                              </w:r>
                            </w:p>
                            <w:p w14:paraId="4EE7BE30" w14:textId="77777777" w:rsidR="004C6ED9" w:rsidRDefault="004C6E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A8746E3" id="Group 47" o:spid="_x0000_s1053" style="position:absolute;left:0;text-align:left;margin-left:173.05pt;margin-top:27.2pt;width:311.2pt;height:238.2pt;z-index:251794432;mso-height-relative:margin" coordsize="39522,289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">
                <v:shape id="Picture 24" o:spid="_x0000_s1054" type="#_x0000_t75" alt="Macintosh HD:Users:lesley:Desktop:bimbo-cane.jpg" style="position:absolute;left:914;width:37535;height:23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">
                  <v:imagedata r:id="rId24" o:title="bimbo-cane"/>
                  <v:path arrowok="t"/>
                </v:shape>
                <v:shape id="Text Box 26" o:spid="_x0000_s1055" type="#_x0000_t202" style="position:absolute;top:23361;width:39522;height:5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3AAE4646" w14:textId="083C0614" w:rsidR="004C6ED9" w:rsidRPr="00AF31A4" w:rsidRDefault="004C6ED9" w:rsidP="00AF31A4">
                        <w:pPr>
                          <w:rPr>
                            <w:sz w:val="18"/>
                            <w:szCs w:val="18"/>
                            <w:lang w:val="en-AU"/>
                          </w:rPr>
                        </w:pPr>
                        <w:r w:rsidRPr="00AF31A4">
                          <w:rPr>
                            <w:sz w:val="18"/>
                            <w:szCs w:val="18"/>
                            <w:lang w:val="en-AU"/>
                          </w:rPr>
                          <w:t>Dog bites or att</w:t>
                        </w:r>
                        <w:r>
                          <w:rPr>
                            <w:sz w:val="18"/>
                            <w:szCs w:val="18"/>
                            <w:lang w:val="en-AU"/>
                          </w:rPr>
                          <w:t>a</w:t>
                        </w:r>
                        <w:r w:rsidRPr="00AF31A4">
                          <w:rPr>
                            <w:sz w:val="18"/>
                            <w:szCs w:val="18"/>
                            <w:lang w:val="en-AU"/>
                          </w:rPr>
                          <w:t>cks on people generally occur</w:t>
                        </w:r>
                        <w:r>
                          <w:rPr>
                            <w:sz w:val="18"/>
                            <w:szCs w:val="18"/>
                            <w:lang w:val="en-AU"/>
                          </w:rPr>
                          <w:t xml:space="preserve"> </w:t>
                        </w:r>
                        <w:r w:rsidRPr="00AF31A4">
                          <w:rPr>
                            <w:sz w:val="18"/>
                            <w:szCs w:val="18"/>
                            <w:lang w:val="en-AU"/>
                          </w:rPr>
                          <w:t xml:space="preserve">as a result of human </w:t>
                        </w:r>
                        <w:r w:rsidRPr="00AF31A4">
                          <w:rPr>
                            <w:rFonts w:cs="Arial"/>
                            <w:sz w:val="18"/>
                            <w:szCs w:val="18"/>
                          </w:rPr>
                          <w:t xml:space="preserve">behaviour, and bites to children at home generally occur when there is no adult supervision </w:t>
                        </w:r>
                      </w:p>
                      <w:p w14:paraId="4EE7BE30" w14:textId="77777777" w:rsidR="004C6ED9" w:rsidRDefault="004C6ED9"/>
                    </w:txbxContent>
                  </v:textbox>
                </v:shape>
                <w10:wrap type="square"/>
              </v:group>
            </w:pict>
          </mc:Fallback>
        </mc:AlternateContent>
      </w:r>
      <w:r w:rsidR="00B14EC2" w:rsidRPr="00B14EC2">
        <w:rPr>
          <w:noProof w:val="0"/>
          <w:lang w:val="en-CA"/>
        </w:rPr>
        <w:t>The Australian Veterinary Association</w:t>
      </w:r>
      <w:r w:rsidR="00B14EC2" w:rsidRPr="00B14EC2">
        <w:rPr>
          <w:rStyle w:val="FootnoteReference"/>
          <w:rFonts w:ascii="Arial" w:hAnsi="Arial" w:cs="Arial"/>
          <w:noProof w:val="0"/>
          <w:szCs w:val="22"/>
          <w:lang w:val="en-CA"/>
        </w:rPr>
        <w:footnoteReference w:id="17"/>
      </w:r>
      <w:r w:rsidR="00B14EC2" w:rsidRPr="00B14EC2">
        <w:rPr>
          <w:noProof w:val="0"/>
          <w:lang w:val="en-CA"/>
        </w:rPr>
        <w:t xml:space="preserve"> cautions against </w:t>
      </w:r>
      <w:proofErr w:type="gramStart"/>
      <w:r w:rsidR="00B14EC2" w:rsidRPr="00B14EC2">
        <w:rPr>
          <w:noProof w:val="0"/>
          <w:lang w:val="en-CA"/>
        </w:rPr>
        <w:t xml:space="preserve">assuming </w:t>
      </w:r>
      <w:r w:rsidR="00B14EC2">
        <w:rPr>
          <w:noProof w:val="0"/>
          <w:lang w:val="en-CA"/>
        </w:rPr>
        <w:t>that</w:t>
      </w:r>
      <w:proofErr w:type="gramEnd"/>
      <w:r w:rsidR="00B14EC2">
        <w:rPr>
          <w:noProof w:val="0"/>
          <w:lang w:val="en-CA"/>
        </w:rPr>
        <w:t xml:space="preserve"> </w:t>
      </w:r>
      <w:r w:rsidR="00B14EC2" w:rsidRPr="00B14EC2">
        <w:rPr>
          <w:noProof w:val="0"/>
          <w:lang w:val="en-CA"/>
        </w:rPr>
        <w:t xml:space="preserve">aggressive behaviour is specific to certain breeds. </w:t>
      </w:r>
      <w:r w:rsidRPr="00B14EC2">
        <w:rPr>
          <w:noProof w:val="0"/>
          <w:lang w:val="en-CA"/>
        </w:rPr>
        <w:t xml:space="preserve">Instead the association </w:t>
      </w:r>
      <w:r w:rsidR="00796DB2" w:rsidRPr="00A8512D">
        <w:rPr>
          <w:noProof w:val="0"/>
          <w:lang w:val="en-CA"/>
        </w:rPr>
        <w:t xml:space="preserve">reports that </w:t>
      </w:r>
      <w:r w:rsidRPr="00A8512D">
        <w:rPr>
          <w:rFonts w:cs="Arial"/>
          <w:noProof w:val="0"/>
          <w:lang w:val="en-CA"/>
        </w:rPr>
        <w:t>t</w:t>
      </w:r>
      <w:r w:rsidR="00796DB2" w:rsidRPr="00A8512D">
        <w:rPr>
          <w:rFonts w:cs="Arial"/>
          <w:noProof w:val="0"/>
          <w:lang w:val="en-CA"/>
        </w:rPr>
        <w:t>he</w:t>
      </w:r>
      <w:r w:rsidR="00796DB2" w:rsidRPr="00B14EC2">
        <w:rPr>
          <w:rFonts w:ascii="Arial" w:hAnsi="Arial" w:cs="Arial"/>
          <w:noProof w:val="0"/>
          <w:sz w:val="22"/>
          <w:szCs w:val="22"/>
          <w:lang w:val="en-CA"/>
        </w:rPr>
        <w:t xml:space="preserve"> </w:t>
      </w:r>
      <w:r w:rsidR="00796DB2" w:rsidRPr="00B14EC2">
        <w:rPr>
          <w:noProof w:val="0"/>
          <w:lang w:val="en-CA"/>
        </w:rPr>
        <w:t>tendency of a dog to bite is dependent on at</w:t>
      </w:r>
      <w:r w:rsidR="00D8646B" w:rsidRPr="00B14EC2">
        <w:rPr>
          <w:noProof w:val="0"/>
          <w:lang w:val="en-CA"/>
        </w:rPr>
        <w:t xml:space="preserve"> least five interacting factors including heredity (genes, breed), early life experience, the type of </w:t>
      </w:r>
      <w:r w:rsidR="00796DB2" w:rsidRPr="00B14EC2">
        <w:rPr>
          <w:noProof w:val="0"/>
          <w:lang w:val="en-CA"/>
        </w:rPr>
        <w:t>socialisation and</w:t>
      </w:r>
      <w:r w:rsidR="00D8646B" w:rsidRPr="00B14EC2">
        <w:rPr>
          <w:noProof w:val="0"/>
          <w:lang w:val="en-CA"/>
        </w:rPr>
        <w:t xml:space="preserve"> training a dog has been exposed to, the dog’s health,</w:t>
      </w:r>
      <w:r w:rsidR="00796DB2" w:rsidRPr="00B14EC2">
        <w:rPr>
          <w:noProof w:val="0"/>
          <w:lang w:val="en-CA"/>
        </w:rPr>
        <w:t xml:space="preserve"> and </w:t>
      </w:r>
      <w:r w:rsidR="00D8646B" w:rsidRPr="00B14EC2">
        <w:rPr>
          <w:noProof w:val="0"/>
          <w:lang w:val="en-CA"/>
        </w:rPr>
        <w:t xml:space="preserve">the behaviour of the </w:t>
      </w:r>
      <w:r w:rsidR="00796DB2" w:rsidRPr="00B14EC2">
        <w:rPr>
          <w:noProof w:val="0"/>
          <w:lang w:val="en-CA"/>
        </w:rPr>
        <w:t>victim</w:t>
      </w:r>
      <w:r w:rsidRPr="00B14EC2">
        <w:rPr>
          <w:noProof w:val="0"/>
          <w:lang w:val="en-CA"/>
        </w:rPr>
        <w:t xml:space="preserve">. </w:t>
      </w:r>
    </w:p>
    <w:p w14:paraId="39D9820A" w14:textId="0D1A8EAF" w:rsidR="00744F5E" w:rsidRPr="00B14EC2" w:rsidRDefault="00744F5E" w:rsidP="00744F5E">
      <w:pPr>
        <w:rPr>
          <w:noProof w:val="0"/>
          <w:lang w:val="en-CA"/>
        </w:rPr>
      </w:pPr>
    </w:p>
    <w:p w14:paraId="0595C099" w14:textId="13D1CCCD" w:rsidR="00AF31A4" w:rsidRPr="00B14EC2" w:rsidRDefault="00AF31A4">
      <w:pPr>
        <w:spacing w:after="0"/>
        <w:rPr>
          <w:b/>
          <w:bCs/>
          <w:noProof w:val="0"/>
          <w:lang w:val="en-CA" w:eastAsia="en-AU"/>
        </w:rPr>
      </w:pPr>
      <w:r w:rsidRPr="00B14EC2">
        <w:rPr>
          <w:noProof w:val="0"/>
          <w:lang w:val="en-CA"/>
        </w:rPr>
        <w:br w:type="page"/>
      </w:r>
    </w:p>
    <w:p w14:paraId="6FE0708F" w14:textId="59BEBE42" w:rsidR="00744F5E" w:rsidRPr="00B14EC2" w:rsidRDefault="00744F5E" w:rsidP="00744F5E">
      <w:pPr>
        <w:pStyle w:val="Heading3"/>
        <w:rPr>
          <w:lang w:val="en-CA"/>
        </w:rPr>
      </w:pPr>
      <w:bookmarkStart w:id="41" w:name="_Toc365566047"/>
      <w:r w:rsidRPr="00B14EC2">
        <w:rPr>
          <w:lang w:val="en-CA"/>
        </w:rPr>
        <w:lastRenderedPageBreak/>
        <w:t>Strategies to address new and emerging issues</w:t>
      </w:r>
      <w:bookmarkEnd w:id="41"/>
      <w:r w:rsidRPr="00B14EC2">
        <w:rPr>
          <w:lang w:val="en-CA"/>
        </w:rPr>
        <w:t xml:space="preserve">  </w:t>
      </w:r>
    </w:p>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740"/>
        <w:gridCol w:w="1800"/>
        <w:gridCol w:w="2777"/>
        <w:gridCol w:w="1178"/>
      </w:tblGrid>
      <w:tr w:rsidR="0016200D" w:rsidRPr="00B14EC2" w14:paraId="23486002" w14:textId="77777777" w:rsidTr="00E715B7">
        <w:tc>
          <w:tcPr>
            <w:tcW w:w="562" w:type="dxa"/>
            <w:shd w:val="clear" w:color="auto" w:fill="E6E6E6"/>
          </w:tcPr>
          <w:p w14:paraId="0D92A8FA" w14:textId="79C5AE37" w:rsidR="0016200D" w:rsidRPr="0016200D" w:rsidRDefault="0016200D" w:rsidP="00744F5E">
            <w:pPr>
              <w:rPr>
                <w:b/>
                <w:noProof w:val="0"/>
                <w:lang w:val="en-CA"/>
              </w:rPr>
            </w:pPr>
            <w:r w:rsidRPr="0016200D">
              <w:rPr>
                <w:b/>
                <w:noProof w:val="0"/>
                <w:lang w:val="en-CA"/>
              </w:rPr>
              <w:t>OB</w:t>
            </w:r>
          </w:p>
        </w:tc>
        <w:tc>
          <w:tcPr>
            <w:tcW w:w="4740" w:type="dxa"/>
            <w:shd w:val="clear" w:color="auto" w:fill="E6E6E6"/>
            <w:vAlign w:val="center"/>
          </w:tcPr>
          <w:p w14:paraId="4E693598" w14:textId="77777777" w:rsidR="0016200D" w:rsidRPr="00B14EC2" w:rsidRDefault="0016200D" w:rsidP="00744F5E">
            <w:pPr>
              <w:pStyle w:val="Normal9ptBoldCentre"/>
              <w:framePr w:hSpace="0" w:wrap="auto" w:vAnchor="margin" w:hAnchor="text" w:xAlign="left" w:yAlign="inline"/>
              <w:rPr>
                <w:noProof w:val="0"/>
                <w:lang w:val="en-CA"/>
              </w:rPr>
            </w:pPr>
            <w:r w:rsidRPr="00B14EC2">
              <w:rPr>
                <w:noProof w:val="0"/>
                <w:lang w:val="en-CA"/>
              </w:rPr>
              <w:t>ACTION</w:t>
            </w:r>
          </w:p>
        </w:tc>
        <w:tc>
          <w:tcPr>
            <w:tcW w:w="1800" w:type="dxa"/>
            <w:shd w:val="clear" w:color="auto" w:fill="E6E6E6"/>
          </w:tcPr>
          <w:p w14:paraId="0464749D" w14:textId="1671EB7F" w:rsidR="0016200D" w:rsidRPr="00B14EC2" w:rsidRDefault="0016200D" w:rsidP="00744F5E">
            <w:pPr>
              <w:pStyle w:val="Normal9ptBoldCentre"/>
              <w:framePr w:hSpace="0" w:wrap="auto" w:vAnchor="margin" w:hAnchor="text" w:xAlign="left" w:yAlign="inline"/>
              <w:rPr>
                <w:noProof w:val="0"/>
                <w:lang w:val="en-CA"/>
              </w:rPr>
            </w:pPr>
            <w:r>
              <w:rPr>
                <w:noProof w:val="0"/>
                <w:lang w:val="en-CA"/>
              </w:rPr>
              <w:t>RESPONSIBILITY COUNCIL ROLE</w:t>
            </w:r>
          </w:p>
        </w:tc>
        <w:tc>
          <w:tcPr>
            <w:tcW w:w="2777" w:type="dxa"/>
            <w:shd w:val="clear" w:color="auto" w:fill="E6E6E6"/>
          </w:tcPr>
          <w:p w14:paraId="3539D998" w14:textId="278069B8" w:rsidR="0016200D" w:rsidRPr="00B14EC2" w:rsidRDefault="0016200D" w:rsidP="00744F5E">
            <w:pPr>
              <w:pStyle w:val="Normal9ptBoldCentre"/>
              <w:framePr w:hSpace="0" w:wrap="auto" w:vAnchor="margin" w:hAnchor="text" w:xAlign="left" w:yAlign="inline"/>
              <w:rPr>
                <w:noProof w:val="0"/>
                <w:lang w:val="en-CA"/>
              </w:rPr>
            </w:pPr>
            <w:r w:rsidRPr="00B14EC2">
              <w:rPr>
                <w:noProof w:val="0"/>
                <w:lang w:val="en-CA"/>
              </w:rPr>
              <w:t>MEASURES</w:t>
            </w:r>
          </w:p>
        </w:tc>
        <w:tc>
          <w:tcPr>
            <w:tcW w:w="1178" w:type="dxa"/>
            <w:shd w:val="clear" w:color="auto" w:fill="E6E6E6"/>
          </w:tcPr>
          <w:p w14:paraId="075D59BD" w14:textId="7E825999" w:rsidR="0016200D" w:rsidRPr="00B14EC2" w:rsidRDefault="0016200D" w:rsidP="00744F5E">
            <w:pPr>
              <w:pStyle w:val="Normal9ptBoldCentre"/>
              <w:framePr w:hSpace="0" w:wrap="auto" w:vAnchor="margin" w:hAnchor="text" w:xAlign="left" w:yAlign="inline"/>
              <w:rPr>
                <w:noProof w:val="0"/>
                <w:lang w:val="en-CA"/>
              </w:rPr>
            </w:pPr>
            <w:r>
              <w:rPr>
                <w:noProof w:val="0"/>
                <w:lang w:val="en-CA"/>
              </w:rPr>
              <w:t>TIMEFRAME</w:t>
            </w:r>
          </w:p>
        </w:tc>
      </w:tr>
      <w:tr w:rsidR="0016200D" w:rsidRPr="00B14EC2" w14:paraId="61070553" w14:textId="77777777" w:rsidTr="00E715B7">
        <w:tc>
          <w:tcPr>
            <w:tcW w:w="562" w:type="dxa"/>
            <w:shd w:val="clear" w:color="auto" w:fill="auto"/>
          </w:tcPr>
          <w:p w14:paraId="2A97F6FB" w14:textId="77777777" w:rsidR="0016200D" w:rsidRPr="00B14EC2" w:rsidRDefault="0016200D" w:rsidP="00504FFC">
            <w:pPr>
              <w:pStyle w:val="Actionnumbers"/>
            </w:pPr>
          </w:p>
        </w:tc>
        <w:tc>
          <w:tcPr>
            <w:tcW w:w="4740" w:type="dxa"/>
            <w:shd w:val="clear" w:color="auto" w:fill="auto"/>
          </w:tcPr>
          <w:p w14:paraId="0CEF6323" w14:textId="5ED278B9" w:rsidR="0016200D" w:rsidRPr="00B14EC2" w:rsidRDefault="0016200D" w:rsidP="00DD0219">
            <w:pPr>
              <w:pStyle w:val="Normal-1pt"/>
              <w:framePr w:hSpace="0" w:wrap="auto" w:vAnchor="margin" w:hAnchor="text" w:xAlign="left" w:yAlign="inline"/>
              <w:rPr>
                <w:noProof w:val="0"/>
                <w:lang w:val="en-CA"/>
              </w:rPr>
            </w:pPr>
            <w:r w:rsidRPr="00B14EC2">
              <w:rPr>
                <w:noProof w:val="0"/>
                <w:lang w:val="en-CA"/>
              </w:rPr>
              <w:t xml:space="preserve">Investigate </w:t>
            </w:r>
            <w:r w:rsidR="00802C4C">
              <w:rPr>
                <w:noProof w:val="0"/>
                <w:lang w:val="en-CA"/>
              </w:rPr>
              <w:t>methods</w:t>
            </w:r>
            <w:r w:rsidRPr="00B14EC2">
              <w:rPr>
                <w:noProof w:val="0"/>
                <w:lang w:val="en-CA"/>
              </w:rPr>
              <w:t xml:space="preserve"> to reach target groups with information about:</w:t>
            </w:r>
          </w:p>
          <w:p w14:paraId="714570FB" w14:textId="066EC463" w:rsidR="0016200D" w:rsidRPr="00B14EC2" w:rsidRDefault="0016200D" w:rsidP="00DD0219">
            <w:pPr>
              <w:pStyle w:val="Bullet2"/>
              <w:rPr>
                <w:noProof w:val="0"/>
                <w:lang w:val="en-CA"/>
              </w:rPr>
            </w:pPr>
            <w:r>
              <w:rPr>
                <w:noProof w:val="0"/>
                <w:lang w:val="en-CA"/>
              </w:rPr>
              <w:t>m</w:t>
            </w:r>
            <w:r w:rsidRPr="00B14EC2">
              <w:rPr>
                <w:noProof w:val="0"/>
                <w:lang w:val="en-CA"/>
              </w:rPr>
              <w:t xml:space="preserve">anaging children around dogs </w:t>
            </w:r>
          </w:p>
          <w:p w14:paraId="728BAA6B" w14:textId="44E11533" w:rsidR="00B538DA" w:rsidRDefault="0016200D" w:rsidP="0063558B">
            <w:pPr>
              <w:pStyle w:val="Bullet2"/>
              <w:rPr>
                <w:noProof w:val="0"/>
                <w:lang w:val="en-CA"/>
              </w:rPr>
            </w:pPr>
            <w:r>
              <w:rPr>
                <w:noProof w:val="0"/>
                <w:lang w:val="en-CA"/>
              </w:rPr>
              <w:t>e</w:t>
            </w:r>
            <w:r w:rsidRPr="00B14EC2">
              <w:rPr>
                <w:noProof w:val="0"/>
                <w:lang w:val="en-CA"/>
              </w:rPr>
              <w:t xml:space="preserve">ducation of children about </w:t>
            </w:r>
            <w:r w:rsidR="00802C4C">
              <w:rPr>
                <w:noProof w:val="0"/>
                <w:lang w:val="en-CA"/>
              </w:rPr>
              <w:t xml:space="preserve">the </w:t>
            </w:r>
            <w:r w:rsidRPr="00B14EC2">
              <w:rPr>
                <w:noProof w:val="0"/>
                <w:lang w:val="en-CA"/>
              </w:rPr>
              <w:t>handling of dogs</w:t>
            </w:r>
          </w:p>
          <w:p w14:paraId="09F70FA3" w14:textId="77777777" w:rsidR="00802C4C" w:rsidRPr="00802C4C" w:rsidRDefault="00802C4C" w:rsidP="00802C4C">
            <w:pPr>
              <w:pStyle w:val="Bullet2"/>
              <w:numPr>
                <w:ilvl w:val="0"/>
                <w:numId w:val="0"/>
              </w:numPr>
              <w:ind w:left="568"/>
              <w:rPr>
                <w:noProof w:val="0"/>
                <w:lang w:val="en-CA"/>
              </w:rPr>
            </w:pPr>
          </w:p>
          <w:p w14:paraId="22EAD540" w14:textId="0197DB68" w:rsidR="00802C4C" w:rsidRPr="00802C4C" w:rsidRDefault="0016200D" w:rsidP="00802C4C">
            <w:pPr>
              <w:rPr>
                <w:noProof w:val="0"/>
                <w:lang w:val="en-CA"/>
              </w:rPr>
            </w:pPr>
            <w:r w:rsidRPr="00B14EC2">
              <w:rPr>
                <w:noProof w:val="0"/>
                <w:lang w:val="en-CA"/>
              </w:rPr>
              <w:t xml:space="preserve">Consider more targeted </w:t>
            </w:r>
            <w:r>
              <w:rPr>
                <w:noProof w:val="0"/>
                <w:lang w:val="en-CA"/>
              </w:rPr>
              <w:t>communications</w:t>
            </w:r>
            <w:r w:rsidRPr="00B14EC2">
              <w:rPr>
                <w:noProof w:val="0"/>
                <w:lang w:val="en-CA"/>
              </w:rPr>
              <w:t xml:space="preserve"> to promote awareness of appropriate handling of dogs</w:t>
            </w:r>
          </w:p>
        </w:tc>
        <w:tc>
          <w:tcPr>
            <w:tcW w:w="1800" w:type="dxa"/>
          </w:tcPr>
          <w:p w14:paraId="2B978803" w14:textId="77777777" w:rsidR="00F154C4" w:rsidRPr="005E7163" w:rsidRDefault="00F154C4" w:rsidP="00F154C4">
            <w:pPr>
              <w:pStyle w:val="Bullet1-9pt"/>
              <w:rPr>
                <w:noProof w:val="0"/>
                <w:lang w:val="en-CA"/>
              </w:rPr>
            </w:pPr>
            <w:r>
              <w:rPr>
                <w:noProof w:val="0"/>
                <w:lang w:val="en-CA"/>
              </w:rPr>
              <w:t xml:space="preserve">Lead </w:t>
            </w:r>
            <w:r w:rsidRPr="00BE4894">
              <w:rPr>
                <w:b/>
                <w:noProof w:val="0"/>
                <w:lang w:val="en-CA"/>
              </w:rPr>
              <w:t>LL</w:t>
            </w:r>
          </w:p>
          <w:p w14:paraId="6F49AD22" w14:textId="57D47240" w:rsidR="00F154C4" w:rsidRPr="005E7163" w:rsidRDefault="00F154C4" w:rsidP="00F154C4">
            <w:pPr>
              <w:pStyle w:val="Bullet1-9pt"/>
              <w:rPr>
                <w:noProof w:val="0"/>
                <w:lang w:val="en-CA"/>
              </w:rPr>
            </w:pPr>
            <w:r w:rsidRPr="005E7163">
              <w:rPr>
                <w:noProof w:val="0"/>
                <w:lang w:val="en-CA"/>
              </w:rPr>
              <w:t>Support</w:t>
            </w:r>
            <w:r>
              <w:rPr>
                <w:noProof w:val="0"/>
                <w:lang w:val="en-CA"/>
              </w:rPr>
              <w:t xml:space="preserve"> </w:t>
            </w:r>
            <w:r>
              <w:rPr>
                <w:b/>
                <w:noProof w:val="0"/>
                <w:lang w:val="en-CA"/>
              </w:rPr>
              <w:t xml:space="preserve">OERCs </w:t>
            </w:r>
            <w:r w:rsidR="00B538DA">
              <w:rPr>
                <w:b/>
                <w:noProof w:val="0"/>
                <w:lang w:val="en-CA"/>
              </w:rPr>
              <w:t>Animal Aid Local Media Schools</w:t>
            </w:r>
          </w:p>
          <w:p w14:paraId="777EDED2" w14:textId="65469F39" w:rsidR="00B538DA" w:rsidRPr="00802C4C" w:rsidRDefault="00F154C4" w:rsidP="00802C4C">
            <w:pPr>
              <w:pStyle w:val="Bullet1-9pt"/>
              <w:rPr>
                <w:noProof w:val="0"/>
                <w:lang w:val="en-CA"/>
              </w:rPr>
            </w:pPr>
            <w:r w:rsidRPr="005E7163">
              <w:rPr>
                <w:noProof w:val="0"/>
                <w:lang w:val="en-CA"/>
              </w:rPr>
              <w:t>Role</w:t>
            </w:r>
            <w:r>
              <w:rPr>
                <w:b/>
                <w:noProof w:val="0"/>
                <w:lang w:val="en-CA"/>
              </w:rPr>
              <w:t xml:space="preserve"> CL</w:t>
            </w:r>
          </w:p>
          <w:p w14:paraId="5653239B" w14:textId="25DCDF50" w:rsidR="00B538DA" w:rsidRDefault="00B538DA" w:rsidP="00B538DA">
            <w:pPr>
              <w:pStyle w:val="Bullet1-9pt"/>
              <w:numPr>
                <w:ilvl w:val="0"/>
                <w:numId w:val="0"/>
              </w:numPr>
              <w:rPr>
                <w:b/>
                <w:noProof w:val="0"/>
                <w:lang w:val="en-CA"/>
              </w:rPr>
            </w:pPr>
          </w:p>
          <w:p w14:paraId="51AB8B61" w14:textId="77777777" w:rsidR="00B538DA" w:rsidRPr="005E7163" w:rsidRDefault="00B538DA" w:rsidP="00B538DA">
            <w:pPr>
              <w:pStyle w:val="Bullet1-9pt"/>
              <w:rPr>
                <w:noProof w:val="0"/>
                <w:lang w:val="en-CA"/>
              </w:rPr>
            </w:pPr>
            <w:r>
              <w:rPr>
                <w:noProof w:val="0"/>
                <w:lang w:val="en-CA"/>
              </w:rPr>
              <w:t xml:space="preserve">Lead </w:t>
            </w:r>
            <w:r w:rsidRPr="00BE4894">
              <w:rPr>
                <w:b/>
                <w:noProof w:val="0"/>
                <w:lang w:val="en-CA"/>
              </w:rPr>
              <w:t>LL</w:t>
            </w:r>
          </w:p>
          <w:p w14:paraId="3D0EDE42" w14:textId="45D5FB89" w:rsidR="00B538DA" w:rsidRPr="00B538DA" w:rsidRDefault="00B538DA" w:rsidP="00B538DA">
            <w:pPr>
              <w:pStyle w:val="Bullet1-9pt"/>
              <w:rPr>
                <w:noProof w:val="0"/>
                <w:lang w:val="en-CA"/>
              </w:rPr>
            </w:pPr>
            <w:r w:rsidRPr="005E7163">
              <w:rPr>
                <w:noProof w:val="0"/>
                <w:lang w:val="en-CA"/>
              </w:rPr>
              <w:t>Support</w:t>
            </w:r>
            <w:r>
              <w:rPr>
                <w:b/>
                <w:noProof w:val="0"/>
                <w:lang w:val="en-CA"/>
              </w:rPr>
              <w:t xml:space="preserve"> Animal Aid</w:t>
            </w:r>
          </w:p>
          <w:p w14:paraId="0231A4B4" w14:textId="6386771F" w:rsidR="00B538DA" w:rsidRPr="00B538DA" w:rsidRDefault="00B538DA" w:rsidP="00B538DA">
            <w:pPr>
              <w:pStyle w:val="Bullet1-9pt"/>
              <w:rPr>
                <w:noProof w:val="0"/>
                <w:lang w:val="en-CA"/>
              </w:rPr>
            </w:pPr>
            <w:r w:rsidRPr="00B538DA">
              <w:rPr>
                <w:noProof w:val="0"/>
                <w:lang w:val="en-CA"/>
              </w:rPr>
              <w:t>Role</w:t>
            </w:r>
            <w:r>
              <w:rPr>
                <w:b/>
                <w:noProof w:val="0"/>
                <w:lang w:val="en-CA"/>
              </w:rPr>
              <w:t xml:space="preserve"> CL</w:t>
            </w:r>
          </w:p>
        </w:tc>
        <w:tc>
          <w:tcPr>
            <w:tcW w:w="2777" w:type="dxa"/>
            <w:shd w:val="clear" w:color="auto" w:fill="auto"/>
          </w:tcPr>
          <w:p w14:paraId="0B4AAF13" w14:textId="1CDA6A6D" w:rsidR="0016200D" w:rsidRPr="00B14EC2" w:rsidRDefault="0016200D" w:rsidP="003D2F08">
            <w:pPr>
              <w:pStyle w:val="Bullet1-9pt"/>
              <w:rPr>
                <w:noProof w:val="0"/>
                <w:lang w:val="en-CA"/>
              </w:rPr>
            </w:pPr>
            <w:r w:rsidRPr="00B14EC2">
              <w:rPr>
                <w:noProof w:val="0"/>
                <w:lang w:val="en-CA"/>
              </w:rPr>
              <w:t>Opportunities through which to target information and relevant partnerships established</w:t>
            </w:r>
          </w:p>
          <w:p w14:paraId="6C714EC1" w14:textId="5389CC3E" w:rsidR="0016200D" w:rsidRDefault="0016200D" w:rsidP="003D2F08">
            <w:pPr>
              <w:pStyle w:val="Bullet1-9pt"/>
              <w:rPr>
                <w:noProof w:val="0"/>
                <w:lang w:val="en-CA"/>
              </w:rPr>
            </w:pPr>
            <w:r w:rsidRPr="00B14EC2">
              <w:rPr>
                <w:noProof w:val="0"/>
                <w:lang w:val="en-CA"/>
              </w:rPr>
              <w:t>Promotional strategies implemented</w:t>
            </w:r>
          </w:p>
          <w:p w14:paraId="686D5125" w14:textId="6A04828A" w:rsidR="0016200D" w:rsidRDefault="0016200D" w:rsidP="0063558B">
            <w:pPr>
              <w:pStyle w:val="Bullet1-9pt"/>
              <w:numPr>
                <w:ilvl w:val="0"/>
                <w:numId w:val="0"/>
              </w:numPr>
              <w:ind w:left="142" w:hanging="142"/>
              <w:rPr>
                <w:noProof w:val="0"/>
                <w:lang w:val="en-CA"/>
              </w:rPr>
            </w:pPr>
          </w:p>
          <w:p w14:paraId="4A10CDF6" w14:textId="616E4CE9" w:rsidR="0016200D" w:rsidRDefault="0016200D" w:rsidP="0063558B">
            <w:pPr>
              <w:pStyle w:val="Bullet1-9pt"/>
              <w:numPr>
                <w:ilvl w:val="0"/>
                <w:numId w:val="0"/>
              </w:numPr>
              <w:ind w:left="142" w:hanging="142"/>
              <w:rPr>
                <w:noProof w:val="0"/>
                <w:lang w:val="en-CA"/>
              </w:rPr>
            </w:pPr>
          </w:p>
          <w:p w14:paraId="5F8982B9" w14:textId="42068D34" w:rsidR="0016200D" w:rsidRDefault="0016200D" w:rsidP="0063558B">
            <w:pPr>
              <w:pStyle w:val="Bullet1-9pt"/>
              <w:numPr>
                <w:ilvl w:val="0"/>
                <w:numId w:val="0"/>
              </w:numPr>
              <w:ind w:left="142" w:hanging="142"/>
              <w:rPr>
                <w:noProof w:val="0"/>
                <w:lang w:val="en-CA"/>
              </w:rPr>
            </w:pPr>
          </w:p>
          <w:p w14:paraId="1063DED9" w14:textId="77777777" w:rsidR="0016200D" w:rsidRDefault="0016200D" w:rsidP="0063558B">
            <w:pPr>
              <w:pStyle w:val="Bullet1-9pt"/>
              <w:numPr>
                <w:ilvl w:val="0"/>
                <w:numId w:val="0"/>
              </w:numPr>
              <w:ind w:left="142" w:hanging="142"/>
              <w:rPr>
                <w:noProof w:val="0"/>
                <w:lang w:val="en-CA"/>
              </w:rPr>
            </w:pPr>
          </w:p>
          <w:p w14:paraId="7CEF530F" w14:textId="77BB9684" w:rsidR="0016200D" w:rsidRDefault="0016200D" w:rsidP="0063558B">
            <w:pPr>
              <w:pStyle w:val="Bullet1-9pt"/>
              <w:numPr>
                <w:ilvl w:val="0"/>
                <w:numId w:val="0"/>
              </w:numPr>
              <w:rPr>
                <w:noProof w:val="0"/>
                <w:lang w:val="en-CA"/>
              </w:rPr>
            </w:pPr>
          </w:p>
          <w:p w14:paraId="2603B877" w14:textId="245476A8" w:rsidR="0016200D" w:rsidRPr="00B14EC2" w:rsidRDefault="0016200D" w:rsidP="0063558B">
            <w:pPr>
              <w:pStyle w:val="Bullet1-9pt"/>
              <w:numPr>
                <w:ilvl w:val="0"/>
                <w:numId w:val="0"/>
              </w:numPr>
              <w:ind w:left="142" w:hanging="142"/>
              <w:rPr>
                <w:noProof w:val="0"/>
                <w:lang w:val="en-CA"/>
              </w:rPr>
            </w:pPr>
          </w:p>
        </w:tc>
        <w:tc>
          <w:tcPr>
            <w:tcW w:w="1178" w:type="dxa"/>
          </w:tcPr>
          <w:p w14:paraId="16483B3F" w14:textId="7AEC6FC4" w:rsidR="0016200D" w:rsidRPr="00B14EC2" w:rsidRDefault="00D80AD6" w:rsidP="00EC3D73">
            <w:pPr>
              <w:pStyle w:val="Bullet1-9pt"/>
              <w:rPr>
                <w:noProof w:val="0"/>
                <w:lang w:val="en-CA"/>
              </w:rPr>
            </w:pPr>
            <w:r>
              <w:rPr>
                <w:noProof w:val="0"/>
                <w:lang w:val="en-CA"/>
              </w:rPr>
              <w:t>2019</w:t>
            </w:r>
          </w:p>
          <w:p w14:paraId="116D17DA" w14:textId="77777777" w:rsidR="0016200D" w:rsidRPr="00B14EC2" w:rsidRDefault="0016200D" w:rsidP="003D2F08">
            <w:pPr>
              <w:pStyle w:val="Normal9ptbold"/>
              <w:framePr w:hSpace="0" w:wrap="auto" w:vAnchor="margin" w:hAnchor="text" w:xAlign="left" w:yAlign="inline"/>
              <w:rPr>
                <w:noProof w:val="0"/>
                <w:lang w:val="en-CA"/>
              </w:rPr>
            </w:pPr>
          </w:p>
          <w:p w14:paraId="73C9216F" w14:textId="77777777" w:rsidR="0016200D" w:rsidRPr="00B14EC2" w:rsidRDefault="0016200D" w:rsidP="003D2F08">
            <w:pPr>
              <w:pStyle w:val="Normal9ptbold"/>
              <w:framePr w:hSpace="0" w:wrap="auto" w:vAnchor="margin" w:hAnchor="text" w:xAlign="left" w:yAlign="inline"/>
              <w:rPr>
                <w:noProof w:val="0"/>
                <w:lang w:val="en-CA"/>
              </w:rPr>
            </w:pPr>
          </w:p>
          <w:p w14:paraId="41765710" w14:textId="73A89862" w:rsidR="0016200D" w:rsidRDefault="00FA39B9" w:rsidP="00EC3D73">
            <w:pPr>
              <w:pStyle w:val="Bullet1-9pt"/>
              <w:rPr>
                <w:noProof w:val="0"/>
                <w:lang w:val="en-CA"/>
              </w:rPr>
            </w:pPr>
            <w:r>
              <w:rPr>
                <w:noProof w:val="0"/>
                <w:lang w:val="en-CA"/>
              </w:rPr>
              <w:t>2020/21</w:t>
            </w:r>
          </w:p>
          <w:p w14:paraId="16A8850D" w14:textId="2E983F38" w:rsidR="0016200D" w:rsidRDefault="0016200D" w:rsidP="0063558B">
            <w:pPr>
              <w:pStyle w:val="Bullet1-9pt"/>
              <w:numPr>
                <w:ilvl w:val="0"/>
                <w:numId w:val="0"/>
              </w:numPr>
              <w:ind w:left="142" w:hanging="142"/>
              <w:rPr>
                <w:noProof w:val="0"/>
                <w:lang w:val="en-CA"/>
              </w:rPr>
            </w:pPr>
          </w:p>
          <w:p w14:paraId="46B5B395" w14:textId="1DD025BC" w:rsidR="0016200D" w:rsidRDefault="0016200D" w:rsidP="00802C4C">
            <w:pPr>
              <w:pStyle w:val="Bullet1-9pt"/>
              <w:numPr>
                <w:ilvl w:val="0"/>
                <w:numId w:val="0"/>
              </w:numPr>
              <w:rPr>
                <w:noProof w:val="0"/>
                <w:lang w:val="en-CA"/>
              </w:rPr>
            </w:pPr>
          </w:p>
          <w:p w14:paraId="77C87A41" w14:textId="107473BF" w:rsidR="0016200D" w:rsidRPr="00B14EC2" w:rsidRDefault="00FA39B9" w:rsidP="00EC3D73">
            <w:pPr>
              <w:pStyle w:val="Bullet1-9pt"/>
              <w:rPr>
                <w:noProof w:val="0"/>
                <w:lang w:val="en-CA"/>
              </w:rPr>
            </w:pPr>
            <w:r>
              <w:rPr>
                <w:noProof w:val="0"/>
                <w:lang w:val="en-CA"/>
              </w:rPr>
              <w:t>2019-21</w:t>
            </w:r>
          </w:p>
        </w:tc>
      </w:tr>
      <w:tr w:rsidR="0016200D" w:rsidRPr="00B14EC2" w14:paraId="5B6B4A2C" w14:textId="77777777" w:rsidTr="00E715B7">
        <w:tc>
          <w:tcPr>
            <w:tcW w:w="562" w:type="dxa"/>
            <w:shd w:val="clear" w:color="auto" w:fill="auto"/>
          </w:tcPr>
          <w:p w14:paraId="1EFF90F1" w14:textId="77777777" w:rsidR="0016200D" w:rsidRPr="00B14EC2" w:rsidRDefault="0016200D" w:rsidP="00504FFC">
            <w:pPr>
              <w:pStyle w:val="Actionnumbers"/>
            </w:pPr>
          </w:p>
        </w:tc>
        <w:tc>
          <w:tcPr>
            <w:tcW w:w="4740" w:type="dxa"/>
            <w:shd w:val="clear" w:color="auto" w:fill="auto"/>
          </w:tcPr>
          <w:p w14:paraId="3B4971FE" w14:textId="52DB55F2" w:rsidR="0016200D" w:rsidRDefault="0016200D" w:rsidP="001D6170">
            <w:pPr>
              <w:rPr>
                <w:noProof w:val="0"/>
                <w:lang w:val="en-CA"/>
              </w:rPr>
            </w:pPr>
            <w:r w:rsidRPr="00B14EC2">
              <w:rPr>
                <w:noProof w:val="0"/>
                <w:lang w:val="en-CA"/>
              </w:rPr>
              <w:t xml:space="preserve">Enhance the promotion/distribution of information that assists residents </w:t>
            </w:r>
            <w:r>
              <w:rPr>
                <w:noProof w:val="0"/>
                <w:lang w:val="en-CA"/>
              </w:rPr>
              <w:t xml:space="preserve">to </w:t>
            </w:r>
            <w:r w:rsidRPr="00B14EC2">
              <w:rPr>
                <w:noProof w:val="0"/>
                <w:lang w:val="en-CA"/>
              </w:rPr>
              <w:t>make appropriate pet selection, particularly in relation to dogs.</w:t>
            </w:r>
          </w:p>
          <w:p w14:paraId="4D682778" w14:textId="3EE379A1" w:rsidR="0016200D" w:rsidRPr="00B14EC2" w:rsidRDefault="0016200D" w:rsidP="00802C4C">
            <w:pPr>
              <w:pStyle w:val="Bullet2"/>
              <w:numPr>
                <w:ilvl w:val="0"/>
                <w:numId w:val="0"/>
              </w:numPr>
              <w:ind w:left="568" w:hanging="284"/>
              <w:rPr>
                <w:noProof w:val="0"/>
                <w:lang w:val="en-CA"/>
              </w:rPr>
            </w:pPr>
          </w:p>
        </w:tc>
        <w:tc>
          <w:tcPr>
            <w:tcW w:w="1800" w:type="dxa"/>
          </w:tcPr>
          <w:p w14:paraId="4223C168" w14:textId="77777777" w:rsidR="00B538DA" w:rsidRPr="005E7163" w:rsidRDefault="00B538DA" w:rsidP="00B538DA">
            <w:pPr>
              <w:pStyle w:val="Bullet1-9pt"/>
              <w:rPr>
                <w:noProof w:val="0"/>
                <w:lang w:val="en-CA"/>
              </w:rPr>
            </w:pPr>
            <w:r>
              <w:rPr>
                <w:noProof w:val="0"/>
                <w:lang w:val="en-CA"/>
              </w:rPr>
              <w:t xml:space="preserve">Lead </w:t>
            </w:r>
            <w:r w:rsidRPr="00BE4894">
              <w:rPr>
                <w:b/>
                <w:noProof w:val="0"/>
                <w:lang w:val="en-CA"/>
              </w:rPr>
              <w:t>LL</w:t>
            </w:r>
          </w:p>
          <w:p w14:paraId="70BF905D" w14:textId="6B9E3AA6" w:rsidR="00B538DA" w:rsidRPr="005E7163" w:rsidRDefault="00B538DA" w:rsidP="00B538DA">
            <w:pPr>
              <w:pStyle w:val="Bullet1-9pt"/>
              <w:rPr>
                <w:noProof w:val="0"/>
                <w:lang w:val="en-CA"/>
              </w:rPr>
            </w:pPr>
            <w:r w:rsidRPr="005E7163">
              <w:rPr>
                <w:noProof w:val="0"/>
                <w:lang w:val="en-CA"/>
              </w:rPr>
              <w:t>Support</w:t>
            </w:r>
            <w:r>
              <w:rPr>
                <w:b/>
                <w:noProof w:val="0"/>
                <w:lang w:val="en-CA"/>
              </w:rPr>
              <w:t xml:space="preserve"> Animal Aid</w:t>
            </w:r>
          </w:p>
          <w:p w14:paraId="16A63C67" w14:textId="00123AF9" w:rsidR="0016200D" w:rsidRPr="00B14EC2" w:rsidRDefault="00B538DA" w:rsidP="00B538DA">
            <w:pPr>
              <w:pStyle w:val="Bullet1-9pt"/>
              <w:rPr>
                <w:noProof w:val="0"/>
                <w:lang w:val="en-CA"/>
              </w:rPr>
            </w:pPr>
            <w:r w:rsidRPr="005E7163">
              <w:rPr>
                <w:noProof w:val="0"/>
                <w:lang w:val="en-CA"/>
              </w:rPr>
              <w:t>Role</w:t>
            </w:r>
            <w:r>
              <w:rPr>
                <w:b/>
                <w:noProof w:val="0"/>
                <w:lang w:val="en-CA"/>
              </w:rPr>
              <w:t xml:space="preserve"> CL</w:t>
            </w:r>
          </w:p>
        </w:tc>
        <w:tc>
          <w:tcPr>
            <w:tcW w:w="2777" w:type="dxa"/>
            <w:shd w:val="clear" w:color="auto" w:fill="auto"/>
          </w:tcPr>
          <w:p w14:paraId="2FBF1018" w14:textId="45883D58" w:rsidR="0016200D" w:rsidRPr="00B14EC2" w:rsidRDefault="0016200D" w:rsidP="003D2F08">
            <w:pPr>
              <w:pStyle w:val="Bullet1-9pt"/>
              <w:rPr>
                <w:noProof w:val="0"/>
                <w:lang w:val="en-CA"/>
              </w:rPr>
            </w:pPr>
            <w:r w:rsidRPr="00B14EC2">
              <w:rPr>
                <w:noProof w:val="0"/>
                <w:lang w:val="en-CA"/>
              </w:rPr>
              <w:t xml:space="preserve">Information more widely promoted in conjunction with promotional partners </w:t>
            </w:r>
          </w:p>
        </w:tc>
        <w:tc>
          <w:tcPr>
            <w:tcW w:w="1178" w:type="dxa"/>
          </w:tcPr>
          <w:p w14:paraId="4FD938F7" w14:textId="2E1D8CC7" w:rsidR="0016200D" w:rsidRPr="00B14EC2" w:rsidRDefault="00D80AD6" w:rsidP="00EC3D73">
            <w:pPr>
              <w:pStyle w:val="Bullet1-9pt"/>
              <w:rPr>
                <w:noProof w:val="0"/>
                <w:lang w:val="en-CA"/>
              </w:rPr>
            </w:pPr>
            <w:r>
              <w:rPr>
                <w:noProof w:val="0"/>
                <w:lang w:val="en-CA"/>
              </w:rPr>
              <w:t>2019/20</w:t>
            </w:r>
          </w:p>
        </w:tc>
      </w:tr>
      <w:tr w:rsidR="0016200D" w:rsidRPr="00B14EC2" w14:paraId="447668D2" w14:textId="77777777" w:rsidTr="00E715B7">
        <w:tc>
          <w:tcPr>
            <w:tcW w:w="562" w:type="dxa"/>
            <w:shd w:val="clear" w:color="auto" w:fill="auto"/>
          </w:tcPr>
          <w:p w14:paraId="6DB95AC6" w14:textId="77777777" w:rsidR="0016200D" w:rsidRPr="00B14EC2" w:rsidRDefault="0016200D" w:rsidP="00504FFC">
            <w:pPr>
              <w:pStyle w:val="Actionnumbers"/>
            </w:pPr>
          </w:p>
        </w:tc>
        <w:tc>
          <w:tcPr>
            <w:tcW w:w="4740" w:type="dxa"/>
            <w:shd w:val="clear" w:color="auto" w:fill="auto"/>
          </w:tcPr>
          <w:p w14:paraId="644BA13D" w14:textId="0FB4281A" w:rsidR="0016200D" w:rsidRDefault="0016200D" w:rsidP="00504FFC">
            <w:pPr>
              <w:rPr>
                <w:noProof w:val="0"/>
                <w:lang w:val="en-CA"/>
              </w:rPr>
            </w:pPr>
            <w:r>
              <w:rPr>
                <w:noProof w:val="0"/>
                <w:lang w:val="en-CA"/>
              </w:rPr>
              <w:t xml:space="preserve">Review the data collected relating to dog </w:t>
            </w:r>
            <w:r w:rsidRPr="00BC2D38">
              <w:rPr>
                <w:noProof w:val="0"/>
                <w:lang w:val="en-CA"/>
              </w:rPr>
              <w:t xml:space="preserve">attacks </w:t>
            </w:r>
            <w:proofErr w:type="gramStart"/>
            <w:r w:rsidRPr="00BC2D38">
              <w:rPr>
                <w:noProof w:val="0"/>
                <w:lang w:val="en-CA"/>
              </w:rPr>
              <w:t>in order to</w:t>
            </w:r>
            <w:proofErr w:type="gramEnd"/>
            <w:r w:rsidRPr="00BC2D38">
              <w:rPr>
                <w:noProof w:val="0"/>
                <w:lang w:val="en-CA"/>
              </w:rPr>
              <w:t xml:space="preserve"> identify if there are any patterns/trends that </w:t>
            </w:r>
            <w:r w:rsidR="00044C2E">
              <w:rPr>
                <w:noProof w:val="0"/>
                <w:lang w:val="en-CA"/>
              </w:rPr>
              <w:t xml:space="preserve">could </w:t>
            </w:r>
            <w:r w:rsidRPr="00BC2D38">
              <w:rPr>
                <w:noProof w:val="0"/>
                <w:lang w:val="en-CA"/>
              </w:rPr>
              <w:t>be addressed via targeted strategies.</w:t>
            </w:r>
          </w:p>
          <w:p w14:paraId="7ADC5117" w14:textId="38C92682" w:rsidR="0016200D" w:rsidRPr="00B14EC2" w:rsidRDefault="0016200D" w:rsidP="00504FFC">
            <w:pPr>
              <w:pStyle w:val="Normal-Table1"/>
              <w:rPr>
                <w:lang w:val="en-CA"/>
              </w:rPr>
            </w:pPr>
          </w:p>
        </w:tc>
        <w:tc>
          <w:tcPr>
            <w:tcW w:w="1800" w:type="dxa"/>
          </w:tcPr>
          <w:p w14:paraId="23D982A0" w14:textId="77777777" w:rsidR="00B538DA" w:rsidRPr="005E7163" w:rsidRDefault="00B538DA" w:rsidP="00B538DA">
            <w:pPr>
              <w:pStyle w:val="Bullet1-9pt"/>
              <w:rPr>
                <w:noProof w:val="0"/>
                <w:lang w:val="en-CA"/>
              </w:rPr>
            </w:pPr>
            <w:r>
              <w:rPr>
                <w:noProof w:val="0"/>
                <w:lang w:val="en-CA"/>
              </w:rPr>
              <w:t xml:space="preserve">Lead </w:t>
            </w:r>
            <w:r w:rsidRPr="00BE4894">
              <w:rPr>
                <w:b/>
                <w:noProof w:val="0"/>
                <w:lang w:val="en-CA"/>
              </w:rPr>
              <w:t>LL</w:t>
            </w:r>
          </w:p>
          <w:p w14:paraId="6A74F157" w14:textId="77777777" w:rsidR="00B538DA" w:rsidRPr="005E7163" w:rsidRDefault="00B538DA" w:rsidP="00B538DA">
            <w:pPr>
              <w:pStyle w:val="Bullet1-9pt"/>
              <w:rPr>
                <w:noProof w:val="0"/>
                <w:lang w:val="en-CA"/>
              </w:rPr>
            </w:pPr>
            <w:r w:rsidRPr="005E7163">
              <w:rPr>
                <w:noProof w:val="0"/>
                <w:lang w:val="en-CA"/>
              </w:rPr>
              <w:t>Support</w:t>
            </w:r>
            <w:r>
              <w:rPr>
                <w:b/>
                <w:noProof w:val="0"/>
                <w:lang w:val="en-CA"/>
              </w:rPr>
              <w:t xml:space="preserve"> LL</w:t>
            </w:r>
          </w:p>
          <w:p w14:paraId="6BEDAEB3" w14:textId="235B7FCF" w:rsidR="0016200D" w:rsidRDefault="00B538DA" w:rsidP="00B538DA">
            <w:pPr>
              <w:pStyle w:val="Bullet1-9pt"/>
              <w:rPr>
                <w:noProof w:val="0"/>
                <w:lang w:val="en-CA"/>
              </w:rPr>
            </w:pPr>
            <w:r w:rsidRPr="005E7163">
              <w:rPr>
                <w:noProof w:val="0"/>
                <w:lang w:val="en-CA"/>
              </w:rPr>
              <w:t>Role</w:t>
            </w:r>
            <w:r>
              <w:rPr>
                <w:b/>
                <w:noProof w:val="0"/>
                <w:lang w:val="en-CA"/>
              </w:rPr>
              <w:t xml:space="preserve"> CL</w:t>
            </w:r>
          </w:p>
        </w:tc>
        <w:tc>
          <w:tcPr>
            <w:tcW w:w="2777" w:type="dxa"/>
            <w:shd w:val="clear" w:color="auto" w:fill="auto"/>
          </w:tcPr>
          <w:p w14:paraId="711FE699" w14:textId="02680753" w:rsidR="0016200D" w:rsidRPr="00B14EC2" w:rsidRDefault="0016200D" w:rsidP="003D2F08">
            <w:pPr>
              <w:pStyle w:val="Bullet1-9pt"/>
              <w:rPr>
                <w:noProof w:val="0"/>
                <w:lang w:val="en-CA"/>
              </w:rPr>
            </w:pPr>
            <w:r>
              <w:rPr>
                <w:noProof w:val="0"/>
                <w:lang w:val="en-CA"/>
              </w:rPr>
              <w:t>Data reviewed and additional data collected if required</w:t>
            </w:r>
          </w:p>
        </w:tc>
        <w:tc>
          <w:tcPr>
            <w:tcW w:w="1178" w:type="dxa"/>
          </w:tcPr>
          <w:p w14:paraId="6FDE7689" w14:textId="796AE76E" w:rsidR="0016200D" w:rsidRPr="00B14EC2" w:rsidRDefault="00D80AD6" w:rsidP="00EC3D73">
            <w:pPr>
              <w:pStyle w:val="Bullet1-9pt"/>
              <w:rPr>
                <w:noProof w:val="0"/>
                <w:lang w:val="en-CA"/>
              </w:rPr>
            </w:pPr>
            <w:r>
              <w:rPr>
                <w:noProof w:val="0"/>
                <w:lang w:val="en-CA"/>
              </w:rPr>
              <w:t>2018</w:t>
            </w:r>
          </w:p>
        </w:tc>
      </w:tr>
      <w:tr w:rsidR="00E715B7" w:rsidRPr="00B14EC2" w14:paraId="18A7362B" w14:textId="77777777" w:rsidTr="00E715B7">
        <w:tc>
          <w:tcPr>
            <w:tcW w:w="11057" w:type="dxa"/>
            <w:gridSpan w:val="5"/>
            <w:shd w:val="clear" w:color="auto" w:fill="auto"/>
          </w:tcPr>
          <w:p w14:paraId="18FC0DB9" w14:textId="4892AA78" w:rsidR="00E715B7" w:rsidRPr="00B14EC2" w:rsidRDefault="007E7F78" w:rsidP="00DD0219">
            <w:pPr>
              <w:pStyle w:val="Normal-Table1"/>
              <w:rPr>
                <w:b/>
                <w:noProof w:val="0"/>
                <w:lang w:val="en-CA"/>
              </w:rPr>
            </w:pPr>
            <w:r>
              <w:rPr>
                <w:noProof w:val="0"/>
                <w:lang w:val="en-CA"/>
              </w:rPr>
              <w:t xml:space="preserve">OB = Objective; </w:t>
            </w:r>
            <w:r w:rsidRPr="00B14EC2">
              <w:rPr>
                <w:noProof w:val="0"/>
                <w:lang w:val="en-CA"/>
              </w:rPr>
              <w:t xml:space="preserve">CL=Council; </w:t>
            </w:r>
            <w:r>
              <w:rPr>
                <w:noProof w:val="0"/>
                <w:lang w:val="en-CA"/>
              </w:rPr>
              <w:t>LL=Local Laws</w:t>
            </w:r>
            <w:r w:rsidRPr="00B14EC2">
              <w:rPr>
                <w:noProof w:val="0"/>
                <w:lang w:val="en-CA"/>
              </w:rPr>
              <w:t xml:space="preserve">; MAV=Municipal Association of Victoria; OERCs=Outer East Regional Councils </w:t>
            </w:r>
            <w:r w:rsidRPr="00B14EC2">
              <w:rPr>
                <w:b/>
                <w:noProof w:val="0"/>
                <w:lang w:val="en-CA"/>
              </w:rPr>
              <w:t xml:space="preserve">* Lead </w:t>
            </w:r>
            <w:proofErr w:type="spellStart"/>
            <w:r w:rsidRPr="00B14EC2">
              <w:rPr>
                <w:b/>
                <w:noProof w:val="0"/>
                <w:lang w:val="en-CA"/>
              </w:rPr>
              <w:t>Dept</w:t>
            </w:r>
            <w:proofErr w:type="spellEnd"/>
            <w:r w:rsidRPr="00B14EC2">
              <w:rPr>
                <w:b/>
                <w:noProof w:val="0"/>
                <w:lang w:val="en-CA"/>
              </w:rPr>
              <w:t xml:space="preserve"> / agency</w:t>
            </w:r>
          </w:p>
        </w:tc>
      </w:tr>
    </w:tbl>
    <w:p w14:paraId="176A335D" w14:textId="77777777" w:rsidR="00744F5E" w:rsidRPr="00B14EC2" w:rsidRDefault="00744F5E" w:rsidP="00744F5E">
      <w:pPr>
        <w:rPr>
          <w:noProof w:val="0"/>
          <w:lang w:val="en-CA"/>
        </w:rPr>
      </w:pPr>
    </w:p>
    <w:p w14:paraId="550C9F81" w14:textId="663BFDCE" w:rsidR="00744F5E" w:rsidRPr="00B14EC2" w:rsidRDefault="00481BF5" w:rsidP="00E56AA7">
      <w:pPr>
        <w:spacing w:after="0"/>
        <w:rPr>
          <w:rFonts w:cs="Arial-BoldMT"/>
          <w:b/>
          <w:bCs/>
          <w:noProof w:val="0"/>
          <w:szCs w:val="22"/>
          <w:lang w:val="en-CA" w:bidi="en-US"/>
        </w:rPr>
      </w:pPr>
      <w:r w:rsidRPr="00B14EC2">
        <w:rPr>
          <w:lang w:val="en-AU" w:eastAsia="en-AU"/>
        </w:rPr>
        <w:drawing>
          <wp:anchor distT="0" distB="0" distL="114300" distR="114300" simplePos="0" relativeHeight="251812864" behindDoc="0" locked="0" layoutInCell="1" allowOverlap="1" wp14:anchorId="5C3CD312" wp14:editId="07D61448">
            <wp:simplePos x="0" y="0"/>
            <wp:positionH relativeFrom="margin">
              <wp:align>left</wp:align>
            </wp:positionH>
            <wp:positionV relativeFrom="paragraph">
              <wp:posOffset>276860</wp:posOffset>
            </wp:positionV>
            <wp:extent cx="6019800" cy="3504565"/>
            <wp:effectExtent l="0" t="0" r="0" b="635"/>
            <wp:wrapSquare wrapText="bothSides"/>
            <wp:docPr id="19" name="Picture 19" descr="Macintosh HD:Users:lesley:Desktop:Cat main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lesley:Desktop:Cat main image.jpg"/>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6019800" cy="3504565"/>
                    </a:xfrm>
                    <a:prstGeom prst="rect">
                      <a:avLst/>
                    </a:prstGeom>
                    <a:noFill/>
                    <a:ln>
                      <a:noFill/>
                    </a:ln>
                  </pic:spPr>
                </pic:pic>
              </a:graphicData>
            </a:graphic>
            <wp14:sizeRelH relativeFrom="page">
              <wp14:pctWidth>0</wp14:pctWidth>
            </wp14:sizeRelH>
            <wp14:sizeRelV relativeFrom="page">
              <wp14:pctHeight>0</wp14:pctHeight>
            </wp14:sizeRelV>
          </wp:anchor>
        </w:drawing>
      </w:r>
      <w:r w:rsidR="00744F5E" w:rsidRPr="00B14EC2">
        <w:rPr>
          <w:noProof w:val="0"/>
          <w:lang w:val="en-CA"/>
        </w:rPr>
        <w:br w:type="page"/>
      </w:r>
    </w:p>
    <w:p w14:paraId="139B3476" w14:textId="24C1333E" w:rsidR="001F3488" w:rsidRPr="00B14EC2" w:rsidRDefault="008D5C14" w:rsidP="0033192D">
      <w:pPr>
        <w:pStyle w:val="Heading2"/>
        <w:rPr>
          <w:noProof w:val="0"/>
          <w:lang w:val="en-CA"/>
        </w:rPr>
      </w:pPr>
      <w:bookmarkStart w:id="42" w:name="_Toc362116619"/>
      <w:bookmarkStart w:id="43" w:name="_Toc365566048"/>
      <w:r>
        <w:rPr>
          <w:noProof w:val="0"/>
          <w:lang w:val="en-CA"/>
        </w:rPr>
        <w:lastRenderedPageBreak/>
        <w:t xml:space="preserve">Focus area </w:t>
      </w:r>
      <w:r w:rsidRPr="008D5C14">
        <w:rPr>
          <w:noProof w:val="0"/>
          <w:u w:val="single"/>
          <w:lang w:val="en-CA"/>
        </w:rPr>
        <w:t>five</w:t>
      </w:r>
      <w:r>
        <w:rPr>
          <w:noProof w:val="0"/>
          <w:lang w:val="en-CA"/>
        </w:rPr>
        <w:t xml:space="preserve"> </w:t>
      </w:r>
      <w:r w:rsidR="00044C2E">
        <w:rPr>
          <w:noProof w:val="0"/>
          <w:lang w:val="en-CA"/>
        </w:rPr>
        <w:t xml:space="preserve">- </w:t>
      </w:r>
      <w:r w:rsidR="001F3488" w:rsidRPr="00B14EC2">
        <w:rPr>
          <w:noProof w:val="0"/>
          <w:lang w:val="en-CA"/>
        </w:rPr>
        <w:t>Managing dangerous, menacing and restricted breed dogs</w:t>
      </w:r>
      <w:bookmarkEnd w:id="42"/>
      <w:bookmarkEnd w:id="43"/>
    </w:p>
    <w:p w14:paraId="44383D0D" w14:textId="6FD0CC2A" w:rsidR="001F3488" w:rsidRPr="00B14EC2" w:rsidRDefault="00733A88" w:rsidP="002E09D4">
      <w:pPr>
        <w:rPr>
          <w:noProof w:val="0"/>
          <w:lang w:val="en-CA"/>
        </w:rPr>
      </w:pPr>
      <w:r w:rsidRPr="00B14EC2">
        <w:rPr>
          <w:lang w:val="en-AU" w:eastAsia="en-AU"/>
        </w:rPr>
        <mc:AlternateContent>
          <mc:Choice Requires="wps">
            <w:drawing>
              <wp:anchor distT="0" distB="0" distL="114300" distR="114300" simplePos="0" relativeHeight="251635712" behindDoc="0" locked="0" layoutInCell="1" allowOverlap="1" wp14:anchorId="6EBB3622" wp14:editId="20166639">
                <wp:simplePos x="0" y="0"/>
                <wp:positionH relativeFrom="column">
                  <wp:posOffset>522605</wp:posOffset>
                </wp:positionH>
                <wp:positionV relativeFrom="paragraph">
                  <wp:posOffset>105410</wp:posOffset>
                </wp:positionV>
                <wp:extent cx="5016500" cy="1448435"/>
                <wp:effectExtent l="0" t="0" r="38100" b="24765"/>
                <wp:wrapTight wrapText="bothSides">
                  <wp:wrapPolygon edited="0">
                    <wp:start x="0" y="0"/>
                    <wp:lineTo x="0" y="21591"/>
                    <wp:lineTo x="21655" y="21591"/>
                    <wp:lineTo x="21655" y="0"/>
                    <wp:lineTo x="0" y="0"/>
                  </wp:wrapPolygon>
                </wp:wrapTight>
                <wp:docPr id="1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0" cy="1448435"/>
                        </a:xfrm>
                        <a:prstGeom prst="rect">
                          <a:avLst/>
                        </a:prstGeom>
                        <a:solidFill>
                          <a:schemeClr val="bg1">
                            <a:lumMod val="85000"/>
                          </a:schemeClr>
                        </a:solidFill>
                        <a:ln w="12700">
                          <a:solidFill>
                            <a:srgbClr val="A5A5A5"/>
                          </a:solidFill>
                          <a:miter lim="800000"/>
                          <a:headEnd/>
                          <a:tailEnd/>
                        </a:ln>
                        <a:extLst/>
                      </wps:spPr>
                      <wps:txbx>
                        <w:txbxContent>
                          <w:p w14:paraId="79436ED1" w14:textId="13E79B16" w:rsidR="004C6ED9" w:rsidRDefault="004C6ED9" w:rsidP="002E09D4">
                            <w:r>
                              <w:t>Objectives</w:t>
                            </w:r>
                          </w:p>
                          <w:p w14:paraId="49AF2163" w14:textId="23005C65" w:rsidR="004C6ED9" w:rsidRDefault="004C6ED9" w:rsidP="00E56AA7">
                            <w:pPr>
                              <w:pStyle w:val="Bullet2"/>
                            </w:pPr>
                            <w:r>
                              <w:t>To ensure all dog owners are aware of the potential for all dogs to exhibit dangerous and/or menacing behaviour, not just restricted breed dogs.</w:t>
                            </w:r>
                          </w:p>
                          <w:p w14:paraId="26B1F2B9" w14:textId="175154D5" w:rsidR="004C6ED9" w:rsidRDefault="004C6ED9" w:rsidP="00740A2E">
                            <w:pPr>
                              <w:pStyle w:val="Bullet2"/>
                            </w:pPr>
                            <w:r>
                              <w:t xml:space="preserve">To ensure owners of </w:t>
                            </w:r>
                            <w:r w:rsidRPr="00BB6B20">
                              <w:t>dangerous, menacing and restricted breed dogs</w:t>
                            </w:r>
                            <w:r>
                              <w:t>:</w:t>
                            </w:r>
                          </w:p>
                          <w:p w14:paraId="4AF6C3F4" w14:textId="77777777" w:rsidR="004C6ED9" w:rsidRDefault="004C6ED9" w:rsidP="00E7564E">
                            <w:pPr>
                              <w:pStyle w:val="Bullet2"/>
                            </w:pPr>
                            <w:r>
                              <w:t>are aware of their obligations;</w:t>
                            </w:r>
                          </w:p>
                          <w:p w14:paraId="3E0350FE" w14:textId="52B1BE24" w:rsidR="004C6ED9" w:rsidRDefault="004C6ED9" w:rsidP="00E7564E">
                            <w:pPr>
                              <w:pStyle w:val="Bullet2"/>
                            </w:pPr>
                            <w:r>
                              <w:t>comply with all legislated requirements for the keeping of these dogs.</w:t>
                            </w:r>
                          </w:p>
                          <w:p w14:paraId="0BF5E67B" w14:textId="77777777" w:rsidR="004C6ED9" w:rsidRPr="0008342B" w:rsidRDefault="004C6ED9" w:rsidP="002E09D4"/>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BB3622" id="Text Box 50" o:spid="_x0000_s1056" type="#_x0000_t202" style="position:absolute;margin-left:41.15pt;margin-top:8.3pt;width:395pt;height:114.0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" fillcolor="#d8d8d8 [2732]" strokecolor="#a5a5a5" strokeweight="1pt">
                <v:textbox inset=",7.2pt,,7.2pt">
                  <w:txbxContent>
                    <w:p w14:paraId="79436ED1" w14:textId="13E79B16" w:rsidR="004C6ED9" w:rsidRDefault="004C6ED9" w:rsidP="002E09D4">
                      <w:r>
                        <w:t>Objectives</w:t>
                      </w:r>
                    </w:p>
                    <w:p w14:paraId="49AF2163" w14:textId="23005C65" w:rsidR="004C6ED9" w:rsidRDefault="004C6ED9" w:rsidP="00E56AA7">
                      <w:pPr>
                        <w:pStyle w:val="Bullet2"/>
                      </w:pPr>
                      <w:r>
                        <w:t>To ensure all dog owners are aware of the potential for all dogs to exhibit dangerous and/or menacing behaviour, not just restricted breed dogs.</w:t>
                      </w:r>
                    </w:p>
                    <w:p w14:paraId="26B1F2B9" w14:textId="175154D5" w:rsidR="004C6ED9" w:rsidRDefault="004C6ED9" w:rsidP="00740A2E">
                      <w:pPr>
                        <w:pStyle w:val="Bullet2"/>
                      </w:pPr>
                      <w:r>
                        <w:t xml:space="preserve">To ensure owners of </w:t>
                      </w:r>
                      <w:r w:rsidRPr="00BB6B20">
                        <w:t>dangerous, menacing and restricted breed dogs</w:t>
                      </w:r>
                      <w:r>
                        <w:t>:</w:t>
                      </w:r>
                    </w:p>
                    <w:p w14:paraId="4AF6C3F4" w14:textId="77777777" w:rsidR="004C6ED9" w:rsidRDefault="004C6ED9" w:rsidP="00E7564E">
                      <w:pPr>
                        <w:pStyle w:val="Bullet2"/>
                      </w:pPr>
                      <w:r>
                        <w:t>are aware of their obligations;</w:t>
                      </w:r>
                    </w:p>
                    <w:p w14:paraId="3E0350FE" w14:textId="52B1BE24" w:rsidR="004C6ED9" w:rsidRDefault="004C6ED9" w:rsidP="00E7564E">
                      <w:pPr>
                        <w:pStyle w:val="Bullet2"/>
                      </w:pPr>
                      <w:r>
                        <w:t>comply with all legislated requirements for the keeping of these dogs.</w:t>
                      </w:r>
                    </w:p>
                    <w:p w14:paraId="0BF5E67B" w14:textId="77777777" w:rsidR="004C6ED9" w:rsidRPr="0008342B" w:rsidRDefault="004C6ED9" w:rsidP="002E09D4"/>
                  </w:txbxContent>
                </v:textbox>
                <w10:wrap type="tight"/>
              </v:shape>
            </w:pict>
          </mc:Fallback>
        </mc:AlternateContent>
      </w:r>
    </w:p>
    <w:p w14:paraId="3C8AFFAD" w14:textId="77777777" w:rsidR="001F3488" w:rsidRPr="00B14EC2" w:rsidRDefault="001F3488" w:rsidP="002E09D4">
      <w:pPr>
        <w:rPr>
          <w:noProof w:val="0"/>
          <w:lang w:val="en-CA"/>
        </w:rPr>
      </w:pPr>
    </w:p>
    <w:p w14:paraId="3B7F7587" w14:textId="77777777" w:rsidR="00323F8C" w:rsidRPr="00B14EC2" w:rsidRDefault="00323F8C" w:rsidP="002E09D4">
      <w:pPr>
        <w:rPr>
          <w:noProof w:val="0"/>
          <w:lang w:val="en-CA"/>
        </w:rPr>
      </w:pPr>
    </w:p>
    <w:p w14:paraId="77AAD2C8" w14:textId="77777777" w:rsidR="00323F8C" w:rsidRPr="00B14EC2" w:rsidRDefault="00323F8C" w:rsidP="002E09D4">
      <w:pPr>
        <w:rPr>
          <w:noProof w:val="0"/>
          <w:lang w:val="en-CA"/>
        </w:rPr>
      </w:pPr>
    </w:p>
    <w:p w14:paraId="442BD77E" w14:textId="3F4E8DC7" w:rsidR="00681FC5" w:rsidRPr="00B14EC2" w:rsidRDefault="00681FC5" w:rsidP="00681FC5">
      <w:pPr>
        <w:pStyle w:val="Heading3"/>
        <w:rPr>
          <w:lang w:val="en-CA"/>
        </w:rPr>
      </w:pPr>
      <w:bookmarkStart w:id="44" w:name="_Toc362116620"/>
      <w:bookmarkStart w:id="45" w:name="_Toc365566049"/>
      <w:r w:rsidRPr="00B14EC2">
        <w:rPr>
          <w:lang w:val="en-CA"/>
        </w:rPr>
        <w:t>The key findings from our consultation and research</w:t>
      </w:r>
      <w:bookmarkEnd w:id="44"/>
      <w:bookmarkEnd w:id="45"/>
    </w:p>
    <w:p w14:paraId="207A3F63" w14:textId="51357628" w:rsidR="00C93C57" w:rsidRPr="00B14EC2" w:rsidRDefault="00187FF2" w:rsidP="00E56AA7">
      <w:pPr>
        <w:pStyle w:val="Bullet2"/>
        <w:rPr>
          <w:noProof w:val="0"/>
          <w:lang w:val="en-CA"/>
        </w:rPr>
      </w:pPr>
      <w:r>
        <w:rPr>
          <w:noProof w:val="0"/>
          <w:lang w:val="en-CA"/>
        </w:rPr>
        <w:t>As of 2017 there are eight ‘declared’ dogs on C</w:t>
      </w:r>
      <w:r w:rsidR="00C93C57" w:rsidRPr="00B14EC2">
        <w:rPr>
          <w:noProof w:val="0"/>
          <w:lang w:val="en-CA"/>
        </w:rPr>
        <w:t xml:space="preserve">ouncil’s pet registration database, </w:t>
      </w:r>
      <w:r w:rsidR="00EE2A8B" w:rsidRPr="00B14EC2">
        <w:rPr>
          <w:noProof w:val="0"/>
          <w:lang w:val="en-CA"/>
        </w:rPr>
        <w:t>which</w:t>
      </w:r>
      <w:r>
        <w:rPr>
          <w:noProof w:val="0"/>
          <w:lang w:val="en-CA"/>
        </w:rPr>
        <w:t xml:space="preserve"> is four</w:t>
      </w:r>
      <w:r w:rsidR="00C93C57" w:rsidRPr="00B14EC2">
        <w:rPr>
          <w:noProof w:val="0"/>
          <w:lang w:val="en-CA"/>
        </w:rPr>
        <w:t xml:space="preserve"> </w:t>
      </w:r>
      <w:r w:rsidR="00BC2D38">
        <w:rPr>
          <w:noProof w:val="0"/>
          <w:lang w:val="en-CA"/>
        </w:rPr>
        <w:t>more than registered in 2012/13</w:t>
      </w:r>
      <w:r w:rsidR="00044C2E">
        <w:rPr>
          <w:noProof w:val="0"/>
          <w:lang w:val="en-CA"/>
        </w:rPr>
        <w:t>.</w:t>
      </w:r>
      <w:r w:rsidR="00C93C57" w:rsidRPr="00B14EC2">
        <w:rPr>
          <w:noProof w:val="0"/>
          <w:lang w:val="en-CA"/>
        </w:rPr>
        <w:t xml:space="preserve"> </w:t>
      </w:r>
    </w:p>
    <w:p w14:paraId="0D32D2D1" w14:textId="066941D3" w:rsidR="00744F5E" w:rsidRPr="00B14EC2" w:rsidRDefault="007B0AC5" w:rsidP="00E56AA7">
      <w:pPr>
        <w:pStyle w:val="Bullet2"/>
        <w:rPr>
          <w:noProof w:val="0"/>
          <w:lang w:val="en-CA"/>
        </w:rPr>
      </w:pPr>
      <w:r w:rsidRPr="00B14EC2">
        <w:rPr>
          <w:noProof w:val="0"/>
          <w:lang w:val="en-CA"/>
        </w:rPr>
        <w:t xml:space="preserve">Research cited by the Australian Veterinary Association shows that breed </w:t>
      </w:r>
      <w:proofErr w:type="gramStart"/>
      <w:r w:rsidRPr="00B14EC2">
        <w:rPr>
          <w:noProof w:val="0"/>
          <w:lang w:val="en-CA"/>
        </w:rPr>
        <w:t>specific legislation</w:t>
      </w:r>
      <w:proofErr w:type="gramEnd"/>
      <w:r w:rsidRPr="00B14EC2">
        <w:rPr>
          <w:noProof w:val="0"/>
          <w:lang w:val="en-CA"/>
        </w:rPr>
        <w:t xml:space="preserve"> is potentially causing complacency in relation to safety around dogs, and that breed specific legislation is not addressing the increase in dog attacks and bites that are being inflicted by dogs that are not of a ‘restricted breed’</w:t>
      </w:r>
      <w:r w:rsidR="00C93C57" w:rsidRPr="00B14EC2">
        <w:rPr>
          <w:rStyle w:val="FootnoteReference"/>
          <w:noProof w:val="0"/>
          <w:lang w:val="en-CA"/>
        </w:rPr>
        <w:footnoteReference w:id="18"/>
      </w:r>
    </w:p>
    <w:p w14:paraId="39469F1F" w14:textId="67AAA992" w:rsidR="00796DB2" w:rsidRPr="00B14EC2" w:rsidRDefault="006A6D2E" w:rsidP="006A6D2E">
      <w:pPr>
        <w:pStyle w:val="Bullet2"/>
        <w:rPr>
          <w:noProof w:val="0"/>
          <w:lang w:val="en-CA"/>
        </w:rPr>
      </w:pPr>
      <w:r w:rsidRPr="00B14EC2">
        <w:rPr>
          <w:lang w:eastAsia="en-AU"/>
        </w:rPr>
        <mc:AlternateContent>
          <mc:Choice Requires="wps">
            <w:drawing>
              <wp:anchor distT="0" distB="0" distL="114300" distR="114300" simplePos="0" relativeHeight="251796480" behindDoc="0" locked="0" layoutInCell="1" allowOverlap="1" wp14:anchorId="1D756954" wp14:editId="165C6044">
                <wp:simplePos x="0" y="0"/>
                <wp:positionH relativeFrom="column">
                  <wp:posOffset>4001770</wp:posOffset>
                </wp:positionH>
                <wp:positionV relativeFrom="paragraph">
                  <wp:posOffset>417830</wp:posOffset>
                </wp:positionV>
                <wp:extent cx="1993900" cy="2082165"/>
                <wp:effectExtent l="0" t="0" r="38100" b="26035"/>
                <wp:wrapTight wrapText="bothSides">
                  <wp:wrapPolygon edited="0">
                    <wp:start x="0" y="0"/>
                    <wp:lineTo x="0" y="21607"/>
                    <wp:lineTo x="21738" y="21607"/>
                    <wp:lineTo x="21738" y="0"/>
                    <wp:lineTo x="0" y="0"/>
                  </wp:wrapPolygon>
                </wp:wrapTight>
                <wp:docPr id="35"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0" cy="2082165"/>
                        </a:xfrm>
                        <a:prstGeom prst="rect">
                          <a:avLst/>
                        </a:prstGeom>
                        <a:solidFill>
                          <a:schemeClr val="bg1">
                            <a:lumMod val="85000"/>
                          </a:schemeClr>
                        </a:solidFill>
                        <a:ln w="12700">
                          <a:solidFill>
                            <a:srgbClr val="A5A5A5"/>
                          </a:solidFill>
                          <a:miter lim="800000"/>
                          <a:headEnd/>
                          <a:tailEnd/>
                        </a:ln>
                        <a:extLst/>
                      </wps:spPr>
                      <wps:txbx>
                        <w:txbxContent>
                          <w:p w14:paraId="2D161F73" w14:textId="2BE7B37E" w:rsidR="004C6ED9" w:rsidRPr="00C93C57" w:rsidRDefault="004C6ED9" w:rsidP="00D967EB">
                            <w:pPr>
                              <w:pStyle w:val="Bullet1-9pt"/>
                            </w:pPr>
                            <w:r>
                              <w:rPr>
                                <w:b/>
                              </w:rPr>
                              <w:t>Restricted breed dogs</w:t>
                            </w:r>
                            <w:r>
                              <w:t xml:space="preserve"> (Victoria) </w:t>
                            </w:r>
                            <w:r w:rsidRPr="00796DB2">
                              <w:rPr>
                                <w:lang w:val="en-AU"/>
                              </w:rPr>
                              <w:t>American Pit Bull Terrier (or Pit Bull Terrier), Perro de Presa Canario (or Presa Canario), Dogo Argentino, Japanese Tosa, or Fila Brasileiro</w:t>
                            </w:r>
                          </w:p>
                          <w:p w14:paraId="6C51E561" w14:textId="41F72868" w:rsidR="004C6ED9" w:rsidRPr="00C93C57" w:rsidRDefault="004C6ED9" w:rsidP="00D967EB">
                            <w:pPr>
                              <w:pStyle w:val="Bullet1-9pt"/>
                              <w:rPr>
                                <w:lang w:val="en-AU"/>
                              </w:rPr>
                            </w:pPr>
                            <w:r w:rsidRPr="00D967EB">
                              <w:rPr>
                                <w:b/>
                                <w:lang w:val="en-AU"/>
                              </w:rPr>
                              <w:t>The term ‘rushed’</w:t>
                            </w:r>
                            <w:r>
                              <w:rPr>
                                <w:lang w:val="en-AU"/>
                              </w:rPr>
                              <w:t xml:space="preserve"> refers to</w:t>
                            </w:r>
                            <w:r w:rsidRPr="00C93C57">
                              <w:rPr>
                                <w:lang w:val="en-AU"/>
                              </w:rPr>
                              <w:t xml:space="preserve"> </w:t>
                            </w:r>
                            <w:r>
                              <w:rPr>
                                <w:lang w:val="en-AU"/>
                              </w:rPr>
                              <w:t>a dog that has ap</w:t>
                            </w:r>
                            <w:r w:rsidRPr="00C93C57">
                              <w:rPr>
                                <w:lang w:val="en-AU"/>
                              </w:rPr>
                              <w:t xml:space="preserve">roached </w:t>
                            </w:r>
                            <w:r>
                              <w:rPr>
                                <w:lang w:val="en-AU"/>
                              </w:rPr>
                              <w:t xml:space="preserve">within 3 metres of a person in displaying </w:t>
                            </w:r>
                            <w:r w:rsidRPr="00C93C57">
                              <w:rPr>
                                <w:lang w:val="en-AU"/>
                              </w:rPr>
                              <w:t>aggres</w:t>
                            </w:r>
                            <w:r>
                              <w:rPr>
                                <w:lang w:val="en-AU"/>
                              </w:rPr>
                              <w:t>sive behaviour such as snarling and</w:t>
                            </w:r>
                            <w:r w:rsidRPr="00C93C57">
                              <w:rPr>
                                <w:lang w:val="en-AU"/>
                              </w:rPr>
                              <w:t xml:space="preserve"> growling </w:t>
                            </w:r>
                          </w:p>
                          <w:p w14:paraId="4D8B192E" w14:textId="77777777" w:rsidR="004C6ED9" w:rsidRPr="007C1D11" w:rsidRDefault="004C6ED9" w:rsidP="00C93C57">
                            <w:pPr>
                              <w:pStyle w:val="Bullet1-9pt"/>
                              <w:numPr>
                                <w:ilvl w:val="0"/>
                                <w:numId w:val="0"/>
                              </w:numPr>
                              <w:spacing w:after="80"/>
                              <w:ind w:left="142" w:hanging="142"/>
                            </w:pPr>
                          </w:p>
                          <w:p w14:paraId="44C14031" w14:textId="77777777" w:rsidR="004C6ED9" w:rsidRDefault="004C6ED9" w:rsidP="007B0AC5"/>
                          <w:p w14:paraId="44C8613B" w14:textId="77777777" w:rsidR="004C6ED9" w:rsidRPr="0008342B" w:rsidRDefault="004C6ED9" w:rsidP="007B0AC5"/>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56954" id="_x0000_s1057" type="#_x0000_t202" style="position:absolute;left:0;text-align:left;margin-left:315.1pt;margin-top:32.9pt;width:157pt;height:163.9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" fillcolor="#d8d8d8 [2732]" strokecolor="#a5a5a5" strokeweight="1pt">
                <v:textbox inset=",7.2pt,,7.2pt">
                  <w:txbxContent>
                    <w:p w14:paraId="2D161F73" w14:textId="2BE7B37E" w:rsidR="004C6ED9" w:rsidRPr="00C93C57" w:rsidRDefault="004C6ED9" w:rsidP="00D967EB">
                      <w:pPr>
                        <w:pStyle w:val="Bullet1-9pt"/>
                      </w:pPr>
                      <w:r>
                        <w:rPr>
                          <w:b/>
                        </w:rPr>
                        <w:t>Restricted breed dogs</w:t>
                      </w:r>
                      <w:r>
                        <w:t xml:space="preserve"> (Victoria) </w:t>
                      </w:r>
                      <w:r w:rsidRPr="00796DB2">
                        <w:rPr>
                          <w:lang w:val="en-AU"/>
                        </w:rPr>
                        <w:t>American Pit Bull Terrier (or Pit Bull Terrier), Perro de Presa Canario (or Presa Canario), Dogo Argentino, Japanese Tosa, or Fila Brasileiro</w:t>
                      </w:r>
                    </w:p>
                    <w:p w14:paraId="6C51E561" w14:textId="41F72868" w:rsidR="004C6ED9" w:rsidRPr="00C93C57" w:rsidRDefault="004C6ED9" w:rsidP="00D967EB">
                      <w:pPr>
                        <w:pStyle w:val="Bullet1-9pt"/>
                        <w:rPr>
                          <w:lang w:val="en-AU"/>
                        </w:rPr>
                      </w:pPr>
                      <w:r w:rsidRPr="00D967EB">
                        <w:rPr>
                          <w:b/>
                          <w:lang w:val="en-AU"/>
                        </w:rPr>
                        <w:t>The term ‘rushed’</w:t>
                      </w:r>
                      <w:r>
                        <w:rPr>
                          <w:lang w:val="en-AU"/>
                        </w:rPr>
                        <w:t xml:space="preserve"> refers to</w:t>
                      </w:r>
                      <w:r w:rsidRPr="00C93C57">
                        <w:rPr>
                          <w:lang w:val="en-AU"/>
                        </w:rPr>
                        <w:t xml:space="preserve"> </w:t>
                      </w:r>
                      <w:r>
                        <w:rPr>
                          <w:lang w:val="en-AU"/>
                        </w:rPr>
                        <w:t>a dog that has ap</w:t>
                      </w:r>
                      <w:r w:rsidRPr="00C93C57">
                        <w:rPr>
                          <w:lang w:val="en-AU"/>
                        </w:rPr>
                        <w:t xml:space="preserve">roached </w:t>
                      </w:r>
                      <w:r>
                        <w:rPr>
                          <w:lang w:val="en-AU"/>
                        </w:rPr>
                        <w:t xml:space="preserve">within 3 metres of a person in displaying </w:t>
                      </w:r>
                      <w:r w:rsidRPr="00C93C57">
                        <w:rPr>
                          <w:lang w:val="en-AU"/>
                        </w:rPr>
                        <w:t>aggres</w:t>
                      </w:r>
                      <w:r>
                        <w:rPr>
                          <w:lang w:val="en-AU"/>
                        </w:rPr>
                        <w:t>sive behaviour such as snarling and</w:t>
                      </w:r>
                      <w:r w:rsidRPr="00C93C57">
                        <w:rPr>
                          <w:lang w:val="en-AU"/>
                        </w:rPr>
                        <w:t xml:space="preserve"> growling </w:t>
                      </w:r>
                    </w:p>
                    <w:p w14:paraId="4D8B192E" w14:textId="77777777" w:rsidR="004C6ED9" w:rsidRPr="007C1D11" w:rsidRDefault="004C6ED9" w:rsidP="00C93C57">
                      <w:pPr>
                        <w:pStyle w:val="Bullet1-9pt"/>
                        <w:numPr>
                          <w:ilvl w:val="0"/>
                          <w:numId w:val="0"/>
                        </w:numPr>
                        <w:spacing w:after="80"/>
                        <w:ind w:left="142" w:hanging="142"/>
                      </w:pPr>
                    </w:p>
                    <w:p w14:paraId="44C14031" w14:textId="77777777" w:rsidR="004C6ED9" w:rsidRDefault="004C6ED9" w:rsidP="007B0AC5"/>
                    <w:p w14:paraId="44C8613B" w14:textId="77777777" w:rsidR="004C6ED9" w:rsidRPr="0008342B" w:rsidRDefault="004C6ED9" w:rsidP="007B0AC5"/>
                  </w:txbxContent>
                </v:textbox>
                <w10:wrap type="tight"/>
              </v:shape>
            </w:pict>
          </mc:Fallback>
        </mc:AlternateContent>
      </w:r>
      <w:r w:rsidR="00796DB2" w:rsidRPr="00B14EC2">
        <w:rPr>
          <w:bCs/>
          <w:noProof w:val="0"/>
          <w:lang w:val="en-CA"/>
        </w:rPr>
        <w:t xml:space="preserve">Definition </w:t>
      </w:r>
      <w:r w:rsidR="00C93C57" w:rsidRPr="00B14EC2">
        <w:rPr>
          <w:bCs/>
          <w:noProof w:val="0"/>
          <w:lang w:val="en-CA"/>
        </w:rPr>
        <w:t>of a ‘d</w:t>
      </w:r>
      <w:r w:rsidR="00796DB2" w:rsidRPr="00B14EC2">
        <w:rPr>
          <w:bCs/>
          <w:noProof w:val="0"/>
          <w:lang w:val="en-CA"/>
        </w:rPr>
        <w:t>angerous dog</w:t>
      </w:r>
      <w:r w:rsidR="00C93C57" w:rsidRPr="00B14EC2">
        <w:rPr>
          <w:bCs/>
          <w:noProof w:val="0"/>
          <w:lang w:val="en-CA"/>
        </w:rPr>
        <w:t>’</w:t>
      </w:r>
      <w:r w:rsidR="00187FF2">
        <w:rPr>
          <w:bCs/>
          <w:noProof w:val="0"/>
          <w:lang w:val="en-CA"/>
        </w:rPr>
        <w:t>:</w:t>
      </w:r>
      <w:r w:rsidR="00C93C57" w:rsidRPr="00B14EC2">
        <w:rPr>
          <w:bCs/>
          <w:noProof w:val="0"/>
          <w:lang w:val="en-CA"/>
        </w:rPr>
        <w:t xml:space="preserve"> – Council can declare a dog as ‘dangerous’ </w:t>
      </w:r>
      <w:r w:rsidR="00C93C57" w:rsidRPr="00B14EC2">
        <w:rPr>
          <w:noProof w:val="0"/>
          <w:lang w:val="en-CA"/>
        </w:rPr>
        <w:t xml:space="preserve">if </w:t>
      </w:r>
      <w:r w:rsidR="0063077F">
        <w:rPr>
          <w:noProof w:val="0"/>
          <w:lang w:val="en-CA"/>
        </w:rPr>
        <w:t>the</w:t>
      </w:r>
      <w:r w:rsidR="00C93C57" w:rsidRPr="00B14EC2">
        <w:rPr>
          <w:noProof w:val="0"/>
          <w:lang w:val="en-CA"/>
        </w:rPr>
        <w:t xml:space="preserve"> dog</w:t>
      </w:r>
      <w:r w:rsidR="00796DB2" w:rsidRPr="00B14EC2">
        <w:rPr>
          <w:noProof w:val="0"/>
          <w:lang w:val="en-CA"/>
        </w:rPr>
        <w:t xml:space="preserve"> has caused the death</w:t>
      </w:r>
      <w:r w:rsidR="00044C2E">
        <w:rPr>
          <w:noProof w:val="0"/>
          <w:lang w:val="en-CA"/>
        </w:rPr>
        <w:t>,</w:t>
      </w:r>
      <w:r w:rsidR="00796DB2" w:rsidRPr="00B14EC2">
        <w:rPr>
          <w:noProof w:val="0"/>
          <w:lang w:val="en-CA"/>
        </w:rPr>
        <w:t xml:space="preserve"> of or serio</w:t>
      </w:r>
      <w:r w:rsidR="00C93C57" w:rsidRPr="00B14EC2">
        <w:rPr>
          <w:noProof w:val="0"/>
          <w:lang w:val="en-CA"/>
        </w:rPr>
        <w:t>us injury to</w:t>
      </w:r>
      <w:r w:rsidR="00044C2E">
        <w:rPr>
          <w:noProof w:val="0"/>
          <w:lang w:val="en-CA"/>
        </w:rPr>
        <w:t>,</w:t>
      </w:r>
      <w:r w:rsidR="00C93C57" w:rsidRPr="00B14EC2">
        <w:rPr>
          <w:noProof w:val="0"/>
          <w:lang w:val="en-CA"/>
        </w:rPr>
        <w:t xml:space="preserve"> a person or animal</w:t>
      </w:r>
      <w:r w:rsidR="00187FF2">
        <w:rPr>
          <w:noProof w:val="0"/>
          <w:lang w:val="en-CA"/>
        </w:rPr>
        <w:t>.</w:t>
      </w:r>
    </w:p>
    <w:p w14:paraId="42EB55D9" w14:textId="7F039D76" w:rsidR="00796DB2" w:rsidRPr="00B14EC2" w:rsidRDefault="00C93C57" w:rsidP="006A6D2E">
      <w:pPr>
        <w:pStyle w:val="Bullet2"/>
        <w:rPr>
          <w:noProof w:val="0"/>
          <w:lang w:val="en-CA"/>
        </w:rPr>
      </w:pPr>
      <w:r w:rsidRPr="00B14EC2">
        <w:rPr>
          <w:bCs/>
          <w:noProof w:val="0"/>
          <w:lang w:val="en-CA"/>
        </w:rPr>
        <w:t xml:space="preserve">Definition of a </w:t>
      </w:r>
      <w:r w:rsidR="00187FF2">
        <w:rPr>
          <w:bCs/>
          <w:noProof w:val="0"/>
          <w:lang w:val="en-CA"/>
        </w:rPr>
        <w:t>‘</w:t>
      </w:r>
      <w:r w:rsidRPr="00B14EC2">
        <w:rPr>
          <w:bCs/>
          <w:noProof w:val="0"/>
          <w:lang w:val="en-CA"/>
        </w:rPr>
        <w:t>m</w:t>
      </w:r>
      <w:r w:rsidR="00796DB2" w:rsidRPr="00B14EC2">
        <w:rPr>
          <w:bCs/>
          <w:noProof w:val="0"/>
          <w:lang w:val="en-CA"/>
        </w:rPr>
        <w:t>enacing dog</w:t>
      </w:r>
      <w:r w:rsidR="00187FF2">
        <w:rPr>
          <w:bCs/>
          <w:noProof w:val="0"/>
          <w:lang w:val="en-CA"/>
        </w:rPr>
        <w:t>’</w:t>
      </w:r>
      <w:r w:rsidR="00796DB2" w:rsidRPr="00B14EC2">
        <w:rPr>
          <w:bCs/>
          <w:noProof w:val="0"/>
          <w:lang w:val="en-CA"/>
        </w:rPr>
        <w:t>:</w:t>
      </w:r>
      <w:r w:rsidR="00796DB2" w:rsidRPr="00B14EC2">
        <w:rPr>
          <w:noProof w:val="0"/>
          <w:lang w:val="en-CA"/>
        </w:rPr>
        <w:t> </w:t>
      </w:r>
      <w:r w:rsidRPr="00B14EC2">
        <w:rPr>
          <w:bCs/>
          <w:noProof w:val="0"/>
          <w:lang w:val="en-CA"/>
        </w:rPr>
        <w:t xml:space="preserve">Council can declare a dog as ‘menacing’ if it has ‘rushed’ at or </w:t>
      </w:r>
      <w:r w:rsidRPr="00B14EC2">
        <w:rPr>
          <w:noProof w:val="0"/>
          <w:lang w:val="en-CA"/>
        </w:rPr>
        <w:t>inflicted a non serious</w:t>
      </w:r>
      <w:r w:rsidR="00796DB2" w:rsidRPr="00B14EC2">
        <w:rPr>
          <w:noProof w:val="0"/>
          <w:lang w:val="en-CA"/>
        </w:rPr>
        <w:t xml:space="preserve"> bite injury to a person or animal. "Rush</w:t>
      </w:r>
      <w:r w:rsidR="00DD63BF">
        <w:rPr>
          <w:noProof w:val="0"/>
          <w:lang w:val="en-CA"/>
        </w:rPr>
        <w:t>ed</w:t>
      </w:r>
      <w:r w:rsidR="00796DB2" w:rsidRPr="00B14EC2">
        <w:rPr>
          <w:noProof w:val="0"/>
          <w:lang w:val="en-CA"/>
        </w:rPr>
        <w:t xml:space="preserve"> at" means that the dog has approached a person within </w:t>
      </w:r>
      <w:r w:rsidR="00187FF2">
        <w:rPr>
          <w:noProof w:val="0"/>
          <w:lang w:val="en-CA"/>
        </w:rPr>
        <w:t>three</w:t>
      </w:r>
      <w:r w:rsidR="00796DB2" w:rsidRPr="00B14EC2">
        <w:rPr>
          <w:noProof w:val="0"/>
          <w:lang w:val="en-CA"/>
        </w:rPr>
        <w:t xml:space="preserve"> metres in a menacing manner, this includes displaying aggressive behaviour such as snarling, </w:t>
      </w:r>
      <w:proofErr w:type="gramStart"/>
      <w:r w:rsidR="00796DB2" w:rsidRPr="00B14EC2">
        <w:rPr>
          <w:noProof w:val="0"/>
          <w:lang w:val="en-CA"/>
        </w:rPr>
        <w:t>growling</w:t>
      </w:r>
      <w:proofErr w:type="gramEnd"/>
      <w:r w:rsidR="00796DB2" w:rsidRPr="00B14EC2">
        <w:rPr>
          <w:noProof w:val="0"/>
          <w:lang w:val="en-CA"/>
        </w:rPr>
        <w:t xml:space="preserve"> and raising the hackles</w:t>
      </w:r>
      <w:r w:rsidR="00044C2E">
        <w:rPr>
          <w:noProof w:val="0"/>
          <w:lang w:val="en-CA"/>
        </w:rPr>
        <w:t>.</w:t>
      </w:r>
      <w:r w:rsidR="00D967EB" w:rsidRPr="00B14EC2">
        <w:rPr>
          <w:rStyle w:val="FootnoteReference"/>
          <w:rFonts w:ascii="Helvetica" w:hAnsi="Helvetica"/>
          <w:noProof w:val="0"/>
          <w:color w:val="333333"/>
          <w:szCs w:val="21"/>
          <w:lang w:val="en-CA"/>
        </w:rPr>
        <w:footnoteReference w:id="19"/>
      </w:r>
    </w:p>
    <w:p w14:paraId="71CE5252" w14:textId="5452A16D" w:rsidR="00744F5E" w:rsidRPr="00B14EC2" w:rsidRDefault="007B0AC5" w:rsidP="00E56AA7">
      <w:pPr>
        <w:pStyle w:val="Bullet2"/>
        <w:rPr>
          <w:noProof w:val="0"/>
          <w:lang w:val="en-CA"/>
        </w:rPr>
      </w:pPr>
      <w:r w:rsidRPr="00B14EC2">
        <w:rPr>
          <w:noProof w:val="0"/>
          <w:lang w:val="en-CA"/>
        </w:rPr>
        <w:t xml:space="preserve">Dogs that are not appropriately trained, socialised and controlled can develop </w:t>
      </w:r>
      <w:r w:rsidR="00D967EB" w:rsidRPr="00B14EC2">
        <w:rPr>
          <w:noProof w:val="0"/>
          <w:lang w:val="en-CA"/>
        </w:rPr>
        <w:t xml:space="preserve">anti-social </w:t>
      </w:r>
      <w:r w:rsidRPr="00B14EC2">
        <w:rPr>
          <w:noProof w:val="0"/>
          <w:lang w:val="en-CA"/>
        </w:rPr>
        <w:t>behaviour</w:t>
      </w:r>
      <w:r w:rsidR="00D967EB" w:rsidRPr="00B14EC2">
        <w:rPr>
          <w:noProof w:val="0"/>
          <w:lang w:val="en-CA"/>
        </w:rPr>
        <w:t>s</w:t>
      </w:r>
      <w:r w:rsidRPr="00B14EC2">
        <w:rPr>
          <w:noProof w:val="0"/>
          <w:lang w:val="en-CA"/>
        </w:rPr>
        <w:t xml:space="preserve"> that </w:t>
      </w:r>
      <w:r w:rsidR="00D967EB" w:rsidRPr="00B14EC2">
        <w:rPr>
          <w:noProof w:val="0"/>
          <w:lang w:val="en-CA"/>
        </w:rPr>
        <w:t>can result</w:t>
      </w:r>
      <w:r w:rsidRPr="00B14EC2">
        <w:rPr>
          <w:noProof w:val="0"/>
          <w:lang w:val="en-CA"/>
        </w:rPr>
        <w:t xml:space="preserve"> in them being declared as </w:t>
      </w:r>
      <w:proofErr w:type="gramStart"/>
      <w:r w:rsidR="00D967EB" w:rsidRPr="00B14EC2">
        <w:rPr>
          <w:noProof w:val="0"/>
          <w:lang w:val="en-CA"/>
        </w:rPr>
        <w:t>a  ‘</w:t>
      </w:r>
      <w:proofErr w:type="gramEnd"/>
      <w:r w:rsidR="00D967EB" w:rsidRPr="00B14EC2">
        <w:rPr>
          <w:noProof w:val="0"/>
          <w:lang w:val="en-CA"/>
        </w:rPr>
        <w:t>menacing’ or ‘dangerous’</w:t>
      </w:r>
      <w:r w:rsidR="00187FF2">
        <w:rPr>
          <w:noProof w:val="0"/>
          <w:lang w:val="en-CA"/>
        </w:rPr>
        <w:t xml:space="preserve"> dog.</w:t>
      </w:r>
    </w:p>
    <w:p w14:paraId="66F8FEC9" w14:textId="77777777" w:rsidR="009C211D" w:rsidRDefault="00D967EB" w:rsidP="00E56AA7">
      <w:pPr>
        <w:pStyle w:val="Bullet2"/>
        <w:rPr>
          <w:noProof w:val="0"/>
          <w:lang w:val="en-CA"/>
        </w:rPr>
      </w:pPr>
      <w:r w:rsidRPr="00B14EC2">
        <w:rPr>
          <w:noProof w:val="0"/>
          <w:lang w:val="en-CA"/>
        </w:rPr>
        <w:t xml:space="preserve">The rate of Australians being attacked </w:t>
      </w:r>
      <w:r w:rsidR="00187FF2">
        <w:rPr>
          <w:noProof w:val="0"/>
          <w:lang w:val="en-CA"/>
        </w:rPr>
        <w:t xml:space="preserve">by dogs </w:t>
      </w:r>
      <w:r w:rsidRPr="00B14EC2">
        <w:rPr>
          <w:noProof w:val="0"/>
          <w:lang w:val="en-CA"/>
        </w:rPr>
        <w:t xml:space="preserve">has </w:t>
      </w:r>
    </w:p>
    <w:p w14:paraId="13390F0D" w14:textId="63D8D348" w:rsidR="00744F5E" w:rsidRDefault="00D967EB" w:rsidP="008A3BE2">
      <w:pPr>
        <w:pStyle w:val="Bullet2"/>
        <w:numPr>
          <w:ilvl w:val="0"/>
          <w:numId w:val="0"/>
        </w:numPr>
        <w:ind w:left="568"/>
        <w:rPr>
          <w:noProof w:val="0"/>
          <w:lang w:val="en-CA"/>
        </w:rPr>
      </w:pPr>
      <w:r w:rsidRPr="00B14EC2">
        <w:rPr>
          <w:noProof w:val="0"/>
          <w:lang w:val="en-CA"/>
        </w:rPr>
        <w:t>increased by almost 60 per cent from 2003 to 2013</w:t>
      </w:r>
      <w:r w:rsidR="00BC2D38">
        <w:rPr>
          <w:noProof w:val="0"/>
          <w:lang w:val="en-CA"/>
        </w:rPr>
        <w:t>.</w:t>
      </w:r>
      <w:r w:rsidRPr="00B14EC2">
        <w:rPr>
          <w:rStyle w:val="FootnoteReference"/>
          <w:noProof w:val="0"/>
          <w:lang w:val="en-CA"/>
        </w:rPr>
        <w:footnoteReference w:id="20"/>
      </w:r>
    </w:p>
    <w:p w14:paraId="102E697F" w14:textId="77777777" w:rsidR="009C211D" w:rsidRPr="00311D12" w:rsidRDefault="009C211D" w:rsidP="009C211D">
      <w:pPr>
        <w:pStyle w:val="Bullet2"/>
        <w:numPr>
          <w:ilvl w:val="0"/>
          <w:numId w:val="0"/>
        </w:numPr>
        <w:ind w:left="568" w:hanging="284"/>
        <w:rPr>
          <w:noProof w:val="0"/>
        </w:rPr>
      </w:pPr>
    </w:p>
    <w:p w14:paraId="22B3C376" w14:textId="66B2C637" w:rsidR="00471A49" w:rsidRPr="00B14EC2" w:rsidRDefault="008E1E8F" w:rsidP="00323F8C">
      <w:pPr>
        <w:pStyle w:val="Heading3"/>
        <w:rPr>
          <w:lang w:val="en-CA"/>
        </w:rPr>
      </w:pPr>
      <w:bookmarkStart w:id="46" w:name="_Toc362116621"/>
      <w:bookmarkStart w:id="47" w:name="_Toc365566050"/>
      <w:r w:rsidRPr="00B14EC2">
        <w:rPr>
          <w:lang w:val="en-CA"/>
        </w:rPr>
        <w:t>Strategies</w:t>
      </w:r>
      <w:r w:rsidR="00E70810" w:rsidRPr="00B14EC2">
        <w:rPr>
          <w:lang w:val="en-CA"/>
        </w:rPr>
        <w:t xml:space="preserve"> to address new and emerging issues</w:t>
      </w:r>
      <w:bookmarkEnd w:id="46"/>
      <w:bookmarkEnd w:id="47"/>
      <w:r w:rsidR="00E70810" w:rsidRPr="00B14EC2">
        <w:rPr>
          <w:lang w:val="en-CA"/>
        </w:rPr>
        <w:t xml:space="preserve">  </w:t>
      </w:r>
    </w:p>
    <w:tbl>
      <w:tblPr>
        <w:tblW w:w="1105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587"/>
        <w:gridCol w:w="1843"/>
        <w:gridCol w:w="2643"/>
        <w:gridCol w:w="1418"/>
      </w:tblGrid>
      <w:tr w:rsidR="00E715B7" w:rsidRPr="00B14EC2" w14:paraId="04C996B3" w14:textId="77777777" w:rsidTr="001B7A42">
        <w:tc>
          <w:tcPr>
            <w:tcW w:w="567" w:type="dxa"/>
            <w:shd w:val="clear" w:color="auto" w:fill="E6E6E6"/>
          </w:tcPr>
          <w:p w14:paraId="0F03118F" w14:textId="22055E99" w:rsidR="00E715B7" w:rsidRPr="0016200D" w:rsidRDefault="00E715B7" w:rsidP="00744F5E">
            <w:pPr>
              <w:rPr>
                <w:b/>
                <w:noProof w:val="0"/>
                <w:lang w:val="en-CA"/>
              </w:rPr>
            </w:pPr>
            <w:bookmarkStart w:id="48" w:name="_Toc362116622"/>
            <w:r w:rsidRPr="0016200D">
              <w:rPr>
                <w:b/>
                <w:noProof w:val="0"/>
                <w:lang w:val="en-CA"/>
              </w:rPr>
              <w:t>OB</w:t>
            </w:r>
          </w:p>
        </w:tc>
        <w:tc>
          <w:tcPr>
            <w:tcW w:w="4587" w:type="dxa"/>
            <w:shd w:val="clear" w:color="auto" w:fill="E6E6E6"/>
            <w:vAlign w:val="center"/>
          </w:tcPr>
          <w:p w14:paraId="03C55865" w14:textId="77777777" w:rsidR="00E715B7" w:rsidRPr="00B14EC2" w:rsidRDefault="00E715B7" w:rsidP="00744F5E">
            <w:pPr>
              <w:pStyle w:val="Normal9ptBoldCentre"/>
              <w:framePr w:hSpace="0" w:wrap="auto" w:vAnchor="margin" w:hAnchor="text" w:xAlign="left" w:yAlign="inline"/>
              <w:rPr>
                <w:noProof w:val="0"/>
                <w:lang w:val="en-CA"/>
              </w:rPr>
            </w:pPr>
            <w:r w:rsidRPr="00B14EC2">
              <w:rPr>
                <w:noProof w:val="0"/>
                <w:lang w:val="en-CA"/>
              </w:rPr>
              <w:t>ACTION</w:t>
            </w:r>
          </w:p>
        </w:tc>
        <w:tc>
          <w:tcPr>
            <w:tcW w:w="1843" w:type="dxa"/>
            <w:shd w:val="clear" w:color="auto" w:fill="E6E6E6"/>
          </w:tcPr>
          <w:p w14:paraId="202490E6" w14:textId="5E4BCEA6" w:rsidR="00E715B7" w:rsidRPr="00B14EC2" w:rsidRDefault="00E715B7" w:rsidP="00E715B7">
            <w:pPr>
              <w:pStyle w:val="Normal9ptBoldCentre"/>
              <w:framePr w:hSpace="0" w:wrap="auto" w:vAnchor="margin" w:hAnchor="text" w:xAlign="left" w:yAlign="inline"/>
              <w:jc w:val="left"/>
              <w:rPr>
                <w:noProof w:val="0"/>
                <w:lang w:val="en-CA"/>
              </w:rPr>
            </w:pPr>
            <w:r>
              <w:rPr>
                <w:noProof w:val="0"/>
                <w:lang w:val="en-CA"/>
              </w:rPr>
              <w:t>RESPONSIBILITY COUNCIL ROLE</w:t>
            </w:r>
          </w:p>
        </w:tc>
        <w:tc>
          <w:tcPr>
            <w:tcW w:w="2643" w:type="dxa"/>
            <w:shd w:val="clear" w:color="auto" w:fill="E6E6E6"/>
          </w:tcPr>
          <w:p w14:paraId="44DCCC12" w14:textId="22AE9F5E" w:rsidR="00E715B7" w:rsidRPr="00B14EC2" w:rsidRDefault="00E715B7" w:rsidP="00744F5E">
            <w:pPr>
              <w:pStyle w:val="Normal9ptBoldCentre"/>
              <w:framePr w:hSpace="0" w:wrap="auto" w:vAnchor="margin" w:hAnchor="text" w:xAlign="left" w:yAlign="inline"/>
              <w:rPr>
                <w:noProof w:val="0"/>
                <w:lang w:val="en-CA"/>
              </w:rPr>
            </w:pPr>
            <w:r w:rsidRPr="00B14EC2">
              <w:rPr>
                <w:noProof w:val="0"/>
                <w:lang w:val="en-CA"/>
              </w:rPr>
              <w:t>MEASURES</w:t>
            </w:r>
          </w:p>
        </w:tc>
        <w:tc>
          <w:tcPr>
            <w:tcW w:w="1418" w:type="dxa"/>
            <w:shd w:val="clear" w:color="auto" w:fill="E6E6E6"/>
          </w:tcPr>
          <w:p w14:paraId="658D9CE9" w14:textId="74D518D4" w:rsidR="00E715B7" w:rsidRPr="00B14EC2" w:rsidRDefault="00E715B7" w:rsidP="00744F5E">
            <w:pPr>
              <w:pStyle w:val="Normal9ptBoldCentre"/>
              <w:framePr w:hSpace="0" w:wrap="auto" w:vAnchor="margin" w:hAnchor="text" w:xAlign="left" w:yAlign="inline"/>
              <w:rPr>
                <w:noProof w:val="0"/>
                <w:lang w:val="en-CA"/>
              </w:rPr>
            </w:pPr>
            <w:r>
              <w:rPr>
                <w:noProof w:val="0"/>
                <w:lang w:val="en-CA"/>
              </w:rPr>
              <w:t>TIMEFRAME</w:t>
            </w:r>
          </w:p>
        </w:tc>
      </w:tr>
      <w:tr w:rsidR="00E715B7" w:rsidRPr="009F33EA" w14:paraId="66757216" w14:textId="77777777" w:rsidTr="001B7A42">
        <w:tc>
          <w:tcPr>
            <w:tcW w:w="567" w:type="dxa"/>
            <w:shd w:val="clear" w:color="auto" w:fill="auto"/>
          </w:tcPr>
          <w:p w14:paraId="44A714C3" w14:textId="77777777" w:rsidR="00E715B7" w:rsidRPr="009F33EA" w:rsidRDefault="00E715B7" w:rsidP="00504FFC">
            <w:pPr>
              <w:pStyle w:val="Actionnumbers"/>
            </w:pPr>
          </w:p>
        </w:tc>
        <w:tc>
          <w:tcPr>
            <w:tcW w:w="4587" w:type="dxa"/>
            <w:shd w:val="clear" w:color="auto" w:fill="auto"/>
          </w:tcPr>
          <w:p w14:paraId="1C4C68C6" w14:textId="2A586CA0" w:rsidR="00E715B7" w:rsidRPr="009F33EA" w:rsidRDefault="00E715B7" w:rsidP="003D2F08">
            <w:pPr>
              <w:rPr>
                <w:noProof w:val="0"/>
                <w:sz w:val="18"/>
                <w:szCs w:val="18"/>
                <w:lang w:val="en-CA"/>
              </w:rPr>
            </w:pPr>
            <w:r w:rsidRPr="009F33EA">
              <w:rPr>
                <w:noProof w:val="0"/>
                <w:sz w:val="18"/>
                <w:szCs w:val="18"/>
                <w:lang w:val="en-CA"/>
              </w:rPr>
              <w:t>Review and enhance information for dog owners to ensure there is a clear understanding as to dog behaviour that may lead to their dog being ‘declared’</w:t>
            </w:r>
          </w:p>
          <w:p w14:paraId="58D45E78" w14:textId="42D71D11" w:rsidR="00E715B7" w:rsidRPr="009F33EA" w:rsidRDefault="00E715B7" w:rsidP="00830FEC">
            <w:pPr>
              <w:pStyle w:val="Normal9pttable-1ptpara"/>
              <w:framePr w:wrap="around"/>
              <w:rPr>
                <w:noProof w:val="0"/>
                <w:lang w:val="en-CA"/>
              </w:rPr>
            </w:pPr>
          </w:p>
        </w:tc>
        <w:tc>
          <w:tcPr>
            <w:tcW w:w="1843" w:type="dxa"/>
          </w:tcPr>
          <w:p w14:paraId="57D26E63" w14:textId="77777777" w:rsidR="00B538DA" w:rsidRPr="005E7163" w:rsidRDefault="00B538DA" w:rsidP="00B538DA">
            <w:pPr>
              <w:pStyle w:val="Bullet1-9pt"/>
              <w:rPr>
                <w:noProof w:val="0"/>
                <w:lang w:val="en-CA"/>
              </w:rPr>
            </w:pPr>
            <w:r>
              <w:rPr>
                <w:noProof w:val="0"/>
                <w:lang w:val="en-CA"/>
              </w:rPr>
              <w:t xml:space="preserve">Lead </w:t>
            </w:r>
            <w:r w:rsidRPr="00BE4894">
              <w:rPr>
                <w:b/>
                <w:noProof w:val="0"/>
                <w:lang w:val="en-CA"/>
              </w:rPr>
              <w:t>LL</w:t>
            </w:r>
          </w:p>
          <w:p w14:paraId="3EE1BCCF" w14:textId="77777777" w:rsidR="00B538DA" w:rsidRPr="005E7163" w:rsidRDefault="00B538DA" w:rsidP="00B538DA">
            <w:pPr>
              <w:pStyle w:val="Bullet1-9pt"/>
              <w:rPr>
                <w:noProof w:val="0"/>
                <w:lang w:val="en-CA"/>
              </w:rPr>
            </w:pPr>
            <w:r w:rsidRPr="005E7163">
              <w:rPr>
                <w:noProof w:val="0"/>
                <w:lang w:val="en-CA"/>
              </w:rPr>
              <w:t>Support</w:t>
            </w:r>
            <w:r>
              <w:rPr>
                <w:b/>
                <w:noProof w:val="0"/>
                <w:lang w:val="en-CA"/>
              </w:rPr>
              <w:t xml:space="preserve"> LL</w:t>
            </w:r>
          </w:p>
          <w:p w14:paraId="2766AA45" w14:textId="751519CD" w:rsidR="00E715B7" w:rsidRPr="009F33EA" w:rsidRDefault="00B538DA" w:rsidP="00B538DA">
            <w:pPr>
              <w:pStyle w:val="Bullet1-9pt"/>
              <w:rPr>
                <w:noProof w:val="0"/>
                <w:lang w:val="en-CA"/>
              </w:rPr>
            </w:pPr>
            <w:r w:rsidRPr="005E7163">
              <w:rPr>
                <w:noProof w:val="0"/>
                <w:lang w:val="en-CA"/>
              </w:rPr>
              <w:t>Role</w:t>
            </w:r>
            <w:r>
              <w:rPr>
                <w:b/>
                <w:noProof w:val="0"/>
                <w:lang w:val="en-CA"/>
              </w:rPr>
              <w:t xml:space="preserve"> CL</w:t>
            </w:r>
          </w:p>
        </w:tc>
        <w:tc>
          <w:tcPr>
            <w:tcW w:w="2643" w:type="dxa"/>
            <w:shd w:val="clear" w:color="auto" w:fill="auto"/>
          </w:tcPr>
          <w:p w14:paraId="6639156E" w14:textId="35D7806D" w:rsidR="00E715B7" w:rsidRPr="009F33EA" w:rsidRDefault="00E715B7" w:rsidP="003D2F08">
            <w:pPr>
              <w:pStyle w:val="Bullet1-9pt"/>
              <w:rPr>
                <w:noProof w:val="0"/>
                <w:lang w:val="en-CA"/>
              </w:rPr>
            </w:pPr>
            <w:r w:rsidRPr="009F33EA">
              <w:rPr>
                <w:noProof w:val="0"/>
                <w:lang w:val="en-CA"/>
              </w:rPr>
              <w:t xml:space="preserve">Information reviewed and promoted more widely </w:t>
            </w:r>
          </w:p>
        </w:tc>
        <w:tc>
          <w:tcPr>
            <w:tcW w:w="1418" w:type="dxa"/>
          </w:tcPr>
          <w:p w14:paraId="36F8161F" w14:textId="2BF959E1" w:rsidR="00E715B7" w:rsidRPr="009F33EA" w:rsidRDefault="00D80AD6" w:rsidP="00EC3D73">
            <w:pPr>
              <w:pStyle w:val="Bullet1-9pt"/>
              <w:rPr>
                <w:noProof w:val="0"/>
                <w:lang w:val="en-CA"/>
              </w:rPr>
            </w:pPr>
            <w:r>
              <w:rPr>
                <w:noProof w:val="0"/>
                <w:lang w:val="en-CA"/>
              </w:rPr>
              <w:t>2020</w:t>
            </w:r>
          </w:p>
        </w:tc>
      </w:tr>
      <w:tr w:rsidR="00E715B7" w:rsidRPr="009F33EA" w14:paraId="0EF372D5" w14:textId="77777777" w:rsidTr="001B7A42">
        <w:tc>
          <w:tcPr>
            <w:tcW w:w="567" w:type="dxa"/>
            <w:shd w:val="clear" w:color="auto" w:fill="auto"/>
          </w:tcPr>
          <w:p w14:paraId="42A69321" w14:textId="77777777" w:rsidR="00E715B7" w:rsidRPr="009F33EA" w:rsidRDefault="00E715B7" w:rsidP="00504FFC">
            <w:pPr>
              <w:pStyle w:val="Actionnumbers"/>
            </w:pPr>
          </w:p>
        </w:tc>
        <w:tc>
          <w:tcPr>
            <w:tcW w:w="4587" w:type="dxa"/>
            <w:shd w:val="clear" w:color="auto" w:fill="auto"/>
          </w:tcPr>
          <w:p w14:paraId="62D6CB42" w14:textId="71DF2FC6" w:rsidR="00E715B7" w:rsidRPr="009F33EA" w:rsidRDefault="00E715B7" w:rsidP="003D2F08">
            <w:pPr>
              <w:rPr>
                <w:noProof w:val="0"/>
                <w:sz w:val="18"/>
                <w:szCs w:val="18"/>
                <w:lang w:val="en-CA"/>
              </w:rPr>
            </w:pPr>
            <w:r w:rsidRPr="009F33EA">
              <w:rPr>
                <w:noProof w:val="0"/>
                <w:sz w:val="18"/>
                <w:szCs w:val="18"/>
                <w:lang w:val="en-CA"/>
              </w:rPr>
              <w:t xml:space="preserve">Review </w:t>
            </w:r>
            <w:r>
              <w:rPr>
                <w:noProof w:val="0"/>
                <w:sz w:val="18"/>
                <w:szCs w:val="18"/>
                <w:lang w:val="en-CA"/>
              </w:rPr>
              <w:t>and distribute information</w:t>
            </w:r>
            <w:r w:rsidRPr="009F33EA">
              <w:rPr>
                <w:noProof w:val="0"/>
                <w:sz w:val="18"/>
                <w:szCs w:val="18"/>
                <w:lang w:val="en-CA"/>
              </w:rPr>
              <w:t xml:space="preserve"> to owners of dangerous, menacing and restricted breed dogs to ensure they are aware of current requirements</w:t>
            </w:r>
          </w:p>
          <w:p w14:paraId="0B672A5D" w14:textId="624E8714" w:rsidR="00E715B7" w:rsidRPr="009F33EA" w:rsidRDefault="00E715B7" w:rsidP="00830FEC">
            <w:pPr>
              <w:pStyle w:val="Normal9pttable-1ptpara"/>
              <w:framePr w:wrap="around"/>
              <w:rPr>
                <w:noProof w:val="0"/>
                <w:lang w:val="en-CA"/>
              </w:rPr>
            </w:pPr>
          </w:p>
        </w:tc>
        <w:tc>
          <w:tcPr>
            <w:tcW w:w="1843" w:type="dxa"/>
          </w:tcPr>
          <w:p w14:paraId="26F36FB4" w14:textId="77777777" w:rsidR="00B538DA" w:rsidRPr="005E7163" w:rsidRDefault="00B538DA" w:rsidP="00B538DA">
            <w:pPr>
              <w:pStyle w:val="Bullet1-9pt"/>
              <w:rPr>
                <w:noProof w:val="0"/>
                <w:lang w:val="en-CA"/>
              </w:rPr>
            </w:pPr>
            <w:r>
              <w:rPr>
                <w:noProof w:val="0"/>
                <w:lang w:val="en-CA"/>
              </w:rPr>
              <w:t xml:space="preserve">Lead </w:t>
            </w:r>
            <w:r w:rsidRPr="00BE4894">
              <w:rPr>
                <w:b/>
                <w:noProof w:val="0"/>
                <w:lang w:val="en-CA"/>
              </w:rPr>
              <w:t>LL</w:t>
            </w:r>
          </w:p>
          <w:p w14:paraId="64111C90" w14:textId="77777777" w:rsidR="00B538DA" w:rsidRPr="005E7163" w:rsidRDefault="00B538DA" w:rsidP="00B538DA">
            <w:pPr>
              <w:pStyle w:val="Bullet1-9pt"/>
              <w:rPr>
                <w:noProof w:val="0"/>
                <w:lang w:val="en-CA"/>
              </w:rPr>
            </w:pPr>
            <w:r w:rsidRPr="005E7163">
              <w:rPr>
                <w:noProof w:val="0"/>
                <w:lang w:val="en-CA"/>
              </w:rPr>
              <w:t>Support</w:t>
            </w:r>
            <w:r>
              <w:rPr>
                <w:b/>
                <w:noProof w:val="0"/>
                <w:lang w:val="en-CA"/>
              </w:rPr>
              <w:t xml:space="preserve"> LL</w:t>
            </w:r>
          </w:p>
          <w:p w14:paraId="708F715A" w14:textId="7F81A7C9" w:rsidR="00E715B7" w:rsidRPr="009F33EA" w:rsidRDefault="00B538DA" w:rsidP="00B538DA">
            <w:pPr>
              <w:pStyle w:val="Bullet1-9pt"/>
              <w:rPr>
                <w:noProof w:val="0"/>
                <w:lang w:val="en-CA"/>
              </w:rPr>
            </w:pPr>
            <w:r w:rsidRPr="005E7163">
              <w:rPr>
                <w:noProof w:val="0"/>
                <w:lang w:val="en-CA"/>
              </w:rPr>
              <w:t>Role</w:t>
            </w:r>
            <w:r>
              <w:rPr>
                <w:b/>
                <w:noProof w:val="0"/>
                <w:lang w:val="en-CA"/>
              </w:rPr>
              <w:t xml:space="preserve"> CL</w:t>
            </w:r>
          </w:p>
        </w:tc>
        <w:tc>
          <w:tcPr>
            <w:tcW w:w="2643" w:type="dxa"/>
            <w:shd w:val="clear" w:color="auto" w:fill="auto"/>
          </w:tcPr>
          <w:p w14:paraId="0FD0EF4E" w14:textId="289ED649" w:rsidR="00E715B7" w:rsidRPr="009F33EA" w:rsidRDefault="00E715B7" w:rsidP="003D2F08">
            <w:pPr>
              <w:pStyle w:val="Bullet1-9pt"/>
              <w:rPr>
                <w:noProof w:val="0"/>
                <w:lang w:val="en-CA"/>
              </w:rPr>
            </w:pPr>
            <w:r w:rsidRPr="009F33EA">
              <w:rPr>
                <w:noProof w:val="0"/>
                <w:lang w:val="en-CA"/>
              </w:rPr>
              <w:t xml:space="preserve">Information reviewed and circulated </w:t>
            </w:r>
          </w:p>
        </w:tc>
        <w:tc>
          <w:tcPr>
            <w:tcW w:w="1418" w:type="dxa"/>
          </w:tcPr>
          <w:p w14:paraId="5D793BAE" w14:textId="0B53DFBB" w:rsidR="00E715B7" w:rsidRPr="009F33EA" w:rsidRDefault="00D80AD6" w:rsidP="00EC3D73">
            <w:pPr>
              <w:pStyle w:val="Bullet1-9pt"/>
              <w:rPr>
                <w:noProof w:val="0"/>
                <w:lang w:val="en-CA"/>
              </w:rPr>
            </w:pPr>
            <w:r>
              <w:rPr>
                <w:noProof w:val="0"/>
                <w:lang w:val="en-CA"/>
              </w:rPr>
              <w:t>2019</w:t>
            </w:r>
          </w:p>
        </w:tc>
      </w:tr>
      <w:tr w:rsidR="00E715B7" w:rsidRPr="00B14EC2" w14:paraId="0E946FFA" w14:textId="77777777" w:rsidTr="001B7A42">
        <w:trPr>
          <w:cantSplit/>
        </w:trPr>
        <w:tc>
          <w:tcPr>
            <w:tcW w:w="11058" w:type="dxa"/>
            <w:gridSpan w:val="5"/>
            <w:shd w:val="clear" w:color="auto" w:fill="auto"/>
          </w:tcPr>
          <w:p w14:paraId="672842B8" w14:textId="52CE317D" w:rsidR="00E715B7" w:rsidRPr="00B14EC2" w:rsidRDefault="007E7F78" w:rsidP="00744F5E">
            <w:pPr>
              <w:pStyle w:val="Normal-Table1"/>
              <w:rPr>
                <w:b/>
                <w:noProof w:val="0"/>
                <w:lang w:val="en-CA"/>
              </w:rPr>
            </w:pPr>
            <w:r>
              <w:rPr>
                <w:noProof w:val="0"/>
                <w:lang w:val="en-CA"/>
              </w:rPr>
              <w:t xml:space="preserve">OB = Objective; </w:t>
            </w:r>
            <w:r w:rsidRPr="00B14EC2">
              <w:rPr>
                <w:noProof w:val="0"/>
                <w:lang w:val="en-CA"/>
              </w:rPr>
              <w:t xml:space="preserve">CL=Council; </w:t>
            </w:r>
            <w:r>
              <w:rPr>
                <w:noProof w:val="0"/>
                <w:lang w:val="en-CA"/>
              </w:rPr>
              <w:t>LL=Local Laws</w:t>
            </w:r>
            <w:r w:rsidRPr="00B14EC2">
              <w:rPr>
                <w:noProof w:val="0"/>
                <w:lang w:val="en-CA"/>
              </w:rPr>
              <w:t xml:space="preserve">; MAV=Municipal Association of Victoria; OERCs=Outer East Regional Councils </w:t>
            </w:r>
            <w:r w:rsidRPr="00B14EC2">
              <w:rPr>
                <w:b/>
                <w:noProof w:val="0"/>
                <w:lang w:val="en-CA"/>
              </w:rPr>
              <w:t xml:space="preserve">* Lead </w:t>
            </w:r>
            <w:proofErr w:type="spellStart"/>
            <w:r w:rsidRPr="00B14EC2">
              <w:rPr>
                <w:b/>
                <w:noProof w:val="0"/>
                <w:lang w:val="en-CA"/>
              </w:rPr>
              <w:t>Dept</w:t>
            </w:r>
            <w:proofErr w:type="spellEnd"/>
            <w:r w:rsidRPr="00B14EC2">
              <w:rPr>
                <w:b/>
                <w:noProof w:val="0"/>
                <w:lang w:val="en-CA"/>
              </w:rPr>
              <w:t xml:space="preserve"> / agency</w:t>
            </w:r>
          </w:p>
        </w:tc>
      </w:tr>
    </w:tbl>
    <w:p w14:paraId="79397001" w14:textId="1EA1C5D6" w:rsidR="001F3488" w:rsidRPr="00B14EC2" w:rsidRDefault="00311D12" w:rsidP="00BC2D38">
      <w:pPr>
        <w:pStyle w:val="Heading2"/>
        <w:rPr>
          <w:lang w:val="en-CA"/>
        </w:rPr>
      </w:pPr>
      <w:bookmarkStart w:id="49" w:name="_Toc362116623"/>
      <w:bookmarkStart w:id="50" w:name="_Toc365566051"/>
      <w:bookmarkEnd w:id="48"/>
      <w:r>
        <w:rPr>
          <w:lang w:val="en-CA"/>
        </w:rPr>
        <w:lastRenderedPageBreak/>
        <w:t xml:space="preserve">Focus area </w:t>
      </w:r>
      <w:r w:rsidRPr="00311D12">
        <w:rPr>
          <w:u w:val="single"/>
          <w:lang w:val="en-CA"/>
        </w:rPr>
        <w:t>six</w:t>
      </w:r>
      <w:r>
        <w:rPr>
          <w:lang w:val="en-CA"/>
        </w:rPr>
        <w:t xml:space="preserve"> </w:t>
      </w:r>
      <w:r w:rsidR="00DD63BF">
        <w:rPr>
          <w:lang w:val="en-CA"/>
        </w:rPr>
        <w:t xml:space="preserve">- </w:t>
      </w:r>
      <w:r w:rsidR="001F3488" w:rsidRPr="00B14EC2">
        <w:rPr>
          <w:lang w:val="en-CA"/>
        </w:rPr>
        <w:t xml:space="preserve">Overpopulation </w:t>
      </w:r>
      <w:r w:rsidR="00A439C9" w:rsidRPr="00B14EC2">
        <w:rPr>
          <w:lang w:val="en-CA"/>
        </w:rPr>
        <w:t xml:space="preserve">(including euthanasia) </w:t>
      </w:r>
      <w:r w:rsidR="001F3488" w:rsidRPr="00B14EC2">
        <w:rPr>
          <w:lang w:val="en-CA"/>
        </w:rPr>
        <w:t xml:space="preserve">and </w:t>
      </w:r>
      <w:r w:rsidR="00F856D4" w:rsidRPr="00B14EC2">
        <w:rPr>
          <w:lang w:val="en-CA"/>
        </w:rPr>
        <w:t>welfare</w:t>
      </w:r>
      <w:r w:rsidR="003D70FB" w:rsidRPr="00B14EC2">
        <w:rPr>
          <w:lang w:val="en-CA"/>
        </w:rPr>
        <w:t xml:space="preserve"> of p</w:t>
      </w:r>
      <w:r w:rsidR="00A439C9" w:rsidRPr="00B14EC2">
        <w:rPr>
          <w:lang w:val="en-CA"/>
        </w:rPr>
        <w:t>ets</w:t>
      </w:r>
      <w:bookmarkEnd w:id="49"/>
      <w:bookmarkEnd w:id="50"/>
      <w:r w:rsidR="00A439C9" w:rsidRPr="00B14EC2">
        <w:rPr>
          <w:lang w:val="en-CA"/>
        </w:rPr>
        <w:t xml:space="preserve"> </w:t>
      </w:r>
    </w:p>
    <w:p w14:paraId="2B8AC3C3" w14:textId="1B730756" w:rsidR="001F3488" w:rsidRPr="00B14EC2" w:rsidRDefault="00733A88" w:rsidP="002E09D4">
      <w:pPr>
        <w:rPr>
          <w:noProof w:val="0"/>
          <w:lang w:val="en-CA"/>
        </w:rPr>
      </w:pPr>
      <w:r w:rsidRPr="00B14EC2">
        <w:rPr>
          <w:lang w:val="en-AU" w:eastAsia="en-AU"/>
        </w:rPr>
        <mc:AlternateContent>
          <mc:Choice Requires="wps">
            <w:drawing>
              <wp:anchor distT="0" distB="0" distL="114300" distR="114300" simplePos="0" relativeHeight="251636736" behindDoc="0" locked="0" layoutInCell="1" allowOverlap="1" wp14:anchorId="12459594" wp14:editId="70E5D616">
                <wp:simplePos x="0" y="0"/>
                <wp:positionH relativeFrom="column">
                  <wp:posOffset>535305</wp:posOffset>
                </wp:positionH>
                <wp:positionV relativeFrom="paragraph">
                  <wp:posOffset>75565</wp:posOffset>
                </wp:positionV>
                <wp:extent cx="5016500" cy="1450975"/>
                <wp:effectExtent l="0" t="0" r="38100" b="22225"/>
                <wp:wrapTight wrapText="bothSides">
                  <wp:wrapPolygon edited="0">
                    <wp:start x="0" y="0"/>
                    <wp:lineTo x="0" y="21553"/>
                    <wp:lineTo x="21655" y="21553"/>
                    <wp:lineTo x="21655" y="0"/>
                    <wp:lineTo x="0" y="0"/>
                  </wp:wrapPolygon>
                </wp:wrapTight>
                <wp:docPr id="9"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0" cy="1450975"/>
                        </a:xfrm>
                        <a:prstGeom prst="rect">
                          <a:avLst/>
                        </a:prstGeom>
                        <a:solidFill>
                          <a:schemeClr val="bg1">
                            <a:lumMod val="85000"/>
                          </a:schemeClr>
                        </a:solidFill>
                        <a:ln w="12700">
                          <a:solidFill>
                            <a:srgbClr val="A5A5A5"/>
                          </a:solidFill>
                          <a:miter lim="800000"/>
                          <a:headEnd/>
                          <a:tailEnd/>
                        </a:ln>
                        <a:extLst/>
                      </wps:spPr>
                      <wps:txbx>
                        <w:txbxContent>
                          <w:p w14:paraId="1B664EC7" w14:textId="77777777" w:rsidR="004C6ED9" w:rsidRDefault="004C6ED9" w:rsidP="002E09D4">
                            <w:r>
                              <w:t>Objectives</w:t>
                            </w:r>
                          </w:p>
                          <w:p w14:paraId="71A2F5CA" w14:textId="5C0E6306" w:rsidR="004C6ED9" w:rsidRDefault="004C6ED9" w:rsidP="00E56AA7">
                            <w:pPr>
                              <w:pStyle w:val="Bullet2"/>
                            </w:pPr>
                            <w:r>
                              <w:t>To fully understand the extent of the issues relating to the overpopulation of pets, in particular cats in Maroondah</w:t>
                            </w:r>
                          </w:p>
                          <w:p w14:paraId="1165A1A8" w14:textId="6F213CBA" w:rsidR="004C6ED9" w:rsidRDefault="004C6ED9" w:rsidP="00E56AA7">
                            <w:pPr>
                              <w:pStyle w:val="Bullet2"/>
                            </w:pPr>
                            <w:r>
                              <w:t>To develop a proactive strategy for addressing defined issues associated with pet overpopulation</w:t>
                            </w:r>
                          </w:p>
                          <w:p w14:paraId="633426C9" w14:textId="2A8FA396" w:rsidR="004C6ED9" w:rsidRPr="0008342B" w:rsidRDefault="004C6ED9" w:rsidP="00E56AA7">
                            <w:pPr>
                              <w:pStyle w:val="Bullet2"/>
                            </w:pPr>
                            <w:r>
                              <w:t>To raise awareness of opportunities for the community to address pet abandonment and overpopulation issues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59594" id="_x0000_s1058" type="#_x0000_t202" style="position:absolute;margin-left:42.15pt;margin-top:5.95pt;width:395pt;height:114.2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" fillcolor="#d8d8d8 [2732]" strokecolor="#a5a5a5" strokeweight="1pt">
                <v:textbox inset=",7.2pt,,7.2pt">
                  <w:txbxContent>
                    <w:p w14:paraId="1B664EC7" w14:textId="77777777" w:rsidR="004C6ED9" w:rsidRDefault="004C6ED9" w:rsidP="002E09D4">
                      <w:r>
                        <w:t>Objectives</w:t>
                      </w:r>
                    </w:p>
                    <w:p w14:paraId="71A2F5CA" w14:textId="5C0E6306" w:rsidR="004C6ED9" w:rsidRDefault="004C6ED9" w:rsidP="00E56AA7">
                      <w:pPr>
                        <w:pStyle w:val="Bullet2"/>
                      </w:pPr>
                      <w:r>
                        <w:t>To fully understand the extent of the issues relating to the overpopulation of pets, in particular cats in Maroondah</w:t>
                      </w:r>
                    </w:p>
                    <w:p w14:paraId="1165A1A8" w14:textId="6F213CBA" w:rsidR="004C6ED9" w:rsidRDefault="004C6ED9" w:rsidP="00E56AA7">
                      <w:pPr>
                        <w:pStyle w:val="Bullet2"/>
                      </w:pPr>
                      <w:r>
                        <w:t>To develop a proactive strategy for addressing defined issues associated with pet overpopulation</w:t>
                      </w:r>
                    </w:p>
                    <w:p w14:paraId="633426C9" w14:textId="2A8FA396" w:rsidR="004C6ED9" w:rsidRPr="0008342B" w:rsidRDefault="004C6ED9" w:rsidP="00E56AA7">
                      <w:pPr>
                        <w:pStyle w:val="Bullet2"/>
                      </w:pPr>
                      <w:r>
                        <w:t>To raise awareness of opportunities for the community to address pet abandonment and overpopulation issues</w:t>
                      </w:r>
                    </w:p>
                  </w:txbxContent>
                </v:textbox>
                <w10:wrap type="tight"/>
              </v:shape>
            </w:pict>
          </mc:Fallback>
        </mc:AlternateContent>
      </w:r>
    </w:p>
    <w:p w14:paraId="0584CAD0" w14:textId="77777777" w:rsidR="001F3488" w:rsidRPr="00B14EC2" w:rsidRDefault="001F3488" w:rsidP="002E09D4">
      <w:pPr>
        <w:rPr>
          <w:noProof w:val="0"/>
          <w:lang w:val="en-CA"/>
        </w:rPr>
      </w:pPr>
    </w:p>
    <w:p w14:paraId="52653F2A" w14:textId="1AEB0CD9" w:rsidR="001F3488" w:rsidRPr="00B14EC2" w:rsidRDefault="001F3488" w:rsidP="002E09D4">
      <w:pPr>
        <w:rPr>
          <w:noProof w:val="0"/>
          <w:lang w:val="en-CA"/>
        </w:rPr>
      </w:pPr>
    </w:p>
    <w:p w14:paraId="66201981" w14:textId="77777777" w:rsidR="0012626E" w:rsidRPr="00B14EC2" w:rsidRDefault="0012626E" w:rsidP="0012626E">
      <w:pPr>
        <w:pStyle w:val="Heading3"/>
        <w:rPr>
          <w:lang w:val="en-CA"/>
        </w:rPr>
      </w:pPr>
      <w:bookmarkStart w:id="51" w:name="_Toc362116624"/>
      <w:bookmarkStart w:id="52" w:name="_Toc365566052"/>
      <w:r w:rsidRPr="00B14EC2">
        <w:rPr>
          <w:lang w:val="en-CA"/>
        </w:rPr>
        <w:t>The key findings from our consultation and research</w:t>
      </w:r>
      <w:bookmarkEnd w:id="51"/>
      <w:bookmarkEnd w:id="52"/>
    </w:p>
    <w:p w14:paraId="6BB756E9" w14:textId="72C2E22E" w:rsidR="00EE2A8B" w:rsidRPr="00B14EC2" w:rsidRDefault="00EE2A8B" w:rsidP="00EE2A8B">
      <w:pPr>
        <w:pStyle w:val="Bullet2"/>
        <w:rPr>
          <w:noProof w:val="0"/>
          <w:lang w:val="en-CA"/>
        </w:rPr>
      </w:pPr>
      <w:r w:rsidRPr="00B14EC2">
        <w:rPr>
          <w:noProof w:val="0"/>
          <w:lang w:val="en-CA"/>
        </w:rPr>
        <w:t>In 2016/17</w:t>
      </w:r>
      <w:r w:rsidR="00AB5C8F">
        <w:rPr>
          <w:noProof w:val="0"/>
          <w:lang w:val="en-CA"/>
        </w:rPr>
        <w:t>,</w:t>
      </w:r>
      <w:r w:rsidRPr="00B14EC2">
        <w:rPr>
          <w:noProof w:val="0"/>
          <w:lang w:val="en-CA"/>
        </w:rPr>
        <w:t xml:space="preserve"> 155 cats were impounded</w:t>
      </w:r>
      <w:r w:rsidR="00CC0BD8">
        <w:rPr>
          <w:noProof w:val="0"/>
          <w:lang w:val="en-CA"/>
        </w:rPr>
        <w:t xml:space="preserve"> in Maroondah</w:t>
      </w:r>
      <w:r w:rsidRPr="00B14EC2">
        <w:rPr>
          <w:noProof w:val="0"/>
          <w:lang w:val="en-CA"/>
        </w:rPr>
        <w:t>, of these 40 (26</w:t>
      </w:r>
      <w:r w:rsidR="00BC2D38">
        <w:rPr>
          <w:noProof w:val="0"/>
          <w:lang w:val="en-CA"/>
        </w:rPr>
        <w:t>%) were claimed by an owner, 105 were rehomed (67</w:t>
      </w:r>
      <w:r w:rsidRPr="00B14EC2">
        <w:rPr>
          <w:noProof w:val="0"/>
          <w:lang w:val="en-CA"/>
        </w:rPr>
        <w:t xml:space="preserve">%), and 10 (7%) </w:t>
      </w:r>
      <w:proofErr w:type="spellStart"/>
      <w:r w:rsidR="00B14EC2">
        <w:rPr>
          <w:noProof w:val="0"/>
          <w:lang w:val="en-CA"/>
        </w:rPr>
        <w:t>euthanis</w:t>
      </w:r>
      <w:r w:rsidR="00B14EC2" w:rsidRPr="00B14EC2">
        <w:rPr>
          <w:noProof w:val="0"/>
          <w:lang w:val="en-CA"/>
        </w:rPr>
        <w:t>ed</w:t>
      </w:r>
      <w:proofErr w:type="spellEnd"/>
      <w:r w:rsidRPr="00B14EC2">
        <w:rPr>
          <w:noProof w:val="0"/>
          <w:lang w:val="en-CA"/>
        </w:rPr>
        <w:t>.</w:t>
      </w:r>
    </w:p>
    <w:p w14:paraId="373465D5" w14:textId="473D2D70" w:rsidR="005033EF" w:rsidRPr="00B14EC2" w:rsidRDefault="005033EF" w:rsidP="000226B0">
      <w:pPr>
        <w:pStyle w:val="Bullet2"/>
        <w:rPr>
          <w:noProof w:val="0"/>
          <w:lang w:val="en-CA"/>
        </w:rPr>
      </w:pPr>
      <w:proofErr w:type="gramStart"/>
      <w:r w:rsidRPr="00B14EC2">
        <w:rPr>
          <w:noProof w:val="0"/>
          <w:lang w:val="en-CA"/>
        </w:rPr>
        <w:t>In excess of</w:t>
      </w:r>
      <w:proofErr w:type="gramEnd"/>
      <w:r w:rsidRPr="00B14EC2">
        <w:rPr>
          <w:noProof w:val="0"/>
          <w:lang w:val="en-CA"/>
        </w:rPr>
        <w:t xml:space="preserve"> 100,000 cats and 76,000 dogs were </w:t>
      </w:r>
      <w:proofErr w:type="spellStart"/>
      <w:r w:rsidR="00BC2D38">
        <w:rPr>
          <w:noProof w:val="0"/>
          <w:lang w:val="en-CA"/>
        </w:rPr>
        <w:t>euthanised</w:t>
      </w:r>
      <w:proofErr w:type="spellEnd"/>
      <w:r w:rsidRPr="00B14EC2">
        <w:rPr>
          <w:noProof w:val="0"/>
          <w:lang w:val="en-CA"/>
        </w:rPr>
        <w:t xml:space="preserve"> in Australia in 2010. It is determined that up to 90% (138,523) of these </w:t>
      </w:r>
      <w:r w:rsidR="00DD63BF">
        <w:rPr>
          <w:noProof w:val="0"/>
          <w:lang w:val="en-CA"/>
        </w:rPr>
        <w:t>animals</w:t>
      </w:r>
      <w:r w:rsidRPr="00B14EC2">
        <w:rPr>
          <w:noProof w:val="0"/>
          <w:lang w:val="en-CA"/>
        </w:rPr>
        <w:t xml:space="preserve"> were of good health and disposition and therefore appropriate for rehoming.</w:t>
      </w:r>
      <w:r w:rsidR="00EE2A8B" w:rsidRPr="00B14EC2">
        <w:rPr>
          <w:rStyle w:val="FootnoteReference"/>
          <w:noProof w:val="0"/>
          <w:lang w:val="en-CA"/>
        </w:rPr>
        <w:footnoteReference w:id="21"/>
      </w:r>
    </w:p>
    <w:p w14:paraId="6773C46F" w14:textId="6E9BDA81" w:rsidR="00D01F6B" w:rsidRPr="00B14EC2" w:rsidRDefault="00D01F6B" w:rsidP="000226B0">
      <w:pPr>
        <w:pStyle w:val="Bullet2"/>
        <w:rPr>
          <w:noProof w:val="0"/>
          <w:lang w:val="en-CA"/>
        </w:rPr>
      </w:pPr>
      <w:r w:rsidRPr="00B14EC2">
        <w:rPr>
          <w:noProof w:val="0"/>
          <w:lang w:val="en-CA"/>
        </w:rPr>
        <w:t>Findings of a 2013 study</w:t>
      </w:r>
      <w:r w:rsidR="00740B4F" w:rsidRPr="00B14EC2">
        <w:rPr>
          <w:rStyle w:val="FootnoteReference"/>
          <w:noProof w:val="0"/>
          <w:lang w:val="en-CA"/>
        </w:rPr>
        <w:footnoteReference w:id="22"/>
      </w:r>
      <w:r w:rsidRPr="00B14EC2">
        <w:rPr>
          <w:noProof w:val="0"/>
          <w:lang w:val="en-CA"/>
        </w:rPr>
        <w:t xml:space="preserve"> found that:</w:t>
      </w:r>
    </w:p>
    <w:p w14:paraId="331A73AC" w14:textId="357C2ECE" w:rsidR="00BC2D38" w:rsidRDefault="00BC2D38" w:rsidP="000226B0">
      <w:pPr>
        <w:pStyle w:val="Bullet3"/>
        <w:rPr>
          <w:noProof w:val="0"/>
          <w:lang w:val="en-CA"/>
        </w:rPr>
      </w:pPr>
      <w:r>
        <w:rPr>
          <w:noProof w:val="0"/>
          <w:lang w:val="en-CA"/>
        </w:rPr>
        <w:t>Of cats admitted to a shelter</w:t>
      </w:r>
      <w:r w:rsidR="00A02E78">
        <w:rPr>
          <w:noProof w:val="0"/>
          <w:lang w:val="en-CA"/>
        </w:rPr>
        <w:t>:</w:t>
      </w:r>
    </w:p>
    <w:p w14:paraId="0710973C" w14:textId="1A5A3DCA" w:rsidR="00D01F6B" w:rsidRPr="00B14EC2" w:rsidRDefault="00BC2D38" w:rsidP="00BC2D38">
      <w:pPr>
        <w:pStyle w:val="Bullet4"/>
      </w:pPr>
      <w:r>
        <w:t>o</w:t>
      </w:r>
      <w:r w:rsidR="00D01F6B" w:rsidRPr="00B14EC2">
        <w:t xml:space="preserve">ver </w:t>
      </w:r>
      <w:r w:rsidR="00887D88">
        <w:t>71%</w:t>
      </w:r>
      <w:r w:rsidR="00D01F6B" w:rsidRPr="00B14EC2">
        <w:t xml:space="preserve"> of adult cats </w:t>
      </w:r>
      <w:r w:rsidR="000226B0" w:rsidRPr="00B14EC2">
        <w:t xml:space="preserve">were </w:t>
      </w:r>
      <w:r>
        <w:t>euthanised</w:t>
      </w:r>
      <w:r w:rsidR="00D01F6B" w:rsidRPr="00B14EC2">
        <w:t xml:space="preserve">, </w:t>
      </w:r>
      <w:r w:rsidR="00887D88">
        <w:t>21%</w:t>
      </w:r>
      <w:r w:rsidR="00D01F6B" w:rsidRPr="00B14EC2">
        <w:t xml:space="preserve"> were adopted and </w:t>
      </w:r>
      <w:r w:rsidR="000226B0" w:rsidRPr="00B14EC2">
        <w:t xml:space="preserve">only </w:t>
      </w:r>
      <w:r w:rsidR="00D01F6B" w:rsidRPr="00B14EC2">
        <w:t xml:space="preserve">a small </w:t>
      </w:r>
      <w:r w:rsidR="000226B0" w:rsidRPr="00B14EC2">
        <w:t>percentage (6%) were reclaimed</w:t>
      </w:r>
      <w:r w:rsidR="00A02E78">
        <w:t>.</w:t>
      </w:r>
    </w:p>
    <w:p w14:paraId="745EC9EF" w14:textId="2CEDBF14" w:rsidR="00D01F6B" w:rsidRPr="00B14EC2" w:rsidRDefault="00D01F6B" w:rsidP="00BC2D38">
      <w:pPr>
        <w:pStyle w:val="Bullet4"/>
      </w:pPr>
      <w:r w:rsidRPr="00B14EC2">
        <w:t>46% were adult cats (</w:t>
      </w:r>
      <w:r w:rsidR="00740B4F" w:rsidRPr="00B14EC2">
        <w:rPr>
          <w:rFonts w:ascii="MathematicalPi" w:hAnsi="MathematicalPi"/>
        </w:rPr>
        <w:t>&gt;</w:t>
      </w:r>
      <w:r w:rsidRPr="00B14EC2">
        <w:t>3 months) and 54% were kittens (</w:t>
      </w:r>
      <w:r w:rsidR="00740B4F" w:rsidRPr="00B14EC2">
        <w:rPr>
          <w:rFonts w:ascii="Symbol" w:hAnsi="Symbol"/>
        </w:rPr>
        <w:t></w:t>
      </w:r>
      <w:r w:rsidRPr="00B14EC2">
        <w:t xml:space="preserve">3 months). The most common reason for admission was </w:t>
      </w:r>
      <w:r w:rsidR="000226B0" w:rsidRPr="00B14EC2">
        <w:t xml:space="preserve">the animal being a </w:t>
      </w:r>
      <w:r w:rsidRPr="00B14EC2">
        <w:t>stray (54%), fol</w:t>
      </w:r>
      <w:r w:rsidR="000226B0" w:rsidRPr="00B14EC2">
        <w:t>lowed by owner surrender (44%)</w:t>
      </w:r>
    </w:p>
    <w:p w14:paraId="7ED4585B" w14:textId="4C051E43" w:rsidR="00D01F6B" w:rsidRPr="00B14EC2" w:rsidRDefault="00214F7C" w:rsidP="00421521">
      <w:pPr>
        <w:pStyle w:val="Bullet3"/>
        <w:tabs>
          <w:tab w:val="clear" w:pos="851"/>
          <w:tab w:val="left" w:pos="284"/>
        </w:tabs>
        <w:ind w:left="284"/>
        <w:rPr>
          <w:noProof w:val="0"/>
          <w:lang w:val="en-CA"/>
        </w:rPr>
      </w:pPr>
      <w:r w:rsidRPr="00B14EC2">
        <w:rPr>
          <w:lang w:eastAsia="en-AU"/>
        </w:rPr>
        <mc:AlternateContent>
          <mc:Choice Requires="wps">
            <w:drawing>
              <wp:anchor distT="0" distB="0" distL="114300" distR="114300" simplePos="0" relativeHeight="251740160" behindDoc="0" locked="0" layoutInCell="1" allowOverlap="1" wp14:anchorId="010C14C6" wp14:editId="673EEC3F">
                <wp:simplePos x="0" y="0"/>
                <wp:positionH relativeFrom="column">
                  <wp:posOffset>3862070</wp:posOffset>
                </wp:positionH>
                <wp:positionV relativeFrom="paragraph">
                  <wp:posOffset>200025</wp:posOffset>
                </wp:positionV>
                <wp:extent cx="2096135" cy="1158240"/>
                <wp:effectExtent l="0" t="0" r="18415" b="22860"/>
                <wp:wrapTight wrapText="bothSides">
                  <wp:wrapPolygon edited="0">
                    <wp:start x="0" y="0"/>
                    <wp:lineTo x="0" y="21671"/>
                    <wp:lineTo x="21593" y="21671"/>
                    <wp:lineTo x="21593" y="0"/>
                    <wp:lineTo x="0" y="0"/>
                  </wp:wrapPolygon>
                </wp:wrapTight>
                <wp:docPr id="29"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135" cy="1158240"/>
                        </a:xfrm>
                        <a:prstGeom prst="rect">
                          <a:avLst/>
                        </a:prstGeom>
                        <a:solidFill>
                          <a:schemeClr val="bg1">
                            <a:lumMod val="85000"/>
                          </a:schemeClr>
                        </a:solidFill>
                        <a:ln w="12700">
                          <a:solidFill>
                            <a:srgbClr val="A5A5A5"/>
                          </a:solidFill>
                          <a:miter lim="800000"/>
                          <a:headEnd/>
                          <a:tailEnd/>
                        </a:ln>
                        <a:extLst/>
                      </wps:spPr>
                      <wps:txbx>
                        <w:txbxContent>
                          <w:p w14:paraId="79C3963B" w14:textId="4847097A" w:rsidR="004C6ED9" w:rsidRDefault="004C6ED9" w:rsidP="0087719D">
                            <w:pPr>
                              <w:pStyle w:val="Normal-1pt"/>
                            </w:pPr>
                            <w:r>
                              <w:t>“</w:t>
                            </w:r>
                            <w:r w:rsidRPr="00D42BF6">
                              <w:t>It would be good to share more information on how people can adopt animals in Maroondah</w:t>
                            </w:r>
                            <w:r>
                              <w:t>.”</w:t>
                            </w:r>
                          </w:p>
                          <w:p w14:paraId="68437372" w14:textId="77777777" w:rsidR="004C6ED9" w:rsidRDefault="004C6ED9" w:rsidP="0087719D">
                            <w:pPr>
                              <w:pStyle w:val="Normal-1pt"/>
                            </w:pPr>
                          </w:p>
                          <w:p w14:paraId="6131E06C" w14:textId="517B8A31" w:rsidR="004C6ED9" w:rsidRPr="00D42BF6" w:rsidRDefault="004C6ED9" w:rsidP="0087719D">
                            <w:pPr>
                              <w:pStyle w:val="Normal-Table1"/>
                              <w:rPr>
                                <w:rFonts w:ascii="Times" w:hAnsi="Times"/>
                              </w:rPr>
                            </w:pPr>
                            <w:r>
                              <w:t>DAMP survey respondent</w:t>
                            </w:r>
                          </w:p>
                          <w:p w14:paraId="733D0ADA" w14:textId="77777777" w:rsidR="004C6ED9" w:rsidRPr="0008342B" w:rsidRDefault="004C6ED9" w:rsidP="00061676"/>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0C14C6" id="_x0000_s1059" type="#_x0000_t202" style="position:absolute;left:0;text-align:left;margin-left:304.1pt;margin-top:15.75pt;width:165.05pt;height:91.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" fillcolor="#d8d8d8 [2732]" strokecolor="#a5a5a5" strokeweight="1pt">
                <v:textbox inset=",7.2pt,,7.2pt">
                  <w:txbxContent>
                    <w:p w14:paraId="79C3963B" w14:textId="4847097A" w:rsidR="004C6ED9" w:rsidRDefault="004C6ED9" w:rsidP="0087719D">
                      <w:pPr>
                        <w:pStyle w:val="Normal-1pt"/>
                      </w:pPr>
                      <w:r>
                        <w:t>“</w:t>
                      </w:r>
                      <w:r w:rsidRPr="00D42BF6">
                        <w:t>It would be good to share more information on how people can adopt animals in Maroondah</w:t>
                      </w:r>
                      <w:r>
                        <w:t>.”</w:t>
                      </w:r>
                    </w:p>
                    <w:p w14:paraId="68437372" w14:textId="77777777" w:rsidR="004C6ED9" w:rsidRDefault="004C6ED9" w:rsidP="0087719D">
                      <w:pPr>
                        <w:pStyle w:val="Normal-1pt"/>
                      </w:pPr>
                    </w:p>
                    <w:p w14:paraId="6131E06C" w14:textId="517B8A31" w:rsidR="004C6ED9" w:rsidRPr="00D42BF6" w:rsidRDefault="004C6ED9" w:rsidP="0087719D">
                      <w:pPr>
                        <w:pStyle w:val="Normal-Table1"/>
                        <w:rPr>
                          <w:rFonts w:ascii="Times" w:hAnsi="Times"/>
                        </w:rPr>
                      </w:pPr>
                      <w:r>
                        <w:t>DAMP survey respondent</w:t>
                      </w:r>
                    </w:p>
                    <w:p w14:paraId="733D0ADA" w14:textId="77777777" w:rsidR="004C6ED9" w:rsidRPr="0008342B" w:rsidRDefault="004C6ED9" w:rsidP="00061676"/>
                  </w:txbxContent>
                </v:textbox>
                <w10:wrap type="tight"/>
              </v:shape>
            </w:pict>
          </mc:Fallback>
        </mc:AlternateContent>
      </w:r>
      <w:r w:rsidR="000226B0" w:rsidRPr="00B14EC2">
        <w:rPr>
          <w:noProof w:val="0"/>
          <w:lang w:val="en-CA"/>
        </w:rPr>
        <w:t>The financial burden of managing excess pets is estimated at over $260 million</w:t>
      </w:r>
      <w:r w:rsidR="00740B4F" w:rsidRPr="00B14EC2">
        <w:rPr>
          <w:noProof w:val="0"/>
          <w:lang w:val="en-CA"/>
        </w:rPr>
        <w:t xml:space="preserve"> with local government </w:t>
      </w:r>
      <w:r w:rsidR="00887D88">
        <w:rPr>
          <w:noProof w:val="0"/>
          <w:lang w:val="en-CA"/>
        </w:rPr>
        <w:t xml:space="preserve">in Australia </w:t>
      </w:r>
      <w:r w:rsidR="00740B4F" w:rsidRPr="00B14EC2">
        <w:rPr>
          <w:noProof w:val="0"/>
          <w:lang w:val="en-CA"/>
        </w:rPr>
        <w:t>s</w:t>
      </w:r>
      <w:r w:rsidR="000226B0" w:rsidRPr="00B14EC2">
        <w:rPr>
          <w:noProof w:val="0"/>
          <w:lang w:val="en-CA"/>
        </w:rPr>
        <w:t xml:space="preserve">pending an estimated </w:t>
      </w:r>
      <w:r w:rsidR="00187FF2">
        <w:rPr>
          <w:noProof w:val="0"/>
          <w:lang w:val="en-CA"/>
        </w:rPr>
        <w:t>$</w:t>
      </w:r>
      <w:r w:rsidR="000226B0" w:rsidRPr="00B14EC2">
        <w:rPr>
          <w:noProof w:val="0"/>
          <w:lang w:val="en-CA"/>
        </w:rPr>
        <w:t xml:space="preserve">82 </w:t>
      </w:r>
      <w:r w:rsidR="00EE2A8B" w:rsidRPr="00B14EC2">
        <w:rPr>
          <w:noProof w:val="0"/>
          <w:lang w:val="en-CA"/>
        </w:rPr>
        <w:t>million</w:t>
      </w:r>
      <w:r w:rsidR="000226B0" w:rsidRPr="00B14EC2">
        <w:rPr>
          <w:noProof w:val="0"/>
          <w:lang w:val="en-CA"/>
        </w:rPr>
        <w:t xml:space="preserve"> and animal welfare agencies $180 million annually. This does not </w:t>
      </w:r>
      <w:proofErr w:type="gramStart"/>
      <w:r w:rsidR="000226B0" w:rsidRPr="00B14EC2">
        <w:rPr>
          <w:noProof w:val="0"/>
          <w:lang w:val="en-CA"/>
        </w:rPr>
        <w:t>take into account</w:t>
      </w:r>
      <w:proofErr w:type="gramEnd"/>
      <w:r w:rsidR="000226B0" w:rsidRPr="00B14EC2">
        <w:rPr>
          <w:noProof w:val="0"/>
          <w:lang w:val="en-CA"/>
        </w:rPr>
        <w:t xml:space="preserve"> the emotional and </w:t>
      </w:r>
      <w:r w:rsidR="00EE2A8B" w:rsidRPr="00B14EC2">
        <w:rPr>
          <w:noProof w:val="0"/>
          <w:lang w:val="en-CA"/>
        </w:rPr>
        <w:t>psychological</w:t>
      </w:r>
      <w:r w:rsidR="000226B0" w:rsidRPr="00B14EC2">
        <w:rPr>
          <w:noProof w:val="0"/>
          <w:lang w:val="en-CA"/>
        </w:rPr>
        <w:t xml:space="preserve"> stress of those working in a sector that is responsible for </w:t>
      </w:r>
      <w:proofErr w:type="spellStart"/>
      <w:r w:rsidR="00EE2A8B" w:rsidRPr="00B14EC2">
        <w:rPr>
          <w:noProof w:val="0"/>
          <w:lang w:val="en-CA"/>
        </w:rPr>
        <w:t>euthanising</w:t>
      </w:r>
      <w:proofErr w:type="spellEnd"/>
      <w:r w:rsidR="000226B0" w:rsidRPr="00B14EC2">
        <w:rPr>
          <w:noProof w:val="0"/>
          <w:lang w:val="en-CA"/>
        </w:rPr>
        <w:t xml:space="preserve"> abandoned and unwanted pets</w:t>
      </w:r>
      <w:r w:rsidR="00A02E78">
        <w:rPr>
          <w:noProof w:val="0"/>
          <w:lang w:val="en-CA"/>
        </w:rPr>
        <w:t>.</w:t>
      </w:r>
    </w:p>
    <w:p w14:paraId="459AE222" w14:textId="5A62F8BE" w:rsidR="008A2489" w:rsidRPr="00B14EC2" w:rsidRDefault="00FC01E9" w:rsidP="008A2489">
      <w:pPr>
        <w:pStyle w:val="Bullet1"/>
        <w:rPr>
          <w:noProof w:val="0"/>
          <w:lang w:val="en-CA"/>
        </w:rPr>
      </w:pPr>
      <w:r w:rsidRPr="00B14EC2">
        <mc:AlternateContent>
          <mc:Choice Requires="wpg">
            <w:drawing>
              <wp:anchor distT="0" distB="0" distL="114300" distR="114300" simplePos="0" relativeHeight="251814912" behindDoc="0" locked="0" layoutInCell="1" allowOverlap="1" wp14:anchorId="186174EC" wp14:editId="7AFF2408">
                <wp:simplePos x="0" y="0"/>
                <wp:positionH relativeFrom="column">
                  <wp:posOffset>2566251</wp:posOffset>
                </wp:positionH>
                <wp:positionV relativeFrom="paragraph">
                  <wp:posOffset>314144</wp:posOffset>
                </wp:positionV>
                <wp:extent cx="3556000" cy="2853731"/>
                <wp:effectExtent l="0" t="0" r="0" b="3810"/>
                <wp:wrapSquare wrapText="bothSides"/>
                <wp:docPr id="168" name="Group 168"/>
                <wp:cNvGraphicFramePr/>
                <a:graphic xmlns:a="http://schemas.openxmlformats.org/drawingml/2006/main">
                  <a:graphicData uri="http://schemas.microsoft.com/office/word/2010/wordprocessingGroup">
                    <wpg:wgp>
                      <wpg:cNvGrpSpPr/>
                      <wpg:grpSpPr>
                        <a:xfrm>
                          <a:off x="0" y="0"/>
                          <a:ext cx="3556000" cy="2853731"/>
                          <a:chOff x="0" y="0"/>
                          <a:chExt cx="3556000" cy="2921635"/>
                        </a:xfrm>
                      </wpg:grpSpPr>
                      <pic:pic xmlns:pic="http://schemas.openxmlformats.org/drawingml/2006/picture">
                        <pic:nvPicPr>
                          <pic:cNvPr id="166" name="Picture 166" descr="Macintosh HD:Users:lesley:Desktop:lechenie-toksoplazmoza-narodnymi-metodami.jpg"/>
                          <pic:cNvPicPr>
                            <a:picLocks noChangeAspect="1"/>
                          </pic:cNvPicPr>
                        </pic:nvPicPr>
                        <pic:blipFill>
                          <a:blip r:embed="rId26">
                            <a:extLst>
                              <a:ext uri="{28A0092B-C50C-407E-A947-70E740481C1C}">
                                <a14:useLocalDpi xmlns:a14="http://schemas.microsoft.com/office/drawing/2010/main"/>
                              </a:ext>
                            </a:extLst>
                          </a:blip>
                          <a:srcRect/>
                          <a:stretch>
                            <a:fillRect/>
                          </a:stretch>
                        </pic:blipFill>
                        <pic:spPr bwMode="auto">
                          <a:xfrm>
                            <a:off x="70485" y="0"/>
                            <a:ext cx="3414395" cy="2274570"/>
                          </a:xfrm>
                          <a:prstGeom prst="rect">
                            <a:avLst/>
                          </a:prstGeom>
                          <a:noFill/>
                          <a:ln>
                            <a:noFill/>
                          </a:ln>
                        </pic:spPr>
                      </pic:pic>
                      <wps:wsp>
                        <wps:cNvPr id="167" name="Text Box 167"/>
                        <wps:cNvSpPr txBox="1"/>
                        <wps:spPr>
                          <a:xfrm>
                            <a:off x="0" y="2322195"/>
                            <a:ext cx="3556000" cy="59944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x5="http://schemas.microsoft.com/office/drawing/2016/5/11/chartex" xmlns:cx4="http://schemas.microsoft.com/office/drawing/2016/5/10/chartex" xmlns:cx3="http://schemas.microsoft.com/office/drawing/2016/5/9/chartex"/>
                            </a:ext>
                          </a:extLst>
                        </wps:spPr>
                        <wps:style>
                          <a:lnRef idx="0">
                            <a:schemeClr val="accent1"/>
                          </a:lnRef>
                          <a:fillRef idx="0">
                            <a:schemeClr val="accent1"/>
                          </a:fillRef>
                          <a:effectRef idx="0">
                            <a:schemeClr val="accent1"/>
                          </a:effectRef>
                          <a:fontRef idx="minor">
                            <a:schemeClr val="dk1"/>
                          </a:fontRef>
                        </wps:style>
                        <wps:txbx>
                          <w:txbxContent>
                            <w:p w14:paraId="4A2F2C10" w14:textId="77777777" w:rsidR="004C6ED9" w:rsidRPr="00187FF2" w:rsidRDefault="004C6ED9" w:rsidP="00BC2D38">
                              <w:pPr>
                                <w:rPr>
                                  <w:rFonts w:asciiTheme="majorHAnsi" w:hAnsiTheme="majorHAnsi" w:cstheme="majorHAnsi"/>
                                </w:rPr>
                              </w:pPr>
                              <w:r w:rsidRPr="00187FF2">
                                <w:rPr>
                                  <w:rFonts w:asciiTheme="majorHAnsi" w:hAnsiTheme="majorHAnsi" w:cstheme="majorHAnsi"/>
                                </w:rPr>
                                <w:t>Addressing the overpopulation and the high euthanasia rates of cats requires a humane and whole of community approach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86174EC" id="Group 168" o:spid="_x0000_s1060" style="position:absolute;left:0;text-align:left;margin-left:202.05pt;margin-top:24.75pt;width:280pt;height:224.7pt;z-index:251814912;mso-height-relative:margin" coordsize="35560,292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">
                <v:shape id="Picture 166" o:spid="_x0000_s1061" type="#_x0000_t75" alt="Macintosh HD:Users:lesley:Desktop:lechenie-toksoplazmoza-narodnymi-metodami.jpg" style="position:absolute;left:704;width:34144;height:227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">
                  <v:imagedata r:id="rId27" o:title="lechenie-toksoplazmoza-narodnymi-metodami"/>
                  <v:path arrowok="t"/>
                </v:shape>
                <v:shape id="Text Box 167" o:spid="_x0000_s1062" type="#_x0000_t202" style="position:absolute;top:23221;width:35560;height:5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" filled="f" stroked="f">
                  <v:textbox>
                    <w:txbxContent>
                      <w:p w14:paraId="4A2F2C10" w14:textId="77777777" w:rsidR="004C6ED9" w:rsidRPr="00187FF2" w:rsidRDefault="004C6ED9" w:rsidP="00BC2D38">
                        <w:pPr>
                          <w:rPr>
                            <w:rFonts w:asciiTheme="majorHAnsi" w:hAnsiTheme="majorHAnsi" w:cstheme="majorHAnsi"/>
                          </w:rPr>
                        </w:pPr>
                        <w:r w:rsidRPr="00187FF2">
                          <w:rPr>
                            <w:rFonts w:asciiTheme="majorHAnsi" w:hAnsiTheme="majorHAnsi" w:cstheme="majorHAnsi"/>
                          </w:rPr>
                          <w:t>Addressing the overpopulation and the high euthanasia rates of cats requires a humane and whole of community approach</w:t>
                        </w:r>
                      </w:p>
                    </w:txbxContent>
                  </v:textbox>
                </v:shape>
                <w10:wrap type="square"/>
              </v:group>
            </w:pict>
          </mc:Fallback>
        </mc:AlternateContent>
      </w:r>
      <w:r w:rsidR="008A2489" w:rsidRPr="00B14EC2">
        <w:rPr>
          <w:noProof w:val="0"/>
          <w:lang w:val="en-CA"/>
        </w:rPr>
        <w:t xml:space="preserve">Similar </w:t>
      </w:r>
      <w:proofErr w:type="gramStart"/>
      <w:r w:rsidR="008A2489" w:rsidRPr="00B14EC2">
        <w:rPr>
          <w:noProof w:val="0"/>
          <w:lang w:val="en-CA"/>
        </w:rPr>
        <w:t>to</w:t>
      </w:r>
      <w:proofErr w:type="gramEnd"/>
      <w:r w:rsidR="008A2489" w:rsidRPr="00B14EC2">
        <w:rPr>
          <w:noProof w:val="0"/>
          <w:lang w:val="en-CA"/>
        </w:rPr>
        <w:t xml:space="preserve"> </w:t>
      </w:r>
      <w:r w:rsidR="004F197B" w:rsidRPr="00B14EC2">
        <w:rPr>
          <w:noProof w:val="0"/>
          <w:lang w:val="en-CA"/>
        </w:rPr>
        <w:t>nearby</w:t>
      </w:r>
      <w:r w:rsidR="008A2489" w:rsidRPr="00B14EC2">
        <w:rPr>
          <w:noProof w:val="0"/>
          <w:lang w:val="en-CA"/>
        </w:rPr>
        <w:t xml:space="preserve"> LGAs</w:t>
      </w:r>
      <w:r w:rsidR="004F197B" w:rsidRPr="00B14EC2">
        <w:rPr>
          <w:rStyle w:val="FootnoteReference"/>
          <w:noProof w:val="0"/>
          <w:lang w:val="en-CA"/>
        </w:rPr>
        <w:footnoteReference w:id="23"/>
      </w:r>
      <w:r w:rsidR="004F197B" w:rsidRPr="00B14EC2">
        <w:rPr>
          <w:noProof w:val="0"/>
          <w:lang w:val="en-CA"/>
        </w:rPr>
        <w:t>,</w:t>
      </w:r>
      <w:r w:rsidR="008A2489" w:rsidRPr="00B14EC2">
        <w:rPr>
          <w:noProof w:val="0"/>
          <w:lang w:val="en-CA"/>
        </w:rPr>
        <w:t xml:space="preserve"> survey respondents have a </w:t>
      </w:r>
      <w:r w:rsidR="004F197B" w:rsidRPr="00B14EC2">
        <w:rPr>
          <w:noProof w:val="0"/>
          <w:lang w:val="en-CA"/>
        </w:rPr>
        <w:t xml:space="preserve">significant </w:t>
      </w:r>
      <w:r w:rsidR="008A2489" w:rsidRPr="00B14EC2">
        <w:rPr>
          <w:noProof w:val="0"/>
          <w:lang w:val="en-CA"/>
        </w:rPr>
        <w:t>level of concern in relation to the high euthanasia rate of cats and kittens:</w:t>
      </w:r>
    </w:p>
    <w:p w14:paraId="26264AF7" w14:textId="0BEADFE4" w:rsidR="008A2489" w:rsidRPr="00B14EC2" w:rsidRDefault="004F197B" w:rsidP="008A2489">
      <w:pPr>
        <w:pStyle w:val="Bullet2"/>
        <w:rPr>
          <w:noProof w:val="0"/>
          <w:lang w:val="en-CA"/>
        </w:rPr>
      </w:pPr>
      <w:r w:rsidRPr="00B14EC2">
        <w:rPr>
          <w:noProof w:val="0"/>
          <w:lang w:val="en-CA"/>
        </w:rPr>
        <w:t>66%</w:t>
      </w:r>
      <w:r w:rsidR="008A2489" w:rsidRPr="00B14EC2">
        <w:rPr>
          <w:noProof w:val="0"/>
          <w:lang w:val="en-CA"/>
        </w:rPr>
        <w:t xml:space="preserve"> stated that this issue was ‘important’ or ‘very important’ to them</w:t>
      </w:r>
      <w:r w:rsidR="00887D88">
        <w:rPr>
          <w:noProof w:val="0"/>
          <w:lang w:val="en-CA"/>
        </w:rPr>
        <w:t>.</w:t>
      </w:r>
    </w:p>
    <w:p w14:paraId="678011B6" w14:textId="40BFE419" w:rsidR="005033EF" w:rsidRPr="00B14EC2" w:rsidRDefault="00EF2F0A" w:rsidP="005033EF">
      <w:pPr>
        <w:pStyle w:val="Bullet1"/>
        <w:rPr>
          <w:noProof w:val="0"/>
          <w:lang w:val="en-CA"/>
        </w:rPr>
      </w:pPr>
      <w:r w:rsidRPr="00B14EC2">
        <w:rPr>
          <w:noProof w:val="0"/>
          <w:lang w:val="en-CA"/>
        </w:rPr>
        <w:t xml:space="preserve">Survey results indicate that there is concern in communities about unowned cats that people are feeding but not taking full responsibility for. Many of these cats are not fully vaccinated, </w:t>
      </w:r>
      <w:proofErr w:type="spellStart"/>
      <w:r w:rsidRPr="00B14EC2">
        <w:rPr>
          <w:noProof w:val="0"/>
          <w:lang w:val="en-CA"/>
        </w:rPr>
        <w:t>desexed</w:t>
      </w:r>
      <w:proofErr w:type="spellEnd"/>
      <w:r w:rsidRPr="00B14EC2">
        <w:rPr>
          <w:noProof w:val="0"/>
          <w:lang w:val="en-CA"/>
        </w:rPr>
        <w:t>, or contained at night</w:t>
      </w:r>
      <w:r w:rsidR="00BC2D38">
        <w:rPr>
          <w:noProof w:val="0"/>
          <w:lang w:val="en-CA"/>
        </w:rPr>
        <w:t>. As</w:t>
      </w:r>
      <w:r w:rsidRPr="00B14EC2">
        <w:rPr>
          <w:noProof w:val="0"/>
          <w:lang w:val="en-CA"/>
        </w:rPr>
        <w:t xml:space="preserve"> a </w:t>
      </w:r>
      <w:proofErr w:type="gramStart"/>
      <w:r w:rsidRPr="00B14EC2">
        <w:rPr>
          <w:noProof w:val="0"/>
          <w:lang w:val="en-CA"/>
        </w:rPr>
        <w:t>result</w:t>
      </w:r>
      <w:proofErr w:type="gramEnd"/>
      <w:r w:rsidRPr="00B14EC2">
        <w:rPr>
          <w:noProof w:val="0"/>
          <w:lang w:val="en-CA"/>
        </w:rPr>
        <w:t xml:space="preserve"> </w:t>
      </w:r>
      <w:r w:rsidR="00BC2D38">
        <w:rPr>
          <w:noProof w:val="0"/>
          <w:lang w:val="en-CA"/>
        </w:rPr>
        <w:t xml:space="preserve">these cats </w:t>
      </w:r>
      <w:r w:rsidRPr="00B14EC2">
        <w:rPr>
          <w:noProof w:val="0"/>
          <w:lang w:val="en-CA"/>
        </w:rPr>
        <w:t xml:space="preserve">are potentially contributing to the cat </w:t>
      </w:r>
      <w:r w:rsidR="00EE2A8B" w:rsidRPr="00B14EC2">
        <w:rPr>
          <w:noProof w:val="0"/>
          <w:lang w:val="en-CA"/>
        </w:rPr>
        <w:t>overpopulation</w:t>
      </w:r>
      <w:r w:rsidR="00BC2D38">
        <w:rPr>
          <w:noProof w:val="0"/>
          <w:lang w:val="en-CA"/>
        </w:rPr>
        <w:t xml:space="preserve"> challenges,</w:t>
      </w:r>
      <w:r w:rsidRPr="00B14EC2">
        <w:rPr>
          <w:noProof w:val="0"/>
          <w:lang w:val="en-CA"/>
        </w:rPr>
        <w:t xml:space="preserve"> are a nuisance in local neighbourhoods, and are at risk of harm and disease.</w:t>
      </w:r>
    </w:p>
    <w:p w14:paraId="4EF8C15F" w14:textId="487B59C6" w:rsidR="006A44CF" w:rsidRPr="00B14EC2" w:rsidRDefault="008E1E8F" w:rsidP="00744F5E">
      <w:pPr>
        <w:pStyle w:val="Heading3"/>
        <w:rPr>
          <w:lang w:val="en-CA"/>
        </w:rPr>
      </w:pPr>
      <w:bookmarkStart w:id="53" w:name="_Toc362116625"/>
      <w:bookmarkStart w:id="54" w:name="_Toc365566053"/>
      <w:r w:rsidRPr="00B14EC2">
        <w:rPr>
          <w:lang w:val="en-CA"/>
        </w:rPr>
        <w:lastRenderedPageBreak/>
        <w:t>Strategies</w:t>
      </w:r>
      <w:r w:rsidR="00E70810" w:rsidRPr="00B14EC2">
        <w:rPr>
          <w:lang w:val="en-CA"/>
        </w:rPr>
        <w:t xml:space="preserve"> to address new and emerging issues</w:t>
      </w:r>
      <w:bookmarkEnd w:id="53"/>
      <w:bookmarkEnd w:id="54"/>
      <w:r w:rsidR="00E70810" w:rsidRPr="00B14EC2">
        <w:rPr>
          <w:lang w:val="en-CA"/>
        </w:rPr>
        <w:t xml:space="preserve">  </w:t>
      </w:r>
      <w:bookmarkStart w:id="55" w:name="_Toc362116627"/>
    </w:p>
    <w:tbl>
      <w:tblPr>
        <w:tblW w:w="11199"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
        <w:gridCol w:w="5029"/>
        <w:gridCol w:w="1509"/>
        <w:gridCol w:w="2885"/>
        <w:gridCol w:w="1276"/>
      </w:tblGrid>
      <w:tr w:rsidR="00E715B7" w:rsidRPr="00B14EC2" w14:paraId="493F9252" w14:textId="77777777" w:rsidTr="00E715B7">
        <w:trPr>
          <w:tblHeader/>
        </w:trPr>
        <w:tc>
          <w:tcPr>
            <w:tcW w:w="500" w:type="dxa"/>
            <w:shd w:val="clear" w:color="auto" w:fill="E6E6E6"/>
          </w:tcPr>
          <w:p w14:paraId="0817BE33" w14:textId="07E07B8D" w:rsidR="00E715B7" w:rsidRPr="00E715B7" w:rsidRDefault="00E715B7" w:rsidP="00744F5E">
            <w:pPr>
              <w:rPr>
                <w:b/>
                <w:noProof w:val="0"/>
                <w:lang w:val="en-CA"/>
              </w:rPr>
            </w:pPr>
            <w:r w:rsidRPr="00E715B7">
              <w:rPr>
                <w:b/>
                <w:noProof w:val="0"/>
                <w:lang w:val="en-CA"/>
              </w:rPr>
              <w:t>OB</w:t>
            </w:r>
          </w:p>
        </w:tc>
        <w:tc>
          <w:tcPr>
            <w:tcW w:w="5029" w:type="dxa"/>
            <w:shd w:val="clear" w:color="auto" w:fill="E6E6E6"/>
            <w:vAlign w:val="center"/>
          </w:tcPr>
          <w:p w14:paraId="11E85B4F" w14:textId="77777777" w:rsidR="00E715B7" w:rsidRPr="00B14EC2" w:rsidRDefault="00E715B7" w:rsidP="00744F5E">
            <w:pPr>
              <w:pStyle w:val="Normal9ptBoldCentre"/>
              <w:framePr w:hSpace="0" w:wrap="auto" w:vAnchor="margin" w:hAnchor="text" w:xAlign="left" w:yAlign="inline"/>
              <w:rPr>
                <w:noProof w:val="0"/>
                <w:lang w:val="en-CA"/>
              </w:rPr>
            </w:pPr>
            <w:r w:rsidRPr="00B14EC2">
              <w:rPr>
                <w:noProof w:val="0"/>
                <w:lang w:val="en-CA"/>
              </w:rPr>
              <w:t>ACTION</w:t>
            </w:r>
          </w:p>
        </w:tc>
        <w:tc>
          <w:tcPr>
            <w:tcW w:w="1509" w:type="dxa"/>
            <w:shd w:val="clear" w:color="auto" w:fill="E6E6E6"/>
          </w:tcPr>
          <w:p w14:paraId="6119FDCB" w14:textId="125966AE" w:rsidR="00E715B7" w:rsidRPr="00B14EC2" w:rsidRDefault="00E715B7" w:rsidP="00744F5E">
            <w:pPr>
              <w:pStyle w:val="Normal9ptBoldCentre"/>
              <w:framePr w:hSpace="0" w:wrap="auto" w:vAnchor="margin" w:hAnchor="text" w:xAlign="left" w:yAlign="inline"/>
              <w:rPr>
                <w:noProof w:val="0"/>
                <w:lang w:val="en-CA"/>
              </w:rPr>
            </w:pPr>
            <w:r>
              <w:rPr>
                <w:noProof w:val="0"/>
                <w:lang w:val="en-CA"/>
              </w:rPr>
              <w:t>RESPONSIBILITY COUNCIL ROLE</w:t>
            </w:r>
          </w:p>
        </w:tc>
        <w:tc>
          <w:tcPr>
            <w:tcW w:w="2885" w:type="dxa"/>
            <w:shd w:val="clear" w:color="auto" w:fill="E6E6E6"/>
          </w:tcPr>
          <w:p w14:paraId="1A03A2B2" w14:textId="30D471AE" w:rsidR="00E715B7" w:rsidRPr="00B14EC2" w:rsidRDefault="00E715B7" w:rsidP="00744F5E">
            <w:pPr>
              <w:pStyle w:val="Normal9ptBoldCentre"/>
              <w:framePr w:hSpace="0" w:wrap="auto" w:vAnchor="margin" w:hAnchor="text" w:xAlign="left" w:yAlign="inline"/>
              <w:rPr>
                <w:noProof w:val="0"/>
                <w:lang w:val="en-CA"/>
              </w:rPr>
            </w:pPr>
            <w:r w:rsidRPr="00B14EC2">
              <w:rPr>
                <w:noProof w:val="0"/>
                <w:lang w:val="en-CA"/>
              </w:rPr>
              <w:t>MEASURES</w:t>
            </w:r>
          </w:p>
        </w:tc>
        <w:tc>
          <w:tcPr>
            <w:tcW w:w="1276" w:type="dxa"/>
            <w:shd w:val="clear" w:color="auto" w:fill="E6E6E6"/>
          </w:tcPr>
          <w:p w14:paraId="18853499" w14:textId="6D89E429" w:rsidR="00E715B7" w:rsidRPr="00B14EC2" w:rsidRDefault="00E715B7" w:rsidP="00744F5E">
            <w:pPr>
              <w:pStyle w:val="Normal9ptBoldCentre"/>
              <w:framePr w:hSpace="0" w:wrap="auto" w:vAnchor="margin" w:hAnchor="text" w:xAlign="left" w:yAlign="inline"/>
              <w:rPr>
                <w:noProof w:val="0"/>
                <w:lang w:val="en-CA"/>
              </w:rPr>
            </w:pPr>
            <w:r>
              <w:rPr>
                <w:noProof w:val="0"/>
                <w:lang w:val="en-CA"/>
              </w:rPr>
              <w:t>TIMEFRAME</w:t>
            </w:r>
          </w:p>
        </w:tc>
      </w:tr>
      <w:tr w:rsidR="00E715B7" w:rsidRPr="009F33EA" w14:paraId="20C76A55" w14:textId="77777777" w:rsidTr="00E715B7">
        <w:tc>
          <w:tcPr>
            <w:tcW w:w="500" w:type="dxa"/>
            <w:shd w:val="clear" w:color="auto" w:fill="auto"/>
          </w:tcPr>
          <w:p w14:paraId="26DD2B3B" w14:textId="77777777" w:rsidR="00E715B7" w:rsidRPr="009F33EA" w:rsidRDefault="00E715B7" w:rsidP="00504FFC">
            <w:pPr>
              <w:pStyle w:val="Actionnumbers"/>
            </w:pPr>
          </w:p>
        </w:tc>
        <w:tc>
          <w:tcPr>
            <w:tcW w:w="5029" w:type="dxa"/>
            <w:shd w:val="clear" w:color="auto" w:fill="auto"/>
          </w:tcPr>
          <w:p w14:paraId="6B795B95" w14:textId="61EF068F" w:rsidR="00E715B7" w:rsidRPr="009F33EA" w:rsidRDefault="00887D88" w:rsidP="00DD0219">
            <w:pPr>
              <w:pStyle w:val="NormalTable10pt"/>
              <w:framePr w:hSpace="0" w:wrap="auto" w:vAnchor="margin" w:hAnchor="text" w:xAlign="left" w:yAlign="inline"/>
              <w:rPr>
                <w:sz w:val="18"/>
                <w:szCs w:val="18"/>
                <w:lang w:val="en-CA"/>
              </w:rPr>
            </w:pPr>
            <w:r>
              <w:rPr>
                <w:sz w:val="18"/>
                <w:szCs w:val="18"/>
                <w:lang w:val="en-CA"/>
              </w:rPr>
              <w:t>Support</w:t>
            </w:r>
            <w:r w:rsidR="00E715B7" w:rsidRPr="009F33EA">
              <w:rPr>
                <w:sz w:val="18"/>
                <w:szCs w:val="18"/>
                <w:lang w:val="en-CA"/>
              </w:rPr>
              <w:t xml:space="preserve"> community awareness programs:</w:t>
            </w:r>
          </w:p>
          <w:p w14:paraId="29BB4D87" w14:textId="77777777" w:rsidR="00E715B7" w:rsidRPr="009F33EA" w:rsidRDefault="00E715B7" w:rsidP="00E56AA7">
            <w:pPr>
              <w:pStyle w:val="Bullet2"/>
              <w:rPr>
                <w:noProof w:val="0"/>
                <w:sz w:val="18"/>
                <w:szCs w:val="18"/>
                <w:lang w:val="en-CA"/>
              </w:rPr>
            </w:pPr>
            <w:r w:rsidRPr="009F33EA">
              <w:rPr>
                <w:noProof w:val="0"/>
                <w:sz w:val="18"/>
                <w:szCs w:val="18"/>
                <w:lang w:val="en-CA"/>
              </w:rPr>
              <w:t xml:space="preserve">about the benefits of adopting from animal shelters </w:t>
            </w:r>
          </w:p>
          <w:p w14:paraId="78BE900A" w14:textId="77777777" w:rsidR="00E715B7" w:rsidRPr="009F33EA" w:rsidRDefault="00E715B7" w:rsidP="006A44CF">
            <w:pPr>
              <w:pStyle w:val="Bullet2"/>
              <w:rPr>
                <w:noProof w:val="0"/>
                <w:sz w:val="18"/>
                <w:szCs w:val="18"/>
                <w:lang w:val="en-CA"/>
              </w:rPr>
            </w:pPr>
            <w:r w:rsidRPr="009F33EA">
              <w:rPr>
                <w:noProof w:val="0"/>
                <w:sz w:val="18"/>
                <w:szCs w:val="18"/>
                <w:lang w:val="en-CA"/>
              </w:rPr>
              <w:t xml:space="preserve">to dismiss myths associated with animals that come from shelters  </w:t>
            </w:r>
          </w:p>
          <w:p w14:paraId="7D289A23" w14:textId="77777777" w:rsidR="00E715B7" w:rsidRDefault="00E715B7" w:rsidP="00830FEC">
            <w:pPr>
              <w:pStyle w:val="Normal9pttable-1ptpara"/>
              <w:framePr w:wrap="around"/>
              <w:rPr>
                <w:noProof w:val="0"/>
                <w:lang w:val="en-CA"/>
              </w:rPr>
            </w:pPr>
          </w:p>
          <w:p w14:paraId="0DD04F4D" w14:textId="40A10AD0" w:rsidR="00B538DA" w:rsidRPr="009F33EA" w:rsidRDefault="00B538DA" w:rsidP="00830FEC">
            <w:pPr>
              <w:pStyle w:val="Normal9pttable-1ptpara"/>
              <w:framePr w:wrap="around"/>
              <w:rPr>
                <w:noProof w:val="0"/>
                <w:lang w:val="en-CA"/>
              </w:rPr>
            </w:pPr>
          </w:p>
        </w:tc>
        <w:tc>
          <w:tcPr>
            <w:tcW w:w="1509" w:type="dxa"/>
          </w:tcPr>
          <w:p w14:paraId="550BC8E2" w14:textId="77777777" w:rsidR="00B538DA" w:rsidRPr="005E7163" w:rsidRDefault="00B538DA" w:rsidP="00B538DA">
            <w:pPr>
              <w:pStyle w:val="Bullet1-9pt"/>
              <w:rPr>
                <w:noProof w:val="0"/>
                <w:lang w:val="en-CA"/>
              </w:rPr>
            </w:pPr>
            <w:r>
              <w:rPr>
                <w:noProof w:val="0"/>
                <w:lang w:val="en-CA"/>
              </w:rPr>
              <w:t xml:space="preserve">Lead </w:t>
            </w:r>
            <w:r w:rsidRPr="00BE4894">
              <w:rPr>
                <w:b/>
                <w:noProof w:val="0"/>
                <w:lang w:val="en-CA"/>
              </w:rPr>
              <w:t>LL</w:t>
            </w:r>
          </w:p>
          <w:p w14:paraId="40267B97" w14:textId="0737D7EF" w:rsidR="00B538DA" w:rsidRPr="005E7163" w:rsidRDefault="00B538DA" w:rsidP="00B538DA">
            <w:pPr>
              <w:pStyle w:val="Bullet1-9pt"/>
              <w:rPr>
                <w:noProof w:val="0"/>
                <w:lang w:val="en-CA"/>
              </w:rPr>
            </w:pPr>
            <w:r w:rsidRPr="005E7163">
              <w:rPr>
                <w:noProof w:val="0"/>
                <w:lang w:val="en-CA"/>
              </w:rPr>
              <w:t>Support</w:t>
            </w:r>
            <w:r>
              <w:rPr>
                <w:b/>
                <w:noProof w:val="0"/>
                <w:lang w:val="en-CA"/>
              </w:rPr>
              <w:t xml:space="preserve"> Animal Aid OERCs</w:t>
            </w:r>
          </w:p>
          <w:p w14:paraId="1B49289E" w14:textId="1F602281" w:rsidR="00E715B7" w:rsidRPr="009F33EA" w:rsidRDefault="00B538DA" w:rsidP="00B538DA">
            <w:pPr>
              <w:pStyle w:val="Bullet1-9pt"/>
              <w:rPr>
                <w:noProof w:val="0"/>
                <w:lang w:val="en-CA"/>
              </w:rPr>
            </w:pPr>
            <w:r w:rsidRPr="005E7163">
              <w:rPr>
                <w:noProof w:val="0"/>
                <w:lang w:val="en-CA"/>
              </w:rPr>
              <w:t>Role</w:t>
            </w:r>
            <w:r>
              <w:rPr>
                <w:b/>
                <w:noProof w:val="0"/>
                <w:lang w:val="en-CA"/>
              </w:rPr>
              <w:t xml:space="preserve"> CL</w:t>
            </w:r>
          </w:p>
        </w:tc>
        <w:tc>
          <w:tcPr>
            <w:tcW w:w="2885" w:type="dxa"/>
            <w:shd w:val="clear" w:color="auto" w:fill="auto"/>
          </w:tcPr>
          <w:p w14:paraId="593D175C" w14:textId="3D2A4FEE" w:rsidR="00E715B7" w:rsidRPr="009F33EA" w:rsidRDefault="00E715B7" w:rsidP="003D2F08">
            <w:pPr>
              <w:pStyle w:val="Bullet1-9pt"/>
              <w:rPr>
                <w:noProof w:val="0"/>
                <w:lang w:val="en-CA"/>
              </w:rPr>
            </w:pPr>
            <w:r w:rsidRPr="009F33EA">
              <w:rPr>
                <w:noProof w:val="0"/>
                <w:lang w:val="en-CA"/>
              </w:rPr>
              <w:t xml:space="preserve">Information researched </w:t>
            </w:r>
            <w:proofErr w:type="gramStart"/>
            <w:r w:rsidRPr="009F33EA">
              <w:rPr>
                <w:noProof w:val="0"/>
                <w:lang w:val="en-CA"/>
              </w:rPr>
              <w:t>and  in</w:t>
            </w:r>
            <w:proofErr w:type="gramEnd"/>
            <w:r w:rsidRPr="009F33EA">
              <w:rPr>
                <w:noProof w:val="0"/>
                <w:lang w:val="en-CA"/>
              </w:rPr>
              <w:t xml:space="preserve"> conjunction with relevant stakeholders</w:t>
            </w:r>
          </w:p>
          <w:p w14:paraId="0B7F00C9" w14:textId="17B60023" w:rsidR="00E715B7" w:rsidRPr="009F33EA" w:rsidRDefault="00E715B7" w:rsidP="003D2F08">
            <w:pPr>
              <w:pStyle w:val="Bullet1-9pt"/>
              <w:rPr>
                <w:noProof w:val="0"/>
                <w:lang w:val="en-CA"/>
              </w:rPr>
            </w:pPr>
            <w:r w:rsidRPr="009F33EA">
              <w:rPr>
                <w:noProof w:val="0"/>
                <w:lang w:val="en-CA"/>
              </w:rPr>
              <w:t>Information prepared and promoted</w:t>
            </w:r>
          </w:p>
        </w:tc>
        <w:tc>
          <w:tcPr>
            <w:tcW w:w="1276" w:type="dxa"/>
          </w:tcPr>
          <w:p w14:paraId="3C2FFEC7" w14:textId="4775FE4D" w:rsidR="00E715B7" w:rsidRPr="009F33EA" w:rsidRDefault="00D80AD6" w:rsidP="00EC3D73">
            <w:pPr>
              <w:pStyle w:val="Bullet1-9pt"/>
              <w:rPr>
                <w:noProof w:val="0"/>
                <w:lang w:val="en-CA"/>
              </w:rPr>
            </w:pPr>
            <w:r>
              <w:rPr>
                <w:noProof w:val="0"/>
                <w:lang w:val="en-CA"/>
              </w:rPr>
              <w:t>2019</w:t>
            </w:r>
          </w:p>
          <w:p w14:paraId="030C5FFB" w14:textId="77777777" w:rsidR="00E715B7" w:rsidRPr="009F33EA" w:rsidRDefault="00E715B7" w:rsidP="00DD0219">
            <w:pPr>
              <w:pStyle w:val="Normal9ptbold"/>
              <w:framePr w:hSpace="0" w:wrap="auto" w:vAnchor="margin" w:hAnchor="text" w:xAlign="left" w:yAlign="inline"/>
              <w:rPr>
                <w:noProof w:val="0"/>
                <w:lang w:val="en-CA"/>
              </w:rPr>
            </w:pPr>
          </w:p>
          <w:p w14:paraId="224DE142" w14:textId="08E3C373" w:rsidR="00E715B7" w:rsidRPr="009F33EA" w:rsidRDefault="00E24B4C" w:rsidP="00EC3D73">
            <w:pPr>
              <w:pStyle w:val="Bullet1-9pt"/>
              <w:rPr>
                <w:noProof w:val="0"/>
                <w:lang w:val="en-CA"/>
              </w:rPr>
            </w:pPr>
            <w:r>
              <w:rPr>
                <w:noProof w:val="0"/>
                <w:lang w:val="en-CA"/>
              </w:rPr>
              <w:t>2020/21</w:t>
            </w:r>
          </w:p>
        </w:tc>
      </w:tr>
      <w:tr w:rsidR="00E715B7" w:rsidRPr="009F33EA" w14:paraId="2015ABB9" w14:textId="77777777" w:rsidTr="00E715B7">
        <w:tc>
          <w:tcPr>
            <w:tcW w:w="500" w:type="dxa"/>
            <w:shd w:val="clear" w:color="auto" w:fill="auto"/>
          </w:tcPr>
          <w:p w14:paraId="27AC38D6" w14:textId="184DFDC0" w:rsidR="00E715B7" w:rsidRPr="009F33EA" w:rsidRDefault="00E715B7" w:rsidP="00504FFC">
            <w:pPr>
              <w:pStyle w:val="Actionnumbers"/>
            </w:pPr>
          </w:p>
        </w:tc>
        <w:tc>
          <w:tcPr>
            <w:tcW w:w="5029" w:type="dxa"/>
            <w:shd w:val="clear" w:color="auto" w:fill="auto"/>
          </w:tcPr>
          <w:p w14:paraId="150A01EB" w14:textId="77777777" w:rsidR="00E715B7" w:rsidRPr="009F33EA" w:rsidRDefault="00E715B7" w:rsidP="006A44CF">
            <w:pPr>
              <w:pStyle w:val="Normal-1pt"/>
              <w:framePr w:hSpace="0" w:wrap="auto" w:vAnchor="margin" w:hAnchor="text" w:xAlign="left" w:yAlign="inline"/>
              <w:rPr>
                <w:noProof w:val="0"/>
                <w:sz w:val="18"/>
                <w:szCs w:val="18"/>
                <w:lang w:val="en-CA"/>
              </w:rPr>
            </w:pPr>
            <w:r w:rsidRPr="009F33EA">
              <w:rPr>
                <w:noProof w:val="0"/>
                <w:sz w:val="18"/>
                <w:szCs w:val="18"/>
                <w:lang w:val="en-CA"/>
              </w:rPr>
              <w:t>Actively encourage the adoption of animals from animal shelters and promote adoption opportunities available to Maroondah residents</w:t>
            </w:r>
          </w:p>
          <w:p w14:paraId="150D2E3B" w14:textId="3DE51E36" w:rsidR="00E715B7" w:rsidRPr="009F33EA" w:rsidRDefault="00E715B7" w:rsidP="00830FEC">
            <w:pPr>
              <w:pStyle w:val="Normal9pttable-1ptpara"/>
              <w:framePr w:wrap="around"/>
              <w:rPr>
                <w:noProof w:val="0"/>
                <w:lang w:val="en-CA"/>
              </w:rPr>
            </w:pPr>
          </w:p>
        </w:tc>
        <w:tc>
          <w:tcPr>
            <w:tcW w:w="1509" w:type="dxa"/>
          </w:tcPr>
          <w:p w14:paraId="577E6DB0" w14:textId="77777777" w:rsidR="00B538DA" w:rsidRPr="005E7163" w:rsidRDefault="00B538DA" w:rsidP="00B538DA">
            <w:pPr>
              <w:pStyle w:val="Bullet1-9pt"/>
              <w:rPr>
                <w:noProof w:val="0"/>
                <w:lang w:val="en-CA"/>
              </w:rPr>
            </w:pPr>
            <w:r>
              <w:rPr>
                <w:noProof w:val="0"/>
                <w:lang w:val="en-CA"/>
              </w:rPr>
              <w:t xml:space="preserve">Lead </w:t>
            </w:r>
            <w:r w:rsidRPr="00BE4894">
              <w:rPr>
                <w:b/>
                <w:noProof w:val="0"/>
                <w:lang w:val="en-CA"/>
              </w:rPr>
              <w:t>LL</w:t>
            </w:r>
          </w:p>
          <w:p w14:paraId="2842E942" w14:textId="1D7AFBEB" w:rsidR="00B538DA" w:rsidRPr="005E7163" w:rsidRDefault="00B538DA" w:rsidP="00B538DA">
            <w:pPr>
              <w:pStyle w:val="Bullet1-9pt"/>
              <w:rPr>
                <w:noProof w:val="0"/>
                <w:lang w:val="en-CA"/>
              </w:rPr>
            </w:pPr>
            <w:r w:rsidRPr="005E7163">
              <w:rPr>
                <w:noProof w:val="0"/>
                <w:lang w:val="en-CA"/>
              </w:rPr>
              <w:t>Support</w:t>
            </w:r>
            <w:r>
              <w:rPr>
                <w:b/>
                <w:noProof w:val="0"/>
                <w:lang w:val="en-CA"/>
              </w:rPr>
              <w:t xml:space="preserve"> LL Animal Aid OERCs</w:t>
            </w:r>
          </w:p>
          <w:p w14:paraId="25AEBEC3" w14:textId="29FB472B" w:rsidR="00E715B7" w:rsidRDefault="00B538DA" w:rsidP="00B538DA">
            <w:pPr>
              <w:pStyle w:val="Bullet1-9pt"/>
              <w:rPr>
                <w:noProof w:val="0"/>
                <w:lang w:val="en-CA"/>
              </w:rPr>
            </w:pPr>
            <w:r w:rsidRPr="005E7163">
              <w:rPr>
                <w:noProof w:val="0"/>
                <w:lang w:val="en-CA"/>
              </w:rPr>
              <w:t>Role</w:t>
            </w:r>
            <w:r>
              <w:rPr>
                <w:b/>
                <w:noProof w:val="0"/>
                <w:lang w:val="en-CA"/>
              </w:rPr>
              <w:t xml:space="preserve"> CL</w:t>
            </w:r>
          </w:p>
        </w:tc>
        <w:tc>
          <w:tcPr>
            <w:tcW w:w="2885" w:type="dxa"/>
            <w:shd w:val="clear" w:color="auto" w:fill="auto"/>
          </w:tcPr>
          <w:p w14:paraId="23ED94F0" w14:textId="60A7EFFE" w:rsidR="00E715B7" w:rsidRPr="009F33EA" w:rsidRDefault="00E715B7" w:rsidP="003D2F08">
            <w:pPr>
              <w:pStyle w:val="Bullet1-9pt"/>
              <w:rPr>
                <w:noProof w:val="0"/>
                <w:lang w:val="en-CA"/>
              </w:rPr>
            </w:pPr>
            <w:r>
              <w:rPr>
                <w:noProof w:val="0"/>
                <w:lang w:val="en-CA"/>
              </w:rPr>
              <w:t>Promotion on C</w:t>
            </w:r>
            <w:r w:rsidRPr="009F33EA">
              <w:rPr>
                <w:noProof w:val="0"/>
                <w:lang w:val="en-CA"/>
              </w:rPr>
              <w:t xml:space="preserve">ouncil’s website </w:t>
            </w:r>
          </w:p>
          <w:p w14:paraId="7DD0F34C" w14:textId="3CA5C93E" w:rsidR="00E715B7" w:rsidRPr="009F33EA" w:rsidRDefault="00E715B7" w:rsidP="003D2F08">
            <w:pPr>
              <w:pStyle w:val="Bullet1-9pt"/>
              <w:rPr>
                <w:noProof w:val="0"/>
                <w:lang w:val="en-CA"/>
              </w:rPr>
            </w:pPr>
            <w:r w:rsidRPr="009F33EA">
              <w:rPr>
                <w:noProof w:val="0"/>
                <w:lang w:val="en-CA"/>
              </w:rPr>
              <w:t>Materia</w:t>
            </w:r>
            <w:r>
              <w:rPr>
                <w:noProof w:val="0"/>
                <w:lang w:val="en-CA"/>
              </w:rPr>
              <w:t>l available at C</w:t>
            </w:r>
            <w:r w:rsidRPr="009F33EA">
              <w:rPr>
                <w:noProof w:val="0"/>
                <w:lang w:val="en-CA"/>
              </w:rPr>
              <w:t>ouncil offices</w:t>
            </w:r>
          </w:p>
          <w:p w14:paraId="35B341A9" w14:textId="5412A112" w:rsidR="00E715B7" w:rsidRPr="009F33EA" w:rsidRDefault="00E715B7" w:rsidP="003D2F08">
            <w:pPr>
              <w:pStyle w:val="Bullet1-9pt"/>
              <w:rPr>
                <w:noProof w:val="0"/>
                <w:lang w:val="en-CA"/>
              </w:rPr>
            </w:pPr>
            <w:r w:rsidRPr="009F33EA">
              <w:rPr>
                <w:noProof w:val="0"/>
                <w:lang w:val="en-CA"/>
              </w:rPr>
              <w:t>Media promotion</w:t>
            </w:r>
          </w:p>
        </w:tc>
        <w:tc>
          <w:tcPr>
            <w:tcW w:w="1276" w:type="dxa"/>
          </w:tcPr>
          <w:p w14:paraId="2DBE8166" w14:textId="3A4C9A17" w:rsidR="00E715B7" w:rsidRPr="009F33EA" w:rsidRDefault="00D80AD6" w:rsidP="00EC3D73">
            <w:pPr>
              <w:pStyle w:val="Bullet1-9pt"/>
              <w:rPr>
                <w:noProof w:val="0"/>
                <w:lang w:val="en-CA"/>
              </w:rPr>
            </w:pPr>
            <w:r>
              <w:rPr>
                <w:noProof w:val="0"/>
                <w:lang w:val="en-CA"/>
              </w:rPr>
              <w:t>2018</w:t>
            </w:r>
          </w:p>
          <w:p w14:paraId="0076FD93" w14:textId="77777777" w:rsidR="00E715B7" w:rsidRPr="009F33EA" w:rsidRDefault="00E715B7" w:rsidP="00DD0219">
            <w:pPr>
              <w:pStyle w:val="Normal9ptbold"/>
              <w:framePr w:hSpace="0" w:wrap="auto" w:vAnchor="margin" w:hAnchor="text" w:xAlign="left" w:yAlign="inline"/>
              <w:rPr>
                <w:noProof w:val="0"/>
                <w:lang w:val="en-CA"/>
              </w:rPr>
            </w:pPr>
          </w:p>
          <w:p w14:paraId="69BA101F" w14:textId="00E1C869" w:rsidR="00E715B7" w:rsidRPr="009F33EA" w:rsidRDefault="00D80AD6" w:rsidP="00EC3D73">
            <w:pPr>
              <w:pStyle w:val="Bullet1-9pt"/>
              <w:rPr>
                <w:noProof w:val="0"/>
                <w:lang w:val="en-CA"/>
              </w:rPr>
            </w:pPr>
            <w:r>
              <w:rPr>
                <w:noProof w:val="0"/>
                <w:lang w:val="en-CA"/>
              </w:rPr>
              <w:t>2018</w:t>
            </w:r>
          </w:p>
          <w:p w14:paraId="614928C1" w14:textId="77777777" w:rsidR="00E715B7" w:rsidRPr="009F33EA" w:rsidRDefault="00E715B7" w:rsidP="00EC3D73">
            <w:pPr>
              <w:pStyle w:val="Bullet1-9pt"/>
              <w:numPr>
                <w:ilvl w:val="0"/>
                <w:numId w:val="0"/>
              </w:numPr>
              <w:rPr>
                <w:noProof w:val="0"/>
                <w:lang w:val="en-CA"/>
              </w:rPr>
            </w:pPr>
          </w:p>
          <w:p w14:paraId="38EABB06" w14:textId="33E1E8EF" w:rsidR="00E715B7" w:rsidRPr="009F33EA" w:rsidRDefault="00D80AD6" w:rsidP="00EC3D73">
            <w:pPr>
              <w:pStyle w:val="Bullet1-9pt"/>
              <w:rPr>
                <w:noProof w:val="0"/>
                <w:lang w:val="en-CA"/>
              </w:rPr>
            </w:pPr>
            <w:r>
              <w:rPr>
                <w:noProof w:val="0"/>
                <w:lang w:val="en-CA"/>
              </w:rPr>
              <w:t xml:space="preserve">2019 </w:t>
            </w:r>
            <w:r w:rsidR="00E24B4C">
              <w:rPr>
                <w:noProof w:val="0"/>
                <w:lang w:val="en-CA"/>
              </w:rPr>
              <w:t>- 21</w:t>
            </w:r>
          </w:p>
        </w:tc>
      </w:tr>
      <w:tr w:rsidR="00E715B7" w:rsidRPr="009F33EA" w14:paraId="5ACD7E7E" w14:textId="77777777" w:rsidTr="00E715B7">
        <w:tc>
          <w:tcPr>
            <w:tcW w:w="500" w:type="dxa"/>
            <w:shd w:val="clear" w:color="auto" w:fill="auto"/>
          </w:tcPr>
          <w:p w14:paraId="323202D1" w14:textId="77777777" w:rsidR="00E715B7" w:rsidRPr="009F33EA" w:rsidRDefault="00E715B7" w:rsidP="00504FFC">
            <w:pPr>
              <w:pStyle w:val="Actionnumbers"/>
            </w:pPr>
          </w:p>
        </w:tc>
        <w:tc>
          <w:tcPr>
            <w:tcW w:w="5029" w:type="dxa"/>
            <w:shd w:val="clear" w:color="auto" w:fill="auto"/>
          </w:tcPr>
          <w:p w14:paraId="5EAE8069" w14:textId="0392B0C6" w:rsidR="00E715B7" w:rsidRPr="009F33EA" w:rsidRDefault="00E715B7" w:rsidP="00DD0219">
            <w:pPr>
              <w:pStyle w:val="Normal-1pt"/>
              <w:framePr w:hSpace="0" w:wrap="auto" w:vAnchor="margin" w:hAnchor="text" w:xAlign="left" w:yAlign="inline"/>
              <w:rPr>
                <w:noProof w:val="0"/>
                <w:sz w:val="18"/>
                <w:szCs w:val="18"/>
                <w:lang w:val="en-CA"/>
              </w:rPr>
            </w:pPr>
            <w:r w:rsidRPr="009F33EA">
              <w:rPr>
                <w:noProof w:val="0"/>
                <w:sz w:val="18"/>
                <w:szCs w:val="18"/>
                <w:lang w:val="en-CA"/>
              </w:rPr>
              <w:t xml:space="preserve">Consider the introduction of </w:t>
            </w:r>
            <w:r w:rsidR="00887D88">
              <w:rPr>
                <w:noProof w:val="0"/>
                <w:sz w:val="18"/>
                <w:szCs w:val="18"/>
                <w:lang w:val="en-CA"/>
              </w:rPr>
              <w:t xml:space="preserve">a </w:t>
            </w:r>
            <w:r w:rsidRPr="009F33EA">
              <w:rPr>
                <w:noProof w:val="0"/>
                <w:sz w:val="18"/>
                <w:szCs w:val="18"/>
                <w:lang w:val="en-CA"/>
              </w:rPr>
              <w:t>reduced registration fee for animals adopted from animal shelters</w:t>
            </w:r>
          </w:p>
          <w:p w14:paraId="43A2E218" w14:textId="6781293D" w:rsidR="00E715B7" w:rsidRPr="009F33EA" w:rsidRDefault="00E715B7" w:rsidP="005C18DC">
            <w:pPr>
              <w:pStyle w:val="Normal9pttable-1ptpara"/>
              <w:framePr w:wrap="around"/>
              <w:rPr>
                <w:noProof w:val="0"/>
                <w:lang w:val="en-CA"/>
              </w:rPr>
            </w:pPr>
            <w:r w:rsidRPr="009F33EA">
              <w:rPr>
                <w:noProof w:val="0"/>
                <w:lang w:val="en-CA"/>
              </w:rPr>
              <w:t>To be actioned by</w:t>
            </w:r>
            <w:r w:rsidRPr="009F33EA">
              <w:rPr>
                <w:b/>
                <w:noProof w:val="0"/>
                <w:lang w:val="en-CA"/>
              </w:rPr>
              <w:t xml:space="preserve">: LL, </w:t>
            </w:r>
          </w:p>
        </w:tc>
        <w:tc>
          <w:tcPr>
            <w:tcW w:w="1509" w:type="dxa"/>
          </w:tcPr>
          <w:p w14:paraId="6F7E7B4B" w14:textId="77777777" w:rsidR="00B538DA" w:rsidRPr="005E7163" w:rsidRDefault="00B538DA" w:rsidP="00B538DA">
            <w:pPr>
              <w:pStyle w:val="Bullet1-9pt"/>
              <w:rPr>
                <w:noProof w:val="0"/>
                <w:lang w:val="en-CA"/>
              </w:rPr>
            </w:pPr>
            <w:r>
              <w:rPr>
                <w:noProof w:val="0"/>
                <w:lang w:val="en-CA"/>
              </w:rPr>
              <w:t xml:space="preserve">Lead </w:t>
            </w:r>
            <w:r w:rsidRPr="00BE4894">
              <w:rPr>
                <w:b/>
                <w:noProof w:val="0"/>
                <w:lang w:val="en-CA"/>
              </w:rPr>
              <w:t>LL</w:t>
            </w:r>
          </w:p>
          <w:p w14:paraId="624CD525" w14:textId="77777777" w:rsidR="00B538DA" w:rsidRPr="005E7163" w:rsidRDefault="00B538DA" w:rsidP="00B538DA">
            <w:pPr>
              <w:pStyle w:val="Bullet1-9pt"/>
              <w:rPr>
                <w:noProof w:val="0"/>
                <w:lang w:val="en-CA"/>
              </w:rPr>
            </w:pPr>
            <w:r w:rsidRPr="005E7163">
              <w:rPr>
                <w:noProof w:val="0"/>
                <w:lang w:val="en-CA"/>
              </w:rPr>
              <w:t>Support</w:t>
            </w:r>
            <w:r>
              <w:rPr>
                <w:b/>
                <w:noProof w:val="0"/>
                <w:lang w:val="en-CA"/>
              </w:rPr>
              <w:t xml:space="preserve"> LL</w:t>
            </w:r>
          </w:p>
          <w:p w14:paraId="11558B3E" w14:textId="3899DD36" w:rsidR="00E715B7" w:rsidRPr="009F33EA" w:rsidRDefault="00B538DA" w:rsidP="00B538DA">
            <w:pPr>
              <w:pStyle w:val="Bullet1-9pt"/>
              <w:rPr>
                <w:noProof w:val="0"/>
                <w:lang w:val="en-CA"/>
              </w:rPr>
            </w:pPr>
            <w:r w:rsidRPr="005E7163">
              <w:rPr>
                <w:noProof w:val="0"/>
                <w:lang w:val="en-CA"/>
              </w:rPr>
              <w:t>Role</w:t>
            </w:r>
            <w:r>
              <w:rPr>
                <w:b/>
                <w:noProof w:val="0"/>
                <w:lang w:val="en-CA"/>
              </w:rPr>
              <w:t xml:space="preserve"> CL</w:t>
            </w:r>
          </w:p>
        </w:tc>
        <w:tc>
          <w:tcPr>
            <w:tcW w:w="2885" w:type="dxa"/>
            <w:shd w:val="clear" w:color="auto" w:fill="auto"/>
          </w:tcPr>
          <w:p w14:paraId="5AC88836" w14:textId="3BD9105D" w:rsidR="00E715B7" w:rsidRPr="009F33EA" w:rsidRDefault="00E715B7" w:rsidP="00830FEC">
            <w:pPr>
              <w:pStyle w:val="Bullet1-9pt"/>
              <w:rPr>
                <w:noProof w:val="0"/>
                <w:lang w:val="en-CA"/>
              </w:rPr>
            </w:pPr>
            <w:r w:rsidRPr="009F33EA">
              <w:rPr>
                <w:noProof w:val="0"/>
                <w:lang w:val="en-CA"/>
              </w:rPr>
              <w:t>Position/policy given consideration</w:t>
            </w:r>
          </w:p>
        </w:tc>
        <w:tc>
          <w:tcPr>
            <w:tcW w:w="1276" w:type="dxa"/>
          </w:tcPr>
          <w:p w14:paraId="5A1E631F" w14:textId="438CB920" w:rsidR="00E715B7" w:rsidRPr="009F33EA" w:rsidRDefault="00D80AD6" w:rsidP="00EC3D73">
            <w:pPr>
              <w:pStyle w:val="Bullet1-9pt"/>
              <w:rPr>
                <w:noProof w:val="0"/>
                <w:lang w:val="en-CA"/>
              </w:rPr>
            </w:pPr>
            <w:r>
              <w:rPr>
                <w:noProof w:val="0"/>
                <w:lang w:val="en-CA"/>
              </w:rPr>
              <w:t>2018</w:t>
            </w:r>
          </w:p>
        </w:tc>
      </w:tr>
      <w:tr w:rsidR="00E715B7" w:rsidRPr="009F33EA" w14:paraId="0766A515" w14:textId="77777777" w:rsidTr="00E715B7">
        <w:tc>
          <w:tcPr>
            <w:tcW w:w="500" w:type="dxa"/>
            <w:shd w:val="clear" w:color="auto" w:fill="auto"/>
          </w:tcPr>
          <w:p w14:paraId="1D47120D" w14:textId="77777777" w:rsidR="00E715B7" w:rsidRPr="009F33EA" w:rsidRDefault="00E715B7" w:rsidP="00504FFC">
            <w:pPr>
              <w:pStyle w:val="Actionnumbers"/>
            </w:pPr>
          </w:p>
        </w:tc>
        <w:tc>
          <w:tcPr>
            <w:tcW w:w="5029" w:type="dxa"/>
            <w:shd w:val="clear" w:color="auto" w:fill="auto"/>
          </w:tcPr>
          <w:p w14:paraId="5DABED6D" w14:textId="23096EAB" w:rsidR="00E715B7" w:rsidRPr="009F33EA" w:rsidRDefault="00E715B7" w:rsidP="00DD0219">
            <w:pPr>
              <w:pStyle w:val="Normal-1pt"/>
              <w:framePr w:hSpace="0" w:wrap="auto" w:vAnchor="margin" w:hAnchor="text" w:xAlign="left" w:yAlign="inline"/>
              <w:rPr>
                <w:noProof w:val="0"/>
                <w:sz w:val="18"/>
                <w:szCs w:val="18"/>
                <w:lang w:val="en-CA"/>
              </w:rPr>
            </w:pPr>
            <w:r w:rsidRPr="009F33EA">
              <w:rPr>
                <w:noProof w:val="0"/>
                <w:sz w:val="18"/>
                <w:szCs w:val="18"/>
                <w:lang w:val="en-CA"/>
              </w:rPr>
              <w:t>Work with ‘Getting to Zero’ (G2Z)</w:t>
            </w:r>
            <w:r w:rsidRPr="009F33EA">
              <w:rPr>
                <w:rStyle w:val="FootnoteReference"/>
                <w:noProof w:val="0"/>
                <w:szCs w:val="18"/>
                <w:lang w:val="en-CA"/>
              </w:rPr>
              <w:footnoteReference w:id="24"/>
            </w:r>
            <w:r w:rsidRPr="009F33EA">
              <w:rPr>
                <w:noProof w:val="0"/>
                <w:sz w:val="18"/>
                <w:szCs w:val="18"/>
                <w:lang w:val="en-CA"/>
              </w:rPr>
              <w:t xml:space="preserve"> and Animal Aid to:</w:t>
            </w:r>
          </w:p>
          <w:p w14:paraId="27C06942" w14:textId="32D5E282" w:rsidR="00E715B7" w:rsidRPr="009F33EA" w:rsidRDefault="00E715B7" w:rsidP="006A44CF">
            <w:pPr>
              <w:pStyle w:val="Bullet2"/>
              <w:rPr>
                <w:noProof w:val="0"/>
                <w:sz w:val="18"/>
                <w:szCs w:val="18"/>
                <w:lang w:val="en-CA"/>
              </w:rPr>
            </w:pPr>
            <w:r w:rsidRPr="009F33EA">
              <w:rPr>
                <w:noProof w:val="0"/>
                <w:sz w:val="18"/>
                <w:szCs w:val="18"/>
                <w:lang w:val="en-CA"/>
              </w:rPr>
              <w:t xml:space="preserve">improve information to the community about managing </w:t>
            </w:r>
            <w:r>
              <w:rPr>
                <w:noProof w:val="0"/>
                <w:sz w:val="18"/>
                <w:szCs w:val="18"/>
                <w:lang w:val="en-CA"/>
              </w:rPr>
              <w:t xml:space="preserve">and addressing </w:t>
            </w:r>
            <w:r w:rsidRPr="009F33EA">
              <w:rPr>
                <w:noProof w:val="0"/>
                <w:sz w:val="18"/>
                <w:szCs w:val="18"/>
                <w:lang w:val="en-CA"/>
              </w:rPr>
              <w:t>the semi-owned cat pop</w:t>
            </w:r>
            <w:r>
              <w:rPr>
                <w:noProof w:val="0"/>
                <w:sz w:val="18"/>
                <w:szCs w:val="18"/>
                <w:lang w:val="en-CA"/>
              </w:rPr>
              <w:t>ulations.</w:t>
            </w:r>
          </w:p>
          <w:p w14:paraId="1B92C9B8" w14:textId="77777777" w:rsidR="00E715B7" w:rsidRPr="009F33EA" w:rsidRDefault="00E715B7" w:rsidP="006A44CF">
            <w:pPr>
              <w:pStyle w:val="Bullet2"/>
              <w:rPr>
                <w:noProof w:val="0"/>
                <w:sz w:val="18"/>
                <w:szCs w:val="18"/>
                <w:lang w:val="en-CA"/>
              </w:rPr>
            </w:pPr>
            <w:r w:rsidRPr="009F33EA">
              <w:rPr>
                <w:noProof w:val="0"/>
                <w:sz w:val="18"/>
                <w:szCs w:val="18"/>
                <w:lang w:val="en-CA"/>
              </w:rPr>
              <w:t>establish programs to address issues associated with the un-owned and semi-owned cat populations</w:t>
            </w:r>
          </w:p>
          <w:p w14:paraId="42027DCF" w14:textId="77777777" w:rsidR="00E715B7" w:rsidRPr="009F33EA" w:rsidRDefault="00E715B7" w:rsidP="006A44CF">
            <w:pPr>
              <w:pStyle w:val="Bullet2"/>
              <w:rPr>
                <w:noProof w:val="0"/>
                <w:sz w:val="18"/>
                <w:szCs w:val="18"/>
                <w:lang w:val="en-CA"/>
              </w:rPr>
            </w:pPr>
            <w:r w:rsidRPr="009F33EA">
              <w:rPr>
                <w:noProof w:val="0"/>
                <w:sz w:val="18"/>
                <w:szCs w:val="18"/>
                <w:lang w:val="en-CA"/>
              </w:rPr>
              <w:t>establish relevant key performance indicators for targeted and trial programs</w:t>
            </w:r>
          </w:p>
          <w:p w14:paraId="4A8C4806" w14:textId="12A75AA6" w:rsidR="00E715B7" w:rsidRPr="009F33EA" w:rsidRDefault="00E715B7" w:rsidP="00830FEC">
            <w:pPr>
              <w:pStyle w:val="Normal9pttable-1ptpara"/>
              <w:framePr w:wrap="around"/>
              <w:rPr>
                <w:noProof w:val="0"/>
                <w:lang w:val="en-CA"/>
              </w:rPr>
            </w:pPr>
          </w:p>
        </w:tc>
        <w:tc>
          <w:tcPr>
            <w:tcW w:w="1509" w:type="dxa"/>
          </w:tcPr>
          <w:p w14:paraId="2BB3B47C" w14:textId="77777777" w:rsidR="00B538DA" w:rsidRPr="005E7163" w:rsidRDefault="00B538DA" w:rsidP="00B538DA">
            <w:pPr>
              <w:pStyle w:val="Bullet1-9pt"/>
              <w:rPr>
                <w:noProof w:val="0"/>
                <w:lang w:val="en-CA"/>
              </w:rPr>
            </w:pPr>
            <w:r>
              <w:rPr>
                <w:noProof w:val="0"/>
                <w:lang w:val="en-CA"/>
              </w:rPr>
              <w:t xml:space="preserve">Lead </w:t>
            </w:r>
            <w:r w:rsidRPr="00BE4894">
              <w:rPr>
                <w:b/>
                <w:noProof w:val="0"/>
                <w:lang w:val="en-CA"/>
              </w:rPr>
              <w:t>LL</w:t>
            </w:r>
          </w:p>
          <w:p w14:paraId="281FC8FF" w14:textId="7C8961C1" w:rsidR="00B538DA" w:rsidRPr="005E7163" w:rsidRDefault="00B538DA" w:rsidP="00B538DA">
            <w:pPr>
              <w:pStyle w:val="Bullet1-9pt"/>
              <w:rPr>
                <w:noProof w:val="0"/>
                <w:lang w:val="en-CA"/>
              </w:rPr>
            </w:pPr>
            <w:r w:rsidRPr="005E7163">
              <w:rPr>
                <w:noProof w:val="0"/>
                <w:lang w:val="en-CA"/>
              </w:rPr>
              <w:t>Support</w:t>
            </w:r>
            <w:r>
              <w:rPr>
                <w:b/>
                <w:noProof w:val="0"/>
                <w:lang w:val="en-CA"/>
              </w:rPr>
              <w:t xml:space="preserve"> G27 Animal Aid OERCs</w:t>
            </w:r>
          </w:p>
          <w:p w14:paraId="2E05E07E" w14:textId="666EB135" w:rsidR="00E715B7" w:rsidRPr="009F33EA" w:rsidRDefault="00B538DA" w:rsidP="00B538DA">
            <w:pPr>
              <w:pStyle w:val="Bullet1-9pt"/>
              <w:rPr>
                <w:noProof w:val="0"/>
                <w:lang w:val="en-CA"/>
              </w:rPr>
            </w:pPr>
            <w:r w:rsidRPr="005E7163">
              <w:rPr>
                <w:noProof w:val="0"/>
                <w:lang w:val="en-CA"/>
              </w:rPr>
              <w:t>Role</w:t>
            </w:r>
            <w:r>
              <w:rPr>
                <w:b/>
                <w:noProof w:val="0"/>
                <w:lang w:val="en-CA"/>
              </w:rPr>
              <w:t xml:space="preserve"> CL</w:t>
            </w:r>
          </w:p>
        </w:tc>
        <w:tc>
          <w:tcPr>
            <w:tcW w:w="2885" w:type="dxa"/>
            <w:shd w:val="clear" w:color="auto" w:fill="auto"/>
          </w:tcPr>
          <w:p w14:paraId="525B6562" w14:textId="19CB79A1" w:rsidR="00E715B7" w:rsidRPr="009F33EA" w:rsidRDefault="00E715B7" w:rsidP="00830FEC">
            <w:pPr>
              <w:pStyle w:val="Bullet1-9pt"/>
              <w:rPr>
                <w:noProof w:val="0"/>
                <w:lang w:val="en-CA"/>
              </w:rPr>
            </w:pPr>
            <w:r w:rsidRPr="009F33EA">
              <w:rPr>
                <w:noProof w:val="0"/>
                <w:lang w:val="en-CA"/>
              </w:rPr>
              <w:t>Partnership established with G2Z and Animal Aid</w:t>
            </w:r>
          </w:p>
          <w:p w14:paraId="02B3FD14" w14:textId="75E5AD80" w:rsidR="00E715B7" w:rsidRPr="009F33EA" w:rsidRDefault="00E715B7" w:rsidP="00830FEC">
            <w:pPr>
              <w:pStyle w:val="Bullet1-9pt"/>
              <w:rPr>
                <w:noProof w:val="0"/>
                <w:lang w:val="en-CA"/>
              </w:rPr>
            </w:pPr>
            <w:r w:rsidRPr="009F33EA">
              <w:rPr>
                <w:noProof w:val="0"/>
                <w:lang w:val="en-CA"/>
              </w:rPr>
              <w:t>Target programs established, including key performance measures</w:t>
            </w:r>
          </w:p>
        </w:tc>
        <w:tc>
          <w:tcPr>
            <w:tcW w:w="1276" w:type="dxa"/>
          </w:tcPr>
          <w:p w14:paraId="46D167ED" w14:textId="56423CE6" w:rsidR="00E715B7" w:rsidRPr="009F33EA" w:rsidRDefault="00D80AD6" w:rsidP="00EC3D73">
            <w:pPr>
              <w:pStyle w:val="Bullet1-9pt"/>
              <w:rPr>
                <w:noProof w:val="0"/>
                <w:lang w:val="en-CA"/>
              </w:rPr>
            </w:pPr>
            <w:r>
              <w:rPr>
                <w:noProof w:val="0"/>
                <w:lang w:val="en-CA"/>
              </w:rPr>
              <w:t>2019</w:t>
            </w:r>
          </w:p>
          <w:p w14:paraId="33EED461" w14:textId="77777777" w:rsidR="00E715B7" w:rsidRPr="009F33EA" w:rsidRDefault="00E715B7" w:rsidP="00DD0219">
            <w:pPr>
              <w:pStyle w:val="Normal9ptbold"/>
              <w:framePr w:hSpace="0" w:wrap="auto" w:vAnchor="margin" w:hAnchor="text" w:xAlign="left" w:yAlign="inline"/>
              <w:rPr>
                <w:noProof w:val="0"/>
                <w:lang w:val="en-CA"/>
              </w:rPr>
            </w:pPr>
          </w:p>
          <w:p w14:paraId="4E009526" w14:textId="17E31058" w:rsidR="00E715B7" w:rsidRPr="009F33EA" w:rsidRDefault="00FD0812" w:rsidP="00EC3D73">
            <w:pPr>
              <w:pStyle w:val="Bullet1-9pt"/>
              <w:rPr>
                <w:noProof w:val="0"/>
                <w:lang w:val="en-CA"/>
              </w:rPr>
            </w:pPr>
            <w:r>
              <w:rPr>
                <w:noProof w:val="0"/>
                <w:lang w:val="en-CA"/>
              </w:rPr>
              <w:t>2020/21</w:t>
            </w:r>
          </w:p>
        </w:tc>
      </w:tr>
      <w:tr w:rsidR="00E715B7" w:rsidRPr="009F33EA" w14:paraId="3DE8963B" w14:textId="77777777" w:rsidTr="00E715B7">
        <w:tc>
          <w:tcPr>
            <w:tcW w:w="500" w:type="dxa"/>
            <w:shd w:val="clear" w:color="auto" w:fill="auto"/>
          </w:tcPr>
          <w:p w14:paraId="07D7CBAF" w14:textId="6A8CBB00" w:rsidR="00E715B7" w:rsidRPr="009F33EA" w:rsidRDefault="00E715B7" w:rsidP="00504FFC">
            <w:pPr>
              <w:pStyle w:val="Actionnumbers"/>
            </w:pPr>
          </w:p>
        </w:tc>
        <w:tc>
          <w:tcPr>
            <w:tcW w:w="5029" w:type="dxa"/>
            <w:shd w:val="clear" w:color="auto" w:fill="auto"/>
          </w:tcPr>
          <w:p w14:paraId="5FF777B3" w14:textId="2B83D27A" w:rsidR="00E715B7" w:rsidRPr="009F33EA" w:rsidRDefault="00887D88" w:rsidP="006A44CF">
            <w:pPr>
              <w:rPr>
                <w:noProof w:val="0"/>
                <w:sz w:val="18"/>
                <w:szCs w:val="18"/>
                <w:lang w:val="en-CA"/>
              </w:rPr>
            </w:pPr>
            <w:r>
              <w:rPr>
                <w:noProof w:val="0"/>
                <w:sz w:val="18"/>
                <w:szCs w:val="18"/>
                <w:lang w:val="en-CA"/>
              </w:rPr>
              <w:t>Work with other C</w:t>
            </w:r>
            <w:r w:rsidR="00E715B7" w:rsidRPr="009F33EA">
              <w:rPr>
                <w:noProof w:val="0"/>
                <w:sz w:val="18"/>
                <w:szCs w:val="18"/>
                <w:lang w:val="en-CA"/>
              </w:rPr>
              <w:t xml:space="preserve">ouncils in the region to develop a regional promotional and education strategy in relation to semi-owned cats </w:t>
            </w:r>
          </w:p>
          <w:p w14:paraId="7CAD9CC3" w14:textId="39F8F120" w:rsidR="00E715B7" w:rsidRPr="009F33EA" w:rsidRDefault="00E715B7" w:rsidP="00830FEC">
            <w:pPr>
              <w:pStyle w:val="Normal9pttable-1ptpara"/>
              <w:framePr w:wrap="around"/>
              <w:rPr>
                <w:noProof w:val="0"/>
                <w:lang w:val="en-CA"/>
              </w:rPr>
            </w:pPr>
          </w:p>
        </w:tc>
        <w:tc>
          <w:tcPr>
            <w:tcW w:w="1509" w:type="dxa"/>
          </w:tcPr>
          <w:p w14:paraId="2B69C313" w14:textId="77777777" w:rsidR="00B538DA" w:rsidRPr="005E7163" w:rsidRDefault="00B538DA" w:rsidP="00B538DA">
            <w:pPr>
              <w:pStyle w:val="Bullet1-9pt"/>
              <w:rPr>
                <w:noProof w:val="0"/>
                <w:lang w:val="en-CA"/>
              </w:rPr>
            </w:pPr>
            <w:r>
              <w:rPr>
                <w:noProof w:val="0"/>
                <w:lang w:val="en-CA"/>
              </w:rPr>
              <w:t xml:space="preserve">Lead </w:t>
            </w:r>
            <w:r w:rsidRPr="00BE4894">
              <w:rPr>
                <w:b/>
                <w:noProof w:val="0"/>
                <w:lang w:val="en-CA"/>
              </w:rPr>
              <w:t>LL</w:t>
            </w:r>
          </w:p>
          <w:p w14:paraId="136D6B2C" w14:textId="77777777" w:rsidR="00B538DA" w:rsidRPr="005E7163" w:rsidRDefault="00B538DA" w:rsidP="00B538DA">
            <w:pPr>
              <w:pStyle w:val="Bullet1-9pt"/>
              <w:rPr>
                <w:noProof w:val="0"/>
                <w:lang w:val="en-CA"/>
              </w:rPr>
            </w:pPr>
            <w:r w:rsidRPr="005E7163">
              <w:rPr>
                <w:noProof w:val="0"/>
                <w:lang w:val="en-CA"/>
              </w:rPr>
              <w:t>Support</w:t>
            </w:r>
            <w:r>
              <w:rPr>
                <w:b/>
                <w:noProof w:val="0"/>
                <w:lang w:val="en-CA"/>
              </w:rPr>
              <w:t xml:space="preserve"> LL</w:t>
            </w:r>
          </w:p>
          <w:p w14:paraId="4364937A" w14:textId="67B54475" w:rsidR="00E715B7" w:rsidRPr="009F33EA" w:rsidRDefault="00B538DA" w:rsidP="00B538DA">
            <w:pPr>
              <w:pStyle w:val="Bullet1-9pt"/>
              <w:rPr>
                <w:noProof w:val="0"/>
                <w:lang w:val="en-CA"/>
              </w:rPr>
            </w:pPr>
            <w:r w:rsidRPr="005E7163">
              <w:rPr>
                <w:noProof w:val="0"/>
                <w:lang w:val="en-CA"/>
              </w:rPr>
              <w:t>Role</w:t>
            </w:r>
            <w:r>
              <w:rPr>
                <w:b/>
                <w:noProof w:val="0"/>
                <w:lang w:val="en-CA"/>
              </w:rPr>
              <w:t xml:space="preserve"> CL</w:t>
            </w:r>
          </w:p>
        </w:tc>
        <w:tc>
          <w:tcPr>
            <w:tcW w:w="2885" w:type="dxa"/>
            <w:shd w:val="clear" w:color="auto" w:fill="auto"/>
          </w:tcPr>
          <w:p w14:paraId="78B994AD" w14:textId="328214CC" w:rsidR="00E715B7" w:rsidRPr="009F33EA" w:rsidRDefault="00E715B7" w:rsidP="00830FEC">
            <w:pPr>
              <w:pStyle w:val="Bullet1-9pt"/>
              <w:rPr>
                <w:noProof w:val="0"/>
                <w:lang w:val="en-CA"/>
              </w:rPr>
            </w:pPr>
            <w:r w:rsidRPr="009F33EA">
              <w:rPr>
                <w:noProof w:val="0"/>
                <w:lang w:val="en-CA"/>
              </w:rPr>
              <w:t>Potential strategies/</w:t>
            </w:r>
            <w:proofErr w:type="gramStart"/>
            <w:r w:rsidRPr="009F33EA">
              <w:rPr>
                <w:noProof w:val="0"/>
                <w:lang w:val="en-CA"/>
              </w:rPr>
              <w:t>program  initiatives</w:t>
            </w:r>
            <w:proofErr w:type="gramEnd"/>
            <w:r w:rsidRPr="009F33EA">
              <w:rPr>
                <w:noProof w:val="0"/>
                <w:lang w:val="en-CA"/>
              </w:rPr>
              <w:t xml:space="preserve"> investigated</w:t>
            </w:r>
          </w:p>
          <w:p w14:paraId="2B63DAC7" w14:textId="25E34FE6" w:rsidR="00E715B7" w:rsidRPr="009F33EA" w:rsidRDefault="00E715B7" w:rsidP="00830FEC">
            <w:pPr>
              <w:pStyle w:val="Bullet1-9pt"/>
              <w:rPr>
                <w:noProof w:val="0"/>
                <w:lang w:val="en-CA"/>
              </w:rPr>
            </w:pPr>
            <w:r w:rsidRPr="009F33EA">
              <w:rPr>
                <w:noProof w:val="0"/>
                <w:lang w:val="en-CA"/>
              </w:rPr>
              <w:t>Agreed initiatives implemented if relevant</w:t>
            </w:r>
          </w:p>
        </w:tc>
        <w:tc>
          <w:tcPr>
            <w:tcW w:w="1276" w:type="dxa"/>
          </w:tcPr>
          <w:p w14:paraId="30CCDA89" w14:textId="7F244AFA" w:rsidR="00E715B7" w:rsidRPr="009F33EA" w:rsidRDefault="00D80AD6" w:rsidP="00EC3D73">
            <w:pPr>
              <w:pStyle w:val="Bullet1-9pt"/>
              <w:rPr>
                <w:noProof w:val="0"/>
                <w:lang w:val="en-CA"/>
              </w:rPr>
            </w:pPr>
            <w:r>
              <w:rPr>
                <w:noProof w:val="0"/>
                <w:lang w:val="en-CA"/>
              </w:rPr>
              <w:t>2019</w:t>
            </w:r>
          </w:p>
        </w:tc>
      </w:tr>
      <w:tr w:rsidR="00E715B7" w:rsidRPr="009F33EA" w14:paraId="40B61183" w14:textId="77777777" w:rsidTr="00E715B7">
        <w:tc>
          <w:tcPr>
            <w:tcW w:w="11199" w:type="dxa"/>
            <w:gridSpan w:val="5"/>
            <w:shd w:val="clear" w:color="auto" w:fill="auto"/>
          </w:tcPr>
          <w:p w14:paraId="035A77E4" w14:textId="0E5A4729" w:rsidR="00E715B7" w:rsidRPr="009F33EA" w:rsidRDefault="007E7F78" w:rsidP="00DD0219">
            <w:pPr>
              <w:pStyle w:val="Normal-Table1"/>
              <w:rPr>
                <w:b/>
                <w:noProof w:val="0"/>
                <w:lang w:val="en-CA"/>
              </w:rPr>
            </w:pPr>
            <w:r>
              <w:rPr>
                <w:noProof w:val="0"/>
                <w:lang w:val="en-CA"/>
              </w:rPr>
              <w:t xml:space="preserve">OB = Objective; </w:t>
            </w:r>
            <w:r w:rsidRPr="00B14EC2">
              <w:rPr>
                <w:noProof w:val="0"/>
                <w:lang w:val="en-CA"/>
              </w:rPr>
              <w:t xml:space="preserve">CL=Council; </w:t>
            </w:r>
            <w:r>
              <w:rPr>
                <w:noProof w:val="0"/>
                <w:lang w:val="en-CA"/>
              </w:rPr>
              <w:t>LL=Local Laws</w:t>
            </w:r>
            <w:r w:rsidRPr="00B14EC2">
              <w:rPr>
                <w:noProof w:val="0"/>
                <w:lang w:val="en-CA"/>
              </w:rPr>
              <w:t xml:space="preserve">; MAV=Municipal Association of Victoria; OERCs=Outer East Regional Councils </w:t>
            </w:r>
            <w:r w:rsidRPr="00B14EC2">
              <w:rPr>
                <w:b/>
                <w:noProof w:val="0"/>
                <w:lang w:val="en-CA"/>
              </w:rPr>
              <w:t xml:space="preserve">* Lead </w:t>
            </w:r>
            <w:proofErr w:type="spellStart"/>
            <w:r w:rsidRPr="00B14EC2">
              <w:rPr>
                <w:b/>
                <w:noProof w:val="0"/>
                <w:lang w:val="en-CA"/>
              </w:rPr>
              <w:t>Dept</w:t>
            </w:r>
            <w:proofErr w:type="spellEnd"/>
            <w:r w:rsidRPr="00B14EC2">
              <w:rPr>
                <w:b/>
                <w:noProof w:val="0"/>
                <w:lang w:val="en-CA"/>
              </w:rPr>
              <w:t xml:space="preserve"> / agency</w:t>
            </w:r>
          </w:p>
        </w:tc>
      </w:tr>
    </w:tbl>
    <w:p w14:paraId="474FFC63" w14:textId="3F2FDEF7" w:rsidR="005D028D" w:rsidRPr="00B14EC2" w:rsidRDefault="009F33EA" w:rsidP="00744F5E">
      <w:pPr>
        <w:rPr>
          <w:rFonts w:cs="Arial-BoldMT"/>
          <w:b/>
          <w:bCs/>
          <w:noProof w:val="0"/>
          <w:szCs w:val="22"/>
          <w:lang w:val="en-CA" w:bidi="en-US"/>
        </w:rPr>
      </w:pPr>
      <w:r>
        <w:rPr>
          <w:lang w:val="en-AU" w:eastAsia="en-AU"/>
        </w:rPr>
        <mc:AlternateContent>
          <mc:Choice Requires="wpg">
            <w:drawing>
              <wp:anchor distT="0" distB="0" distL="114300" distR="114300" simplePos="0" relativeHeight="251817984" behindDoc="0" locked="0" layoutInCell="1" allowOverlap="1" wp14:anchorId="5E0717A2" wp14:editId="3AB673F9">
                <wp:simplePos x="0" y="0"/>
                <wp:positionH relativeFrom="column">
                  <wp:posOffset>2671445</wp:posOffset>
                </wp:positionH>
                <wp:positionV relativeFrom="paragraph">
                  <wp:posOffset>390525</wp:posOffset>
                </wp:positionV>
                <wp:extent cx="2924175" cy="2600325"/>
                <wp:effectExtent l="0" t="0" r="28575" b="28575"/>
                <wp:wrapThrough wrapText="bothSides">
                  <wp:wrapPolygon edited="0">
                    <wp:start x="0" y="0"/>
                    <wp:lineTo x="0" y="21679"/>
                    <wp:lineTo x="21670" y="21679"/>
                    <wp:lineTo x="21670" y="0"/>
                    <wp:lineTo x="0" y="0"/>
                  </wp:wrapPolygon>
                </wp:wrapThrough>
                <wp:docPr id="41" name="Group 41"/>
                <wp:cNvGraphicFramePr/>
                <a:graphic xmlns:a="http://schemas.openxmlformats.org/drawingml/2006/main">
                  <a:graphicData uri="http://schemas.microsoft.com/office/word/2010/wordprocessingGroup">
                    <wpg:wgp>
                      <wpg:cNvGrpSpPr/>
                      <wpg:grpSpPr>
                        <a:xfrm>
                          <a:off x="0" y="0"/>
                          <a:ext cx="2924175" cy="2600325"/>
                          <a:chOff x="-373422" y="0"/>
                          <a:chExt cx="2130946" cy="1961515"/>
                        </a:xfrm>
                      </wpg:grpSpPr>
                      <wps:wsp>
                        <wps:cNvPr id="39" name="Text Box 51"/>
                        <wps:cNvSpPr txBox="1">
                          <a:spLocks noChangeArrowheads="1"/>
                        </wps:cNvSpPr>
                        <wps:spPr bwMode="auto">
                          <a:xfrm>
                            <a:off x="-373422" y="0"/>
                            <a:ext cx="2130946" cy="1961515"/>
                          </a:xfrm>
                          <a:prstGeom prst="rect">
                            <a:avLst/>
                          </a:prstGeom>
                          <a:solidFill>
                            <a:schemeClr val="bg1">
                              <a:lumMod val="85000"/>
                            </a:schemeClr>
                          </a:solidFill>
                          <a:ln w="12700">
                            <a:solidFill>
                              <a:srgbClr val="A5A5A5"/>
                            </a:solidFill>
                            <a:miter lim="800000"/>
                            <a:headEnd/>
                            <a:tailEnd/>
                          </a:ln>
                          <a:extLst/>
                        </wps:spPr>
                        <wps:txbx>
                          <w:txbxContent>
                            <w:p w14:paraId="52FB8B16" w14:textId="1A7E2561" w:rsidR="004C6ED9" w:rsidRDefault="004C6ED9" w:rsidP="00214F7C">
                              <w:pPr>
                                <w:pStyle w:val="Normal-Table1"/>
                                <w:rPr>
                                  <w:shd w:val="clear" w:color="auto" w:fill="FFFFFF"/>
                                  <w:lang w:val="en-AU"/>
                                </w:rPr>
                              </w:pPr>
                            </w:p>
                            <w:p w14:paraId="7DED5004" w14:textId="77777777" w:rsidR="004C6ED9" w:rsidRDefault="004C6ED9" w:rsidP="00214F7C">
                              <w:pPr>
                                <w:pStyle w:val="Normal-Table1"/>
                                <w:rPr>
                                  <w:lang w:val="en-AU"/>
                                </w:rPr>
                              </w:pPr>
                            </w:p>
                            <w:p w14:paraId="142399B3" w14:textId="77777777" w:rsidR="004C6ED9" w:rsidRDefault="004C6ED9" w:rsidP="00214F7C">
                              <w:pPr>
                                <w:pStyle w:val="Normal-Table1"/>
                                <w:rPr>
                                  <w:lang w:val="en-AU"/>
                                </w:rPr>
                              </w:pPr>
                            </w:p>
                            <w:p w14:paraId="6C4854E6" w14:textId="77777777" w:rsidR="004C6ED9" w:rsidRDefault="004C6ED9" w:rsidP="00214F7C">
                              <w:pPr>
                                <w:pStyle w:val="Normal-Table1"/>
                                <w:rPr>
                                  <w:lang w:val="en-AU"/>
                                </w:rPr>
                              </w:pPr>
                            </w:p>
                            <w:p w14:paraId="7BD1DE77" w14:textId="77777777" w:rsidR="004C6ED9" w:rsidRDefault="004C6ED9" w:rsidP="00214F7C">
                              <w:pPr>
                                <w:pStyle w:val="Normal-Table1"/>
                                <w:rPr>
                                  <w:lang w:val="en-AU"/>
                                </w:rPr>
                              </w:pPr>
                            </w:p>
                            <w:p w14:paraId="1713AF06" w14:textId="0AEE8786" w:rsidR="004C6ED9" w:rsidRPr="006A44CF" w:rsidRDefault="004C6ED9" w:rsidP="00214F7C">
                              <w:pPr>
                                <w:pStyle w:val="Normal-Table1"/>
                                <w:rPr>
                                  <w:rFonts w:ascii="Times" w:hAnsi="Times"/>
                                  <w:lang w:val="en-AU"/>
                                </w:rPr>
                              </w:pPr>
                              <w:r>
                                <w:rPr>
                                  <w:lang w:val="en-AU"/>
                                </w:rPr>
                                <w:t>A national program sponsored by the Queensland Animal Welfare league that</w:t>
                              </w:r>
                              <w:r w:rsidRPr="006A44CF">
                                <w:rPr>
                                  <w:lang w:val="en-AU"/>
                                </w:rPr>
                                <w:t xml:space="preserve"> aims to increase responsibility for companion animals so that </w:t>
                              </w:r>
                              <w:r w:rsidRPr="00EF2F0A">
                                <w:rPr>
                                  <w:lang w:val="en-AU"/>
                                </w:rPr>
                                <w:t>every community and municipality can achieve zero euthanasia</w:t>
                              </w:r>
                              <w:r w:rsidRPr="006A44CF">
                                <w:rPr>
                                  <w:lang w:val="en-AU"/>
                                </w:rPr>
                                <w:t> </w:t>
                              </w:r>
                              <w:r w:rsidRPr="00EF2F0A">
                                <w:rPr>
                                  <w:lang w:val="en-AU"/>
                                </w:rPr>
                                <w:t>of all healthy and treatable cats and dogs</w:t>
                              </w:r>
                              <w:r>
                                <w:rPr>
                                  <w:lang w:val="en-AU"/>
                                </w:rPr>
                                <w:t>.</w:t>
                              </w:r>
                            </w:p>
                          </w:txbxContent>
                        </wps:txbx>
                        <wps:bodyPr rot="0" vert="horz" wrap="square" lIns="91440" tIns="91440" rIns="91440" bIns="91440" anchor="t" anchorCtr="0" upright="1">
                          <a:noAutofit/>
                        </wps:bodyPr>
                      </wps:wsp>
                      <pic:pic xmlns:pic="http://schemas.openxmlformats.org/drawingml/2006/picture">
                        <pic:nvPicPr>
                          <pic:cNvPr id="28" name="Picture 3"/>
                          <pic:cNvPicPr>
                            <a:picLocks noChangeAspect="1"/>
                          </pic:cNvPicPr>
                        </pic:nvPicPr>
                        <pic:blipFill>
                          <a:blip r:embed="rId28">
                            <a:extLst>
                              <a:ext uri="{28A0092B-C50C-407E-A947-70E740481C1C}">
                                <a14:useLocalDpi xmlns:a14="http://schemas.microsoft.com/office/drawing/2010/main"/>
                              </a:ext>
                            </a:extLst>
                          </a:blip>
                          <a:srcRect/>
                          <a:stretch>
                            <a:fillRect/>
                          </a:stretch>
                        </pic:blipFill>
                        <pic:spPr bwMode="auto">
                          <a:xfrm>
                            <a:off x="995680" y="53340"/>
                            <a:ext cx="629920" cy="66802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E0717A2" id="Group 41" o:spid="_x0000_s1063" style="position:absolute;margin-left:210.35pt;margin-top:30.75pt;width:230.25pt;height:204.75pt;z-index:251817984;mso-width-relative:margin;mso-height-relative:margin" coordorigin="-3734" coordsize="21309,196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">
                <v:shape id="_x0000_s1064" type="#_x0000_t202" style="position:absolute;left:-3734;width:21309;height:19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" fillcolor="#d8d8d8 [2732]" strokecolor="#a5a5a5" strokeweight="1pt">
                  <v:textbox inset=",7.2pt,,7.2pt">
                    <w:txbxContent>
                      <w:p w14:paraId="52FB8B16" w14:textId="1A7E2561" w:rsidR="004C6ED9" w:rsidRDefault="004C6ED9" w:rsidP="00214F7C">
                        <w:pPr>
                          <w:pStyle w:val="Normal-Table1"/>
                          <w:rPr>
                            <w:shd w:val="clear" w:color="auto" w:fill="FFFFFF"/>
                            <w:lang w:val="en-AU"/>
                          </w:rPr>
                        </w:pPr>
                      </w:p>
                      <w:p w14:paraId="7DED5004" w14:textId="77777777" w:rsidR="004C6ED9" w:rsidRDefault="004C6ED9" w:rsidP="00214F7C">
                        <w:pPr>
                          <w:pStyle w:val="Normal-Table1"/>
                          <w:rPr>
                            <w:lang w:val="en-AU"/>
                          </w:rPr>
                        </w:pPr>
                      </w:p>
                      <w:p w14:paraId="142399B3" w14:textId="77777777" w:rsidR="004C6ED9" w:rsidRDefault="004C6ED9" w:rsidP="00214F7C">
                        <w:pPr>
                          <w:pStyle w:val="Normal-Table1"/>
                          <w:rPr>
                            <w:lang w:val="en-AU"/>
                          </w:rPr>
                        </w:pPr>
                      </w:p>
                      <w:p w14:paraId="6C4854E6" w14:textId="77777777" w:rsidR="004C6ED9" w:rsidRDefault="004C6ED9" w:rsidP="00214F7C">
                        <w:pPr>
                          <w:pStyle w:val="Normal-Table1"/>
                          <w:rPr>
                            <w:lang w:val="en-AU"/>
                          </w:rPr>
                        </w:pPr>
                      </w:p>
                      <w:p w14:paraId="7BD1DE77" w14:textId="77777777" w:rsidR="004C6ED9" w:rsidRDefault="004C6ED9" w:rsidP="00214F7C">
                        <w:pPr>
                          <w:pStyle w:val="Normal-Table1"/>
                          <w:rPr>
                            <w:lang w:val="en-AU"/>
                          </w:rPr>
                        </w:pPr>
                      </w:p>
                      <w:p w14:paraId="1713AF06" w14:textId="0AEE8786" w:rsidR="004C6ED9" w:rsidRPr="006A44CF" w:rsidRDefault="004C6ED9" w:rsidP="00214F7C">
                        <w:pPr>
                          <w:pStyle w:val="Normal-Table1"/>
                          <w:rPr>
                            <w:rFonts w:ascii="Times" w:hAnsi="Times"/>
                            <w:lang w:val="en-AU"/>
                          </w:rPr>
                        </w:pPr>
                        <w:r>
                          <w:rPr>
                            <w:lang w:val="en-AU"/>
                          </w:rPr>
                          <w:t>A national program sponsored by the Queensland Animal Welfare league that</w:t>
                        </w:r>
                        <w:r w:rsidRPr="006A44CF">
                          <w:rPr>
                            <w:lang w:val="en-AU"/>
                          </w:rPr>
                          <w:t xml:space="preserve"> aims to increase responsibility for companion animals so that </w:t>
                        </w:r>
                        <w:r w:rsidRPr="00EF2F0A">
                          <w:rPr>
                            <w:lang w:val="en-AU"/>
                          </w:rPr>
                          <w:t>every community and municipality can achieve zero euthanasia</w:t>
                        </w:r>
                        <w:r w:rsidRPr="006A44CF">
                          <w:rPr>
                            <w:lang w:val="en-AU"/>
                          </w:rPr>
                          <w:t> </w:t>
                        </w:r>
                        <w:r w:rsidRPr="00EF2F0A">
                          <w:rPr>
                            <w:lang w:val="en-AU"/>
                          </w:rPr>
                          <w:t>of all healthy and treatable cats and dogs</w:t>
                        </w:r>
                        <w:r>
                          <w:rPr>
                            <w:lang w:val="en-AU"/>
                          </w:rPr>
                          <w:t>.</w:t>
                        </w:r>
                      </w:p>
                    </w:txbxContent>
                  </v:textbox>
                </v:shape>
                <v:shape id="Picture 3" o:spid="_x0000_s1065" type="#_x0000_t75" style="position:absolute;left:9956;top:533;width:6300;height:6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">
                  <v:imagedata r:id="rId29" o:title=""/>
                  <v:path arrowok="t"/>
                </v:shape>
                <w10:wrap type="through"/>
              </v:group>
            </w:pict>
          </mc:Fallback>
        </mc:AlternateContent>
      </w:r>
      <w:r w:rsidR="005D028D" w:rsidRPr="00B14EC2">
        <w:rPr>
          <w:noProof w:val="0"/>
          <w:lang w:val="en-CA"/>
        </w:rPr>
        <w:br w:type="page"/>
      </w:r>
    </w:p>
    <w:p w14:paraId="6618A129" w14:textId="69640C00" w:rsidR="001F3488" w:rsidRPr="00B14EC2" w:rsidRDefault="00E413F9" w:rsidP="0033192D">
      <w:pPr>
        <w:pStyle w:val="Heading2"/>
        <w:rPr>
          <w:noProof w:val="0"/>
          <w:lang w:val="en-CA"/>
        </w:rPr>
      </w:pPr>
      <w:bookmarkStart w:id="56" w:name="_Toc365566054"/>
      <w:r>
        <w:rPr>
          <w:noProof w:val="0"/>
          <w:lang w:val="en-CA"/>
        </w:rPr>
        <w:lastRenderedPageBreak/>
        <w:t xml:space="preserve">Focus area </w:t>
      </w:r>
      <w:r w:rsidRPr="00E413F9">
        <w:rPr>
          <w:noProof w:val="0"/>
          <w:u w:val="single"/>
          <w:lang w:val="en-CA"/>
        </w:rPr>
        <w:t>seven</w:t>
      </w:r>
      <w:r>
        <w:rPr>
          <w:noProof w:val="0"/>
          <w:lang w:val="en-CA"/>
        </w:rPr>
        <w:t xml:space="preserve"> </w:t>
      </w:r>
      <w:r w:rsidR="00887D88">
        <w:rPr>
          <w:noProof w:val="0"/>
          <w:lang w:val="en-CA"/>
        </w:rPr>
        <w:t xml:space="preserve">- </w:t>
      </w:r>
      <w:r w:rsidR="001F3488" w:rsidRPr="00B14EC2">
        <w:rPr>
          <w:noProof w:val="0"/>
          <w:lang w:val="en-CA"/>
        </w:rPr>
        <w:t>Domestic animal businesses</w:t>
      </w:r>
      <w:bookmarkEnd w:id="55"/>
      <w:bookmarkEnd w:id="56"/>
    </w:p>
    <w:p w14:paraId="59EB91E9" w14:textId="68ED9DD6" w:rsidR="001F3488" w:rsidRPr="00B14EC2" w:rsidRDefault="00B42DDE" w:rsidP="002E09D4">
      <w:pPr>
        <w:rPr>
          <w:noProof w:val="0"/>
          <w:lang w:val="en-CA"/>
        </w:rPr>
      </w:pPr>
      <w:r w:rsidRPr="00B14EC2">
        <w:rPr>
          <w:lang w:val="en-AU" w:eastAsia="en-AU"/>
        </w:rPr>
        <mc:AlternateContent>
          <mc:Choice Requires="wps">
            <w:drawing>
              <wp:anchor distT="0" distB="0" distL="114300" distR="114300" simplePos="0" relativeHeight="251637760" behindDoc="0" locked="0" layoutInCell="1" allowOverlap="1" wp14:anchorId="0A31CF03" wp14:editId="49077555">
                <wp:simplePos x="0" y="0"/>
                <wp:positionH relativeFrom="column">
                  <wp:posOffset>509905</wp:posOffset>
                </wp:positionH>
                <wp:positionV relativeFrom="paragraph">
                  <wp:posOffset>50165</wp:posOffset>
                </wp:positionV>
                <wp:extent cx="5016500" cy="1111885"/>
                <wp:effectExtent l="0" t="0" r="38100" b="31115"/>
                <wp:wrapTight wrapText="bothSides">
                  <wp:wrapPolygon edited="0">
                    <wp:start x="0" y="0"/>
                    <wp:lineTo x="0" y="21711"/>
                    <wp:lineTo x="21655" y="21711"/>
                    <wp:lineTo x="21655" y="0"/>
                    <wp:lineTo x="0" y="0"/>
                  </wp:wrapPolygon>
                </wp:wrapTight>
                <wp:docPr id="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0" cy="1111885"/>
                        </a:xfrm>
                        <a:prstGeom prst="rect">
                          <a:avLst/>
                        </a:prstGeom>
                        <a:solidFill>
                          <a:schemeClr val="bg1">
                            <a:lumMod val="85000"/>
                          </a:schemeClr>
                        </a:solidFill>
                        <a:ln w="12700">
                          <a:solidFill>
                            <a:srgbClr val="A5A5A5"/>
                          </a:solidFill>
                          <a:miter lim="800000"/>
                          <a:headEnd/>
                          <a:tailEnd/>
                        </a:ln>
                        <a:extLst/>
                      </wps:spPr>
                      <wps:txbx>
                        <w:txbxContent>
                          <w:p w14:paraId="31C176CE" w14:textId="77777777" w:rsidR="004C6ED9" w:rsidRDefault="004C6ED9" w:rsidP="002E09D4">
                            <w:r>
                              <w:t>Objective</w:t>
                            </w:r>
                          </w:p>
                          <w:p w14:paraId="4DF2B857" w14:textId="77777777" w:rsidR="004C6ED9" w:rsidRDefault="004C6ED9" w:rsidP="00E56AA7">
                            <w:pPr>
                              <w:pStyle w:val="Bullet2"/>
                            </w:pPr>
                            <w:r>
                              <w:t>To ensure domestic animal businesses:</w:t>
                            </w:r>
                          </w:p>
                          <w:p w14:paraId="4B3B0B71" w14:textId="42443016" w:rsidR="004C6ED9" w:rsidRDefault="004C6ED9" w:rsidP="00E56AA7">
                            <w:pPr>
                              <w:pStyle w:val="Bullet3"/>
                            </w:pPr>
                            <w:r>
                              <w:t>are aware of their obligations in relation to government legislation,  policies; and relavant codes of practice</w:t>
                            </w:r>
                          </w:p>
                          <w:p w14:paraId="6875FDE9" w14:textId="3F63B845" w:rsidR="004C6ED9" w:rsidRDefault="004C6ED9" w:rsidP="00E56AA7">
                            <w:pPr>
                              <w:pStyle w:val="Bullet3"/>
                            </w:pPr>
                            <w:r>
                              <w:t>comply with all legislated requirements</w:t>
                            </w:r>
                          </w:p>
                          <w:p w14:paraId="33B9EBEF" w14:textId="77777777" w:rsidR="004C6ED9" w:rsidRPr="0008342B" w:rsidRDefault="004C6ED9" w:rsidP="002E09D4"/>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31CF03" id="Text Box 52" o:spid="_x0000_s1066" type="#_x0000_t202" style="position:absolute;margin-left:40.15pt;margin-top:3.95pt;width:395pt;height:87.5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" fillcolor="#d8d8d8 [2732]" strokecolor="#a5a5a5" strokeweight="1pt">
                <v:textbox inset=",7.2pt,,7.2pt">
                  <w:txbxContent>
                    <w:p w14:paraId="31C176CE" w14:textId="77777777" w:rsidR="004C6ED9" w:rsidRDefault="004C6ED9" w:rsidP="002E09D4">
                      <w:r>
                        <w:t>Objective</w:t>
                      </w:r>
                    </w:p>
                    <w:p w14:paraId="4DF2B857" w14:textId="77777777" w:rsidR="004C6ED9" w:rsidRDefault="004C6ED9" w:rsidP="00E56AA7">
                      <w:pPr>
                        <w:pStyle w:val="Bullet2"/>
                      </w:pPr>
                      <w:r>
                        <w:t>To ensure domestic animal businesses:</w:t>
                      </w:r>
                    </w:p>
                    <w:p w14:paraId="4B3B0B71" w14:textId="42443016" w:rsidR="004C6ED9" w:rsidRDefault="004C6ED9" w:rsidP="00E56AA7">
                      <w:pPr>
                        <w:pStyle w:val="Bullet3"/>
                      </w:pPr>
                      <w:r>
                        <w:t>are aware of their obligations in relation to government legislation,  policies; and relavant codes of practice</w:t>
                      </w:r>
                    </w:p>
                    <w:p w14:paraId="6875FDE9" w14:textId="3F63B845" w:rsidR="004C6ED9" w:rsidRDefault="004C6ED9" w:rsidP="00E56AA7">
                      <w:pPr>
                        <w:pStyle w:val="Bullet3"/>
                      </w:pPr>
                      <w:r>
                        <w:t>comply with all legislated requirements</w:t>
                      </w:r>
                    </w:p>
                    <w:p w14:paraId="33B9EBEF" w14:textId="77777777" w:rsidR="004C6ED9" w:rsidRPr="0008342B" w:rsidRDefault="004C6ED9" w:rsidP="002E09D4"/>
                  </w:txbxContent>
                </v:textbox>
                <w10:wrap type="tight"/>
              </v:shape>
            </w:pict>
          </mc:Fallback>
        </mc:AlternateContent>
      </w:r>
    </w:p>
    <w:p w14:paraId="3D4986B0" w14:textId="77777777" w:rsidR="001F3488" w:rsidRPr="00B14EC2" w:rsidRDefault="001F3488" w:rsidP="002E09D4">
      <w:pPr>
        <w:rPr>
          <w:noProof w:val="0"/>
          <w:lang w:val="en-CA"/>
        </w:rPr>
      </w:pPr>
    </w:p>
    <w:p w14:paraId="48C0EF1F" w14:textId="77777777" w:rsidR="001F3488" w:rsidRPr="00B14EC2" w:rsidRDefault="001F3488" w:rsidP="002E09D4">
      <w:pPr>
        <w:rPr>
          <w:noProof w:val="0"/>
          <w:lang w:val="en-CA"/>
        </w:rPr>
      </w:pPr>
    </w:p>
    <w:p w14:paraId="60523062" w14:textId="3163A353" w:rsidR="00CA2B5B" w:rsidRPr="00B14EC2" w:rsidRDefault="00323F8C" w:rsidP="00CA2B5B">
      <w:pPr>
        <w:pStyle w:val="Heading3"/>
        <w:rPr>
          <w:lang w:val="en-CA"/>
        </w:rPr>
      </w:pPr>
      <w:bookmarkStart w:id="57" w:name="_Toc362116628"/>
      <w:bookmarkStart w:id="58" w:name="_Toc365566055"/>
      <w:r w:rsidRPr="00B14EC2">
        <w:rPr>
          <w:lang w:val="en-CA"/>
        </w:rPr>
        <w:t xml:space="preserve">The key </w:t>
      </w:r>
      <w:r w:rsidR="00833B4E" w:rsidRPr="00B14EC2">
        <w:rPr>
          <w:lang w:val="en-CA"/>
        </w:rPr>
        <w:t>findings</w:t>
      </w:r>
      <w:r w:rsidRPr="00B14EC2">
        <w:rPr>
          <w:lang w:val="en-CA"/>
        </w:rPr>
        <w:t xml:space="preserve"> from our consultation and research</w:t>
      </w:r>
      <w:bookmarkEnd w:id="57"/>
      <w:bookmarkEnd w:id="58"/>
    </w:p>
    <w:p w14:paraId="42968422" w14:textId="0DEA7DF8" w:rsidR="00CA2B5B" w:rsidRPr="00B14EC2" w:rsidRDefault="00CA2B5B" w:rsidP="00CA2B5B">
      <w:pPr>
        <w:pStyle w:val="Bullet2"/>
        <w:rPr>
          <w:rFonts w:ascii="Times" w:hAnsi="Times" w:cs="Times"/>
          <w:noProof w:val="0"/>
          <w:lang w:val="en-CA"/>
        </w:rPr>
      </w:pPr>
      <w:r w:rsidRPr="00B14EC2">
        <w:rPr>
          <w:noProof w:val="0"/>
          <w:lang w:val="en-CA"/>
        </w:rPr>
        <w:t>Council strongly encourages Domestic Animal Businesses</w:t>
      </w:r>
      <w:r w:rsidR="00D54DAC">
        <w:rPr>
          <w:noProof w:val="0"/>
          <w:lang w:val="en-CA"/>
        </w:rPr>
        <w:t xml:space="preserve"> </w:t>
      </w:r>
      <w:r w:rsidR="00D54DAC" w:rsidRPr="00B14EC2">
        <w:rPr>
          <w:noProof w:val="0"/>
          <w:lang w:val="en-CA"/>
        </w:rPr>
        <w:t>(D</w:t>
      </w:r>
      <w:r w:rsidR="00D54DAC">
        <w:rPr>
          <w:noProof w:val="0"/>
          <w:lang w:val="en-CA"/>
        </w:rPr>
        <w:t xml:space="preserve">ABs) </w:t>
      </w:r>
      <w:r w:rsidRPr="00B14EC2">
        <w:rPr>
          <w:noProof w:val="0"/>
          <w:lang w:val="en-CA"/>
        </w:rPr>
        <w:t>to source animals from reputable suppliers, partic</w:t>
      </w:r>
      <w:r w:rsidR="008A2489" w:rsidRPr="00B14EC2">
        <w:rPr>
          <w:noProof w:val="0"/>
          <w:lang w:val="en-CA"/>
        </w:rPr>
        <w:t>ularly animal welfare agencies</w:t>
      </w:r>
    </w:p>
    <w:p w14:paraId="11173BF3" w14:textId="04A1B264" w:rsidR="008A2489" w:rsidRPr="00B14EC2" w:rsidRDefault="008A2489" w:rsidP="00214F7C">
      <w:pPr>
        <w:pStyle w:val="Bullet2"/>
      </w:pPr>
      <w:r w:rsidRPr="00B14EC2">
        <w:t xml:space="preserve">Similar to </w:t>
      </w:r>
      <w:r w:rsidR="00D54DAC">
        <w:t>OERC</w:t>
      </w:r>
      <w:r w:rsidR="004F197B" w:rsidRPr="00B14EC2">
        <w:rPr>
          <w:rStyle w:val="FootnoteReference"/>
          <w:noProof w:val="0"/>
          <w:lang w:val="en-CA"/>
        </w:rPr>
        <w:footnoteReference w:id="25"/>
      </w:r>
      <w:r w:rsidR="004F197B" w:rsidRPr="00B14EC2">
        <w:t>,</w:t>
      </w:r>
      <w:r w:rsidRPr="00B14EC2">
        <w:t xml:space="preserve"> survey respondents state that the following were ‘important’ or ‘very important issues of concern:</w:t>
      </w:r>
    </w:p>
    <w:p w14:paraId="4F7CB885" w14:textId="4FE16661" w:rsidR="008A2489" w:rsidRPr="00B14EC2" w:rsidRDefault="004F197B" w:rsidP="008A2489">
      <w:pPr>
        <w:pStyle w:val="Bullet3"/>
        <w:rPr>
          <w:noProof w:val="0"/>
          <w:lang w:val="en-CA"/>
        </w:rPr>
      </w:pPr>
      <w:r w:rsidRPr="00B14EC2">
        <w:rPr>
          <w:noProof w:val="0"/>
          <w:lang w:val="en-CA"/>
        </w:rPr>
        <w:t>u</w:t>
      </w:r>
      <w:r w:rsidR="008A2489" w:rsidRPr="00B14EC2">
        <w:rPr>
          <w:noProof w:val="0"/>
          <w:lang w:val="en-CA"/>
        </w:rPr>
        <w:t>nscrupulous breeders and puppy farms (approx. 87% of respondents)</w:t>
      </w:r>
    </w:p>
    <w:p w14:paraId="65700C77" w14:textId="00F73A64" w:rsidR="008A2489" w:rsidRPr="00B14EC2" w:rsidRDefault="004F197B" w:rsidP="004F197B">
      <w:pPr>
        <w:pStyle w:val="Bullet3"/>
        <w:rPr>
          <w:noProof w:val="0"/>
          <w:lang w:val="en-CA"/>
        </w:rPr>
      </w:pPr>
      <w:r w:rsidRPr="00B14EC2">
        <w:rPr>
          <w:noProof w:val="0"/>
          <w:lang w:val="en-CA"/>
        </w:rPr>
        <w:t>t</w:t>
      </w:r>
      <w:r w:rsidR="008A2489" w:rsidRPr="00B14EC2">
        <w:rPr>
          <w:noProof w:val="0"/>
          <w:lang w:val="en-CA"/>
        </w:rPr>
        <w:t>he sale of animals through pet shops (</w:t>
      </w:r>
      <w:r w:rsidRPr="00B14EC2">
        <w:rPr>
          <w:noProof w:val="0"/>
          <w:lang w:val="en-CA"/>
        </w:rPr>
        <w:t xml:space="preserve">approx. </w:t>
      </w:r>
      <w:r w:rsidR="008A2489" w:rsidRPr="00B14EC2">
        <w:rPr>
          <w:noProof w:val="0"/>
          <w:lang w:val="en-CA"/>
        </w:rPr>
        <w:t>81</w:t>
      </w:r>
      <w:r w:rsidRPr="00B14EC2">
        <w:rPr>
          <w:noProof w:val="0"/>
          <w:lang w:val="en-CA"/>
        </w:rPr>
        <w:t>%</w:t>
      </w:r>
      <w:r w:rsidR="008A2489" w:rsidRPr="00B14EC2">
        <w:rPr>
          <w:noProof w:val="0"/>
          <w:lang w:val="en-CA"/>
        </w:rPr>
        <w:t>)</w:t>
      </w:r>
    </w:p>
    <w:p w14:paraId="75194392" w14:textId="4FE1F67C" w:rsidR="00971EAD" w:rsidRPr="00B14EC2" w:rsidRDefault="00971EAD" w:rsidP="00D07F50">
      <w:pPr>
        <w:pStyle w:val="Bullet2"/>
        <w:rPr>
          <w:noProof w:val="0"/>
          <w:lang w:val="en-CA"/>
        </w:rPr>
      </w:pPr>
      <w:r w:rsidRPr="00B14EC2">
        <w:rPr>
          <w:noProof w:val="0"/>
          <w:lang w:val="en-CA"/>
        </w:rPr>
        <w:t xml:space="preserve">All </w:t>
      </w:r>
      <w:r w:rsidR="00887D88">
        <w:rPr>
          <w:noProof w:val="0"/>
          <w:lang w:val="en-CA"/>
        </w:rPr>
        <w:t>DABs</w:t>
      </w:r>
      <w:r w:rsidRPr="00B14EC2">
        <w:rPr>
          <w:noProof w:val="0"/>
          <w:lang w:val="en-CA"/>
        </w:rPr>
        <w:t xml:space="preserve"> </w:t>
      </w:r>
      <w:r w:rsidR="00187FF2">
        <w:rPr>
          <w:noProof w:val="0"/>
          <w:lang w:val="en-CA"/>
        </w:rPr>
        <w:t>must be registered with Council and C</w:t>
      </w:r>
      <w:r w:rsidRPr="00B14EC2">
        <w:rPr>
          <w:noProof w:val="0"/>
          <w:lang w:val="en-CA"/>
        </w:rPr>
        <w:t xml:space="preserve">ouncil must in turn report these to the </w:t>
      </w:r>
      <w:r w:rsidR="00887D88">
        <w:rPr>
          <w:noProof w:val="0"/>
          <w:lang w:val="en-CA"/>
        </w:rPr>
        <w:t>Victorian</w:t>
      </w:r>
      <w:r w:rsidR="00187FF2">
        <w:rPr>
          <w:noProof w:val="0"/>
          <w:lang w:val="en-CA"/>
        </w:rPr>
        <w:t xml:space="preserve"> G</w:t>
      </w:r>
      <w:r w:rsidRPr="00B14EC2">
        <w:rPr>
          <w:noProof w:val="0"/>
          <w:lang w:val="en-CA"/>
        </w:rPr>
        <w:t>overnment</w:t>
      </w:r>
      <w:r w:rsidRPr="00B14EC2">
        <w:rPr>
          <w:rStyle w:val="FootnoteReference"/>
          <w:rFonts w:ascii="Helvetica" w:hAnsi="Helvetica"/>
          <w:noProof w:val="0"/>
          <w:color w:val="333333"/>
          <w:szCs w:val="21"/>
          <w:lang w:val="en-CA"/>
        </w:rPr>
        <w:footnoteReference w:id="26"/>
      </w:r>
      <w:r w:rsidRPr="00B14EC2">
        <w:rPr>
          <w:noProof w:val="0"/>
          <w:lang w:val="en-CA"/>
        </w:rPr>
        <w:t>. Council will generally inspect DABs each year to ensure they comply with mandatory codes of practice and to offer any support and advice as may be necessary.</w:t>
      </w:r>
    </w:p>
    <w:p w14:paraId="3826D7B0" w14:textId="0202A222" w:rsidR="00971EAD" w:rsidRPr="00B14EC2" w:rsidRDefault="00971EAD" w:rsidP="00D07F50">
      <w:pPr>
        <w:pStyle w:val="Bullet2"/>
        <w:rPr>
          <w:noProof w:val="0"/>
          <w:lang w:val="en-CA"/>
        </w:rPr>
      </w:pPr>
      <w:r w:rsidRPr="00B14EC2">
        <w:rPr>
          <w:noProof w:val="0"/>
          <w:lang w:val="en-CA"/>
        </w:rPr>
        <w:t>DABs include:</w:t>
      </w:r>
    </w:p>
    <w:p w14:paraId="2AEA16EC" w14:textId="068DD80A" w:rsidR="00971EAD" w:rsidRPr="00B14EC2" w:rsidRDefault="00887D88" w:rsidP="00D07F50">
      <w:pPr>
        <w:pStyle w:val="Bullet3"/>
        <w:rPr>
          <w:noProof w:val="0"/>
          <w:lang w:val="en-CA"/>
        </w:rPr>
      </w:pPr>
      <w:r w:rsidRPr="00B14EC2">
        <w:rPr>
          <w:lang w:eastAsia="en-AU"/>
        </w:rPr>
        <mc:AlternateContent>
          <mc:Choice Requires="wps">
            <w:drawing>
              <wp:anchor distT="0" distB="0" distL="114300" distR="114300" simplePos="0" relativeHeight="251774976" behindDoc="0" locked="0" layoutInCell="1" allowOverlap="1" wp14:anchorId="101C3466" wp14:editId="286E8BA2">
                <wp:simplePos x="0" y="0"/>
                <wp:positionH relativeFrom="margin">
                  <wp:posOffset>4026535</wp:posOffset>
                </wp:positionH>
                <wp:positionV relativeFrom="paragraph">
                  <wp:posOffset>240030</wp:posOffset>
                </wp:positionV>
                <wp:extent cx="1972945" cy="1273810"/>
                <wp:effectExtent l="0" t="0" r="27305" b="21590"/>
                <wp:wrapTight wrapText="bothSides">
                  <wp:wrapPolygon edited="0">
                    <wp:start x="0" y="0"/>
                    <wp:lineTo x="0" y="21643"/>
                    <wp:lineTo x="21690" y="21643"/>
                    <wp:lineTo x="21690" y="0"/>
                    <wp:lineTo x="0" y="0"/>
                  </wp:wrapPolygon>
                </wp:wrapTight>
                <wp:docPr id="3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1273810"/>
                        </a:xfrm>
                        <a:prstGeom prst="rect">
                          <a:avLst/>
                        </a:prstGeom>
                        <a:solidFill>
                          <a:schemeClr val="bg1">
                            <a:lumMod val="85000"/>
                          </a:schemeClr>
                        </a:solidFill>
                        <a:ln w="12700">
                          <a:solidFill>
                            <a:srgbClr val="A5A5A5"/>
                          </a:solidFill>
                          <a:miter lim="800000"/>
                          <a:headEnd/>
                          <a:tailEnd/>
                        </a:ln>
                        <a:extLst/>
                      </wps:spPr>
                      <wps:txbx>
                        <w:txbxContent>
                          <w:p w14:paraId="51CA43AF" w14:textId="0CEBFF5A" w:rsidR="004C6ED9" w:rsidRPr="00CE1786" w:rsidRDefault="004C6ED9" w:rsidP="00744F5E">
                            <w:pPr>
                              <w:pStyle w:val="Bullet1-9pt"/>
                              <w:rPr>
                                <w:lang w:val="en-AU"/>
                              </w:rPr>
                            </w:pPr>
                            <w:r>
                              <w:rPr>
                                <w:lang w:val="en-AU"/>
                              </w:rPr>
                              <w:t>At April 2017 t</w:t>
                            </w:r>
                            <w:r w:rsidRPr="00CE1786">
                              <w:rPr>
                                <w:lang w:val="en-AU"/>
                              </w:rPr>
                              <w:t>here are</w:t>
                            </w:r>
                            <w:r>
                              <w:rPr>
                                <w:lang w:val="en-AU"/>
                              </w:rPr>
                              <w:t xml:space="preserve"> 15</w:t>
                            </w:r>
                            <w:r w:rsidRPr="00CE1786">
                              <w:rPr>
                                <w:lang w:val="en-AU"/>
                              </w:rPr>
                              <w:t xml:space="preserve"> domestic animal businesses in </w:t>
                            </w:r>
                            <w:r>
                              <w:rPr>
                                <w:lang w:val="en-AU"/>
                              </w:rPr>
                              <w:t>Maroondah</w:t>
                            </w:r>
                            <w:r w:rsidRPr="00CE1786">
                              <w:rPr>
                                <w:lang w:val="en-AU"/>
                              </w:rPr>
                              <w:t>:</w:t>
                            </w:r>
                          </w:p>
                          <w:p w14:paraId="57937B1F" w14:textId="170C9BC5" w:rsidR="004C6ED9" w:rsidRPr="00455ECE" w:rsidRDefault="004C6ED9" w:rsidP="00744F5E">
                            <w:pPr>
                              <w:pStyle w:val="Bullet2-9pt"/>
                            </w:pPr>
                            <w:r>
                              <w:t>8 x Boarding establishments</w:t>
                            </w:r>
                          </w:p>
                          <w:p w14:paraId="4FE73957" w14:textId="1FF114AF" w:rsidR="004C6ED9" w:rsidRPr="00455ECE" w:rsidRDefault="004C6ED9" w:rsidP="00744F5E">
                            <w:pPr>
                              <w:pStyle w:val="Bullet2-9pt"/>
                            </w:pPr>
                            <w:r>
                              <w:t>2 x Training</w:t>
                            </w:r>
                            <w:r w:rsidRPr="00455ECE">
                              <w:t xml:space="preserve"> establishments</w:t>
                            </w:r>
                          </w:p>
                          <w:p w14:paraId="748F99B7" w14:textId="1FF4B88B" w:rsidR="004C6ED9" w:rsidRPr="00455ECE" w:rsidRDefault="004C6ED9" w:rsidP="00744F5E">
                            <w:pPr>
                              <w:pStyle w:val="Bullet2-9pt"/>
                            </w:pPr>
                            <w:r>
                              <w:t>5 x Pet Shops</w:t>
                            </w:r>
                          </w:p>
                          <w:p w14:paraId="7E3F3DD9" w14:textId="77777777" w:rsidR="004C6ED9" w:rsidRPr="0008342B" w:rsidRDefault="004C6ED9" w:rsidP="00744F5E"/>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1C3466" id="_x0000_s1067" type="#_x0000_t202" style="position:absolute;left:0;text-align:left;margin-left:317.05pt;margin-top:18.9pt;width:155.35pt;height:100.3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" fillcolor="#d8d8d8 [2732]" strokecolor="#a5a5a5" strokeweight="1pt">
                <v:textbox inset=",7.2pt,,7.2pt">
                  <w:txbxContent>
                    <w:p w14:paraId="51CA43AF" w14:textId="0CEBFF5A" w:rsidR="004C6ED9" w:rsidRPr="00CE1786" w:rsidRDefault="004C6ED9" w:rsidP="00744F5E">
                      <w:pPr>
                        <w:pStyle w:val="Bullet1-9pt"/>
                        <w:rPr>
                          <w:lang w:val="en-AU"/>
                        </w:rPr>
                      </w:pPr>
                      <w:r>
                        <w:rPr>
                          <w:lang w:val="en-AU"/>
                        </w:rPr>
                        <w:t>At April 2017 t</w:t>
                      </w:r>
                      <w:r w:rsidRPr="00CE1786">
                        <w:rPr>
                          <w:lang w:val="en-AU"/>
                        </w:rPr>
                        <w:t>here are</w:t>
                      </w:r>
                      <w:r>
                        <w:rPr>
                          <w:lang w:val="en-AU"/>
                        </w:rPr>
                        <w:t xml:space="preserve"> 15</w:t>
                      </w:r>
                      <w:r w:rsidRPr="00CE1786">
                        <w:rPr>
                          <w:lang w:val="en-AU"/>
                        </w:rPr>
                        <w:t xml:space="preserve"> domestic animal businesses in </w:t>
                      </w:r>
                      <w:r>
                        <w:rPr>
                          <w:lang w:val="en-AU"/>
                        </w:rPr>
                        <w:t>Maroondah</w:t>
                      </w:r>
                      <w:r w:rsidRPr="00CE1786">
                        <w:rPr>
                          <w:lang w:val="en-AU"/>
                        </w:rPr>
                        <w:t>:</w:t>
                      </w:r>
                    </w:p>
                    <w:p w14:paraId="57937B1F" w14:textId="170C9BC5" w:rsidR="004C6ED9" w:rsidRPr="00455ECE" w:rsidRDefault="004C6ED9" w:rsidP="00744F5E">
                      <w:pPr>
                        <w:pStyle w:val="Bullet2-9pt"/>
                      </w:pPr>
                      <w:r>
                        <w:t>8 x Boarding establishments</w:t>
                      </w:r>
                    </w:p>
                    <w:p w14:paraId="4FE73957" w14:textId="1FF114AF" w:rsidR="004C6ED9" w:rsidRPr="00455ECE" w:rsidRDefault="004C6ED9" w:rsidP="00744F5E">
                      <w:pPr>
                        <w:pStyle w:val="Bullet2-9pt"/>
                      </w:pPr>
                      <w:r>
                        <w:t>2 x Training</w:t>
                      </w:r>
                      <w:r w:rsidRPr="00455ECE">
                        <w:t xml:space="preserve"> establishments</w:t>
                      </w:r>
                    </w:p>
                    <w:p w14:paraId="748F99B7" w14:textId="1FF4B88B" w:rsidR="004C6ED9" w:rsidRPr="00455ECE" w:rsidRDefault="004C6ED9" w:rsidP="00744F5E">
                      <w:pPr>
                        <w:pStyle w:val="Bullet2-9pt"/>
                      </w:pPr>
                      <w:r>
                        <w:t>5 x Pet Shops</w:t>
                      </w:r>
                    </w:p>
                    <w:p w14:paraId="7E3F3DD9" w14:textId="77777777" w:rsidR="004C6ED9" w:rsidRPr="0008342B" w:rsidRDefault="004C6ED9" w:rsidP="00744F5E"/>
                  </w:txbxContent>
                </v:textbox>
                <w10:wrap type="tight" anchorx="margin"/>
              </v:shape>
            </w:pict>
          </mc:Fallback>
        </mc:AlternateContent>
      </w:r>
      <w:r w:rsidR="00971EAD" w:rsidRPr="00B14EC2">
        <w:rPr>
          <w:noProof w:val="0"/>
          <w:lang w:val="en-CA"/>
        </w:rPr>
        <w:t>An an</w:t>
      </w:r>
      <w:r w:rsidR="00187FF2">
        <w:rPr>
          <w:noProof w:val="0"/>
          <w:lang w:val="en-CA"/>
        </w:rPr>
        <w:t>imal pound whether operated by C</w:t>
      </w:r>
      <w:r w:rsidR="00971EAD" w:rsidRPr="00B14EC2">
        <w:rPr>
          <w:noProof w:val="0"/>
          <w:lang w:val="en-CA"/>
        </w:rPr>
        <w:t>ouncil or another agency. In the case of Maroondah</w:t>
      </w:r>
      <w:r w:rsidR="00187FF2">
        <w:rPr>
          <w:noProof w:val="0"/>
          <w:lang w:val="en-CA"/>
        </w:rPr>
        <w:t>,</w:t>
      </w:r>
      <w:r w:rsidR="00971EAD" w:rsidRPr="00B14EC2">
        <w:rPr>
          <w:noProof w:val="0"/>
          <w:lang w:val="en-CA"/>
        </w:rPr>
        <w:t xml:space="preserve"> this is Animal Aid.</w:t>
      </w:r>
    </w:p>
    <w:p w14:paraId="192BAB5F" w14:textId="7C2A871A" w:rsidR="00971EAD" w:rsidRPr="00B14EC2" w:rsidRDefault="00971EAD" w:rsidP="00D07F50">
      <w:pPr>
        <w:pStyle w:val="Bullet3"/>
        <w:rPr>
          <w:noProof w:val="0"/>
          <w:lang w:val="en-CA"/>
        </w:rPr>
      </w:pPr>
      <w:r w:rsidRPr="00B14EC2">
        <w:rPr>
          <w:noProof w:val="0"/>
          <w:lang w:val="en-CA"/>
        </w:rPr>
        <w:t xml:space="preserve">A dog and/or cat breeding </w:t>
      </w:r>
      <w:r w:rsidR="00D07F50" w:rsidRPr="00B14EC2">
        <w:rPr>
          <w:noProof w:val="0"/>
          <w:lang w:val="en-CA"/>
        </w:rPr>
        <w:t xml:space="preserve">or rearing </w:t>
      </w:r>
      <w:r w:rsidRPr="00B14EC2">
        <w:rPr>
          <w:noProof w:val="0"/>
          <w:lang w:val="en-CA"/>
        </w:rPr>
        <w:t>business</w:t>
      </w:r>
    </w:p>
    <w:p w14:paraId="4476DBC9" w14:textId="54E93502" w:rsidR="00971EAD" w:rsidRPr="00B14EC2" w:rsidRDefault="00971EAD" w:rsidP="00D07F50">
      <w:pPr>
        <w:pStyle w:val="Bullet3"/>
        <w:rPr>
          <w:noProof w:val="0"/>
          <w:lang w:val="en-CA"/>
        </w:rPr>
      </w:pPr>
      <w:r w:rsidRPr="00B14EC2">
        <w:rPr>
          <w:noProof w:val="0"/>
          <w:lang w:val="en-CA"/>
        </w:rPr>
        <w:t>A </w:t>
      </w:r>
      <w:r w:rsidR="00D07F50" w:rsidRPr="00B14EC2">
        <w:rPr>
          <w:noProof w:val="0"/>
          <w:lang w:val="en-CA"/>
        </w:rPr>
        <w:t xml:space="preserve">commercial </w:t>
      </w:r>
      <w:r w:rsidRPr="00B14EC2">
        <w:rPr>
          <w:noProof w:val="0"/>
          <w:lang w:val="en-CA"/>
        </w:rPr>
        <w:t>dog training establishment </w:t>
      </w:r>
    </w:p>
    <w:p w14:paraId="1EDA901A" w14:textId="0A9EB9A4" w:rsidR="00971EAD" w:rsidRPr="00B14EC2" w:rsidRDefault="00971EAD" w:rsidP="00D07F50">
      <w:pPr>
        <w:pStyle w:val="Bullet3"/>
        <w:rPr>
          <w:noProof w:val="0"/>
          <w:lang w:val="en-CA"/>
        </w:rPr>
      </w:pPr>
      <w:r w:rsidRPr="00B14EC2">
        <w:rPr>
          <w:noProof w:val="0"/>
          <w:lang w:val="en-CA"/>
        </w:rPr>
        <w:t>A pet shop </w:t>
      </w:r>
    </w:p>
    <w:p w14:paraId="421DA676" w14:textId="61577E76" w:rsidR="00971EAD" w:rsidRPr="00B14EC2" w:rsidRDefault="00971EAD" w:rsidP="00D07F50">
      <w:pPr>
        <w:pStyle w:val="Bullet3"/>
        <w:rPr>
          <w:noProof w:val="0"/>
          <w:lang w:val="en-CA"/>
        </w:rPr>
      </w:pPr>
      <w:r w:rsidRPr="00B14EC2">
        <w:rPr>
          <w:noProof w:val="0"/>
          <w:lang w:val="en-CA"/>
        </w:rPr>
        <w:t>An animal shelter </w:t>
      </w:r>
    </w:p>
    <w:p w14:paraId="5214C406" w14:textId="77777777" w:rsidR="00D07F50" w:rsidRPr="00B14EC2" w:rsidRDefault="00D07F50" w:rsidP="00D07F50">
      <w:pPr>
        <w:pStyle w:val="Bullet3"/>
        <w:rPr>
          <w:noProof w:val="0"/>
          <w:lang w:val="en-CA"/>
        </w:rPr>
      </w:pPr>
      <w:r w:rsidRPr="00B14EC2">
        <w:rPr>
          <w:noProof w:val="0"/>
          <w:lang w:val="en-CA"/>
        </w:rPr>
        <w:t xml:space="preserve">A commercial cat or dog </w:t>
      </w:r>
      <w:r w:rsidR="00971EAD" w:rsidRPr="00B14EC2">
        <w:rPr>
          <w:noProof w:val="0"/>
          <w:lang w:val="en-CA"/>
        </w:rPr>
        <w:t>boarding </w:t>
      </w:r>
      <w:r w:rsidRPr="00B14EC2">
        <w:rPr>
          <w:noProof w:val="0"/>
          <w:lang w:val="en-CA"/>
        </w:rPr>
        <w:t xml:space="preserve">establishment </w:t>
      </w:r>
    </w:p>
    <w:p w14:paraId="2003480D" w14:textId="01B0E8EF" w:rsidR="00971EAD" w:rsidRPr="00B14EC2" w:rsidRDefault="00971EAD" w:rsidP="00D07F50">
      <w:pPr>
        <w:pStyle w:val="Bullet3"/>
        <w:rPr>
          <w:noProof w:val="0"/>
          <w:lang w:val="en-CA"/>
        </w:rPr>
      </w:pPr>
      <w:r w:rsidRPr="00B14EC2">
        <w:rPr>
          <w:noProof w:val="0"/>
          <w:lang w:val="en-CA"/>
        </w:rPr>
        <w:t>An establishment that is rearing dogs or cats (where the business is run for profit).</w:t>
      </w:r>
    </w:p>
    <w:p w14:paraId="33468742" w14:textId="5E5AD986" w:rsidR="00D07F50" w:rsidRPr="00B14EC2" w:rsidRDefault="00FA0EF5" w:rsidP="00D07F50">
      <w:pPr>
        <w:pStyle w:val="Bullet2"/>
        <w:spacing w:before="0"/>
        <w:ind w:left="567" w:hanging="283"/>
        <w:rPr>
          <w:noProof w:val="0"/>
          <w:lang w:val="en-CA"/>
        </w:rPr>
      </w:pPr>
      <w:r>
        <w:rPr>
          <w:noProof w:val="0"/>
          <w:lang w:val="en-CA"/>
        </w:rPr>
        <w:t>Over</w:t>
      </w:r>
      <w:r w:rsidR="00D07F50" w:rsidRPr="00B14EC2">
        <w:rPr>
          <w:noProof w:val="0"/>
          <w:lang w:val="en-CA"/>
        </w:rPr>
        <w:t xml:space="preserve"> half of respondents were interested in knowing what dog obedience or activity groups were available in Maroondah.</w:t>
      </w:r>
    </w:p>
    <w:p w14:paraId="4999C747" w14:textId="1FD65C64" w:rsidR="00323F8C" w:rsidRPr="00B14EC2" w:rsidRDefault="008E1E8F" w:rsidP="00E70810">
      <w:pPr>
        <w:pStyle w:val="Heading3"/>
        <w:rPr>
          <w:lang w:val="en-CA"/>
        </w:rPr>
      </w:pPr>
      <w:bookmarkStart w:id="59" w:name="_Toc362116629"/>
      <w:bookmarkStart w:id="60" w:name="_Toc365566056"/>
      <w:r w:rsidRPr="00B14EC2">
        <w:rPr>
          <w:lang w:val="en-CA"/>
        </w:rPr>
        <w:t>Strategies</w:t>
      </w:r>
      <w:r w:rsidR="00E70810" w:rsidRPr="00B14EC2">
        <w:rPr>
          <w:lang w:val="en-CA"/>
        </w:rPr>
        <w:t xml:space="preserve"> to address new and emerging issues</w:t>
      </w:r>
      <w:bookmarkEnd w:id="59"/>
      <w:bookmarkEnd w:id="60"/>
      <w:r w:rsidR="00E70810" w:rsidRPr="00B14EC2">
        <w:rPr>
          <w:lang w:val="en-CA"/>
        </w:rPr>
        <w:t xml:space="preserve">  </w:t>
      </w:r>
    </w:p>
    <w:tbl>
      <w:tblPr>
        <w:tblW w:w="1134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5028"/>
        <w:gridCol w:w="1701"/>
        <w:gridCol w:w="2932"/>
        <w:gridCol w:w="1178"/>
      </w:tblGrid>
      <w:tr w:rsidR="00E715B7" w:rsidRPr="00B14EC2" w14:paraId="700A98D0" w14:textId="77777777" w:rsidTr="00E715B7">
        <w:tc>
          <w:tcPr>
            <w:tcW w:w="501" w:type="dxa"/>
            <w:shd w:val="clear" w:color="auto" w:fill="E6E6E6"/>
          </w:tcPr>
          <w:p w14:paraId="015112CE" w14:textId="731FC493" w:rsidR="00E715B7" w:rsidRPr="00E715B7" w:rsidRDefault="00E715B7" w:rsidP="00744F5E">
            <w:pPr>
              <w:rPr>
                <w:b/>
                <w:noProof w:val="0"/>
                <w:lang w:val="en-CA"/>
              </w:rPr>
            </w:pPr>
            <w:bookmarkStart w:id="61" w:name="_Toc195009242"/>
            <w:bookmarkStart w:id="62" w:name="_Toc195165078"/>
            <w:bookmarkEnd w:id="61"/>
            <w:bookmarkEnd w:id="62"/>
            <w:r w:rsidRPr="00E715B7">
              <w:rPr>
                <w:b/>
                <w:noProof w:val="0"/>
                <w:lang w:val="en-CA"/>
              </w:rPr>
              <w:t>OB</w:t>
            </w:r>
          </w:p>
        </w:tc>
        <w:tc>
          <w:tcPr>
            <w:tcW w:w="5028" w:type="dxa"/>
            <w:shd w:val="clear" w:color="auto" w:fill="E6E6E6"/>
            <w:vAlign w:val="center"/>
          </w:tcPr>
          <w:p w14:paraId="1E4B2382" w14:textId="77777777" w:rsidR="00E715B7" w:rsidRPr="00B14EC2" w:rsidRDefault="00E715B7" w:rsidP="00744F5E">
            <w:pPr>
              <w:pStyle w:val="Normal9ptBoldCentre"/>
              <w:framePr w:hSpace="0" w:wrap="auto" w:vAnchor="margin" w:hAnchor="text" w:xAlign="left" w:yAlign="inline"/>
              <w:rPr>
                <w:noProof w:val="0"/>
                <w:lang w:val="en-CA"/>
              </w:rPr>
            </w:pPr>
            <w:r w:rsidRPr="00B14EC2">
              <w:rPr>
                <w:noProof w:val="0"/>
                <w:lang w:val="en-CA"/>
              </w:rPr>
              <w:t>ACTION</w:t>
            </w:r>
          </w:p>
        </w:tc>
        <w:tc>
          <w:tcPr>
            <w:tcW w:w="1701" w:type="dxa"/>
            <w:shd w:val="clear" w:color="auto" w:fill="E6E6E6"/>
          </w:tcPr>
          <w:p w14:paraId="5BDDEB8D" w14:textId="4F5D3DC8" w:rsidR="00E715B7" w:rsidRPr="00B14EC2" w:rsidRDefault="00E715B7" w:rsidP="00744F5E">
            <w:pPr>
              <w:pStyle w:val="Normal9ptBoldCentre"/>
              <w:framePr w:hSpace="0" w:wrap="auto" w:vAnchor="margin" w:hAnchor="text" w:xAlign="left" w:yAlign="inline"/>
              <w:rPr>
                <w:noProof w:val="0"/>
                <w:lang w:val="en-CA"/>
              </w:rPr>
            </w:pPr>
            <w:r>
              <w:rPr>
                <w:noProof w:val="0"/>
                <w:lang w:val="en-CA"/>
              </w:rPr>
              <w:t>RESPONSIBILITY COUNCIL ROLES</w:t>
            </w:r>
          </w:p>
        </w:tc>
        <w:tc>
          <w:tcPr>
            <w:tcW w:w="2932" w:type="dxa"/>
            <w:shd w:val="clear" w:color="auto" w:fill="E6E6E6"/>
          </w:tcPr>
          <w:p w14:paraId="439DEE52" w14:textId="3076E28C" w:rsidR="00E715B7" w:rsidRPr="00B14EC2" w:rsidRDefault="00E715B7" w:rsidP="00744F5E">
            <w:pPr>
              <w:pStyle w:val="Normal9ptBoldCentre"/>
              <w:framePr w:hSpace="0" w:wrap="auto" w:vAnchor="margin" w:hAnchor="text" w:xAlign="left" w:yAlign="inline"/>
              <w:rPr>
                <w:noProof w:val="0"/>
                <w:lang w:val="en-CA"/>
              </w:rPr>
            </w:pPr>
            <w:r w:rsidRPr="00B14EC2">
              <w:rPr>
                <w:noProof w:val="0"/>
                <w:lang w:val="en-CA"/>
              </w:rPr>
              <w:t>MEASURES</w:t>
            </w:r>
          </w:p>
        </w:tc>
        <w:tc>
          <w:tcPr>
            <w:tcW w:w="1178" w:type="dxa"/>
            <w:shd w:val="clear" w:color="auto" w:fill="E6E6E6"/>
          </w:tcPr>
          <w:p w14:paraId="1CCC98B2" w14:textId="5BEB027B" w:rsidR="00E715B7" w:rsidRPr="00B14EC2" w:rsidRDefault="00E715B7" w:rsidP="00744F5E">
            <w:pPr>
              <w:pStyle w:val="Normal9ptBoldCentre"/>
              <w:framePr w:hSpace="0" w:wrap="auto" w:vAnchor="margin" w:hAnchor="text" w:xAlign="left" w:yAlign="inline"/>
              <w:rPr>
                <w:noProof w:val="0"/>
                <w:lang w:val="en-CA"/>
              </w:rPr>
            </w:pPr>
            <w:r>
              <w:rPr>
                <w:noProof w:val="0"/>
                <w:lang w:val="en-CA"/>
              </w:rPr>
              <w:t>TIMEFRAME</w:t>
            </w:r>
          </w:p>
        </w:tc>
      </w:tr>
      <w:tr w:rsidR="00E715B7" w:rsidRPr="00B14EC2" w14:paraId="7A41E8B1" w14:textId="77777777" w:rsidTr="00E715B7">
        <w:tc>
          <w:tcPr>
            <w:tcW w:w="501" w:type="dxa"/>
            <w:shd w:val="clear" w:color="auto" w:fill="auto"/>
          </w:tcPr>
          <w:p w14:paraId="61954D96" w14:textId="77777777" w:rsidR="00E715B7" w:rsidRPr="009F33EA" w:rsidRDefault="00E715B7" w:rsidP="00504FFC">
            <w:pPr>
              <w:pStyle w:val="Actionnumbers"/>
            </w:pPr>
          </w:p>
        </w:tc>
        <w:tc>
          <w:tcPr>
            <w:tcW w:w="5028" w:type="dxa"/>
            <w:shd w:val="clear" w:color="auto" w:fill="auto"/>
          </w:tcPr>
          <w:p w14:paraId="4E4225C7" w14:textId="547782E7" w:rsidR="00E715B7" w:rsidRPr="009F33EA" w:rsidRDefault="00E715B7" w:rsidP="00D07F50">
            <w:pPr>
              <w:rPr>
                <w:noProof w:val="0"/>
                <w:sz w:val="18"/>
                <w:szCs w:val="18"/>
                <w:lang w:val="en-CA"/>
              </w:rPr>
            </w:pPr>
            <w:r w:rsidRPr="009F33EA">
              <w:rPr>
                <w:noProof w:val="0"/>
                <w:sz w:val="18"/>
                <w:szCs w:val="18"/>
                <w:lang w:val="en-CA"/>
              </w:rPr>
              <w:t>Consider opportunities to profile dog obedience</w:t>
            </w:r>
            <w:r w:rsidR="003163A7">
              <w:rPr>
                <w:noProof w:val="0"/>
                <w:sz w:val="18"/>
                <w:szCs w:val="18"/>
                <w:lang w:val="en-CA"/>
              </w:rPr>
              <w:t>/training groups operating</w:t>
            </w:r>
            <w:r>
              <w:rPr>
                <w:noProof w:val="0"/>
                <w:sz w:val="18"/>
                <w:szCs w:val="18"/>
                <w:lang w:val="en-CA"/>
              </w:rPr>
              <w:t xml:space="preserve"> in</w:t>
            </w:r>
            <w:r w:rsidRPr="009F33EA">
              <w:rPr>
                <w:noProof w:val="0"/>
                <w:sz w:val="18"/>
                <w:szCs w:val="18"/>
                <w:lang w:val="en-CA"/>
              </w:rPr>
              <w:t xml:space="preserve"> Maroondah and recreation/social activities associated with pets.</w:t>
            </w:r>
          </w:p>
          <w:p w14:paraId="37CE4E3B" w14:textId="6EFC6D24" w:rsidR="00E715B7" w:rsidRPr="009F33EA" w:rsidRDefault="00E715B7" w:rsidP="00D84661">
            <w:pPr>
              <w:pStyle w:val="Normal9pttable-1ptpara"/>
              <w:framePr w:wrap="around"/>
              <w:rPr>
                <w:noProof w:val="0"/>
                <w:lang w:val="en-CA"/>
              </w:rPr>
            </w:pPr>
          </w:p>
        </w:tc>
        <w:tc>
          <w:tcPr>
            <w:tcW w:w="1701" w:type="dxa"/>
          </w:tcPr>
          <w:p w14:paraId="6C78B647" w14:textId="77777777" w:rsidR="00B538DA" w:rsidRPr="005E7163" w:rsidRDefault="00B538DA" w:rsidP="00B538DA">
            <w:pPr>
              <w:pStyle w:val="Bullet1-9pt"/>
              <w:rPr>
                <w:noProof w:val="0"/>
                <w:lang w:val="en-CA"/>
              </w:rPr>
            </w:pPr>
            <w:r>
              <w:rPr>
                <w:noProof w:val="0"/>
                <w:lang w:val="en-CA"/>
              </w:rPr>
              <w:t xml:space="preserve">Lead </w:t>
            </w:r>
            <w:r w:rsidRPr="00BE4894">
              <w:rPr>
                <w:b/>
                <w:noProof w:val="0"/>
                <w:lang w:val="en-CA"/>
              </w:rPr>
              <w:t>LL</w:t>
            </w:r>
          </w:p>
          <w:p w14:paraId="6DF5B93A" w14:textId="116098BF" w:rsidR="00B538DA" w:rsidRPr="00B538DA" w:rsidRDefault="00B538DA" w:rsidP="00B538DA">
            <w:pPr>
              <w:pStyle w:val="Bullet1-9pt"/>
              <w:rPr>
                <w:noProof w:val="0"/>
                <w:lang w:val="en-CA"/>
              </w:rPr>
            </w:pPr>
            <w:r w:rsidRPr="005E7163">
              <w:rPr>
                <w:noProof w:val="0"/>
                <w:lang w:val="en-CA"/>
              </w:rPr>
              <w:t>Support</w:t>
            </w:r>
            <w:r>
              <w:rPr>
                <w:b/>
                <w:noProof w:val="0"/>
                <w:lang w:val="en-CA"/>
              </w:rPr>
              <w:t xml:space="preserve"> Community Groups</w:t>
            </w:r>
          </w:p>
          <w:p w14:paraId="65EF45AD" w14:textId="5CBB6D16" w:rsidR="00B538DA" w:rsidRPr="005E7163" w:rsidRDefault="00B538DA" w:rsidP="00B538DA">
            <w:pPr>
              <w:pStyle w:val="Bullet1-9pt"/>
              <w:rPr>
                <w:noProof w:val="0"/>
                <w:lang w:val="en-CA"/>
              </w:rPr>
            </w:pPr>
            <w:r w:rsidRPr="00B538DA">
              <w:rPr>
                <w:noProof w:val="0"/>
                <w:lang w:val="en-CA"/>
              </w:rPr>
              <w:t>Role</w:t>
            </w:r>
            <w:r>
              <w:rPr>
                <w:b/>
                <w:noProof w:val="0"/>
                <w:lang w:val="en-CA"/>
              </w:rPr>
              <w:t xml:space="preserve"> CL</w:t>
            </w:r>
          </w:p>
          <w:p w14:paraId="4F4EBF02" w14:textId="221BB7A9" w:rsidR="00E715B7" w:rsidRPr="009F33EA" w:rsidRDefault="00E715B7" w:rsidP="00B538DA">
            <w:pPr>
              <w:pStyle w:val="Normal-Table11ptpara"/>
              <w:rPr>
                <w:noProof w:val="0"/>
                <w:lang w:val="en-CA"/>
              </w:rPr>
            </w:pPr>
          </w:p>
        </w:tc>
        <w:tc>
          <w:tcPr>
            <w:tcW w:w="2932" w:type="dxa"/>
            <w:shd w:val="clear" w:color="auto" w:fill="auto"/>
          </w:tcPr>
          <w:p w14:paraId="5796E7BA" w14:textId="6BA26021" w:rsidR="00E715B7" w:rsidRPr="009F33EA" w:rsidRDefault="00E715B7" w:rsidP="00744F5E">
            <w:pPr>
              <w:pStyle w:val="Normal-Table11ptpara"/>
              <w:rPr>
                <w:noProof w:val="0"/>
                <w:lang w:val="en-CA"/>
              </w:rPr>
            </w:pPr>
            <w:r w:rsidRPr="009F33EA">
              <w:rPr>
                <w:noProof w:val="0"/>
                <w:lang w:val="en-CA"/>
              </w:rPr>
              <w:t>Identification of groups and activities</w:t>
            </w:r>
          </w:p>
          <w:p w14:paraId="009C0601" w14:textId="6058648F" w:rsidR="00E715B7" w:rsidRPr="009F33EA" w:rsidRDefault="00E715B7" w:rsidP="00D84661">
            <w:pPr>
              <w:pStyle w:val="Normal-Table11ptpara"/>
              <w:rPr>
                <w:noProof w:val="0"/>
                <w:lang w:val="en-CA"/>
              </w:rPr>
            </w:pPr>
          </w:p>
        </w:tc>
        <w:tc>
          <w:tcPr>
            <w:tcW w:w="1178" w:type="dxa"/>
          </w:tcPr>
          <w:p w14:paraId="7C9EFC4C" w14:textId="3DB57D7C" w:rsidR="00E715B7" w:rsidRPr="009F33EA" w:rsidRDefault="00D80AD6" w:rsidP="00EC3D73">
            <w:pPr>
              <w:pStyle w:val="Bullet1-9pt"/>
              <w:rPr>
                <w:noProof w:val="0"/>
                <w:lang w:val="en-CA"/>
              </w:rPr>
            </w:pPr>
            <w:r>
              <w:rPr>
                <w:noProof w:val="0"/>
                <w:lang w:val="en-CA"/>
              </w:rPr>
              <w:t>2019/21</w:t>
            </w:r>
          </w:p>
        </w:tc>
      </w:tr>
      <w:tr w:rsidR="00E715B7" w:rsidRPr="00B14EC2" w14:paraId="69FEC37B" w14:textId="77777777" w:rsidTr="00E715B7">
        <w:tc>
          <w:tcPr>
            <w:tcW w:w="501" w:type="dxa"/>
            <w:shd w:val="clear" w:color="auto" w:fill="auto"/>
          </w:tcPr>
          <w:p w14:paraId="4D88C80F" w14:textId="5344C1DB" w:rsidR="00E715B7" w:rsidRPr="009F33EA" w:rsidRDefault="00E715B7" w:rsidP="00504FFC">
            <w:pPr>
              <w:pStyle w:val="Actionnumbers"/>
            </w:pPr>
          </w:p>
        </w:tc>
        <w:tc>
          <w:tcPr>
            <w:tcW w:w="5028" w:type="dxa"/>
            <w:shd w:val="clear" w:color="auto" w:fill="auto"/>
          </w:tcPr>
          <w:p w14:paraId="294A73FB" w14:textId="77777777" w:rsidR="00E715B7" w:rsidRPr="009F33EA" w:rsidRDefault="00E715B7" w:rsidP="00744F5E">
            <w:pPr>
              <w:pStyle w:val="Normal-1pt"/>
              <w:framePr w:hSpace="0" w:wrap="auto" w:vAnchor="margin" w:hAnchor="text" w:xAlign="left" w:yAlign="inline"/>
              <w:rPr>
                <w:noProof w:val="0"/>
                <w:sz w:val="18"/>
                <w:szCs w:val="18"/>
                <w:lang w:val="en-CA"/>
              </w:rPr>
            </w:pPr>
            <w:r w:rsidRPr="009F33EA">
              <w:rPr>
                <w:noProof w:val="0"/>
                <w:sz w:val="18"/>
                <w:szCs w:val="18"/>
                <w:lang w:val="en-CA"/>
              </w:rPr>
              <w:t>Identify opportunities to work with DABs to promote responsible pet ownership and initiatives that address the objectives of the Domestic Animal Management Plan.</w:t>
            </w:r>
          </w:p>
          <w:p w14:paraId="136FC7BC" w14:textId="3079FAAC" w:rsidR="00E715B7" w:rsidRPr="009F33EA" w:rsidRDefault="00E715B7" w:rsidP="008C4843">
            <w:pPr>
              <w:pStyle w:val="Normal9pttable-1ptpara"/>
              <w:framePr w:wrap="around"/>
              <w:rPr>
                <w:noProof w:val="0"/>
                <w:lang w:val="en-CA"/>
              </w:rPr>
            </w:pPr>
          </w:p>
        </w:tc>
        <w:tc>
          <w:tcPr>
            <w:tcW w:w="1701" w:type="dxa"/>
          </w:tcPr>
          <w:p w14:paraId="093E73B5" w14:textId="77777777" w:rsidR="00B538DA" w:rsidRPr="005E7163" w:rsidRDefault="00B538DA" w:rsidP="00B538DA">
            <w:pPr>
              <w:pStyle w:val="Bullet1-9pt"/>
              <w:rPr>
                <w:noProof w:val="0"/>
                <w:lang w:val="en-CA"/>
              </w:rPr>
            </w:pPr>
            <w:r>
              <w:rPr>
                <w:noProof w:val="0"/>
                <w:lang w:val="en-CA"/>
              </w:rPr>
              <w:t xml:space="preserve">Lead </w:t>
            </w:r>
            <w:r w:rsidRPr="00BE4894">
              <w:rPr>
                <w:b/>
                <w:noProof w:val="0"/>
                <w:lang w:val="en-CA"/>
              </w:rPr>
              <w:t>LL</w:t>
            </w:r>
          </w:p>
          <w:p w14:paraId="3BE9AD1D" w14:textId="6E97DB44" w:rsidR="00B538DA" w:rsidRPr="00B538DA" w:rsidRDefault="00B538DA" w:rsidP="00B538DA">
            <w:pPr>
              <w:pStyle w:val="Bullet1-9pt"/>
              <w:rPr>
                <w:noProof w:val="0"/>
                <w:lang w:val="en-CA"/>
              </w:rPr>
            </w:pPr>
            <w:r w:rsidRPr="005E7163">
              <w:rPr>
                <w:noProof w:val="0"/>
                <w:lang w:val="en-CA"/>
              </w:rPr>
              <w:t>Support</w:t>
            </w:r>
            <w:r>
              <w:rPr>
                <w:b/>
                <w:noProof w:val="0"/>
                <w:lang w:val="en-CA"/>
              </w:rPr>
              <w:t xml:space="preserve"> LL</w:t>
            </w:r>
          </w:p>
          <w:p w14:paraId="52C3BCC2" w14:textId="373A8001" w:rsidR="00B538DA" w:rsidRPr="005E7163" w:rsidRDefault="00B538DA" w:rsidP="00B538DA">
            <w:pPr>
              <w:pStyle w:val="Bullet1-9pt"/>
              <w:rPr>
                <w:noProof w:val="0"/>
                <w:lang w:val="en-CA"/>
              </w:rPr>
            </w:pPr>
            <w:r w:rsidRPr="00B538DA">
              <w:rPr>
                <w:noProof w:val="0"/>
                <w:lang w:val="en-CA"/>
              </w:rPr>
              <w:t>Role</w:t>
            </w:r>
            <w:r>
              <w:rPr>
                <w:b/>
                <w:noProof w:val="0"/>
                <w:lang w:val="en-CA"/>
              </w:rPr>
              <w:t xml:space="preserve"> CL</w:t>
            </w:r>
          </w:p>
          <w:p w14:paraId="4D0DBE35" w14:textId="058182A8" w:rsidR="00E715B7" w:rsidRPr="009F33EA" w:rsidRDefault="00E715B7" w:rsidP="00B538DA">
            <w:pPr>
              <w:pStyle w:val="Normal-Table11ptpara"/>
              <w:rPr>
                <w:noProof w:val="0"/>
                <w:lang w:val="en-CA"/>
              </w:rPr>
            </w:pPr>
          </w:p>
        </w:tc>
        <w:tc>
          <w:tcPr>
            <w:tcW w:w="2932" w:type="dxa"/>
            <w:shd w:val="clear" w:color="auto" w:fill="auto"/>
          </w:tcPr>
          <w:p w14:paraId="424E3A6F" w14:textId="1B0294A8" w:rsidR="00E715B7" w:rsidRPr="009F33EA" w:rsidRDefault="00E715B7" w:rsidP="00744F5E">
            <w:pPr>
              <w:pStyle w:val="Normal-Table11ptpara"/>
              <w:rPr>
                <w:noProof w:val="0"/>
                <w:lang w:val="en-CA"/>
              </w:rPr>
            </w:pPr>
            <w:r w:rsidRPr="009F33EA">
              <w:rPr>
                <w:noProof w:val="0"/>
                <w:lang w:val="en-CA"/>
              </w:rPr>
              <w:t>Initial discussions held as part of annual inspections and opportunities explored</w:t>
            </w:r>
          </w:p>
        </w:tc>
        <w:tc>
          <w:tcPr>
            <w:tcW w:w="1178" w:type="dxa"/>
          </w:tcPr>
          <w:p w14:paraId="4E248492" w14:textId="5CB61537" w:rsidR="00E715B7" w:rsidRPr="009F33EA" w:rsidRDefault="00D80AD6" w:rsidP="00EC3D73">
            <w:pPr>
              <w:pStyle w:val="Bullet1-9pt"/>
              <w:rPr>
                <w:noProof w:val="0"/>
                <w:lang w:val="en-CA"/>
              </w:rPr>
            </w:pPr>
            <w:r>
              <w:rPr>
                <w:noProof w:val="0"/>
                <w:lang w:val="en-CA"/>
              </w:rPr>
              <w:t>2021</w:t>
            </w:r>
          </w:p>
        </w:tc>
      </w:tr>
      <w:tr w:rsidR="00E715B7" w:rsidRPr="00B14EC2" w14:paraId="200885A6" w14:textId="77777777" w:rsidTr="00E715B7">
        <w:tc>
          <w:tcPr>
            <w:tcW w:w="11340" w:type="dxa"/>
            <w:gridSpan w:val="5"/>
            <w:shd w:val="clear" w:color="auto" w:fill="auto"/>
          </w:tcPr>
          <w:p w14:paraId="4DCBD71E" w14:textId="7BA03C90" w:rsidR="00E715B7" w:rsidRPr="00B14EC2" w:rsidRDefault="007E7F78" w:rsidP="00744F5E">
            <w:pPr>
              <w:pStyle w:val="Normal-Table1"/>
              <w:rPr>
                <w:b/>
                <w:noProof w:val="0"/>
                <w:lang w:val="en-CA"/>
              </w:rPr>
            </w:pPr>
            <w:r>
              <w:rPr>
                <w:noProof w:val="0"/>
                <w:lang w:val="en-CA"/>
              </w:rPr>
              <w:t xml:space="preserve">OB = Objective; </w:t>
            </w:r>
            <w:r w:rsidRPr="00B14EC2">
              <w:rPr>
                <w:noProof w:val="0"/>
                <w:lang w:val="en-CA"/>
              </w:rPr>
              <w:t xml:space="preserve">CL=Council; </w:t>
            </w:r>
            <w:r>
              <w:rPr>
                <w:noProof w:val="0"/>
                <w:lang w:val="en-CA"/>
              </w:rPr>
              <w:t>LL=Local Laws</w:t>
            </w:r>
            <w:r w:rsidRPr="00B14EC2">
              <w:rPr>
                <w:noProof w:val="0"/>
                <w:lang w:val="en-CA"/>
              </w:rPr>
              <w:t xml:space="preserve">; MAV=Municipal Association of Victoria; OERCs=Outer East Regional Councils </w:t>
            </w:r>
            <w:r w:rsidRPr="00B14EC2">
              <w:rPr>
                <w:b/>
                <w:noProof w:val="0"/>
                <w:lang w:val="en-CA"/>
              </w:rPr>
              <w:t xml:space="preserve">* Lead </w:t>
            </w:r>
            <w:proofErr w:type="spellStart"/>
            <w:r w:rsidRPr="00B14EC2">
              <w:rPr>
                <w:b/>
                <w:noProof w:val="0"/>
                <w:lang w:val="en-CA"/>
              </w:rPr>
              <w:t>Dept</w:t>
            </w:r>
            <w:proofErr w:type="spellEnd"/>
            <w:r w:rsidRPr="00B14EC2">
              <w:rPr>
                <w:b/>
                <w:noProof w:val="0"/>
                <w:lang w:val="en-CA"/>
              </w:rPr>
              <w:t xml:space="preserve"> / agency</w:t>
            </w:r>
          </w:p>
        </w:tc>
      </w:tr>
    </w:tbl>
    <w:p w14:paraId="02F7BB6B" w14:textId="49C2E503" w:rsidR="001F3488" w:rsidRPr="00B14EC2" w:rsidRDefault="001F3488" w:rsidP="0033192D">
      <w:pPr>
        <w:pStyle w:val="Heading2"/>
        <w:rPr>
          <w:noProof w:val="0"/>
          <w:lang w:val="en-CA"/>
        </w:rPr>
      </w:pPr>
      <w:r w:rsidRPr="00B14EC2">
        <w:rPr>
          <w:noProof w:val="0"/>
          <w:lang w:val="en-CA"/>
        </w:rPr>
        <w:br w:type="page"/>
      </w:r>
      <w:bookmarkStart w:id="63" w:name="_Toc362116631"/>
      <w:bookmarkStart w:id="64" w:name="_Toc365566057"/>
      <w:r w:rsidR="00E413F9">
        <w:rPr>
          <w:noProof w:val="0"/>
          <w:lang w:val="en-CA"/>
        </w:rPr>
        <w:lastRenderedPageBreak/>
        <w:t xml:space="preserve">Focus area </w:t>
      </w:r>
      <w:r w:rsidR="00E413F9" w:rsidRPr="00E413F9">
        <w:rPr>
          <w:noProof w:val="0"/>
          <w:u w:val="single"/>
          <w:lang w:val="en-CA"/>
        </w:rPr>
        <w:t>eight</w:t>
      </w:r>
      <w:r w:rsidR="00E413F9">
        <w:rPr>
          <w:noProof w:val="0"/>
          <w:lang w:val="en-CA"/>
        </w:rPr>
        <w:t xml:space="preserve"> </w:t>
      </w:r>
      <w:r w:rsidR="00FA0EF5">
        <w:rPr>
          <w:noProof w:val="0"/>
          <w:lang w:val="en-CA"/>
        </w:rPr>
        <w:t xml:space="preserve">- </w:t>
      </w:r>
      <w:r w:rsidRPr="00B14EC2">
        <w:rPr>
          <w:noProof w:val="0"/>
          <w:lang w:val="en-CA"/>
        </w:rPr>
        <w:t>Provision for dogs off leash</w:t>
      </w:r>
      <w:bookmarkEnd w:id="63"/>
      <w:bookmarkEnd w:id="64"/>
    </w:p>
    <w:p w14:paraId="74DDB8D5" w14:textId="023B2A65" w:rsidR="001F3488" w:rsidRPr="00B14EC2" w:rsidRDefault="00733A88" w:rsidP="002E09D4">
      <w:pPr>
        <w:rPr>
          <w:noProof w:val="0"/>
          <w:lang w:val="en-CA"/>
        </w:rPr>
      </w:pPr>
      <w:r w:rsidRPr="00B14EC2">
        <w:rPr>
          <w:lang w:val="en-AU" w:eastAsia="en-AU"/>
        </w:rPr>
        <mc:AlternateContent>
          <mc:Choice Requires="wps">
            <w:drawing>
              <wp:anchor distT="0" distB="0" distL="114300" distR="114300" simplePos="0" relativeHeight="251638784" behindDoc="0" locked="0" layoutInCell="1" allowOverlap="1" wp14:anchorId="1D02A440" wp14:editId="6491ACE4">
                <wp:simplePos x="0" y="0"/>
                <wp:positionH relativeFrom="column">
                  <wp:posOffset>522605</wp:posOffset>
                </wp:positionH>
                <wp:positionV relativeFrom="paragraph">
                  <wp:posOffset>68580</wp:posOffset>
                </wp:positionV>
                <wp:extent cx="5016500" cy="1452245"/>
                <wp:effectExtent l="0" t="0" r="38100" b="20955"/>
                <wp:wrapTight wrapText="bothSides">
                  <wp:wrapPolygon edited="0">
                    <wp:start x="0" y="0"/>
                    <wp:lineTo x="0" y="21534"/>
                    <wp:lineTo x="21655" y="21534"/>
                    <wp:lineTo x="21655" y="0"/>
                    <wp:lineTo x="0" y="0"/>
                  </wp:wrapPolygon>
                </wp:wrapTight>
                <wp:docPr id="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0" cy="1452245"/>
                        </a:xfrm>
                        <a:prstGeom prst="rect">
                          <a:avLst/>
                        </a:prstGeom>
                        <a:solidFill>
                          <a:schemeClr val="bg1">
                            <a:lumMod val="85000"/>
                          </a:schemeClr>
                        </a:solidFill>
                        <a:ln w="12700">
                          <a:solidFill>
                            <a:srgbClr val="A5A5A5"/>
                          </a:solidFill>
                          <a:miter lim="800000"/>
                          <a:headEnd/>
                          <a:tailEnd/>
                        </a:ln>
                        <a:extLst/>
                      </wps:spPr>
                      <wps:txbx>
                        <w:txbxContent>
                          <w:p w14:paraId="59C6C804" w14:textId="1CE9FFD7" w:rsidR="004C6ED9" w:rsidRDefault="004C6ED9" w:rsidP="002E09D4">
                            <w:r>
                              <w:t>Objective:</w:t>
                            </w:r>
                          </w:p>
                          <w:p w14:paraId="2B2B19E5" w14:textId="38EE8CE4" w:rsidR="004C6ED9" w:rsidRDefault="004C6ED9" w:rsidP="00E56AA7">
                            <w:pPr>
                              <w:pStyle w:val="Bullet2"/>
                            </w:pPr>
                            <w:r>
                              <w:t xml:space="preserve">To plan and manage dog off leash areas in consideration of the needs of dog owners and other park users. </w:t>
                            </w:r>
                          </w:p>
                          <w:p w14:paraId="3B59C92F" w14:textId="777B17EB" w:rsidR="004C6ED9" w:rsidRDefault="004C6ED9" w:rsidP="00E56AA7">
                            <w:pPr>
                              <w:pStyle w:val="Bullet2"/>
                            </w:pPr>
                            <w:r>
                              <w:t>To ensure dog owners are aware of their obligations in off leash areas and respect the rights of other park users</w:t>
                            </w:r>
                          </w:p>
                          <w:p w14:paraId="317C540B" w14:textId="715EEFCE" w:rsidR="004C6ED9" w:rsidRDefault="004C6ED9" w:rsidP="00E56AA7">
                            <w:pPr>
                              <w:pStyle w:val="Bullet2"/>
                            </w:pPr>
                            <w:r>
                              <w:t>To provide information that emphasises dog owner responsibilities in public places.</w:t>
                            </w:r>
                          </w:p>
                          <w:p w14:paraId="00251C12" w14:textId="77777777" w:rsidR="004C6ED9" w:rsidRPr="0008342B" w:rsidRDefault="004C6ED9" w:rsidP="002E09D4"/>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2A440" id="Text Box 53" o:spid="_x0000_s1068" type="#_x0000_t202" style="position:absolute;margin-left:41.15pt;margin-top:5.4pt;width:395pt;height:114.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" fillcolor="#d8d8d8 [2732]" strokecolor="#a5a5a5" strokeweight="1pt">
                <v:textbox inset=",7.2pt,,7.2pt">
                  <w:txbxContent>
                    <w:p w14:paraId="59C6C804" w14:textId="1CE9FFD7" w:rsidR="004C6ED9" w:rsidRDefault="004C6ED9" w:rsidP="002E09D4">
                      <w:r>
                        <w:t>Objective:</w:t>
                      </w:r>
                    </w:p>
                    <w:p w14:paraId="2B2B19E5" w14:textId="38EE8CE4" w:rsidR="004C6ED9" w:rsidRDefault="004C6ED9" w:rsidP="00E56AA7">
                      <w:pPr>
                        <w:pStyle w:val="Bullet2"/>
                      </w:pPr>
                      <w:r>
                        <w:t xml:space="preserve">To plan and manage dog off leash areas in consideration of the needs of dog owners and other park users. </w:t>
                      </w:r>
                    </w:p>
                    <w:p w14:paraId="3B59C92F" w14:textId="777B17EB" w:rsidR="004C6ED9" w:rsidRDefault="004C6ED9" w:rsidP="00E56AA7">
                      <w:pPr>
                        <w:pStyle w:val="Bullet2"/>
                      </w:pPr>
                      <w:r>
                        <w:t>To ensure dog owners are aware of their obligations in off leash areas and respect the rights of other park users</w:t>
                      </w:r>
                    </w:p>
                    <w:p w14:paraId="317C540B" w14:textId="715EEFCE" w:rsidR="004C6ED9" w:rsidRDefault="004C6ED9" w:rsidP="00E56AA7">
                      <w:pPr>
                        <w:pStyle w:val="Bullet2"/>
                      </w:pPr>
                      <w:r>
                        <w:t>To provide information that emphasises dog owner responsibilities in public places.</w:t>
                      </w:r>
                    </w:p>
                    <w:p w14:paraId="00251C12" w14:textId="77777777" w:rsidR="004C6ED9" w:rsidRPr="0008342B" w:rsidRDefault="004C6ED9" w:rsidP="002E09D4"/>
                  </w:txbxContent>
                </v:textbox>
                <w10:wrap type="tight"/>
              </v:shape>
            </w:pict>
          </mc:Fallback>
        </mc:AlternateContent>
      </w:r>
    </w:p>
    <w:p w14:paraId="7908AFB9" w14:textId="77777777" w:rsidR="001F3488" w:rsidRPr="00B14EC2" w:rsidRDefault="001F3488" w:rsidP="002E09D4">
      <w:pPr>
        <w:rPr>
          <w:noProof w:val="0"/>
          <w:lang w:val="en-CA"/>
        </w:rPr>
      </w:pPr>
    </w:p>
    <w:p w14:paraId="5D4A5626" w14:textId="77777777" w:rsidR="001F3488" w:rsidRPr="00B14EC2" w:rsidRDefault="001F3488" w:rsidP="002E09D4">
      <w:pPr>
        <w:rPr>
          <w:noProof w:val="0"/>
          <w:lang w:val="en-CA"/>
        </w:rPr>
      </w:pPr>
    </w:p>
    <w:p w14:paraId="243AF864" w14:textId="3EF8A8D0" w:rsidR="00884FCE" w:rsidRPr="00B14EC2" w:rsidRDefault="00884FCE" w:rsidP="00884FCE">
      <w:pPr>
        <w:pStyle w:val="Heading3"/>
        <w:rPr>
          <w:lang w:val="en-CA"/>
        </w:rPr>
      </w:pPr>
      <w:bookmarkStart w:id="65" w:name="_Toc362116632"/>
      <w:bookmarkStart w:id="66" w:name="_Toc365566058"/>
      <w:r w:rsidRPr="00B14EC2">
        <w:rPr>
          <w:lang w:val="en-CA"/>
        </w:rPr>
        <w:t>The key findings from our consultation and research</w:t>
      </w:r>
      <w:bookmarkEnd w:id="65"/>
      <w:bookmarkEnd w:id="66"/>
    </w:p>
    <w:p w14:paraId="2F5ECE84" w14:textId="456572AC" w:rsidR="00257B0E" w:rsidRPr="00B14EC2" w:rsidRDefault="008C4843" w:rsidP="00C6340D">
      <w:pPr>
        <w:pStyle w:val="Bullet2"/>
        <w:rPr>
          <w:noProof w:val="0"/>
          <w:lang w:val="en-CA"/>
        </w:rPr>
      </w:pPr>
      <w:r w:rsidRPr="00B14EC2">
        <w:rPr>
          <w:noProof w:val="0"/>
          <w:lang w:val="en-CA"/>
        </w:rPr>
        <w:t xml:space="preserve">Council’s Open Space Strategy makes </w:t>
      </w:r>
      <w:proofErr w:type="gramStart"/>
      <w:r w:rsidRPr="00B14EC2">
        <w:rPr>
          <w:noProof w:val="0"/>
          <w:lang w:val="en-CA"/>
        </w:rPr>
        <w:t>a number of</w:t>
      </w:r>
      <w:proofErr w:type="gramEnd"/>
      <w:r w:rsidRPr="00B14EC2">
        <w:rPr>
          <w:noProof w:val="0"/>
          <w:lang w:val="en-CA"/>
        </w:rPr>
        <w:t xml:space="preserve"> recommendations relating to dogs including:</w:t>
      </w:r>
    </w:p>
    <w:p w14:paraId="7CE35885" w14:textId="2B83C0AA" w:rsidR="008C4843" w:rsidRPr="00B14EC2" w:rsidRDefault="008C4843" w:rsidP="00C6340D">
      <w:pPr>
        <w:pStyle w:val="Bullet3"/>
        <w:rPr>
          <w:noProof w:val="0"/>
          <w:lang w:val="en-CA"/>
        </w:rPr>
      </w:pPr>
      <w:r w:rsidRPr="00B14EC2">
        <w:rPr>
          <w:noProof w:val="0"/>
          <w:lang w:val="en-CA"/>
        </w:rPr>
        <w:t>The need to determine those open space areas where it is/is not appropriate to permit dogs/dogs off leash</w:t>
      </w:r>
      <w:r w:rsidR="00286808">
        <w:rPr>
          <w:noProof w:val="0"/>
          <w:lang w:val="en-CA"/>
        </w:rPr>
        <w:t>.</w:t>
      </w:r>
    </w:p>
    <w:p w14:paraId="1A0C8134" w14:textId="1CDAAA5F" w:rsidR="008C4843" w:rsidRPr="00B14EC2" w:rsidRDefault="008C4843" w:rsidP="00C6340D">
      <w:pPr>
        <w:pStyle w:val="Bullet3"/>
        <w:rPr>
          <w:noProof w:val="0"/>
          <w:lang w:val="en-CA"/>
        </w:rPr>
      </w:pPr>
      <w:r w:rsidRPr="00B14EC2">
        <w:rPr>
          <w:noProof w:val="0"/>
          <w:lang w:val="en-CA"/>
        </w:rPr>
        <w:t>If and where it may be appropriate to considered fenced dog off leash areas</w:t>
      </w:r>
    </w:p>
    <w:p w14:paraId="0BC6C386" w14:textId="31FA1DEC" w:rsidR="008C4843" w:rsidRPr="00B14EC2" w:rsidRDefault="008C4843" w:rsidP="00C6340D">
      <w:pPr>
        <w:pStyle w:val="Bullet3"/>
        <w:rPr>
          <w:noProof w:val="0"/>
          <w:lang w:val="en-CA"/>
        </w:rPr>
      </w:pPr>
      <w:r w:rsidRPr="00B14EC2">
        <w:rPr>
          <w:noProof w:val="0"/>
          <w:lang w:val="en-CA"/>
        </w:rPr>
        <w:t>The need to ensure residents comply with dog on leash requirements, and responsibly manage their dogs in public places</w:t>
      </w:r>
      <w:r w:rsidR="00286808">
        <w:rPr>
          <w:noProof w:val="0"/>
          <w:lang w:val="en-CA"/>
        </w:rPr>
        <w:t>.</w:t>
      </w:r>
    </w:p>
    <w:p w14:paraId="22ED99F2" w14:textId="587D1AAB" w:rsidR="00C6340D" w:rsidRPr="00B14EC2" w:rsidRDefault="00FA0EF5" w:rsidP="00C6340D">
      <w:pPr>
        <w:pStyle w:val="Bullet2"/>
        <w:rPr>
          <w:noProof w:val="0"/>
          <w:lang w:val="en-CA"/>
        </w:rPr>
      </w:pPr>
      <w:r>
        <w:rPr>
          <w:noProof w:val="0"/>
          <w:lang w:val="en-CA"/>
        </w:rPr>
        <w:t>As of April 2017 t</w:t>
      </w:r>
      <w:r w:rsidR="00C6340D" w:rsidRPr="00B14EC2">
        <w:rPr>
          <w:noProof w:val="0"/>
          <w:lang w:val="en-CA"/>
        </w:rPr>
        <w:t>he</w:t>
      </w:r>
      <w:r w:rsidR="009E4016">
        <w:rPr>
          <w:noProof w:val="0"/>
          <w:lang w:val="en-CA"/>
        </w:rPr>
        <w:t>r</w:t>
      </w:r>
      <w:r w:rsidR="00C6340D" w:rsidRPr="00B14EC2">
        <w:rPr>
          <w:noProof w:val="0"/>
          <w:lang w:val="en-CA"/>
        </w:rPr>
        <w:t xml:space="preserve">e are 35 areas in Maroondah where dogs are allowed off leash, and 10 areas where dogs are not permitted. In the remaining public areas, dogs are permitted but they </w:t>
      </w:r>
      <w:r>
        <w:rPr>
          <w:noProof w:val="0"/>
          <w:lang w:val="en-CA"/>
        </w:rPr>
        <w:t>must</w:t>
      </w:r>
      <w:r w:rsidR="00C6340D" w:rsidRPr="00B14EC2">
        <w:rPr>
          <w:noProof w:val="0"/>
          <w:lang w:val="en-CA"/>
        </w:rPr>
        <w:t xml:space="preserve"> be on a leash</w:t>
      </w:r>
      <w:r>
        <w:rPr>
          <w:noProof w:val="0"/>
          <w:lang w:val="en-CA"/>
        </w:rPr>
        <w:t>.</w:t>
      </w:r>
    </w:p>
    <w:p w14:paraId="1A3F361E" w14:textId="720DA32E" w:rsidR="00C6340D" w:rsidRPr="00B14EC2" w:rsidRDefault="00C6340D" w:rsidP="00C6340D">
      <w:pPr>
        <w:pStyle w:val="Bullet2"/>
        <w:rPr>
          <w:noProof w:val="0"/>
          <w:lang w:val="en-CA"/>
        </w:rPr>
      </w:pPr>
      <w:r w:rsidRPr="00B14EC2">
        <w:rPr>
          <w:noProof w:val="0"/>
          <w:lang w:val="en-CA"/>
        </w:rPr>
        <w:t>Respondents from the Maroondah survey and other local LGA DAMP surveys indicates:</w:t>
      </w:r>
    </w:p>
    <w:p w14:paraId="73307159" w14:textId="2C88AF29" w:rsidR="00C6340D" w:rsidRPr="00B14EC2" w:rsidRDefault="00E413F9" w:rsidP="00C6340D">
      <w:pPr>
        <w:pStyle w:val="Bullet3"/>
        <w:rPr>
          <w:noProof w:val="0"/>
          <w:lang w:val="en-CA"/>
        </w:rPr>
      </w:pPr>
      <w:r w:rsidRPr="00B14EC2">
        <w:rPr>
          <w:lang w:eastAsia="en-AU"/>
        </w:rPr>
        <mc:AlternateContent>
          <mc:Choice Requires="wpg">
            <w:drawing>
              <wp:anchor distT="0" distB="0" distL="114300" distR="114300" simplePos="0" relativeHeight="251805696" behindDoc="0" locked="0" layoutInCell="1" allowOverlap="1" wp14:anchorId="3148E50E" wp14:editId="748F58B7">
                <wp:simplePos x="0" y="0"/>
                <wp:positionH relativeFrom="column">
                  <wp:posOffset>2526030</wp:posOffset>
                </wp:positionH>
                <wp:positionV relativeFrom="paragraph">
                  <wp:posOffset>249555</wp:posOffset>
                </wp:positionV>
                <wp:extent cx="3472180" cy="4921250"/>
                <wp:effectExtent l="0" t="0" r="0" b="0"/>
                <wp:wrapThrough wrapText="bothSides">
                  <wp:wrapPolygon edited="0">
                    <wp:start x="8059" y="0"/>
                    <wp:lineTo x="8059" y="10452"/>
                    <wp:lineTo x="8651" y="10702"/>
                    <wp:lineTo x="10784" y="10702"/>
                    <wp:lineTo x="0" y="11288"/>
                    <wp:lineTo x="0" y="21489"/>
                    <wp:lineTo x="21450" y="21489"/>
                    <wp:lineTo x="21450" y="11288"/>
                    <wp:lineTo x="10784" y="10702"/>
                    <wp:lineTo x="21450" y="10535"/>
                    <wp:lineTo x="21450" y="0"/>
                    <wp:lineTo x="8059" y="0"/>
                  </wp:wrapPolygon>
                </wp:wrapThrough>
                <wp:docPr id="50" name="Group 50"/>
                <wp:cNvGraphicFramePr/>
                <a:graphic xmlns:a="http://schemas.openxmlformats.org/drawingml/2006/main">
                  <a:graphicData uri="http://schemas.microsoft.com/office/word/2010/wordprocessingGroup">
                    <wpg:wgp>
                      <wpg:cNvGrpSpPr/>
                      <wpg:grpSpPr>
                        <a:xfrm>
                          <a:off x="0" y="0"/>
                          <a:ext cx="3472180" cy="4921250"/>
                          <a:chOff x="0" y="-411983"/>
                          <a:chExt cx="3472180" cy="4921753"/>
                        </a:xfrm>
                      </wpg:grpSpPr>
                      <wps:wsp>
                        <wps:cNvPr id="36" name="Text Box 53"/>
                        <wps:cNvSpPr txBox="1">
                          <a:spLocks noChangeArrowheads="1"/>
                        </wps:cNvSpPr>
                        <wps:spPr bwMode="auto">
                          <a:xfrm>
                            <a:off x="1325245" y="-411983"/>
                            <a:ext cx="2131388" cy="2381703"/>
                          </a:xfrm>
                          <a:prstGeom prst="rect">
                            <a:avLst/>
                          </a:prstGeom>
                          <a:solidFill>
                            <a:schemeClr val="bg1">
                              <a:lumMod val="85000"/>
                            </a:schemeClr>
                          </a:solidFill>
                          <a:ln w="12700">
                            <a:solidFill>
                              <a:srgbClr val="A5A5A5"/>
                            </a:solidFill>
                            <a:miter lim="800000"/>
                            <a:headEnd/>
                            <a:tailEnd/>
                          </a:ln>
                          <a:extLst/>
                        </wps:spPr>
                        <wps:txbx>
                          <w:txbxContent>
                            <w:p w14:paraId="731E4CA9" w14:textId="631E36D9" w:rsidR="004C6ED9" w:rsidRPr="009E4016" w:rsidRDefault="004C6ED9" w:rsidP="0087719D">
                              <w:pPr>
                                <w:pStyle w:val="Normal-1pt"/>
                                <w:rPr>
                                  <w:rFonts w:asciiTheme="majorHAnsi" w:hAnsiTheme="majorHAnsi" w:cstheme="majorHAnsi"/>
                                  <w:sz w:val="22"/>
                                  <w:szCs w:val="22"/>
                                </w:rPr>
                              </w:pPr>
                              <w:r w:rsidRPr="009E4016">
                                <w:rPr>
                                  <w:rFonts w:asciiTheme="majorHAnsi" w:hAnsiTheme="majorHAnsi" w:cstheme="majorHAnsi"/>
                                  <w:sz w:val="22"/>
                                  <w:szCs w:val="22"/>
                                </w:rPr>
                                <w:t>“We love the new Eastfield Dog Park….it is often very busy, so would be great to have another”</w:t>
                              </w:r>
                            </w:p>
                            <w:p w14:paraId="4A173744" w14:textId="03151228" w:rsidR="004C6ED9" w:rsidRPr="009E4016" w:rsidRDefault="004C6ED9" w:rsidP="0087719D">
                              <w:pPr>
                                <w:pStyle w:val="Normal-1pt"/>
                                <w:rPr>
                                  <w:rFonts w:asciiTheme="majorHAnsi" w:hAnsiTheme="majorHAnsi" w:cstheme="majorHAnsi"/>
                                  <w:sz w:val="22"/>
                                  <w:szCs w:val="22"/>
                                </w:rPr>
                              </w:pPr>
                              <w:r w:rsidRPr="009E4016">
                                <w:rPr>
                                  <w:rFonts w:asciiTheme="majorHAnsi" w:hAnsiTheme="majorHAnsi" w:cstheme="majorHAnsi"/>
                                  <w:sz w:val="22"/>
                                  <w:szCs w:val="22"/>
                                </w:rPr>
                                <w:t>“Love the new dog park - well done!”</w:t>
                              </w:r>
                            </w:p>
                            <w:p w14:paraId="33463602" w14:textId="5B5E069C" w:rsidR="004C6ED9" w:rsidRPr="00632139" w:rsidRDefault="004C6ED9" w:rsidP="0087719D">
                              <w:pPr>
                                <w:pStyle w:val="Normal-1pt"/>
                                <w:rPr>
                                  <w:rFonts w:asciiTheme="majorHAnsi" w:hAnsiTheme="majorHAnsi" w:cstheme="majorHAnsi"/>
                                  <w:color w:val="333E48"/>
                                  <w:sz w:val="22"/>
                                  <w:szCs w:val="22"/>
                                </w:rPr>
                              </w:pPr>
                              <w:r w:rsidRPr="009E4016">
                                <w:rPr>
                                  <w:rFonts w:asciiTheme="majorHAnsi" w:hAnsiTheme="majorHAnsi" w:cstheme="majorHAnsi"/>
                                  <w:color w:val="333E48"/>
                                  <w:sz w:val="22"/>
                                  <w:szCs w:val="22"/>
                                </w:rPr>
                                <w:t>“Thank you for the park and I hope there are more in the future!”</w:t>
                              </w:r>
                            </w:p>
                            <w:p w14:paraId="4C089078" w14:textId="22BEC4F4" w:rsidR="004C6ED9" w:rsidRPr="009E4016" w:rsidRDefault="004C6ED9" w:rsidP="0087719D">
                              <w:pPr>
                                <w:pStyle w:val="Normal-1pt"/>
                                <w:rPr>
                                  <w:rFonts w:asciiTheme="majorHAnsi" w:hAnsiTheme="majorHAnsi" w:cstheme="majorHAnsi"/>
                                  <w:sz w:val="22"/>
                                  <w:szCs w:val="22"/>
                                </w:rPr>
                              </w:pPr>
                              <w:r w:rsidRPr="009E4016">
                                <w:rPr>
                                  <w:rFonts w:asciiTheme="majorHAnsi" w:hAnsiTheme="majorHAnsi" w:cstheme="majorHAnsi"/>
                                  <w:sz w:val="22"/>
                                  <w:szCs w:val="22"/>
                                </w:rPr>
                                <w:t>“Some people bring inappropriate dogs …this needs to be managed”</w:t>
                              </w:r>
                            </w:p>
                            <w:p w14:paraId="7368B0C0" w14:textId="10204A77" w:rsidR="004C6ED9" w:rsidRPr="009E4016" w:rsidRDefault="004C6ED9" w:rsidP="0087719D">
                              <w:pPr>
                                <w:pStyle w:val="Normal-Table1"/>
                                <w:rPr>
                                  <w:rFonts w:asciiTheme="majorHAnsi" w:hAnsiTheme="majorHAnsi" w:cstheme="majorHAnsi"/>
                                  <w:sz w:val="22"/>
                                  <w:szCs w:val="22"/>
                                </w:rPr>
                              </w:pPr>
                              <w:r w:rsidRPr="009E4016">
                                <w:rPr>
                                  <w:rFonts w:asciiTheme="majorHAnsi" w:hAnsiTheme="majorHAnsi" w:cstheme="majorHAnsi"/>
                                  <w:sz w:val="22"/>
                                  <w:szCs w:val="22"/>
                                </w:rPr>
                                <w:t>Ref: DAMP Survey respondents</w:t>
                              </w:r>
                            </w:p>
                            <w:p w14:paraId="13AB3B81" w14:textId="77777777" w:rsidR="004C6ED9" w:rsidRPr="0008342B" w:rsidRDefault="004C6ED9" w:rsidP="00842AFA"/>
                          </w:txbxContent>
                        </wps:txbx>
                        <wps:bodyPr rot="0" vert="horz" wrap="square" lIns="91440" tIns="91440" rIns="91440" bIns="91440" anchor="t" anchorCtr="0" upright="1">
                          <a:noAutofit/>
                        </wps:bodyPr>
                      </wps:wsp>
                      <pic:pic xmlns:pic="http://schemas.openxmlformats.org/drawingml/2006/picture">
                        <pic:nvPicPr>
                          <pic:cNvPr id="1" name="Picture 1"/>
                          <pic:cNvPicPr>
                            <a:picLocks noChangeAspect="1"/>
                          </pic:cNvPicPr>
                        </pic:nvPicPr>
                        <pic:blipFill rotWithShape="1">
                          <a:blip r:embed="rId30" cstate="screen">
                            <a:extLst>
                              <a:ext uri="{28A0092B-C50C-407E-A947-70E740481C1C}">
                                <a14:useLocalDpi xmlns:a14="http://schemas.microsoft.com/office/drawing/2010/main"/>
                              </a:ext>
                            </a:extLst>
                          </a:blip>
                          <a:srcRect t="-1"/>
                          <a:stretch/>
                        </pic:blipFill>
                        <pic:spPr bwMode="auto">
                          <a:xfrm>
                            <a:off x="0" y="2170444"/>
                            <a:ext cx="3472180" cy="2339326"/>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x5="http://schemas.microsoft.com/office/drawing/2016/5/11/chartex" xmlns:cx4="http://schemas.microsoft.com/office/drawing/2016/5/10/chartex" xmlns:cx3="http://schemas.microsoft.com/office/drawing/2016/5/9/chartex"/>
                            </a:ext>
                          </a:extLst>
                        </pic:spPr>
                      </pic:pic>
                    </wpg:wgp>
                  </a:graphicData>
                </a:graphic>
                <wp14:sizeRelV relativeFrom="margin">
                  <wp14:pctHeight>0</wp14:pctHeight>
                </wp14:sizeRelV>
              </wp:anchor>
            </w:drawing>
          </mc:Choice>
          <mc:Fallback>
            <w:pict>
              <v:group w14:anchorId="3148E50E" id="Group 50" o:spid="_x0000_s1069" style="position:absolute;left:0;text-align:left;margin-left:198.9pt;margin-top:19.65pt;width:273.4pt;height:387.5pt;z-index:251805696;mso-height-relative:margin" coordorigin=",-4119" coordsize="34721,49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">
                <v:shape id="_x0000_s1070" type="#_x0000_t202" style="position:absolute;left:13252;top:-4119;width:21314;height:23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" fillcolor="#d8d8d8 [2732]" strokecolor="#a5a5a5" strokeweight="1pt">
                  <v:textbox inset=",7.2pt,,7.2pt">
                    <w:txbxContent>
                      <w:p w14:paraId="731E4CA9" w14:textId="631E36D9" w:rsidR="004C6ED9" w:rsidRPr="009E4016" w:rsidRDefault="004C6ED9" w:rsidP="0087719D">
                        <w:pPr>
                          <w:pStyle w:val="Normal-1pt"/>
                          <w:rPr>
                            <w:rFonts w:asciiTheme="majorHAnsi" w:hAnsiTheme="majorHAnsi" w:cstheme="majorHAnsi"/>
                            <w:sz w:val="22"/>
                            <w:szCs w:val="22"/>
                          </w:rPr>
                        </w:pPr>
                        <w:r w:rsidRPr="009E4016">
                          <w:rPr>
                            <w:rFonts w:asciiTheme="majorHAnsi" w:hAnsiTheme="majorHAnsi" w:cstheme="majorHAnsi"/>
                            <w:sz w:val="22"/>
                            <w:szCs w:val="22"/>
                          </w:rPr>
                          <w:t>“We love the new Eastfield Dog Park….it is often very busy, so would be great to have another”</w:t>
                        </w:r>
                      </w:p>
                      <w:p w14:paraId="4A173744" w14:textId="03151228" w:rsidR="004C6ED9" w:rsidRPr="009E4016" w:rsidRDefault="004C6ED9" w:rsidP="0087719D">
                        <w:pPr>
                          <w:pStyle w:val="Normal-1pt"/>
                          <w:rPr>
                            <w:rFonts w:asciiTheme="majorHAnsi" w:hAnsiTheme="majorHAnsi" w:cstheme="majorHAnsi"/>
                            <w:sz w:val="22"/>
                            <w:szCs w:val="22"/>
                          </w:rPr>
                        </w:pPr>
                        <w:r w:rsidRPr="009E4016">
                          <w:rPr>
                            <w:rFonts w:asciiTheme="majorHAnsi" w:hAnsiTheme="majorHAnsi" w:cstheme="majorHAnsi"/>
                            <w:sz w:val="22"/>
                            <w:szCs w:val="22"/>
                          </w:rPr>
                          <w:t>“Love the new dog park - well done!”</w:t>
                        </w:r>
                      </w:p>
                      <w:p w14:paraId="33463602" w14:textId="5B5E069C" w:rsidR="004C6ED9" w:rsidRPr="00632139" w:rsidRDefault="004C6ED9" w:rsidP="0087719D">
                        <w:pPr>
                          <w:pStyle w:val="Normal-1pt"/>
                          <w:rPr>
                            <w:rFonts w:asciiTheme="majorHAnsi" w:hAnsiTheme="majorHAnsi" w:cstheme="majorHAnsi"/>
                            <w:color w:val="333E48"/>
                            <w:sz w:val="22"/>
                            <w:szCs w:val="22"/>
                          </w:rPr>
                        </w:pPr>
                        <w:r w:rsidRPr="009E4016">
                          <w:rPr>
                            <w:rFonts w:asciiTheme="majorHAnsi" w:hAnsiTheme="majorHAnsi" w:cstheme="majorHAnsi"/>
                            <w:color w:val="333E48"/>
                            <w:sz w:val="22"/>
                            <w:szCs w:val="22"/>
                          </w:rPr>
                          <w:t>“Thank you for the park and I hope there are more in the future!”</w:t>
                        </w:r>
                      </w:p>
                      <w:p w14:paraId="4C089078" w14:textId="22BEC4F4" w:rsidR="004C6ED9" w:rsidRPr="009E4016" w:rsidRDefault="004C6ED9" w:rsidP="0087719D">
                        <w:pPr>
                          <w:pStyle w:val="Normal-1pt"/>
                          <w:rPr>
                            <w:rFonts w:asciiTheme="majorHAnsi" w:hAnsiTheme="majorHAnsi" w:cstheme="majorHAnsi"/>
                            <w:sz w:val="22"/>
                            <w:szCs w:val="22"/>
                          </w:rPr>
                        </w:pPr>
                        <w:r w:rsidRPr="009E4016">
                          <w:rPr>
                            <w:rFonts w:asciiTheme="majorHAnsi" w:hAnsiTheme="majorHAnsi" w:cstheme="majorHAnsi"/>
                            <w:sz w:val="22"/>
                            <w:szCs w:val="22"/>
                          </w:rPr>
                          <w:t>“Some people bring inappropriate dogs …this needs to be managed”</w:t>
                        </w:r>
                      </w:p>
                      <w:p w14:paraId="7368B0C0" w14:textId="10204A77" w:rsidR="004C6ED9" w:rsidRPr="009E4016" w:rsidRDefault="004C6ED9" w:rsidP="0087719D">
                        <w:pPr>
                          <w:pStyle w:val="Normal-Table1"/>
                          <w:rPr>
                            <w:rFonts w:asciiTheme="majorHAnsi" w:hAnsiTheme="majorHAnsi" w:cstheme="majorHAnsi"/>
                            <w:sz w:val="22"/>
                            <w:szCs w:val="22"/>
                          </w:rPr>
                        </w:pPr>
                        <w:r w:rsidRPr="009E4016">
                          <w:rPr>
                            <w:rFonts w:asciiTheme="majorHAnsi" w:hAnsiTheme="majorHAnsi" w:cstheme="majorHAnsi"/>
                            <w:sz w:val="22"/>
                            <w:szCs w:val="22"/>
                          </w:rPr>
                          <w:t>Ref: DAMP Survey respondents</w:t>
                        </w:r>
                      </w:p>
                      <w:p w14:paraId="13AB3B81" w14:textId="77777777" w:rsidR="004C6ED9" w:rsidRPr="0008342B" w:rsidRDefault="004C6ED9" w:rsidP="00842AFA"/>
                    </w:txbxContent>
                  </v:textbox>
                </v:shape>
                <v:shape id="Picture 1" o:spid="_x0000_s1071" type="#_x0000_t75" style="position:absolute;top:21704;width:34721;height:23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">
                  <v:imagedata r:id="rId31" o:title="" croptop="-1f"/>
                  <v:path arrowok="t"/>
                </v:shape>
                <w10:wrap type="through"/>
              </v:group>
            </w:pict>
          </mc:Fallback>
        </mc:AlternateContent>
      </w:r>
      <w:r w:rsidR="00C6340D" w:rsidRPr="00B14EC2">
        <w:rPr>
          <w:noProof w:val="0"/>
          <w:lang w:val="en-CA"/>
        </w:rPr>
        <w:t>The greatest level of angst is generated by dog owners/</w:t>
      </w:r>
      <w:r w:rsidR="004F24A0" w:rsidRPr="00B14EC2">
        <w:rPr>
          <w:noProof w:val="0"/>
          <w:lang w:val="en-CA"/>
        </w:rPr>
        <w:t>walkers</w:t>
      </w:r>
      <w:r w:rsidR="00C6340D" w:rsidRPr="00B14EC2">
        <w:rPr>
          <w:noProof w:val="0"/>
          <w:lang w:val="en-CA"/>
        </w:rPr>
        <w:t xml:space="preserve"> that do not pick up dog droppings (70-80% of respondents)</w:t>
      </w:r>
    </w:p>
    <w:p w14:paraId="17B8F566" w14:textId="4D9C844B" w:rsidR="00C6340D" w:rsidRPr="00B14EC2" w:rsidRDefault="00C6340D" w:rsidP="00C6340D">
      <w:pPr>
        <w:pStyle w:val="Bullet3"/>
        <w:rPr>
          <w:noProof w:val="0"/>
          <w:lang w:val="en-CA"/>
        </w:rPr>
      </w:pPr>
      <w:r w:rsidRPr="00B14EC2">
        <w:rPr>
          <w:noProof w:val="0"/>
          <w:lang w:val="en-CA"/>
        </w:rPr>
        <w:t xml:space="preserve">The next level of angst is generated by dog owners that </w:t>
      </w:r>
      <w:r w:rsidR="00FA0EF5">
        <w:rPr>
          <w:noProof w:val="0"/>
          <w:lang w:val="en-CA"/>
        </w:rPr>
        <w:t>allow</w:t>
      </w:r>
      <w:r w:rsidRPr="00B14EC2">
        <w:rPr>
          <w:noProof w:val="0"/>
          <w:lang w:val="en-CA"/>
        </w:rPr>
        <w:t xml:space="preserve"> their dogs </w:t>
      </w:r>
      <w:proofErr w:type="gramStart"/>
      <w:r w:rsidRPr="00B14EC2">
        <w:rPr>
          <w:noProof w:val="0"/>
          <w:lang w:val="en-CA"/>
        </w:rPr>
        <w:t>annoy</w:t>
      </w:r>
      <w:proofErr w:type="gramEnd"/>
      <w:r w:rsidRPr="00B14EC2">
        <w:rPr>
          <w:noProof w:val="0"/>
          <w:lang w:val="en-CA"/>
        </w:rPr>
        <w:t xml:space="preserve"> other people or other people’s dogs (</w:t>
      </w:r>
      <w:r w:rsidR="004F24A0" w:rsidRPr="00B14EC2">
        <w:rPr>
          <w:noProof w:val="0"/>
          <w:lang w:val="en-CA"/>
        </w:rPr>
        <w:t>approx.</w:t>
      </w:r>
      <w:r w:rsidRPr="00B14EC2">
        <w:rPr>
          <w:noProof w:val="0"/>
          <w:lang w:val="en-CA"/>
        </w:rPr>
        <w:t xml:space="preserve"> 40%)</w:t>
      </w:r>
    </w:p>
    <w:p w14:paraId="7DDDA09E" w14:textId="3749A65F" w:rsidR="00C6340D" w:rsidRPr="00B14EC2" w:rsidRDefault="00C6340D" w:rsidP="00C6340D">
      <w:pPr>
        <w:pStyle w:val="Bullet2"/>
        <w:rPr>
          <w:noProof w:val="0"/>
          <w:lang w:val="en-CA"/>
        </w:rPr>
      </w:pPr>
      <w:r w:rsidRPr="00B14EC2">
        <w:rPr>
          <w:noProof w:val="0"/>
          <w:lang w:val="en-CA"/>
        </w:rPr>
        <w:t xml:space="preserve">Around 15% of survey respondents were prepared to </w:t>
      </w:r>
      <w:r w:rsidR="004F24A0" w:rsidRPr="00B14EC2">
        <w:rPr>
          <w:noProof w:val="0"/>
          <w:lang w:val="en-CA"/>
        </w:rPr>
        <w:t>admit</w:t>
      </w:r>
      <w:r w:rsidRPr="00B14EC2">
        <w:rPr>
          <w:noProof w:val="0"/>
          <w:lang w:val="en-CA"/>
        </w:rPr>
        <w:t xml:space="preserve"> that their d</w:t>
      </w:r>
      <w:r w:rsidR="0087719D" w:rsidRPr="00B14EC2">
        <w:rPr>
          <w:noProof w:val="0"/>
          <w:lang w:val="en-CA"/>
        </w:rPr>
        <w:t xml:space="preserve">og had run off from them in a </w:t>
      </w:r>
      <w:r w:rsidRPr="00B14EC2">
        <w:rPr>
          <w:noProof w:val="0"/>
          <w:lang w:val="en-CA"/>
        </w:rPr>
        <w:t>park or reserve</w:t>
      </w:r>
      <w:r w:rsidR="00286808">
        <w:rPr>
          <w:noProof w:val="0"/>
          <w:lang w:val="en-CA"/>
        </w:rPr>
        <w:t>.</w:t>
      </w:r>
    </w:p>
    <w:p w14:paraId="4E290C41" w14:textId="317B820A" w:rsidR="004F24A0" w:rsidRPr="00FA0EF5" w:rsidRDefault="004F24A0" w:rsidP="003F0AF2">
      <w:pPr>
        <w:pStyle w:val="Bullet2"/>
        <w:ind w:left="567"/>
        <w:rPr>
          <w:noProof w:val="0"/>
          <w:lang w:val="en-CA"/>
        </w:rPr>
      </w:pPr>
      <w:r w:rsidRPr="00FA0EF5">
        <w:rPr>
          <w:noProof w:val="0"/>
          <w:lang w:val="en-CA"/>
        </w:rPr>
        <w:t>There has been growing intere</w:t>
      </w:r>
      <w:r w:rsidR="00286808" w:rsidRPr="00FA0EF5">
        <w:rPr>
          <w:noProof w:val="0"/>
          <w:lang w:val="en-CA"/>
        </w:rPr>
        <w:t>st in additional fenced dog off-</w:t>
      </w:r>
      <w:r w:rsidRPr="00FA0EF5">
        <w:rPr>
          <w:noProof w:val="0"/>
          <w:lang w:val="en-CA"/>
        </w:rPr>
        <w:t>leash areas in Maroondah sin</w:t>
      </w:r>
      <w:r w:rsidR="009E4016" w:rsidRPr="00FA0EF5">
        <w:rPr>
          <w:noProof w:val="0"/>
          <w:lang w:val="en-CA"/>
        </w:rPr>
        <w:t>ce the opening of the Eastfield</w:t>
      </w:r>
      <w:r w:rsidR="0087719D" w:rsidRPr="00FA0EF5">
        <w:rPr>
          <w:noProof w:val="0"/>
          <w:lang w:val="en-CA"/>
        </w:rPr>
        <w:t xml:space="preserve"> </w:t>
      </w:r>
      <w:r w:rsidRPr="00FA0EF5">
        <w:rPr>
          <w:noProof w:val="0"/>
          <w:lang w:val="en-CA"/>
        </w:rPr>
        <w:t xml:space="preserve">Dog Park. </w:t>
      </w:r>
      <w:proofErr w:type="gramStart"/>
      <w:r w:rsidRPr="00FA0EF5">
        <w:rPr>
          <w:noProof w:val="0"/>
          <w:lang w:val="en-CA"/>
        </w:rPr>
        <w:t>Unfortunately</w:t>
      </w:r>
      <w:proofErr w:type="gramEnd"/>
      <w:r w:rsidRPr="00FA0EF5">
        <w:rPr>
          <w:noProof w:val="0"/>
          <w:lang w:val="en-CA"/>
        </w:rPr>
        <w:t xml:space="preserve"> some dog owners take inappropriate dogs (e.g. dogs with aggressive tendencies, timid dogs, </w:t>
      </w:r>
      <w:r w:rsidR="003163A7" w:rsidRPr="00FA0EF5">
        <w:rPr>
          <w:noProof w:val="0"/>
          <w:lang w:val="en-CA"/>
        </w:rPr>
        <w:t>entire</w:t>
      </w:r>
      <w:r w:rsidRPr="00FA0EF5">
        <w:rPr>
          <w:noProof w:val="0"/>
          <w:lang w:val="en-CA"/>
        </w:rPr>
        <w:t xml:space="preserve"> dogs) into fenced dog parks. In addition, popular parks can become crowded which can trigger fearful behaviour in some dogs, and some dog owners do not actively supervise their dogs in these areas. </w:t>
      </w:r>
      <w:proofErr w:type="gramStart"/>
      <w:r w:rsidRPr="00FA0EF5">
        <w:rPr>
          <w:noProof w:val="0"/>
          <w:lang w:val="en-CA"/>
        </w:rPr>
        <w:t>As a result</w:t>
      </w:r>
      <w:proofErr w:type="gramEnd"/>
      <w:r w:rsidRPr="00FA0EF5">
        <w:rPr>
          <w:noProof w:val="0"/>
          <w:lang w:val="en-CA"/>
        </w:rPr>
        <w:t xml:space="preserve">, </w:t>
      </w:r>
      <w:r w:rsidR="00B14EC2" w:rsidRPr="00FA0EF5">
        <w:rPr>
          <w:noProof w:val="0"/>
          <w:lang w:val="en-CA"/>
        </w:rPr>
        <w:t>often-avoidable</w:t>
      </w:r>
      <w:r w:rsidRPr="00FA0EF5">
        <w:rPr>
          <w:noProof w:val="0"/>
          <w:lang w:val="en-CA"/>
        </w:rPr>
        <w:t xml:space="preserve"> dog fights can occasionally occur because some dog owners do not use the area responsibly</w:t>
      </w:r>
      <w:r w:rsidR="009E4016" w:rsidRPr="00FA0EF5">
        <w:rPr>
          <w:noProof w:val="0"/>
          <w:lang w:val="en-CA"/>
        </w:rPr>
        <w:t>.</w:t>
      </w:r>
    </w:p>
    <w:p w14:paraId="163D9703" w14:textId="77777777" w:rsidR="00257B0E" w:rsidRPr="00B14EC2" w:rsidRDefault="00257B0E" w:rsidP="00257B0E">
      <w:pPr>
        <w:rPr>
          <w:noProof w:val="0"/>
          <w:lang w:val="en-CA"/>
        </w:rPr>
      </w:pPr>
    </w:p>
    <w:p w14:paraId="04AEDCFD" w14:textId="339BE377" w:rsidR="0087719D" w:rsidRPr="00B14EC2" w:rsidRDefault="0087719D" w:rsidP="00257B0E">
      <w:pPr>
        <w:rPr>
          <w:noProof w:val="0"/>
          <w:lang w:val="en-CA"/>
        </w:rPr>
      </w:pPr>
    </w:p>
    <w:p w14:paraId="7F397F0D" w14:textId="7192F0F9" w:rsidR="001F3488" w:rsidRPr="00B14EC2" w:rsidRDefault="008E1E8F" w:rsidP="00E70810">
      <w:pPr>
        <w:pStyle w:val="Heading3"/>
        <w:rPr>
          <w:lang w:val="en-CA"/>
        </w:rPr>
      </w:pPr>
      <w:bookmarkStart w:id="67" w:name="_Toc362116634"/>
      <w:bookmarkStart w:id="68" w:name="_Toc365566059"/>
      <w:r w:rsidRPr="00B14EC2">
        <w:rPr>
          <w:lang w:val="en-CA"/>
        </w:rPr>
        <w:lastRenderedPageBreak/>
        <w:t>Strategies</w:t>
      </w:r>
      <w:r w:rsidR="00E70810" w:rsidRPr="00B14EC2">
        <w:rPr>
          <w:lang w:val="en-CA"/>
        </w:rPr>
        <w:t xml:space="preserve"> to address new and emerging issues</w:t>
      </w:r>
      <w:bookmarkEnd w:id="67"/>
      <w:bookmarkEnd w:id="68"/>
      <w:r w:rsidR="00E70810" w:rsidRPr="00B14EC2">
        <w:rPr>
          <w:lang w:val="en-CA"/>
        </w:rPr>
        <w:t xml:space="preserve">  </w:t>
      </w:r>
    </w:p>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
        <w:gridCol w:w="4986"/>
        <w:gridCol w:w="1701"/>
        <w:gridCol w:w="2649"/>
        <w:gridCol w:w="1178"/>
      </w:tblGrid>
      <w:tr w:rsidR="001935AB" w:rsidRPr="00B14EC2" w14:paraId="6C76B093" w14:textId="77777777" w:rsidTr="001935AB">
        <w:tc>
          <w:tcPr>
            <w:tcW w:w="543" w:type="dxa"/>
            <w:shd w:val="clear" w:color="auto" w:fill="E6E6E6"/>
          </w:tcPr>
          <w:p w14:paraId="52483CAD" w14:textId="1E13A9EB" w:rsidR="001935AB" w:rsidRPr="001935AB" w:rsidRDefault="001935AB" w:rsidP="00257B0E">
            <w:pPr>
              <w:rPr>
                <w:b/>
                <w:noProof w:val="0"/>
                <w:lang w:val="en-CA"/>
              </w:rPr>
            </w:pPr>
            <w:r w:rsidRPr="001935AB">
              <w:rPr>
                <w:b/>
                <w:noProof w:val="0"/>
                <w:lang w:val="en-CA"/>
              </w:rPr>
              <w:t>OB</w:t>
            </w:r>
          </w:p>
        </w:tc>
        <w:tc>
          <w:tcPr>
            <w:tcW w:w="4986" w:type="dxa"/>
            <w:shd w:val="clear" w:color="auto" w:fill="E6E6E6"/>
            <w:vAlign w:val="center"/>
          </w:tcPr>
          <w:p w14:paraId="384CA14C" w14:textId="77777777" w:rsidR="001935AB" w:rsidRPr="00B14EC2" w:rsidRDefault="001935AB" w:rsidP="00257B0E">
            <w:pPr>
              <w:pStyle w:val="Normal9ptBoldCentre"/>
              <w:framePr w:hSpace="0" w:wrap="auto" w:vAnchor="margin" w:hAnchor="text" w:xAlign="left" w:yAlign="inline"/>
              <w:rPr>
                <w:noProof w:val="0"/>
                <w:lang w:val="en-CA"/>
              </w:rPr>
            </w:pPr>
            <w:r w:rsidRPr="00B14EC2">
              <w:rPr>
                <w:noProof w:val="0"/>
                <w:lang w:val="en-CA"/>
              </w:rPr>
              <w:t>ACTION</w:t>
            </w:r>
          </w:p>
        </w:tc>
        <w:tc>
          <w:tcPr>
            <w:tcW w:w="1701" w:type="dxa"/>
            <w:shd w:val="clear" w:color="auto" w:fill="E6E6E6"/>
          </w:tcPr>
          <w:p w14:paraId="4BB66374" w14:textId="645D649E" w:rsidR="001935AB" w:rsidRPr="00B14EC2" w:rsidRDefault="001935AB" w:rsidP="00257B0E">
            <w:pPr>
              <w:pStyle w:val="Normal9ptBoldCentre"/>
              <w:framePr w:hSpace="0" w:wrap="auto" w:vAnchor="margin" w:hAnchor="text" w:xAlign="left" w:yAlign="inline"/>
              <w:rPr>
                <w:noProof w:val="0"/>
                <w:lang w:val="en-CA"/>
              </w:rPr>
            </w:pPr>
            <w:r>
              <w:rPr>
                <w:noProof w:val="0"/>
                <w:lang w:val="en-CA"/>
              </w:rPr>
              <w:t>RESPONSIBILITY COUNCIL ROLE</w:t>
            </w:r>
          </w:p>
        </w:tc>
        <w:tc>
          <w:tcPr>
            <w:tcW w:w="2649" w:type="dxa"/>
            <w:shd w:val="clear" w:color="auto" w:fill="E6E6E6"/>
          </w:tcPr>
          <w:p w14:paraId="6ED4C263" w14:textId="08AC0E89" w:rsidR="001935AB" w:rsidRPr="00B14EC2" w:rsidRDefault="001935AB" w:rsidP="00257B0E">
            <w:pPr>
              <w:pStyle w:val="Normal9ptBoldCentre"/>
              <w:framePr w:hSpace="0" w:wrap="auto" w:vAnchor="margin" w:hAnchor="text" w:xAlign="left" w:yAlign="inline"/>
              <w:rPr>
                <w:noProof w:val="0"/>
                <w:lang w:val="en-CA"/>
              </w:rPr>
            </w:pPr>
            <w:r w:rsidRPr="00B14EC2">
              <w:rPr>
                <w:noProof w:val="0"/>
                <w:lang w:val="en-CA"/>
              </w:rPr>
              <w:t>MEASURES</w:t>
            </w:r>
          </w:p>
        </w:tc>
        <w:tc>
          <w:tcPr>
            <w:tcW w:w="1178" w:type="dxa"/>
            <w:shd w:val="clear" w:color="auto" w:fill="E6E6E6"/>
          </w:tcPr>
          <w:p w14:paraId="733251BD" w14:textId="07F87F88" w:rsidR="001935AB" w:rsidRPr="00B14EC2" w:rsidRDefault="001935AB" w:rsidP="00257B0E">
            <w:pPr>
              <w:pStyle w:val="Normal9ptBoldCentre"/>
              <w:framePr w:hSpace="0" w:wrap="auto" w:vAnchor="margin" w:hAnchor="text" w:xAlign="left" w:yAlign="inline"/>
              <w:rPr>
                <w:noProof w:val="0"/>
                <w:lang w:val="en-CA"/>
              </w:rPr>
            </w:pPr>
            <w:r>
              <w:rPr>
                <w:noProof w:val="0"/>
                <w:lang w:val="en-CA"/>
              </w:rPr>
              <w:t>TIMEFRAME</w:t>
            </w:r>
          </w:p>
        </w:tc>
      </w:tr>
      <w:tr w:rsidR="001935AB" w:rsidRPr="00B14EC2" w14:paraId="59D7B742" w14:textId="77777777" w:rsidTr="001935AB">
        <w:tc>
          <w:tcPr>
            <w:tcW w:w="543" w:type="dxa"/>
            <w:shd w:val="clear" w:color="auto" w:fill="auto"/>
          </w:tcPr>
          <w:p w14:paraId="2060ED6B" w14:textId="77777777" w:rsidR="001935AB" w:rsidRPr="00B14EC2" w:rsidRDefault="001935AB" w:rsidP="00504FFC">
            <w:pPr>
              <w:pStyle w:val="Actionnumbers"/>
            </w:pPr>
          </w:p>
        </w:tc>
        <w:tc>
          <w:tcPr>
            <w:tcW w:w="4986" w:type="dxa"/>
            <w:shd w:val="clear" w:color="auto" w:fill="auto"/>
          </w:tcPr>
          <w:p w14:paraId="00D10D9E" w14:textId="0737ADC7" w:rsidR="001935AB" w:rsidRPr="00B14EC2" w:rsidRDefault="001935AB" w:rsidP="008C4843">
            <w:pPr>
              <w:rPr>
                <w:noProof w:val="0"/>
                <w:lang w:val="en-CA"/>
              </w:rPr>
            </w:pPr>
            <w:r w:rsidRPr="00B14EC2">
              <w:rPr>
                <w:noProof w:val="0"/>
                <w:lang w:val="en-CA"/>
              </w:rPr>
              <w:t>Review the need for additional f</w:t>
            </w:r>
            <w:r w:rsidR="002F0611">
              <w:rPr>
                <w:noProof w:val="0"/>
                <w:lang w:val="en-CA"/>
              </w:rPr>
              <w:t xml:space="preserve">enced dog parks </w:t>
            </w:r>
            <w:r w:rsidR="00B645B8">
              <w:rPr>
                <w:noProof w:val="0"/>
                <w:lang w:val="en-CA"/>
              </w:rPr>
              <w:t xml:space="preserve">and off lead areas to meet community needs </w:t>
            </w:r>
            <w:r w:rsidR="002F0611">
              <w:rPr>
                <w:noProof w:val="0"/>
                <w:lang w:val="en-CA"/>
              </w:rPr>
              <w:t>and how these c</w:t>
            </w:r>
            <w:r w:rsidRPr="00B14EC2">
              <w:rPr>
                <w:noProof w:val="0"/>
                <w:lang w:val="en-CA"/>
              </w:rPr>
              <w:t>ould be integrated into the overall provision for dog owners/dogs</w:t>
            </w:r>
          </w:p>
          <w:p w14:paraId="4180D8A5" w14:textId="6CC1E3DF" w:rsidR="001935AB" w:rsidRPr="00B14EC2" w:rsidRDefault="001935AB" w:rsidP="0087719D">
            <w:pPr>
              <w:pStyle w:val="Normal9pttable-1ptpara"/>
              <w:framePr w:wrap="around"/>
              <w:rPr>
                <w:noProof w:val="0"/>
                <w:lang w:val="en-CA"/>
              </w:rPr>
            </w:pPr>
          </w:p>
        </w:tc>
        <w:tc>
          <w:tcPr>
            <w:tcW w:w="1701" w:type="dxa"/>
          </w:tcPr>
          <w:p w14:paraId="339402DA" w14:textId="77777777" w:rsidR="00A61A78" w:rsidRPr="005E7163" w:rsidRDefault="00A61A78" w:rsidP="00A61A78">
            <w:pPr>
              <w:pStyle w:val="Bullet1-9pt"/>
              <w:rPr>
                <w:noProof w:val="0"/>
                <w:lang w:val="en-CA"/>
              </w:rPr>
            </w:pPr>
            <w:r>
              <w:rPr>
                <w:noProof w:val="0"/>
                <w:lang w:val="en-CA"/>
              </w:rPr>
              <w:t xml:space="preserve">Lead </w:t>
            </w:r>
            <w:r w:rsidRPr="00BE4894">
              <w:rPr>
                <w:b/>
                <w:noProof w:val="0"/>
                <w:lang w:val="en-CA"/>
              </w:rPr>
              <w:t>LL</w:t>
            </w:r>
          </w:p>
          <w:p w14:paraId="503E2376" w14:textId="1271DF92" w:rsidR="00A61A78" w:rsidRPr="005E7163" w:rsidRDefault="00A61A78" w:rsidP="00A61A78">
            <w:pPr>
              <w:pStyle w:val="Bullet1-9pt"/>
              <w:rPr>
                <w:noProof w:val="0"/>
                <w:lang w:val="en-CA"/>
              </w:rPr>
            </w:pPr>
            <w:r w:rsidRPr="005E7163">
              <w:rPr>
                <w:noProof w:val="0"/>
                <w:lang w:val="en-CA"/>
              </w:rPr>
              <w:t>Support</w:t>
            </w:r>
            <w:r>
              <w:rPr>
                <w:b/>
                <w:noProof w:val="0"/>
                <w:lang w:val="en-CA"/>
              </w:rPr>
              <w:t xml:space="preserve"> L</w:t>
            </w:r>
            <w:r w:rsidR="00D23E4E">
              <w:rPr>
                <w:b/>
                <w:noProof w:val="0"/>
                <w:lang w:val="en-CA"/>
              </w:rPr>
              <w:t>L</w:t>
            </w:r>
          </w:p>
          <w:p w14:paraId="67CD5DC5" w14:textId="7AE33D88" w:rsidR="001935AB" w:rsidRPr="00B14EC2" w:rsidRDefault="00A61A78" w:rsidP="00A61A78">
            <w:pPr>
              <w:pStyle w:val="Bullet1-9pt"/>
              <w:rPr>
                <w:noProof w:val="0"/>
                <w:lang w:val="en-CA"/>
              </w:rPr>
            </w:pPr>
            <w:r w:rsidRPr="005E7163">
              <w:rPr>
                <w:noProof w:val="0"/>
                <w:lang w:val="en-CA"/>
              </w:rPr>
              <w:t>Role</w:t>
            </w:r>
            <w:r>
              <w:rPr>
                <w:b/>
                <w:noProof w:val="0"/>
                <w:lang w:val="en-CA"/>
              </w:rPr>
              <w:t xml:space="preserve"> CL</w:t>
            </w:r>
          </w:p>
        </w:tc>
        <w:tc>
          <w:tcPr>
            <w:tcW w:w="2649" w:type="dxa"/>
            <w:shd w:val="clear" w:color="auto" w:fill="auto"/>
          </w:tcPr>
          <w:p w14:paraId="07040351" w14:textId="2F123022" w:rsidR="001935AB" w:rsidRPr="00B14EC2" w:rsidRDefault="001935AB" w:rsidP="0087719D">
            <w:pPr>
              <w:pStyle w:val="Bullet1-9pt"/>
              <w:rPr>
                <w:noProof w:val="0"/>
                <w:lang w:val="en-CA"/>
              </w:rPr>
            </w:pPr>
            <w:r w:rsidRPr="00B14EC2">
              <w:rPr>
                <w:noProof w:val="0"/>
                <w:lang w:val="en-CA"/>
              </w:rPr>
              <w:t>Review undertaken, provision strategy determined</w:t>
            </w:r>
          </w:p>
        </w:tc>
        <w:tc>
          <w:tcPr>
            <w:tcW w:w="1178" w:type="dxa"/>
          </w:tcPr>
          <w:p w14:paraId="3FFFF7F1" w14:textId="38B6B552" w:rsidR="001935AB" w:rsidRPr="00B14EC2" w:rsidRDefault="00D80AD6" w:rsidP="00EC3D73">
            <w:pPr>
              <w:pStyle w:val="Bullet1-9pt"/>
              <w:rPr>
                <w:noProof w:val="0"/>
                <w:lang w:val="en-CA"/>
              </w:rPr>
            </w:pPr>
            <w:r>
              <w:rPr>
                <w:noProof w:val="0"/>
                <w:lang w:val="en-CA"/>
              </w:rPr>
              <w:t>2018</w:t>
            </w:r>
            <w:r w:rsidR="00D23E4E">
              <w:rPr>
                <w:noProof w:val="0"/>
                <w:lang w:val="en-CA"/>
              </w:rPr>
              <w:t>/19</w:t>
            </w:r>
          </w:p>
        </w:tc>
      </w:tr>
      <w:tr w:rsidR="001935AB" w:rsidRPr="00B14EC2" w14:paraId="76FC8880" w14:textId="77777777" w:rsidTr="001935AB">
        <w:tc>
          <w:tcPr>
            <w:tcW w:w="543" w:type="dxa"/>
            <w:shd w:val="clear" w:color="auto" w:fill="auto"/>
          </w:tcPr>
          <w:p w14:paraId="439E4F98" w14:textId="28AF54EC" w:rsidR="001935AB" w:rsidRPr="00B14EC2" w:rsidRDefault="001935AB" w:rsidP="00504FFC">
            <w:pPr>
              <w:pStyle w:val="Actionnumbers"/>
            </w:pPr>
          </w:p>
        </w:tc>
        <w:tc>
          <w:tcPr>
            <w:tcW w:w="4986" w:type="dxa"/>
            <w:shd w:val="clear" w:color="auto" w:fill="auto"/>
          </w:tcPr>
          <w:p w14:paraId="58D2CDF3" w14:textId="7B1AA5EC" w:rsidR="001935AB" w:rsidRPr="00B14EC2" w:rsidRDefault="002F0611" w:rsidP="008C4843">
            <w:pPr>
              <w:rPr>
                <w:noProof w:val="0"/>
                <w:lang w:val="en-CA"/>
              </w:rPr>
            </w:pPr>
            <w:r>
              <w:rPr>
                <w:noProof w:val="0"/>
                <w:lang w:val="en-CA"/>
              </w:rPr>
              <w:t xml:space="preserve">Continue to </w:t>
            </w:r>
            <w:proofErr w:type="gramStart"/>
            <w:r>
              <w:rPr>
                <w:noProof w:val="0"/>
                <w:lang w:val="en-CA"/>
              </w:rPr>
              <w:t xml:space="preserve">provide </w:t>
            </w:r>
            <w:r w:rsidR="001935AB" w:rsidRPr="00B14EC2">
              <w:rPr>
                <w:noProof w:val="0"/>
                <w:lang w:val="en-CA"/>
              </w:rPr>
              <w:t xml:space="preserve"> information</w:t>
            </w:r>
            <w:proofErr w:type="gramEnd"/>
            <w:r w:rsidR="001935AB" w:rsidRPr="00B14EC2">
              <w:rPr>
                <w:noProof w:val="0"/>
                <w:lang w:val="en-CA"/>
              </w:rPr>
              <w:t xml:space="preserve"> for users of fenced dog parks/confined off leash areas to raise awareness of:</w:t>
            </w:r>
          </w:p>
          <w:p w14:paraId="2B2C6276" w14:textId="77777777" w:rsidR="001935AB" w:rsidRPr="00B14EC2" w:rsidRDefault="001935AB" w:rsidP="008C4843">
            <w:pPr>
              <w:pStyle w:val="Bullet2"/>
              <w:rPr>
                <w:noProof w:val="0"/>
                <w:lang w:val="en-CA"/>
              </w:rPr>
            </w:pPr>
            <w:r w:rsidRPr="00B14EC2">
              <w:rPr>
                <w:noProof w:val="0"/>
                <w:lang w:val="en-CA"/>
              </w:rPr>
              <w:t>Dog behaviour/reactions that may be more prevalent in confined areas</w:t>
            </w:r>
          </w:p>
          <w:p w14:paraId="408C2708" w14:textId="77777777" w:rsidR="001935AB" w:rsidRPr="00B14EC2" w:rsidRDefault="001935AB" w:rsidP="008C4843">
            <w:pPr>
              <w:pStyle w:val="Bullet2"/>
              <w:rPr>
                <w:noProof w:val="0"/>
                <w:lang w:val="en-CA"/>
              </w:rPr>
            </w:pPr>
            <w:r w:rsidRPr="00B14EC2">
              <w:rPr>
                <w:noProof w:val="0"/>
                <w:lang w:val="en-CA"/>
              </w:rPr>
              <w:t>Additional dog owner responsibilities/ supervision requirements in confined areas</w:t>
            </w:r>
          </w:p>
          <w:p w14:paraId="7F25027C" w14:textId="77777777" w:rsidR="001935AB" w:rsidRPr="00B14EC2" w:rsidRDefault="001935AB" w:rsidP="008C4843">
            <w:pPr>
              <w:pStyle w:val="Bullet2"/>
              <w:rPr>
                <w:noProof w:val="0"/>
                <w:lang w:val="en-CA"/>
              </w:rPr>
            </w:pPr>
            <w:r w:rsidRPr="00B14EC2">
              <w:rPr>
                <w:noProof w:val="0"/>
                <w:lang w:val="en-CA"/>
              </w:rPr>
              <w:t>Dog owner/dog etiquette</w:t>
            </w:r>
          </w:p>
          <w:p w14:paraId="2B605449" w14:textId="64311A63" w:rsidR="001935AB" w:rsidRPr="00B14EC2" w:rsidRDefault="001935AB" w:rsidP="0087719D">
            <w:pPr>
              <w:pStyle w:val="Normal9pttable-1ptpara"/>
              <w:framePr w:wrap="around"/>
              <w:rPr>
                <w:noProof w:val="0"/>
                <w:lang w:val="en-CA"/>
              </w:rPr>
            </w:pPr>
          </w:p>
        </w:tc>
        <w:tc>
          <w:tcPr>
            <w:tcW w:w="1701" w:type="dxa"/>
          </w:tcPr>
          <w:p w14:paraId="2A89611B" w14:textId="77777777" w:rsidR="00A61A78" w:rsidRPr="005E7163" w:rsidRDefault="00A61A78" w:rsidP="00A61A78">
            <w:pPr>
              <w:pStyle w:val="Bullet1-9pt"/>
              <w:rPr>
                <w:noProof w:val="0"/>
                <w:lang w:val="en-CA"/>
              </w:rPr>
            </w:pPr>
            <w:r>
              <w:rPr>
                <w:noProof w:val="0"/>
                <w:lang w:val="en-CA"/>
              </w:rPr>
              <w:t xml:space="preserve">Lead </w:t>
            </w:r>
            <w:r w:rsidRPr="00BE4894">
              <w:rPr>
                <w:b/>
                <w:noProof w:val="0"/>
                <w:lang w:val="en-CA"/>
              </w:rPr>
              <w:t>LL</w:t>
            </w:r>
          </w:p>
          <w:p w14:paraId="735F2485" w14:textId="212E5C03" w:rsidR="00A61A78" w:rsidRPr="005E7163" w:rsidRDefault="00A61A78" w:rsidP="00A61A78">
            <w:pPr>
              <w:pStyle w:val="Bullet1-9pt"/>
              <w:rPr>
                <w:noProof w:val="0"/>
                <w:lang w:val="en-CA"/>
              </w:rPr>
            </w:pPr>
            <w:r w:rsidRPr="005E7163">
              <w:rPr>
                <w:noProof w:val="0"/>
                <w:lang w:val="en-CA"/>
              </w:rPr>
              <w:t>Support</w:t>
            </w:r>
            <w:r>
              <w:rPr>
                <w:b/>
                <w:noProof w:val="0"/>
                <w:lang w:val="en-CA"/>
              </w:rPr>
              <w:t xml:space="preserve"> L</w:t>
            </w:r>
            <w:r w:rsidR="001A1D3A">
              <w:rPr>
                <w:b/>
                <w:noProof w:val="0"/>
                <w:lang w:val="en-CA"/>
              </w:rPr>
              <w:t>L</w:t>
            </w:r>
          </w:p>
          <w:p w14:paraId="44E96ACC" w14:textId="2408E8BF" w:rsidR="001935AB" w:rsidRPr="00B14EC2" w:rsidRDefault="00A61A78" w:rsidP="00A61A78">
            <w:pPr>
              <w:pStyle w:val="Bullet1-9pt"/>
              <w:rPr>
                <w:noProof w:val="0"/>
                <w:lang w:val="en-CA"/>
              </w:rPr>
            </w:pPr>
            <w:r w:rsidRPr="005E7163">
              <w:rPr>
                <w:noProof w:val="0"/>
                <w:lang w:val="en-CA"/>
              </w:rPr>
              <w:t>Role</w:t>
            </w:r>
            <w:r>
              <w:rPr>
                <w:b/>
                <w:noProof w:val="0"/>
                <w:lang w:val="en-CA"/>
              </w:rPr>
              <w:t xml:space="preserve"> CL</w:t>
            </w:r>
          </w:p>
        </w:tc>
        <w:tc>
          <w:tcPr>
            <w:tcW w:w="2649" w:type="dxa"/>
            <w:shd w:val="clear" w:color="auto" w:fill="auto"/>
          </w:tcPr>
          <w:p w14:paraId="298E34BC" w14:textId="4C932B1A" w:rsidR="001935AB" w:rsidRPr="00B14EC2" w:rsidRDefault="001935AB" w:rsidP="0087719D">
            <w:pPr>
              <w:pStyle w:val="Bullet1-9pt"/>
              <w:rPr>
                <w:noProof w:val="0"/>
                <w:lang w:val="en-CA"/>
              </w:rPr>
            </w:pPr>
            <w:r w:rsidRPr="00B14EC2">
              <w:rPr>
                <w:noProof w:val="0"/>
                <w:lang w:val="en-CA"/>
              </w:rPr>
              <w:t>Information prepared and distributed</w:t>
            </w:r>
          </w:p>
        </w:tc>
        <w:tc>
          <w:tcPr>
            <w:tcW w:w="1178" w:type="dxa"/>
          </w:tcPr>
          <w:p w14:paraId="4F89DD53" w14:textId="5D33B4CD" w:rsidR="001935AB" w:rsidRPr="00B14EC2" w:rsidRDefault="00D80AD6" w:rsidP="00EC3D73">
            <w:pPr>
              <w:pStyle w:val="Bullet1-9pt"/>
              <w:rPr>
                <w:noProof w:val="0"/>
                <w:lang w:val="en-CA"/>
              </w:rPr>
            </w:pPr>
            <w:r>
              <w:rPr>
                <w:noProof w:val="0"/>
                <w:lang w:val="en-CA"/>
              </w:rPr>
              <w:t>2018</w:t>
            </w:r>
            <w:r w:rsidR="0006319E">
              <w:rPr>
                <w:noProof w:val="0"/>
                <w:lang w:val="en-CA"/>
              </w:rPr>
              <w:t>/19</w:t>
            </w:r>
          </w:p>
        </w:tc>
      </w:tr>
      <w:tr w:rsidR="001935AB" w:rsidRPr="00B14EC2" w14:paraId="5604A800" w14:textId="77777777" w:rsidTr="001935AB">
        <w:tc>
          <w:tcPr>
            <w:tcW w:w="11057" w:type="dxa"/>
            <w:gridSpan w:val="5"/>
            <w:shd w:val="clear" w:color="auto" w:fill="auto"/>
          </w:tcPr>
          <w:p w14:paraId="0EDD2C99" w14:textId="79629E05" w:rsidR="001935AB" w:rsidRPr="00B14EC2" w:rsidRDefault="007E7F78" w:rsidP="00257B0E">
            <w:pPr>
              <w:pStyle w:val="Normal-Table1"/>
              <w:rPr>
                <w:b/>
                <w:noProof w:val="0"/>
                <w:lang w:val="en-CA"/>
              </w:rPr>
            </w:pPr>
            <w:r>
              <w:rPr>
                <w:noProof w:val="0"/>
                <w:lang w:val="en-CA"/>
              </w:rPr>
              <w:t xml:space="preserve">OB = Objective; </w:t>
            </w:r>
            <w:r w:rsidRPr="00B14EC2">
              <w:rPr>
                <w:noProof w:val="0"/>
                <w:lang w:val="en-CA"/>
              </w:rPr>
              <w:t xml:space="preserve">CL=Council; </w:t>
            </w:r>
            <w:r>
              <w:rPr>
                <w:noProof w:val="0"/>
                <w:lang w:val="en-CA"/>
              </w:rPr>
              <w:t>LL=Local Laws</w:t>
            </w:r>
            <w:r w:rsidRPr="00B14EC2">
              <w:rPr>
                <w:noProof w:val="0"/>
                <w:lang w:val="en-CA"/>
              </w:rPr>
              <w:t xml:space="preserve">; MAV=Municipal Association of Victoria; OERCs=Outer East Regional Councils </w:t>
            </w:r>
            <w:r w:rsidRPr="00B14EC2">
              <w:rPr>
                <w:b/>
                <w:noProof w:val="0"/>
                <w:lang w:val="en-CA"/>
              </w:rPr>
              <w:t xml:space="preserve">* Lead </w:t>
            </w:r>
            <w:proofErr w:type="spellStart"/>
            <w:r w:rsidRPr="00B14EC2">
              <w:rPr>
                <w:b/>
                <w:noProof w:val="0"/>
                <w:lang w:val="en-CA"/>
              </w:rPr>
              <w:t>Dept</w:t>
            </w:r>
            <w:proofErr w:type="spellEnd"/>
            <w:r w:rsidRPr="00B14EC2">
              <w:rPr>
                <w:b/>
                <w:noProof w:val="0"/>
                <w:lang w:val="en-CA"/>
              </w:rPr>
              <w:t xml:space="preserve"> / agency</w:t>
            </w:r>
          </w:p>
        </w:tc>
      </w:tr>
    </w:tbl>
    <w:p w14:paraId="4ACB9A3B" w14:textId="77777777" w:rsidR="008E6C59" w:rsidRDefault="008E6C59" w:rsidP="008E6C59">
      <w:pPr>
        <w:spacing w:after="0"/>
        <w:ind w:left="425"/>
        <w:jc w:val="both"/>
        <w:rPr>
          <w:noProof w:val="0"/>
          <w:lang w:val="en-CA"/>
        </w:rPr>
      </w:pPr>
    </w:p>
    <w:p w14:paraId="084FE9E3" w14:textId="77777777" w:rsidR="008E6C59" w:rsidRDefault="008E6C59" w:rsidP="008E6C59">
      <w:pPr>
        <w:spacing w:after="0"/>
        <w:ind w:left="425"/>
        <w:jc w:val="both"/>
        <w:rPr>
          <w:noProof w:val="0"/>
          <w:lang w:val="en-CA"/>
        </w:rPr>
      </w:pPr>
    </w:p>
    <w:p w14:paraId="4338639C" w14:textId="77777777" w:rsidR="008E6C59" w:rsidRDefault="008E6C59" w:rsidP="008E6C59">
      <w:pPr>
        <w:spacing w:after="0"/>
        <w:ind w:left="425"/>
        <w:jc w:val="both"/>
        <w:rPr>
          <w:noProof w:val="0"/>
          <w:lang w:val="en-CA"/>
        </w:rPr>
      </w:pPr>
    </w:p>
    <w:p w14:paraId="20A8D63F" w14:textId="428DA6DC" w:rsidR="008E6C59" w:rsidRDefault="008E6C59" w:rsidP="008E6C59">
      <w:pPr>
        <w:spacing w:after="0"/>
        <w:jc w:val="both"/>
        <w:rPr>
          <w:noProof w:val="0"/>
          <w:lang w:val="en-CA"/>
        </w:rPr>
      </w:pPr>
    </w:p>
    <w:p w14:paraId="4E2303D4" w14:textId="77777777" w:rsidR="008E6C59" w:rsidRDefault="008E6C59" w:rsidP="008E6C59">
      <w:pPr>
        <w:spacing w:after="0"/>
        <w:ind w:left="425"/>
        <w:jc w:val="both"/>
        <w:rPr>
          <w:noProof w:val="0"/>
          <w:lang w:val="en-CA"/>
        </w:rPr>
      </w:pPr>
    </w:p>
    <w:p w14:paraId="7E5774A5" w14:textId="77777777" w:rsidR="008E6C59" w:rsidRDefault="008E6C59" w:rsidP="008E6C59">
      <w:pPr>
        <w:spacing w:after="0"/>
        <w:ind w:left="425"/>
        <w:jc w:val="both"/>
        <w:rPr>
          <w:noProof w:val="0"/>
          <w:lang w:val="en-CA"/>
        </w:rPr>
      </w:pPr>
    </w:p>
    <w:p w14:paraId="4F3B3E21" w14:textId="77777777" w:rsidR="008E6C59" w:rsidRDefault="008E6C59" w:rsidP="008E6C59">
      <w:pPr>
        <w:spacing w:after="0"/>
        <w:ind w:left="425"/>
        <w:jc w:val="both"/>
        <w:rPr>
          <w:noProof w:val="0"/>
          <w:lang w:val="en-CA"/>
        </w:rPr>
      </w:pPr>
    </w:p>
    <w:p w14:paraId="28CD5CB9" w14:textId="1459AC7F" w:rsidR="00F72E37" w:rsidRPr="00B14EC2" w:rsidRDefault="001D1ED1" w:rsidP="008E6C59">
      <w:pPr>
        <w:spacing w:after="0"/>
        <w:ind w:left="425"/>
        <w:jc w:val="right"/>
        <w:rPr>
          <w:rFonts w:cs="Arial-BoldMT"/>
          <w:b/>
          <w:bCs/>
          <w:noProof w:val="0"/>
          <w:szCs w:val="22"/>
          <w:lang w:val="en-CA" w:bidi="en-US"/>
        </w:rPr>
      </w:pPr>
      <w:r>
        <w:rPr>
          <w:lang w:val="en-AU" w:eastAsia="en-AU"/>
        </w:rPr>
        <w:drawing>
          <wp:inline distT="0" distB="0" distL="0" distR="0" wp14:anchorId="67FCDCB1" wp14:editId="6C9BFC71">
            <wp:extent cx="3184472" cy="4352988"/>
            <wp:effectExtent l="0" t="0" r="0" b="0"/>
            <wp:docPr id="22" name="Picture 22" descr="C:\Users\cwalsh\AppData\Local\Microsoft\Windows\INetCache\Content.Word\Local laws at Eastfield Dog Park sod turning (23)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walsh\AppData\Local\Microsoft\Windows\INetCache\Content.Word\Local laws at Eastfield Dog Park sod turning (23) (002).jpg"/>
                    <pic:cNvPicPr>
                      <a:picLocks noChangeAspect="1"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3232570" cy="4418735"/>
                    </a:xfrm>
                    <a:prstGeom prst="rect">
                      <a:avLst/>
                    </a:prstGeom>
                    <a:noFill/>
                    <a:ln>
                      <a:noFill/>
                    </a:ln>
                  </pic:spPr>
                </pic:pic>
              </a:graphicData>
            </a:graphic>
          </wp:inline>
        </w:drawing>
      </w:r>
      <w:r w:rsidR="00F72E37" w:rsidRPr="00B14EC2">
        <w:rPr>
          <w:noProof w:val="0"/>
          <w:lang w:val="en-CA"/>
        </w:rPr>
        <w:br w:type="page"/>
      </w:r>
    </w:p>
    <w:p w14:paraId="5BCC12C7" w14:textId="0465F932" w:rsidR="001F3488" w:rsidRPr="00B14EC2" w:rsidRDefault="00B645B8" w:rsidP="0033192D">
      <w:pPr>
        <w:pStyle w:val="Heading2"/>
        <w:rPr>
          <w:noProof w:val="0"/>
          <w:lang w:val="en-CA"/>
        </w:rPr>
      </w:pPr>
      <w:bookmarkStart w:id="69" w:name="_Toc365566060"/>
      <w:r>
        <w:rPr>
          <w:noProof w:val="0"/>
          <w:lang w:val="en-CA"/>
        </w:rPr>
        <w:lastRenderedPageBreak/>
        <w:t xml:space="preserve">Focus area </w:t>
      </w:r>
      <w:r w:rsidRPr="00B645B8">
        <w:rPr>
          <w:noProof w:val="0"/>
          <w:u w:val="single"/>
          <w:lang w:val="en-CA"/>
        </w:rPr>
        <w:t>nine</w:t>
      </w:r>
      <w:r>
        <w:rPr>
          <w:noProof w:val="0"/>
          <w:lang w:val="en-CA"/>
        </w:rPr>
        <w:t xml:space="preserve"> </w:t>
      </w:r>
      <w:r w:rsidR="00632139">
        <w:rPr>
          <w:noProof w:val="0"/>
          <w:lang w:val="en-CA"/>
        </w:rPr>
        <w:t xml:space="preserve">- </w:t>
      </w:r>
      <w:r w:rsidR="00EE1642" w:rsidRPr="00B14EC2">
        <w:rPr>
          <w:noProof w:val="0"/>
          <w:lang w:val="en-CA"/>
        </w:rPr>
        <w:t>Pets</w:t>
      </w:r>
      <w:r w:rsidR="00C003EE" w:rsidRPr="00B14EC2">
        <w:rPr>
          <w:noProof w:val="0"/>
          <w:lang w:val="en-CA"/>
        </w:rPr>
        <w:t xml:space="preserve"> and </w:t>
      </w:r>
      <w:r w:rsidR="00EE1642" w:rsidRPr="00B14EC2">
        <w:rPr>
          <w:noProof w:val="0"/>
          <w:lang w:val="en-CA"/>
        </w:rPr>
        <w:t>People</w:t>
      </w:r>
      <w:bookmarkEnd w:id="69"/>
      <w:r w:rsidR="002346A3" w:rsidRPr="00B14EC2">
        <w:rPr>
          <w:noProof w:val="0"/>
          <w:lang w:val="en-CA"/>
        </w:rPr>
        <w:t xml:space="preserve"> </w:t>
      </w:r>
    </w:p>
    <w:p w14:paraId="3EF93C47" w14:textId="6304A849" w:rsidR="001F3488" w:rsidRPr="00B14EC2" w:rsidRDefault="00733A88" w:rsidP="002E09D4">
      <w:pPr>
        <w:rPr>
          <w:noProof w:val="0"/>
          <w:lang w:val="en-CA" w:eastAsia="en-AU"/>
        </w:rPr>
      </w:pPr>
      <w:r w:rsidRPr="00B14EC2">
        <w:rPr>
          <w:lang w:val="en-AU" w:eastAsia="en-AU"/>
        </w:rPr>
        <mc:AlternateContent>
          <mc:Choice Requires="wps">
            <w:drawing>
              <wp:anchor distT="0" distB="0" distL="114300" distR="114300" simplePos="0" relativeHeight="251639808" behindDoc="0" locked="0" layoutInCell="1" allowOverlap="1" wp14:anchorId="3C572A31" wp14:editId="4F2B8F64">
                <wp:simplePos x="0" y="0"/>
                <wp:positionH relativeFrom="column">
                  <wp:posOffset>374650</wp:posOffset>
                </wp:positionH>
                <wp:positionV relativeFrom="paragraph">
                  <wp:posOffset>92075</wp:posOffset>
                </wp:positionV>
                <wp:extent cx="5236845" cy="1266825"/>
                <wp:effectExtent l="0" t="0" r="20955" b="28575"/>
                <wp:wrapTight wrapText="bothSides">
                  <wp:wrapPolygon edited="0">
                    <wp:start x="0" y="0"/>
                    <wp:lineTo x="0" y="21654"/>
                    <wp:lineTo x="21582" y="21654"/>
                    <wp:lineTo x="21582" y="0"/>
                    <wp:lineTo x="0" y="0"/>
                  </wp:wrapPolygon>
                </wp:wrapTight>
                <wp:docPr id="3"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6845" cy="1266825"/>
                        </a:xfrm>
                        <a:prstGeom prst="rect">
                          <a:avLst/>
                        </a:prstGeom>
                        <a:solidFill>
                          <a:schemeClr val="bg1">
                            <a:lumMod val="85000"/>
                          </a:schemeClr>
                        </a:solidFill>
                        <a:ln w="12700">
                          <a:solidFill>
                            <a:srgbClr val="A5A5A5"/>
                          </a:solidFill>
                          <a:miter lim="800000"/>
                          <a:headEnd/>
                          <a:tailEnd/>
                        </a:ln>
                        <a:extLst/>
                      </wps:spPr>
                      <wps:txbx>
                        <w:txbxContent>
                          <w:p w14:paraId="3BCFDD9D" w14:textId="77777777" w:rsidR="004C6ED9" w:rsidRDefault="004C6ED9" w:rsidP="002E09D4">
                            <w:pPr>
                              <w:rPr>
                                <w:lang w:eastAsia="en-AU"/>
                              </w:rPr>
                            </w:pPr>
                            <w:r>
                              <w:rPr>
                                <w:lang w:eastAsia="en-AU"/>
                              </w:rPr>
                              <w:t>Objectives:</w:t>
                            </w:r>
                          </w:p>
                          <w:p w14:paraId="01566EFC" w14:textId="1701E1F3" w:rsidR="004C6ED9" w:rsidRDefault="004C6ED9" w:rsidP="00C003EE">
                            <w:pPr>
                              <w:pStyle w:val="Bullet2"/>
                              <w:rPr>
                                <w:lang w:eastAsia="en-AU"/>
                              </w:rPr>
                            </w:pPr>
                            <w:r>
                              <w:rPr>
                                <w:lang w:eastAsia="en-AU"/>
                              </w:rPr>
                              <w:t>To recognise and optimise health and wellbeing opportunities associated with pets.</w:t>
                            </w:r>
                          </w:p>
                          <w:p w14:paraId="696CEDA2" w14:textId="77777777" w:rsidR="004C6ED9" w:rsidRDefault="004C6ED9" w:rsidP="00C003EE">
                            <w:pPr>
                              <w:pStyle w:val="Bullet2"/>
                              <w:rPr>
                                <w:lang w:eastAsia="en-AU"/>
                              </w:rPr>
                            </w:pPr>
                            <w:r>
                              <w:rPr>
                                <w:lang w:eastAsia="en-AU"/>
                              </w:rPr>
                              <w:t>To strengthen networks that support pet owners and pets in crisis</w:t>
                            </w:r>
                          </w:p>
                          <w:p w14:paraId="1D771AC8" w14:textId="078FAD1F" w:rsidR="004C6ED9" w:rsidRDefault="004C6ED9" w:rsidP="00E56AA7">
                            <w:pPr>
                              <w:pStyle w:val="Bullet2"/>
                              <w:rPr>
                                <w:lang w:eastAsia="en-AU"/>
                              </w:rPr>
                            </w:pPr>
                            <w:r>
                              <w:rPr>
                                <w:lang w:eastAsia="en-AU"/>
                              </w:rPr>
                              <w:t>To improve the welfare of pets in Maroondah by supporting our residents to be responsible pet owners.</w:t>
                            </w:r>
                          </w:p>
                          <w:p w14:paraId="17405CF7" w14:textId="393BEF75" w:rsidR="004C6ED9" w:rsidRPr="0008342B" w:rsidRDefault="004C6ED9" w:rsidP="00E56AA7">
                            <w:pPr>
                              <w:pStyle w:val="Bullet2"/>
                              <w:numPr>
                                <w:ilvl w:val="0"/>
                                <w:numId w:val="0"/>
                              </w:numPr>
                              <w:ind w:left="284"/>
                              <w:rPr>
                                <w:lang w:eastAsia="en-AU"/>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72A31" id="Text Box 55" o:spid="_x0000_s1072" type="#_x0000_t202" style="position:absolute;margin-left:29.5pt;margin-top:7.25pt;width:412.35pt;height:99.7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" fillcolor="#d8d8d8 [2732]" strokecolor="#a5a5a5" strokeweight="1pt">
                <v:textbox inset=",7.2pt,,7.2pt">
                  <w:txbxContent>
                    <w:p w14:paraId="3BCFDD9D" w14:textId="77777777" w:rsidR="004C6ED9" w:rsidRDefault="004C6ED9" w:rsidP="002E09D4">
                      <w:pPr>
                        <w:rPr>
                          <w:lang w:eastAsia="en-AU"/>
                        </w:rPr>
                      </w:pPr>
                      <w:r>
                        <w:rPr>
                          <w:lang w:eastAsia="en-AU"/>
                        </w:rPr>
                        <w:t>Objectives:</w:t>
                      </w:r>
                    </w:p>
                    <w:p w14:paraId="01566EFC" w14:textId="1701E1F3" w:rsidR="004C6ED9" w:rsidRDefault="004C6ED9" w:rsidP="00C003EE">
                      <w:pPr>
                        <w:pStyle w:val="Bullet2"/>
                        <w:rPr>
                          <w:lang w:eastAsia="en-AU"/>
                        </w:rPr>
                      </w:pPr>
                      <w:r>
                        <w:rPr>
                          <w:lang w:eastAsia="en-AU"/>
                        </w:rPr>
                        <w:t>To recognise and optimise health and wellbeing opportunities associated with pets.</w:t>
                      </w:r>
                    </w:p>
                    <w:p w14:paraId="696CEDA2" w14:textId="77777777" w:rsidR="004C6ED9" w:rsidRDefault="004C6ED9" w:rsidP="00C003EE">
                      <w:pPr>
                        <w:pStyle w:val="Bullet2"/>
                        <w:rPr>
                          <w:lang w:eastAsia="en-AU"/>
                        </w:rPr>
                      </w:pPr>
                      <w:r>
                        <w:rPr>
                          <w:lang w:eastAsia="en-AU"/>
                        </w:rPr>
                        <w:t>To strengthen networks that support pet owners and pets in crisis</w:t>
                      </w:r>
                    </w:p>
                    <w:p w14:paraId="1D771AC8" w14:textId="078FAD1F" w:rsidR="004C6ED9" w:rsidRDefault="004C6ED9" w:rsidP="00E56AA7">
                      <w:pPr>
                        <w:pStyle w:val="Bullet2"/>
                        <w:rPr>
                          <w:lang w:eastAsia="en-AU"/>
                        </w:rPr>
                      </w:pPr>
                      <w:r>
                        <w:rPr>
                          <w:lang w:eastAsia="en-AU"/>
                        </w:rPr>
                        <w:t>To improve the welfare of pets in Maroondah by supporting our residents to be responsible pet owners.</w:t>
                      </w:r>
                    </w:p>
                    <w:p w14:paraId="17405CF7" w14:textId="393BEF75" w:rsidR="004C6ED9" w:rsidRPr="0008342B" w:rsidRDefault="004C6ED9" w:rsidP="00E56AA7">
                      <w:pPr>
                        <w:pStyle w:val="Bullet2"/>
                        <w:numPr>
                          <w:ilvl w:val="0"/>
                          <w:numId w:val="0"/>
                        </w:numPr>
                        <w:ind w:left="284"/>
                        <w:rPr>
                          <w:lang w:eastAsia="en-AU"/>
                        </w:rPr>
                      </w:pPr>
                    </w:p>
                  </w:txbxContent>
                </v:textbox>
                <w10:wrap type="tight"/>
              </v:shape>
            </w:pict>
          </mc:Fallback>
        </mc:AlternateContent>
      </w:r>
    </w:p>
    <w:p w14:paraId="7A8A3D6A" w14:textId="1F4064C4" w:rsidR="001F3488" w:rsidRPr="00B14EC2" w:rsidRDefault="001F3488" w:rsidP="002E09D4">
      <w:pPr>
        <w:rPr>
          <w:noProof w:val="0"/>
          <w:lang w:val="en-CA"/>
        </w:rPr>
      </w:pPr>
    </w:p>
    <w:p w14:paraId="2463129B" w14:textId="611FB88F" w:rsidR="001F3488" w:rsidRPr="00B14EC2" w:rsidRDefault="001F3488" w:rsidP="002E09D4">
      <w:pPr>
        <w:rPr>
          <w:noProof w:val="0"/>
          <w:lang w:val="en-CA"/>
        </w:rPr>
      </w:pPr>
    </w:p>
    <w:bookmarkStart w:id="70" w:name="_Toc362116636"/>
    <w:bookmarkStart w:id="71" w:name="_Toc365566061"/>
    <w:p w14:paraId="35ADC5F9" w14:textId="18F841E2" w:rsidR="00A07E8B" w:rsidRPr="00B14EC2" w:rsidRDefault="00822CFB" w:rsidP="00A07E8B">
      <w:pPr>
        <w:pStyle w:val="Heading3"/>
        <w:rPr>
          <w:lang w:val="en-CA"/>
        </w:rPr>
      </w:pPr>
      <w:r w:rsidRPr="00B14EC2">
        <w:rPr>
          <w:noProof/>
        </w:rPr>
        <mc:AlternateContent>
          <mc:Choice Requires="wps">
            <w:drawing>
              <wp:anchor distT="0" distB="0" distL="114300" distR="114300" simplePos="0" relativeHeight="251746304" behindDoc="0" locked="0" layoutInCell="1" allowOverlap="1" wp14:anchorId="6B0D43DB" wp14:editId="39E95753">
                <wp:simplePos x="0" y="0"/>
                <wp:positionH relativeFrom="column">
                  <wp:posOffset>3711575</wp:posOffset>
                </wp:positionH>
                <wp:positionV relativeFrom="paragraph">
                  <wp:posOffset>867410</wp:posOffset>
                </wp:positionV>
                <wp:extent cx="2155825" cy="2863850"/>
                <wp:effectExtent l="0" t="0" r="15875" b="12700"/>
                <wp:wrapTight wrapText="bothSides">
                  <wp:wrapPolygon edited="0">
                    <wp:start x="0" y="0"/>
                    <wp:lineTo x="0" y="21552"/>
                    <wp:lineTo x="21568" y="21552"/>
                    <wp:lineTo x="21568" y="0"/>
                    <wp:lineTo x="0" y="0"/>
                  </wp:wrapPolygon>
                </wp:wrapTight>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825" cy="2863850"/>
                        </a:xfrm>
                        <a:prstGeom prst="rect">
                          <a:avLst/>
                        </a:prstGeom>
                        <a:solidFill>
                          <a:schemeClr val="bg1">
                            <a:lumMod val="85000"/>
                          </a:schemeClr>
                        </a:solidFill>
                        <a:ln w="12700">
                          <a:solidFill>
                            <a:srgbClr val="A5A5A5"/>
                          </a:solidFill>
                          <a:miter lim="800000"/>
                          <a:headEnd/>
                          <a:tailEnd/>
                        </a:ln>
                        <a:extLst/>
                      </wps:spPr>
                      <wps:txbx>
                        <w:txbxContent>
                          <w:p w14:paraId="3969263C" w14:textId="579A00FF" w:rsidR="004C6ED9" w:rsidRPr="0082642A" w:rsidRDefault="004C6ED9" w:rsidP="00EE634E">
                            <w:pPr>
                              <w:pStyle w:val="Normal-1pt"/>
                              <w:rPr>
                                <w:rFonts w:asciiTheme="majorHAnsi" w:hAnsiTheme="majorHAnsi" w:cstheme="majorHAnsi"/>
                                <w:sz w:val="22"/>
                                <w:szCs w:val="22"/>
                              </w:rPr>
                            </w:pPr>
                            <w:r w:rsidRPr="0082642A">
                              <w:rPr>
                                <w:rFonts w:asciiTheme="majorHAnsi" w:hAnsiTheme="majorHAnsi" w:cstheme="majorHAnsi"/>
                                <w:sz w:val="22"/>
                                <w:szCs w:val="22"/>
                              </w:rPr>
                              <w:t>“I have mental health issues and often struggle with social situations, but when there is a dog or another animal I'm a completely different person. I can get out more and I feel like it helps me from being too isolated in my own home.”</w:t>
                            </w:r>
                          </w:p>
                          <w:p w14:paraId="0BFB7ED5" w14:textId="77777777" w:rsidR="004C6ED9" w:rsidRPr="0082642A" w:rsidRDefault="004C6ED9" w:rsidP="00EE634E">
                            <w:pPr>
                              <w:pStyle w:val="Normal-1pt"/>
                              <w:rPr>
                                <w:rFonts w:asciiTheme="majorHAnsi" w:hAnsiTheme="majorHAnsi" w:cstheme="majorHAnsi"/>
                                <w:sz w:val="22"/>
                                <w:szCs w:val="22"/>
                              </w:rPr>
                            </w:pPr>
                          </w:p>
                          <w:p w14:paraId="6DEA58CF" w14:textId="69AA4FDE" w:rsidR="004C6ED9" w:rsidRPr="0082642A" w:rsidRDefault="004C6ED9" w:rsidP="00EE634E">
                            <w:pPr>
                              <w:pStyle w:val="Normal-1pt"/>
                              <w:rPr>
                                <w:rFonts w:asciiTheme="majorHAnsi" w:hAnsiTheme="majorHAnsi" w:cstheme="majorHAnsi"/>
                                <w:sz w:val="22"/>
                                <w:szCs w:val="22"/>
                              </w:rPr>
                            </w:pPr>
                            <w:r w:rsidRPr="0082642A">
                              <w:rPr>
                                <w:rFonts w:asciiTheme="majorHAnsi" w:hAnsiTheme="majorHAnsi" w:cstheme="majorHAnsi"/>
                                <w:sz w:val="22"/>
                                <w:szCs w:val="22"/>
                              </w:rPr>
                              <w:t>In relation to Domestic violence si</w:t>
                            </w:r>
                            <w:r>
                              <w:rPr>
                                <w:rFonts w:asciiTheme="majorHAnsi" w:hAnsiTheme="majorHAnsi" w:cstheme="majorHAnsi"/>
                                <w:sz w:val="22"/>
                                <w:szCs w:val="22"/>
                              </w:rPr>
                              <w:t>tuations  … “It would be good if</w:t>
                            </w:r>
                            <w:r w:rsidRPr="0082642A">
                              <w:rPr>
                                <w:rFonts w:asciiTheme="majorHAnsi" w:hAnsiTheme="majorHAnsi" w:cstheme="majorHAnsi"/>
                                <w:sz w:val="22"/>
                                <w:szCs w:val="22"/>
                              </w:rPr>
                              <w:t xml:space="preserve"> pets could have a safe place to go to till owners get their life back on track.”</w:t>
                            </w:r>
                          </w:p>
                          <w:p w14:paraId="13AF8E13" w14:textId="7799525D" w:rsidR="004C6ED9" w:rsidRPr="0082642A" w:rsidRDefault="004C6ED9" w:rsidP="00EE634E">
                            <w:pPr>
                              <w:pStyle w:val="NormalRaligned-1pt"/>
                              <w:rPr>
                                <w:rFonts w:asciiTheme="majorHAnsi" w:hAnsiTheme="majorHAnsi" w:cstheme="majorHAnsi"/>
                                <w:sz w:val="22"/>
                                <w:szCs w:val="22"/>
                              </w:rPr>
                            </w:pPr>
                            <w:r w:rsidRPr="0082642A">
                              <w:rPr>
                                <w:rFonts w:asciiTheme="majorHAnsi" w:hAnsiTheme="majorHAnsi" w:cstheme="majorHAnsi"/>
                                <w:sz w:val="22"/>
                                <w:szCs w:val="22"/>
                              </w:rPr>
                              <w:t>DAMP Survey respondents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0D43DB" id="_x0000_s1073" type="#_x0000_t202" style="position:absolute;left:0;text-align:left;margin-left:292.25pt;margin-top:68.3pt;width:169.75pt;height:225.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" fillcolor="#d8d8d8 [2732]" strokecolor="#a5a5a5" strokeweight="1pt">
                <v:textbox inset=",7.2pt,,7.2pt">
                  <w:txbxContent>
                    <w:p w14:paraId="3969263C" w14:textId="579A00FF" w:rsidR="004C6ED9" w:rsidRPr="0082642A" w:rsidRDefault="004C6ED9" w:rsidP="00EE634E">
                      <w:pPr>
                        <w:pStyle w:val="Normal-1pt"/>
                        <w:rPr>
                          <w:rFonts w:asciiTheme="majorHAnsi" w:hAnsiTheme="majorHAnsi" w:cstheme="majorHAnsi"/>
                          <w:sz w:val="22"/>
                          <w:szCs w:val="22"/>
                        </w:rPr>
                      </w:pPr>
                      <w:r w:rsidRPr="0082642A">
                        <w:rPr>
                          <w:rFonts w:asciiTheme="majorHAnsi" w:hAnsiTheme="majorHAnsi" w:cstheme="majorHAnsi"/>
                          <w:sz w:val="22"/>
                          <w:szCs w:val="22"/>
                        </w:rPr>
                        <w:t>“I have mental health issues and often struggle with social situations, but when there is a dog or another animal I'm a completely different person. I can get out more and I feel like it helps me from being too isolated in my own home.”</w:t>
                      </w:r>
                    </w:p>
                    <w:p w14:paraId="0BFB7ED5" w14:textId="77777777" w:rsidR="004C6ED9" w:rsidRPr="0082642A" w:rsidRDefault="004C6ED9" w:rsidP="00EE634E">
                      <w:pPr>
                        <w:pStyle w:val="Normal-1pt"/>
                        <w:rPr>
                          <w:rFonts w:asciiTheme="majorHAnsi" w:hAnsiTheme="majorHAnsi" w:cstheme="majorHAnsi"/>
                          <w:sz w:val="22"/>
                          <w:szCs w:val="22"/>
                        </w:rPr>
                      </w:pPr>
                    </w:p>
                    <w:p w14:paraId="6DEA58CF" w14:textId="69AA4FDE" w:rsidR="004C6ED9" w:rsidRPr="0082642A" w:rsidRDefault="004C6ED9" w:rsidP="00EE634E">
                      <w:pPr>
                        <w:pStyle w:val="Normal-1pt"/>
                        <w:rPr>
                          <w:rFonts w:asciiTheme="majorHAnsi" w:hAnsiTheme="majorHAnsi" w:cstheme="majorHAnsi"/>
                          <w:sz w:val="22"/>
                          <w:szCs w:val="22"/>
                        </w:rPr>
                      </w:pPr>
                      <w:r w:rsidRPr="0082642A">
                        <w:rPr>
                          <w:rFonts w:asciiTheme="majorHAnsi" w:hAnsiTheme="majorHAnsi" w:cstheme="majorHAnsi"/>
                          <w:sz w:val="22"/>
                          <w:szCs w:val="22"/>
                        </w:rPr>
                        <w:t>In relation to Domestic violence si</w:t>
                      </w:r>
                      <w:r>
                        <w:rPr>
                          <w:rFonts w:asciiTheme="majorHAnsi" w:hAnsiTheme="majorHAnsi" w:cstheme="majorHAnsi"/>
                          <w:sz w:val="22"/>
                          <w:szCs w:val="22"/>
                        </w:rPr>
                        <w:t>tuations  … “It would be good if</w:t>
                      </w:r>
                      <w:r w:rsidRPr="0082642A">
                        <w:rPr>
                          <w:rFonts w:asciiTheme="majorHAnsi" w:hAnsiTheme="majorHAnsi" w:cstheme="majorHAnsi"/>
                          <w:sz w:val="22"/>
                          <w:szCs w:val="22"/>
                        </w:rPr>
                        <w:t xml:space="preserve"> pets could have a safe place to go to till owners get their life back on track.”</w:t>
                      </w:r>
                    </w:p>
                    <w:p w14:paraId="13AF8E13" w14:textId="7799525D" w:rsidR="004C6ED9" w:rsidRPr="0082642A" w:rsidRDefault="004C6ED9" w:rsidP="00EE634E">
                      <w:pPr>
                        <w:pStyle w:val="NormalRaligned-1pt"/>
                        <w:rPr>
                          <w:rFonts w:asciiTheme="majorHAnsi" w:hAnsiTheme="majorHAnsi" w:cstheme="majorHAnsi"/>
                          <w:sz w:val="22"/>
                          <w:szCs w:val="22"/>
                        </w:rPr>
                      </w:pPr>
                      <w:r w:rsidRPr="0082642A">
                        <w:rPr>
                          <w:rFonts w:asciiTheme="majorHAnsi" w:hAnsiTheme="majorHAnsi" w:cstheme="majorHAnsi"/>
                          <w:sz w:val="22"/>
                          <w:szCs w:val="22"/>
                        </w:rPr>
                        <w:t>DAMP Survey respondents</w:t>
                      </w:r>
                    </w:p>
                  </w:txbxContent>
                </v:textbox>
                <w10:wrap type="tight"/>
              </v:shape>
            </w:pict>
          </mc:Fallback>
        </mc:AlternateContent>
      </w:r>
      <w:r w:rsidR="00F72E37" w:rsidRPr="00B14EC2">
        <w:rPr>
          <w:lang w:val="en-CA"/>
        </w:rPr>
        <w:t>The key findings from our consultation and research</w:t>
      </w:r>
      <w:bookmarkEnd w:id="70"/>
      <w:bookmarkEnd w:id="71"/>
    </w:p>
    <w:p w14:paraId="5C6F2E59" w14:textId="1DB5A19B" w:rsidR="00213D55" w:rsidRPr="00B14EC2" w:rsidRDefault="00632139" w:rsidP="00014081">
      <w:pPr>
        <w:pStyle w:val="Bullet1"/>
        <w:rPr>
          <w:noProof w:val="0"/>
          <w:lang w:val="en-CA"/>
        </w:rPr>
      </w:pPr>
      <w:r>
        <w:rPr>
          <w:noProof w:val="0"/>
          <w:lang w:val="en-CA"/>
        </w:rPr>
        <w:t>Survey</w:t>
      </w:r>
      <w:r w:rsidR="00213D55" w:rsidRPr="00B14EC2">
        <w:rPr>
          <w:noProof w:val="0"/>
          <w:lang w:val="en-CA"/>
        </w:rPr>
        <w:t xml:space="preserve"> respondents </w:t>
      </w:r>
      <w:r w:rsidR="00014081" w:rsidRPr="00B14EC2">
        <w:rPr>
          <w:noProof w:val="0"/>
          <w:lang w:val="en-CA"/>
        </w:rPr>
        <w:t>stated that the following pet welfare issues were either ‘important’ or ‘very important’ to them</w:t>
      </w:r>
    </w:p>
    <w:p w14:paraId="411CFF98" w14:textId="77777777" w:rsidR="00DD038F" w:rsidRPr="00B14EC2" w:rsidRDefault="00014081" w:rsidP="00DD038F">
      <w:pPr>
        <w:pStyle w:val="Bullet3"/>
        <w:rPr>
          <w:noProof w:val="0"/>
          <w:lang w:val="en-CA"/>
        </w:rPr>
      </w:pPr>
      <w:r w:rsidRPr="00B14EC2">
        <w:rPr>
          <w:noProof w:val="0"/>
          <w:lang w:val="en-CA"/>
        </w:rPr>
        <w:t>t</w:t>
      </w:r>
      <w:r w:rsidR="00213D55" w:rsidRPr="00B14EC2">
        <w:rPr>
          <w:noProof w:val="0"/>
          <w:lang w:val="en-CA"/>
        </w:rPr>
        <w:t>he high</w:t>
      </w:r>
      <w:r w:rsidRPr="00B14EC2">
        <w:rPr>
          <w:noProof w:val="0"/>
          <w:lang w:val="en-CA"/>
        </w:rPr>
        <w:t xml:space="preserve"> rate of abandonment of pets (approx.</w:t>
      </w:r>
      <w:r w:rsidR="00DD038F" w:rsidRPr="00B14EC2">
        <w:rPr>
          <w:noProof w:val="0"/>
          <w:lang w:val="en-CA"/>
        </w:rPr>
        <w:t xml:space="preserve"> 91%</w:t>
      </w:r>
      <w:r w:rsidR="00213D55" w:rsidRPr="00B14EC2">
        <w:rPr>
          <w:noProof w:val="0"/>
          <w:lang w:val="en-CA"/>
        </w:rPr>
        <w:t>)</w:t>
      </w:r>
    </w:p>
    <w:p w14:paraId="6690A484" w14:textId="066D2A2C" w:rsidR="00A07E8B" w:rsidRPr="00B14EC2" w:rsidRDefault="00DD038F" w:rsidP="00A07E8B">
      <w:pPr>
        <w:pStyle w:val="Bullet3"/>
        <w:rPr>
          <w:noProof w:val="0"/>
          <w:lang w:val="en-CA"/>
        </w:rPr>
      </w:pPr>
      <w:r w:rsidRPr="00B14EC2">
        <w:rPr>
          <w:noProof w:val="0"/>
          <w:lang w:val="en-CA"/>
        </w:rPr>
        <w:t>the welfare of pets in domestic violence situations and making them safe (approx. 85%)</w:t>
      </w:r>
    </w:p>
    <w:p w14:paraId="64718ACE" w14:textId="202B88A8" w:rsidR="00EE1642" w:rsidRPr="00B14EC2" w:rsidRDefault="00B653C1" w:rsidP="00EE1642">
      <w:pPr>
        <w:pStyle w:val="Bullet1"/>
        <w:rPr>
          <w:noProof w:val="0"/>
          <w:lang w:val="en-CA"/>
        </w:rPr>
      </w:pPr>
      <w:r>
        <w:rPr>
          <w:noProof w:val="0"/>
          <w:lang w:val="en-CA"/>
        </w:rPr>
        <w:t xml:space="preserve">12% </w:t>
      </w:r>
      <w:r w:rsidR="00DD038F" w:rsidRPr="00B14EC2">
        <w:rPr>
          <w:noProof w:val="0"/>
          <w:lang w:val="en-CA"/>
        </w:rPr>
        <w:t xml:space="preserve">of </w:t>
      </w:r>
      <w:r w:rsidR="00632139">
        <w:rPr>
          <w:noProof w:val="0"/>
          <w:lang w:val="en-CA"/>
        </w:rPr>
        <w:t>regi</w:t>
      </w:r>
      <w:r w:rsidR="00C14D82">
        <w:rPr>
          <w:noProof w:val="0"/>
          <w:lang w:val="en-CA"/>
        </w:rPr>
        <w:t>o</w:t>
      </w:r>
      <w:r w:rsidR="00632139">
        <w:rPr>
          <w:noProof w:val="0"/>
          <w:lang w:val="en-CA"/>
        </w:rPr>
        <w:t>nal</w:t>
      </w:r>
      <w:r w:rsidR="00DD038F" w:rsidRPr="00B14EC2">
        <w:rPr>
          <w:noProof w:val="0"/>
          <w:lang w:val="en-CA"/>
        </w:rPr>
        <w:t xml:space="preserve"> survey respondents</w:t>
      </w:r>
      <w:r>
        <w:rPr>
          <w:rStyle w:val="FootnoteReference"/>
          <w:noProof w:val="0"/>
          <w:szCs w:val="20"/>
          <w:lang w:val="en-CA"/>
        </w:rPr>
        <w:footnoteReference w:id="27"/>
      </w:r>
      <w:r w:rsidR="00DD038F" w:rsidRPr="00B14EC2">
        <w:rPr>
          <w:noProof w:val="0"/>
          <w:szCs w:val="20"/>
          <w:vertAlign w:val="superscript"/>
          <w:lang w:val="en-CA"/>
        </w:rPr>
        <w:t xml:space="preserve"> </w:t>
      </w:r>
      <w:r w:rsidR="00DD038F" w:rsidRPr="00B14EC2">
        <w:rPr>
          <w:noProof w:val="0"/>
          <w:lang w:val="en-CA"/>
        </w:rPr>
        <w:t xml:space="preserve">stated that animals subject to domestic </w:t>
      </w:r>
      <w:r w:rsidR="00B14EC2" w:rsidRPr="00B14EC2">
        <w:rPr>
          <w:noProof w:val="0"/>
          <w:lang w:val="en-CA"/>
        </w:rPr>
        <w:t>violence</w:t>
      </w:r>
      <w:r w:rsidR="00DD038F" w:rsidRPr="00B14EC2">
        <w:rPr>
          <w:noProof w:val="0"/>
          <w:lang w:val="en-CA"/>
        </w:rPr>
        <w:t xml:space="preserve"> was an issue for them now or </w:t>
      </w:r>
      <w:r w:rsidR="00EE1642" w:rsidRPr="00B14EC2">
        <w:rPr>
          <w:noProof w:val="0"/>
          <w:lang w:val="en-CA"/>
        </w:rPr>
        <w:t>h</w:t>
      </w:r>
      <w:r w:rsidR="00632139">
        <w:rPr>
          <w:noProof w:val="0"/>
          <w:lang w:val="en-CA"/>
        </w:rPr>
        <w:t>ad been in the past 12 months. The</w:t>
      </w:r>
      <w:r w:rsidR="00DD038F" w:rsidRPr="00B14EC2">
        <w:rPr>
          <w:noProof w:val="0"/>
          <w:lang w:val="en-CA"/>
        </w:rPr>
        <w:t xml:space="preserve"> Maroondah survey </w:t>
      </w:r>
      <w:r w:rsidR="00EE1642" w:rsidRPr="00B14EC2">
        <w:rPr>
          <w:noProof w:val="0"/>
          <w:lang w:val="en-CA"/>
        </w:rPr>
        <w:t>respondents identified this as an issue (17%)</w:t>
      </w:r>
      <w:r w:rsidR="00632139">
        <w:rPr>
          <w:noProof w:val="0"/>
          <w:lang w:val="en-CA"/>
        </w:rPr>
        <w:t>.</w:t>
      </w:r>
    </w:p>
    <w:p w14:paraId="5C0A3A5B" w14:textId="1842928F" w:rsidR="00EE1642" w:rsidRPr="00B14EC2" w:rsidRDefault="00EE1642" w:rsidP="00EE1642">
      <w:pPr>
        <w:pStyle w:val="Bullet2"/>
        <w:spacing w:before="0"/>
        <w:ind w:left="567" w:hanging="283"/>
        <w:rPr>
          <w:noProof w:val="0"/>
          <w:lang w:val="en-CA"/>
        </w:rPr>
      </w:pPr>
      <w:r w:rsidRPr="00B14EC2">
        <w:rPr>
          <w:noProof w:val="0"/>
          <w:lang w:val="en-CA"/>
        </w:rPr>
        <w:t>A study conducted by Eastern Domestic Violence Service showed that 53% of women in violent relationships reported pets being hurt or killed, and 46% reported their pets had been threatened.</w:t>
      </w:r>
      <w:r w:rsidRPr="00B14EC2">
        <w:rPr>
          <w:rStyle w:val="FootnoteReference"/>
          <w:noProof w:val="0"/>
          <w:lang w:val="en-CA"/>
        </w:rPr>
        <w:footnoteReference w:id="28"/>
      </w:r>
    </w:p>
    <w:p w14:paraId="04CC07A6" w14:textId="062EAB6A" w:rsidR="00684F6E" w:rsidRPr="00B14EC2" w:rsidRDefault="00DD038F" w:rsidP="00C003EE">
      <w:pPr>
        <w:pStyle w:val="Bullet1"/>
        <w:rPr>
          <w:noProof w:val="0"/>
          <w:lang w:val="en-CA"/>
        </w:rPr>
      </w:pPr>
      <w:r w:rsidRPr="00B14EC2">
        <w:rPr>
          <w:noProof w:val="0"/>
          <w:lang w:val="en-CA"/>
        </w:rPr>
        <w:t>22</w:t>
      </w:r>
      <w:r w:rsidR="00632139">
        <w:rPr>
          <w:noProof w:val="0"/>
          <w:lang w:val="en-CA"/>
        </w:rPr>
        <w:t>%</w:t>
      </w:r>
      <w:r w:rsidRPr="00B14EC2">
        <w:rPr>
          <w:noProof w:val="0"/>
          <w:lang w:val="en-CA"/>
        </w:rPr>
        <w:t xml:space="preserve"> of </w:t>
      </w:r>
      <w:r w:rsidR="00632139">
        <w:rPr>
          <w:noProof w:val="0"/>
          <w:lang w:val="en-CA"/>
        </w:rPr>
        <w:t>regi</w:t>
      </w:r>
      <w:r w:rsidR="00C14D82">
        <w:rPr>
          <w:noProof w:val="0"/>
          <w:lang w:val="en-CA"/>
        </w:rPr>
        <w:t>o</w:t>
      </w:r>
      <w:r w:rsidR="00632139">
        <w:rPr>
          <w:noProof w:val="0"/>
          <w:lang w:val="en-CA"/>
        </w:rPr>
        <w:t>nal</w:t>
      </w:r>
      <w:r w:rsidRPr="00B14EC2">
        <w:rPr>
          <w:noProof w:val="0"/>
          <w:lang w:val="en-CA"/>
        </w:rPr>
        <w:t xml:space="preserve"> survey respondents</w:t>
      </w:r>
      <w:r w:rsidRPr="00B14EC2">
        <w:rPr>
          <w:noProof w:val="0"/>
          <w:szCs w:val="20"/>
          <w:vertAlign w:val="superscript"/>
          <w:lang w:val="en-CA"/>
        </w:rPr>
        <w:t>2</w:t>
      </w:r>
      <w:r w:rsidR="00B653C1">
        <w:rPr>
          <w:noProof w:val="0"/>
          <w:szCs w:val="20"/>
          <w:vertAlign w:val="superscript"/>
          <w:lang w:val="en-CA"/>
        </w:rPr>
        <w:t>7</w:t>
      </w:r>
      <w:r w:rsidRPr="00B14EC2">
        <w:rPr>
          <w:noProof w:val="0"/>
          <w:szCs w:val="20"/>
          <w:vertAlign w:val="superscript"/>
          <w:lang w:val="en-CA"/>
        </w:rPr>
        <w:t xml:space="preserve"> </w:t>
      </w:r>
      <w:r w:rsidRPr="00B14EC2">
        <w:rPr>
          <w:noProof w:val="0"/>
          <w:lang w:val="en-CA"/>
        </w:rPr>
        <w:t xml:space="preserve">stated that </w:t>
      </w:r>
      <w:r w:rsidR="00684F6E" w:rsidRPr="00B14EC2">
        <w:rPr>
          <w:noProof w:val="0"/>
          <w:lang w:val="en-CA"/>
        </w:rPr>
        <w:t xml:space="preserve">the welfare or treatment of an animal in their neighbourhood </w:t>
      </w:r>
      <w:r w:rsidRPr="00B14EC2">
        <w:rPr>
          <w:noProof w:val="0"/>
          <w:lang w:val="en-CA"/>
        </w:rPr>
        <w:t>was an issue for them now or</w:t>
      </w:r>
      <w:r w:rsidR="00684F6E" w:rsidRPr="00B14EC2">
        <w:rPr>
          <w:noProof w:val="0"/>
          <w:lang w:val="en-CA"/>
        </w:rPr>
        <w:t xml:space="preserve"> had been in the past 12 months</w:t>
      </w:r>
      <w:r w:rsidR="00632139">
        <w:rPr>
          <w:noProof w:val="0"/>
          <w:lang w:val="en-CA"/>
        </w:rPr>
        <w:t>.</w:t>
      </w:r>
    </w:p>
    <w:p w14:paraId="1781258C" w14:textId="62B67BBA" w:rsidR="00684F6E" w:rsidRPr="00B14EC2" w:rsidRDefault="00822CFB" w:rsidP="00C003EE">
      <w:pPr>
        <w:pStyle w:val="Bullet1"/>
        <w:rPr>
          <w:noProof w:val="0"/>
          <w:lang w:val="en-CA"/>
        </w:rPr>
      </w:pPr>
      <w:r w:rsidRPr="00B14EC2">
        <w:drawing>
          <wp:anchor distT="0" distB="0" distL="114300" distR="114300" simplePos="0" relativeHeight="251811840" behindDoc="0" locked="0" layoutInCell="1" allowOverlap="1" wp14:anchorId="447612EA" wp14:editId="04936292">
            <wp:simplePos x="0" y="0"/>
            <wp:positionH relativeFrom="column">
              <wp:posOffset>3141345</wp:posOffset>
            </wp:positionH>
            <wp:positionV relativeFrom="paragraph">
              <wp:posOffset>624205</wp:posOffset>
            </wp:positionV>
            <wp:extent cx="3009900" cy="2409190"/>
            <wp:effectExtent l="0" t="0" r="12700" b="3810"/>
            <wp:wrapSquare wrapText="bothSides"/>
            <wp:docPr id="2" name="Picture 2" descr="Macintosh HD:Users:lesley:Desktop:1226876_3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esley:Desktop:1226876_370.jpg"/>
                    <pic:cNvPicPr>
                      <a:picLocks noChangeAspect="1" noChangeArrowheads="1"/>
                    </pic:cNvPicPr>
                  </pic:nvPicPr>
                  <pic:blipFill rotWithShape="1">
                    <a:blip r:embed="rId33" cstate="screen">
                      <a:extLst>
                        <a:ext uri="{28A0092B-C50C-407E-A947-70E740481C1C}">
                          <a14:useLocalDpi xmlns:a14="http://schemas.microsoft.com/office/drawing/2010/main"/>
                        </a:ext>
                      </a:extLst>
                    </a:blip>
                    <a:srcRect/>
                    <a:stretch/>
                  </pic:blipFill>
                  <pic:spPr bwMode="auto">
                    <a:xfrm>
                      <a:off x="0" y="0"/>
                      <a:ext cx="3009900" cy="240919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x5="http://schemas.microsoft.com/office/drawing/2016/5/11/chartex" xmlns:cx4="http://schemas.microsoft.com/office/drawing/2016/5/10/chartex" xmlns:cx3="http://schemas.microsoft.com/office/drawing/2016/5/9/chartex"/>
                      </a:ext>
                    </a:extLst>
                  </pic:spPr>
                </pic:pic>
              </a:graphicData>
            </a:graphic>
            <wp14:sizeRelH relativeFrom="page">
              <wp14:pctWidth>0</wp14:pctWidth>
            </wp14:sizeRelH>
            <wp14:sizeRelV relativeFrom="page">
              <wp14:pctHeight>0</wp14:pctHeight>
            </wp14:sizeRelV>
          </wp:anchor>
        </w:drawing>
      </w:r>
      <w:r w:rsidR="00684F6E" w:rsidRPr="00B14EC2">
        <w:rPr>
          <w:noProof w:val="0"/>
          <w:lang w:val="en-CA"/>
        </w:rPr>
        <w:t xml:space="preserve">As evidenced from natural disasters in the region over the last decade there is growing expectation that pets will be accommodated in Emergency Relief Centres. This highlights the need for Animal </w:t>
      </w:r>
      <w:r w:rsidR="00B14EC2" w:rsidRPr="00B14EC2">
        <w:rPr>
          <w:noProof w:val="0"/>
          <w:lang w:val="en-CA"/>
        </w:rPr>
        <w:t>Emergency</w:t>
      </w:r>
      <w:r w:rsidR="00684F6E" w:rsidRPr="00B14EC2">
        <w:rPr>
          <w:noProof w:val="0"/>
          <w:lang w:val="en-CA"/>
        </w:rPr>
        <w:t xml:space="preserve"> Management Plans to ensure centres have the capacity and networks in place to accommodate demand</w:t>
      </w:r>
      <w:r w:rsidR="00632139">
        <w:rPr>
          <w:noProof w:val="0"/>
          <w:lang w:val="en-CA"/>
        </w:rPr>
        <w:t>.</w:t>
      </w:r>
    </w:p>
    <w:p w14:paraId="063C5A3F" w14:textId="75B8D060" w:rsidR="00EE1642" w:rsidRPr="00B14EC2" w:rsidRDefault="00684F6E" w:rsidP="00EE1642">
      <w:pPr>
        <w:pStyle w:val="Bullet1"/>
        <w:rPr>
          <w:noProof w:val="0"/>
          <w:lang w:val="en-CA"/>
        </w:rPr>
      </w:pPr>
      <w:r w:rsidRPr="00B14EC2">
        <w:rPr>
          <w:noProof w:val="0"/>
          <w:lang w:val="en-CA"/>
        </w:rPr>
        <w:t>There is a growing body of research</w:t>
      </w:r>
      <w:r w:rsidRPr="00B14EC2">
        <w:rPr>
          <w:rStyle w:val="FootnoteReference"/>
          <w:noProof w:val="0"/>
          <w:lang w:val="en-CA"/>
        </w:rPr>
        <w:footnoteReference w:id="29"/>
      </w:r>
      <w:r w:rsidR="00EE1642" w:rsidRPr="00B14EC2">
        <w:rPr>
          <w:noProof w:val="0"/>
          <w:lang w:val="en-CA"/>
        </w:rPr>
        <w:t xml:space="preserve"> that now highlights the physiological, </w:t>
      </w:r>
      <w:proofErr w:type="gramStart"/>
      <w:r w:rsidR="00EE1642" w:rsidRPr="00B14EC2">
        <w:rPr>
          <w:noProof w:val="0"/>
          <w:lang w:val="en-CA"/>
        </w:rPr>
        <w:t>emotional</w:t>
      </w:r>
      <w:proofErr w:type="gramEnd"/>
      <w:r w:rsidR="00EE1642" w:rsidRPr="00B14EC2">
        <w:rPr>
          <w:noProof w:val="0"/>
          <w:lang w:val="en-CA"/>
        </w:rPr>
        <w:t xml:space="preserve"> and social benefits of </w:t>
      </w:r>
      <w:r w:rsidR="00611ABB">
        <w:rPr>
          <w:noProof w:val="0"/>
          <w:lang w:val="en-CA"/>
        </w:rPr>
        <w:t xml:space="preserve">having </w:t>
      </w:r>
      <w:r w:rsidR="00EE1642" w:rsidRPr="00B14EC2">
        <w:rPr>
          <w:noProof w:val="0"/>
          <w:lang w:val="en-CA"/>
        </w:rPr>
        <w:t>animals</w:t>
      </w:r>
      <w:r w:rsidR="00632139">
        <w:rPr>
          <w:noProof w:val="0"/>
          <w:lang w:val="en-CA"/>
        </w:rPr>
        <w:t>.</w:t>
      </w:r>
    </w:p>
    <w:p w14:paraId="0605F574" w14:textId="7A355543" w:rsidR="00C003EE" w:rsidRPr="00B14EC2" w:rsidRDefault="00C003EE" w:rsidP="00EE1642">
      <w:pPr>
        <w:pStyle w:val="Bullet1"/>
        <w:rPr>
          <w:noProof w:val="0"/>
          <w:lang w:val="en-CA"/>
        </w:rPr>
      </w:pPr>
      <w:r w:rsidRPr="00B14EC2">
        <w:rPr>
          <w:noProof w:val="0"/>
          <w:lang w:val="en-CA"/>
        </w:rPr>
        <w:t xml:space="preserve">Newly released research indicates pets are an under-recognised conduit for building social capital particularly as associated with trust, </w:t>
      </w:r>
      <w:proofErr w:type="gramStart"/>
      <w:r w:rsidRPr="00B14EC2">
        <w:rPr>
          <w:noProof w:val="0"/>
          <w:lang w:val="en-CA"/>
        </w:rPr>
        <w:t>reciprocity</w:t>
      </w:r>
      <w:proofErr w:type="gramEnd"/>
      <w:r w:rsidRPr="00B14EC2">
        <w:rPr>
          <w:noProof w:val="0"/>
          <w:lang w:val="en-CA"/>
        </w:rPr>
        <w:t xml:space="preserve"> and involvement of more pet owners than non-pet owners in civic affairs</w:t>
      </w:r>
      <w:r w:rsidR="00632139">
        <w:rPr>
          <w:noProof w:val="0"/>
          <w:lang w:val="en-CA"/>
        </w:rPr>
        <w:t>.</w:t>
      </w:r>
      <w:r w:rsidRPr="00B14EC2">
        <w:rPr>
          <w:rStyle w:val="FootnoteReference"/>
          <w:noProof w:val="0"/>
          <w:lang w:val="en-CA"/>
        </w:rPr>
        <w:footnoteReference w:id="30"/>
      </w:r>
    </w:p>
    <w:p w14:paraId="56044B98" w14:textId="6DC77D4D" w:rsidR="00A07E8B" w:rsidRPr="00B14EC2" w:rsidRDefault="00A07E8B" w:rsidP="00A07E8B">
      <w:pPr>
        <w:rPr>
          <w:noProof w:val="0"/>
          <w:lang w:val="en-CA"/>
        </w:rPr>
      </w:pPr>
    </w:p>
    <w:p w14:paraId="7DD4F8C8" w14:textId="77777777" w:rsidR="00A07E8B" w:rsidRPr="00B14EC2" w:rsidRDefault="00A07E8B" w:rsidP="00A07E8B">
      <w:pPr>
        <w:rPr>
          <w:noProof w:val="0"/>
          <w:lang w:val="en-CA"/>
        </w:rPr>
      </w:pPr>
    </w:p>
    <w:p w14:paraId="6E590671" w14:textId="47E07799" w:rsidR="00A07E8B" w:rsidRPr="00B14EC2" w:rsidRDefault="00A07E8B" w:rsidP="00A07E8B">
      <w:pPr>
        <w:rPr>
          <w:noProof w:val="0"/>
          <w:lang w:val="en-CA"/>
        </w:rPr>
      </w:pPr>
    </w:p>
    <w:p w14:paraId="68590B91" w14:textId="77777777" w:rsidR="00A07E8B" w:rsidRPr="00B14EC2" w:rsidRDefault="00A07E8B" w:rsidP="00A07E8B">
      <w:pPr>
        <w:rPr>
          <w:noProof w:val="0"/>
          <w:lang w:val="en-CA"/>
        </w:rPr>
      </w:pPr>
    </w:p>
    <w:p w14:paraId="5D60C960" w14:textId="77777777" w:rsidR="00A07E8B" w:rsidRPr="00B14EC2" w:rsidRDefault="00A07E8B" w:rsidP="00A07E8B">
      <w:pPr>
        <w:rPr>
          <w:noProof w:val="0"/>
          <w:lang w:val="en-CA"/>
        </w:rPr>
      </w:pPr>
    </w:p>
    <w:p w14:paraId="52F32D6F" w14:textId="335621D1" w:rsidR="004D0D6A" w:rsidRPr="00B14EC2" w:rsidRDefault="004D0D6A" w:rsidP="00471A49">
      <w:pPr>
        <w:pStyle w:val="Heading3"/>
        <w:rPr>
          <w:lang w:val="en-CA"/>
        </w:rPr>
      </w:pPr>
      <w:bookmarkStart w:id="72" w:name="_Toc362116637"/>
      <w:bookmarkStart w:id="73" w:name="_Toc365566062"/>
      <w:r w:rsidRPr="00B14EC2">
        <w:rPr>
          <w:lang w:val="en-CA"/>
        </w:rPr>
        <w:lastRenderedPageBreak/>
        <w:t>Our plans to address priorities for the next four years</w:t>
      </w:r>
      <w:bookmarkEnd w:id="72"/>
      <w:bookmarkEnd w:id="73"/>
    </w:p>
    <w:p w14:paraId="347BD14B" w14:textId="72A9ED23" w:rsidR="007B5925" w:rsidRPr="00B14EC2" w:rsidRDefault="007B5925" w:rsidP="007B5925">
      <w:pPr>
        <w:rPr>
          <w:noProof w:val="0"/>
          <w:lang w:val="en-CA"/>
        </w:rPr>
      </w:pPr>
    </w:p>
    <w:tbl>
      <w:tblPr>
        <w:tblW w:w="11199"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4985"/>
        <w:gridCol w:w="1701"/>
        <w:gridCol w:w="2791"/>
        <w:gridCol w:w="1178"/>
      </w:tblGrid>
      <w:tr w:rsidR="001935AB" w:rsidRPr="00B14EC2" w14:paraId="369B648A" w14:textId="77777777" w:rsidTr="001935AB">
        <w:tc>
          <w:tcPr>
            <w:tcW w:w="544" w:type="dxa"/>
            <w:shd w:val="clear" w:color="auto" w:fill="E6E6E6"/>
          </w:tcPr>
          <w:p w14:paraId="20690448" w14:textId="0471FAEE" w:rsidR="001935AB" w:rsidRPr="001935AB" w:rsidRDefault="001935AB" w:rsidP="00A07E8B">
            <w:pPr>
              <w:rPr>
                <w:b/>
                <w:noProof w:val="0"/>
                <w:lang w:val="en-CA"/>
              </w:rPr>
            </w:pPr>
            <w:r w:rsidRPr="001935AB">
              <w:rPr>
                <w:b/>
                <w:noProof w:val="0"/>
                <w:lang w:val="en-CA"/>
              </w:rPr>
              <w:t>OB</w:t>
            </w:r>
          </w:p>
        </w:tc>
        <w:tc>
          <w:tcPr>
            <w:tcW w:w="4985" w:type="dxa"/>
            <w:shd w:val="clear" w:color="auto" w:fill="E6E6E6"/>
            <w:vAlign w:val="center"/>
          </w:tcPr>
          <w:p w14:paraId="77D60F86" w14:textId="77777777" w:rsidR="001935AB" w:rsidRPr="00B14EC2" w:rsidRDefault="001935AB" w:rsidP="00A07E8B">
            <w:pPr>
              <w:pStyle w:val="Normal9ptBoldCentre"/>
              <w:framePr w:hSpace="0" w:wrap="auto" w:vAnchor="margin" w:hAnchor="text" w:xAlign="left" w:yAlign="inline"/>
              <w:rPr>
                <w:noProof w:val="0"/>
                <w:lang w:val="en-CA"/>
              </w:rPr>
            </w:pPr>
            <w:r w:rsidRPr="00B14EC2">
              <w:rPr>
                <w:noProof w:val="0"/>
                <w:lang w:val="en-CA"/>
              </w:rPr>
              <w:t>ACTION</w:t>
            </w:r>
          </w:p>
        </w:tc>
        <w:tc>
          <w:tcPr>
            <w:tcW w:w="1701" w:type="dxa"/>
            <w:shd w:val="clear" w:color="auto" w:fill="E6E6E6"/>
          </w:tcPr>
          <w:p w14:paraId="2CF9D5DE" w14:textId="20101A7A" w:rsidR="001935AB" w:rsidRPr="00B14EC2" w:rsidRDefault="001935AB" w:rsidP="00A07E8B">
            <w:pPr>
              <w:pStyle w:val="Normal9ptBoldCentre"/>
              <w:framePr w:hSpace="0" w:wrap="auto" w:vAnchor="margin" w:hAnchor="text" w:xAlign="left" w:yAlign="inline"/>
              <w:rPr>
                <w:noProof w:val="0"/>
                <w:lang w:val="en-CA"/>
              </w:rPr>
            </w:pPr>
            <w:r>
              <w:rPr>
                <w:noProof w:val="0"/>
                <w:lang w:val="en-CA"/>
              </w:rPr>
              <w:t>RESPONSIBILITY COUNCIL ROLES</w:t>
            </w:r>
          </w:p>
        </w:tc>
        <w:tc>
          <w:tcPr>
            <w:tcW w:w="2791" w:type="dxa"/>
            <w:shd w:val="clear" w:color="auto" w:fill="E6E6E6"/>
          </w:tcPr>
          <w:p w14:paraId="6A1E91EC" w14:textId="2A662DDA" w:rsidR="001935AB" w:rsidRPr="00B14EC2" w:rsidRDefault="001935AB" w:rsidP="00A07E8B">
            <w:pPr>
              <w:pStyle w:val="Normal9ptBoldCentre"/>
              <w:framePr w:hSpace="0" w:wrap="auto" w:vAnchor="margin" w:hAnchor="text" w:xAlign="left" w:yAlign="inline"/>
              <w:rPr>
                <w:noProof w:val="0"/>
                <w:lang w:val="en-CA"/>
              </w:rPr>
            </w:pPr>
            <w:r w:rsidRPr="00B14EC2">
              <w:rPr>
                <w:noProof w:val="0"/>
                <w:lang w:val="en-CA"/>
              </w:rPr>
              <w:t>MEASURES</w:t>
            </w:r>
          </w:p>
        </w:tc>
        <w:tc>
          <w:tcPr>
            <w:tcW w:w="1178" w:type="dxa"/>
            <w:shd w:val="clear" w:color="auto" w:fill="E6E6E6"/>
          </w:tcPr>
          <w:p w14:paraId="31D0E985" w14:textId="433A1765" w:rsidR="001935AB" w:rsidRPr="00B14EC2" w:rsidRDefault="001935AB" w:rsidP="00A07E8B">
            <w:pPr>
              <w:pStyle w:val="Normal9ptBoldCentre"/>
              <w:framePr w:hSpace="0" w:wrap="auto" w:vAnchor="margin" w:hAnchor="text" w:xAlign="left" w:yAlign="inline"/>
              <w:rPr>
                <w:noProof w:val="0"/>
                <w:lang w:val="en-CA"/>
              </w:rPr>
            </w:pPr>
            <w:r>
              <w:rPr>
                <w:noProof w:val="0"/>
                <w:lang w:val="en-CA"/>
              </w:rPr>
              <w:t>TIMEFRAME</w:t>
            </w:r>
          </w:p>
        </w:tc>
      </w:tr>
      <w:tr w:rsidR="001935AB" w:rsidRPr="00B14EC2" w14:paraId="661BCD17" w14:textId="77777777" w:rsidTr="001935AB">
        <w:tc>
          <w:tcPr>
            <w:tcW w:w="544" w:type="dxa"/>
            <w:shd w:val="clear" w:color="auto" w:fill="auto"/>
          </w:tcPr>
          <w:p w14:paraId="026CD814" w14:textId="77777777" w:rsidR="001935AB" w:rsidRPr="00B14EC2" w:rsidRDefault="001935AB" w:rsidP="00504FFC">
            <w:pPr>
              <w:pStyle w:val="Actionnumbers"/>
            </w:pPr>
          </w:p>
        </w:tc>
        <w:tc>
          <w:tcPr>
            <w:tcW w:w="4985" w:type="dxa"/>
            <w:shd w:val="clear" w:color="auto" w:fill="auto"/>
          </w:tcPr>
          <w:p w14:paraId="24AA37DB" w14:textId="263048AC" w:rsidR="001935AB" w:rsidRPr="00B14EC2" w:rsidRDefault="001935AB" w:rsidP="0031496B">
            <w:pPr>
              <w:pStyle w:val="Normal-Table1"/>
              <w:rPr>
                <w:lang w:val="en-CA"/>
              </w:rPr>
            </w:pPr>
            <w:r w:rsidRPr="00B14EC2">
              <w:rPr>
                <w:lang w:val="en-CA"/>
              </w:rPr>
              <w:t>Identify and strengthen internal and external referral and support networks and protocols in relation to pets and domestic violence</w:t>
            </w:r>
            <w:r w:rsidR="00611ABB">
              <w:rPr>
                <w:lang w:val="en-CA"/>
              </w:rPr>
              <w:t>.</w:t>
            </w:r>
          </w:p>
        </w:tc>
        <w:tc>
          <w:tcPr>
            <w:tcW w:w="1701" w:type="dxa"/>
          </w:tcPr>
          <w:p w14:paraId="68430EC0" w14:textId="77777777" w:rsidR="00A61A78" w:rsidRPr="005E7163" w:rsidRDefault="00A61A78" w:rsidP="00A61A78">
            <w:pPr>
              <w:pStyle w:val="Bullet1-9pt"/>
              <w:rPr>
                <w:noProof w:val="0"/>
                <w:lang w:val="en-CA"/>
              </w:rPr>
            </w:pPr>
            <w:r>
              <w:rPr>
                <w:noProof w:val="0"/>
                <w:lang w:val="en-CA"/>
              </w:rPr>
              <w:t xml:space="preserve">Lead </w:t>
            </w:r>
            <w:r w:rsidRPr="00BE4894">
              <w:rPr>
                <w:b/>
                <w:noProof w:val="0"/>
                <w:lang w:val="en-CA"/>
              </w:rPr>
              <w:t>LL</w:t>
            </w:r>
          </w:p>
          <w:p w14:paraId="6F99CD7D" w14:textId="151C6B09" w:rsidR="00A61A78" w:rsidRPr="005E7163" w:rsidRDefault="00A61A78" w:rsidP="00A61A78">
            <w:pPr>
              <w:pStyle w:val="Bullet1-9pt"/>
              <w:rPr>
                <w:noProof w:val="0"/>
                <w:lang w:val="en-CA"/>
              </w:rPr>
            </w:pPr>
            <w:r w:rsidRPr="005E7163">
              <w:rPr>
                <w:noProof w:val="0"/>
                <w:lang w:val="en-CA"/>
              </w:rPr>
              <w:t>Support</w:t>
            </w:r>
            <w:r w:rsidR="00D55A74">
              <w:rPr>
                <w:b/>
                <w:noProof w:val="0"/>
                <w:lang w:val="en-CA"/>
              </w:rPr>
              <w:t xml:space="preserve"> Animal Aid MAV</w:t>
            </w:r>
            <w:r>
              <w:rPr>
                <w:b/>
                <w:noProof w:val="0"/>
                <w:lang w:val="en-CA"/>
              </w:rPr>
              <w:t xml:space="preserve"> OERCs</w:t>
            </w:r>
          </w:p>
          <w:p w14:paraId="00AC70DD" w14:textId="7A6D2A45" w:rsidR="001935AB" w:rsidRPr="00B14EC2" w:rsidRDefault="00A61A78" w:rsidP="00A61A78">
            <w:pPr>
              <w:pStyle w:val="Bullet1-9pt"/>
              <w:rPr>
                <w:noProof w:val="0"/>
                <w:lang w:val="en-CA"/>
              </w:rPr>
            </w:pPr>
            <w:r w:rsidRPr="005E7163">
              <w:rPr>
                <w:noProof w:val="0"/>
                <w:lang w:val="en-CA"/>
              </w:rPr>
              <w:t>Role</w:t>
            </w:r>
            <w:r>
              <w:rPr>
                <w:b/>
                <w:noProof w:val="0"/>
                <w:lang w:val="en-CA"/>
              </w:rPr>
              <w:t xml:space="preserve"> CL</w:t>
            </w:r>
          </w:p>
        </w:tc>
        <w:tc>
          <w:tcPr>
            <w:tcW w:w="2791" w:type="dxa"/>
            <w:shd w:val="clear" w:color="auto" w:fill="auto"/>
          </w:tcPr>
          <w:p w14:paraId="4836A9F9" w14:textId="078E7F0B" w:rsidR="001935AB" w:rsidRPr="00B14EC2" w:rsidRDefault="001935AB" w:rsidP="00266D4B">
            <w:pPr>
              <w:pStyle w:val="Bullet1-9pt"/>
              <w:rPr>
                <w:noProof w:val="0"/>
                <w:lang w:val="en-CA"/>
              </w:rPr>
            </w:pPr>
            <w:r w:rsidRPr="00B14EC2">
              <w:rPr>
                <w:noProof w:val="0"/>
                <w:lang w:val="en-CA"/>
              </w:rPr>
              <w:t>Internal referral protocols developed</w:t>
            </w:r>
          </w:p>
          <w:p w14:paraId="312D9611" w14:textId="7423A15A" w:rsidR="001935AB" w:rsidRPr="00B14EC2" w:rsidRDefault="001935AB" w:rsidP="00266D4B">
            <w:pPr>
              <w:pStyle w:val="Bullet1-9pt"/>
              <w:rPr>
                <w:noProof w:val="0"/>
                <w:lang w:val="en-CA"/>
              </w:rPr>
            </w:pPr>
            <w:r w:rsidRPr="00B14EC2">
              <w:rPr>
                <w:noProof w:val="0"/>
                <w:lang w:val="en-CA"/>
              </w:rPr>
              <w:t>Community networking and referral protocols developed and put in place</w:t>
            </w:r>
          </w:p>
        </w:tc>
        <w:tc>
          <w:tcPr>
            <w:tcW w:w="1178" w:type="dxa"/>
          </w:tcPr>
          <w:p w14:paraId="3CE2DBEC" w14:textId="50908AA4" w:rsidR="001935AB" w:rsidRPr="00B14EC2" w:rsidRDefault="00D80AD6" w:rsidP="00266D4B">
            <w:pPr>
              <w:pStyle w:val="Bullet1-9pt"/>
              <w:rPr>
                <w:noProof w:val="0"/>
                <w:lang w:val="en-CA"/>
              </w:rPr>
            </w:pPr>
            <w:r>
              <w:rPr>
                <w:noProof w:val="0"/>
                <w:lang w:val="en-CA"/>
              </w:rPr>
              <w:t>2018/19</w:t>
            </w:r>
          </w:p>
        </w:tc>
      </w:tr>
      <w:tr w:rsidR="001935AB" w:rsidRPr="00B14EC2" w14:paraId="19269B7A" w14:textId="77777777" w:rsidTr="001935AB">
        <w:tc>
          <w:tcPr>
            <w:tcW w:w="544" w:type="dxa"/>
            <w:shd w:val="clear" w:color="auto" w:fill="auto"/>
          </w:tcPr>
          <w:p w14:paraId="5FD10B54" w14:textId="77777777" w:rsidR="001935AB" w:rsidRPr="00B14EC2" w:rsidRDefault="001935AB" w:rsidP="00504FFC">
            <w:pPr>
              <w:pStyle w:val="Actionnumbers"/>
            </w:pPr>
          </w:p>
        </w:tc>
        <w:tc>
          <w:tcPr>
            <w:tcW w:w="4985" w:type="dxa"/>
            <w:shd w:val="clear" w:color="auto" w:fill="auto"/>
          </w:tcPr>
          <w:p w14:paraId="4B5A0F75" w14:textId="77777777" w:rsidR="001935AB" w:rsidRPr="00B14EC2" w:rsidRDefault="001935AB" w:rsidP="0006220C">
            <w:pPr>
              <w:pStyle w:val="Normal-Table1"/>
              <w:rPr>
                <w:lang w:val="en-CA"/>
              </w:rPr>
            </w:pPr>
            <w:r w:rsidRPr="00B14EC2">
              <w:rPr>
                <w:lang w:val="en-CA"/>
              </w:rPr>
              <w:t xml:space="preserve">Work with Outer Eastern Domestic Violence to identify opportunities to better inform the community about the impact of domestic violence on pets and how to make them safe </w:t>
            </w:r>
          </w:p>
          <w:p w14:paraId="252CFE7B" w14:textId="77777777" w:rsidR="001935AB" w:rsidRDefault="001935AB" w:rsidP="0031496B">
            <w:pPr>
              <w:pStyle w:val="Normal-Table1"/>
              <w:rPr>
                <w:noProof w:val="0"/>
                <w:lang w:val="en-CA"/>
              </w:rPr>
            </w:pPr>
          </w:p>
          <w:p w14:paraId="71AC8B26" w14:textId="01CCB449" w:rsidR="00D55A74" w:rsidRPr="00B14EC2" w:rsidRDefault="00D55A74" w:rsidP="0031496B">
            <w:pPr>
              <w:pStyle w:val="Normal-Table1"/>
              <w:rPr>
                <w:noProof w:val="0"/>
                <w:lang w:val="en-CA"/>
              </w:rPr>
            </w:pPr>
          </w:p>
        </w:tc>
        <w:tc>
          <w:tcPr>
            <w:tcW w:w="1701" w:type="dxa"/>
          </w:tcPr>
          <w:p w14:paraId="1CEE0E3F" w14:textId="77777777" w:rsidR="00A61A78" w:rsidRPr="005E7163" w:rsidRDefault="00A61A78" w:rsidP="00A61A78">
            <w:pPr>
              <w:pStyle w:val="Bullet1-9pt"/>
              <w:rPr>
                <w:noProof w:val="0"/>
                <w:lang w:val="en-CA"/>
              </w:rPr>
            </w:pPr>
            <w:r>
              <w:rPr>
                <w:noProof w:val="0"/>
                <w:lang w:val="en-CA"/>
              </w:rPr>
              <w:t xml:space="preserve">Lead </w:t>
            </w:r>
            <w:r w:rsidRPr="00BE4894">
              <w:rPr>
                <w:b/>
                <w:noProof w:val="0"/>
                <w:lang w:val="en-CA"/>
              </w:rPr>
              <w:t>LL</w:t>
            </w:r>
          </w:p>
          <w:p w14:paraId="73A54659" w14:textId="7C6CBDEA" w:rsidR="00A61A78" w:rsidRPr="005E7163" w:rsidRDefault="00A61A78" w:rsidP="00A61A78">
            <w:pPr>
              <w:pStyle w:val="Bullet1-9pt"/>
              <w:rPr>
                <w:noProof w:val="0"/>
                <w:lang w:val="en-CA"/>
              </w:rPr>
            </w:pPr>
            <w:r w:rsidRPr="005E7163">
              <w:rPr>
                <w:noProof w:val="0"/>
                <w:lang w:val="en-CA"/>
              </w:rPr>
              <w:t>Support</w:t>
            </w:r>
            <w:r>
              <w:rPr>
                <w:b/>
                <w:noProof w:val="0"/>
                <w:lang w:val="en-CA"/>
              </w:rPr>
              <w:t xml:space="preserve"> OERCs</w:t>
            </w:r>
          </w:p>
          <w:p w14:paraId="2BCC7FD4" w14:textId="2688BEC4" w:rsidR="001935AB" w:rsidRPr="00B14EC2" w:rsidRDefault="00A61A78" w:rsidP="00A61A78">
            <w:pPr>
              <w:pStyle w:val="Bullet1-9pt"/>
              <w:rPr>
                <w:noProof w:val="0"/>
                <w:lang w:val="en-CA"/>
              </w:rPr>
            </w:pPr>
            <w:r w:rsidRPr="005E7163">
              <w:rPr>
                <w:noProof w:val="0"/>
                <w:lang w:val="en-CA"/>
              </w:rPr>
              <w:t>Role</w:t>
            </w:r>
            <w:r>
              <w:rPr>
                <w:b/>
                <w:noProof w:val="0"/>
                <w:lang w:val="en-CA"/>
              </w:rPr>
              <w:t xml:space="preserve"> CL</w:t>
            </w:r>
          </w:p>
        </w:tc>
        <w:tc>
          <w:tcPr>
            <w:tcW w:w="2791" w:type="dxa"/>
            <w:shd w:val="clear" w:color="auto" w:fill="auto"/>
          </w:tcPr>
          <w:p w14:paraId="4D6D3A2D" w14:textId="727273AC" w:rsidR="001935AB" w:rsidRPr="00B14EC2" w:rsidRDefault="001935AB" w:rsidP="0006220C">
            <w:pPr>
              <w:pStyle w:val="Bullet1-9pt"/>
              <w:rPr>
                <w:noProof w:val="0"/>
                <w:lang w:val="en-CA"/>
              </w:rPr>
            </w:pPr>
            <w:r w:rsidRPr="00B14EC2">
              <w:rPr>
                <w:noProof w:val="0"/>
                <w:lang w:val="en-CA"/>
              </w:rPr>
              <w:t>Preliminary discussions held and strategies developed</w:t>
            </w:r>
          </w:p>
          <w:p w14:paraId="725DBEDD" w14:textId="2DBB4E57" w:rsidR="001935AB" w:rsidRPr="00B14EC2" w:rsidRDefault="00611ABB" w:rsidP="0006220C">
            <w:pPr>
              <w:pStyle w:val="Bullet1-9pt"/>
              <w:rPr>
                <w:noProof w:val="0"/>
                <w:lang w:val="en-CA"/>
              </w:rPr>
            </w:pPr>
            <w:r>
              <w:rPr>
                <w:noProof w:val="0"/>
                <w:lang w:val="en-CA"/>
              </w:rPr>
              <w:t>Information / resources</w:t>
            </w:r>
            <w:r w:rsidR="001935AB" w:rsidRPr="00B14EC2">
              <w:rPr>
                <w:noProof w:val="0"/>
                <w:lang w:val="en-CA"/>
              </w:rPr>
              <w:t xml:space="preserve"> made available</w:t>
            </w:r>
          </w:p>
          <w:p w14:paraId="036337C1" w14:textId="1170216B" w:rsidR="001935AB" w:rsidRPr="00B14EC2" w:rsidRDefault="001935AB" w:rsidP="00266D4B">
            <w:pPr>
              <w:pStyle w:val="Bullet1-9pt"/>
              <w:rPr>
                <w:noProof w:val="0"/>
                <w:lang w:val="en-CA"/>
              </w:rPr>
            </w:pPr>
            <w:r w:rsidRPr="00B14EC2">
              <w:rPr>
                <w:noProof w:val="0"/>
                <w:lang w:val="en-CA"/>
              </w:rPr>
              <w:t>Procedures/networks established</w:t>
            </w:r>
          </w:p>
        </w:tc>
        <w:tc>
          <w:tcPr>
            <w:tcW w:w="1178" w:type="dxa"/>
          </w:tcPr>
          <w:p w14:paraId="15BEC68A" w14:textId="524830F2" w:rsidR="001935AB" w:rsidRPr="00B14EC2" w:rsidRDefault="00D80AD6" w:rsidP="0006220C">
            <w:pPr>
              <w:pStyle w:val="Bullet1-9pt"/>
              <w:rPr>
                <w:noProof w:val="0"/>
                <w:lang w:val="en-CA"/>
              </w:rPr>
            </w:pPr>
            <w:r>
              <w:rPr>
                <w:noProof w:val="0"/>
                <w:lang w:val="en-CA"/>
              </w:rPr>
              <w:t>2018/19</w:t>
            </w:r>
          </w:p>
          <w:p w14:paraId="105E9FD6" w14:textId="52E5B168" w:rsidR="001935AB" w:rsidRPr="00B14EC2" w:rsidRDefault="00E77428" w:rsidP="00266D4B">
            <w:pPr>
              <w:pStyle w:val="Bullet1-9pt"/>
              <w:rPr>
                <w:noProof w:val="0"/>
                <w:lang w:val="en-CA"/>
              </w:rPr>
            </w:pPr>
            <w:r>
              <w:rPr>
                <w:noProof w:val="0"/>
                <w:lang w:val="en-CA"/>
              </w:rPr>
              <w:t>2018-</w:t>
            </w:r>
            <w:r w:rsidR="00D80AD6">
              <w:rPr>
                <w:noProof w:val="0"/>
                <w:lang w:val="en-CA"/>
              </w:rPr>
              <w:t>21</w:t>
            </w:r>
          </w:p>
        </w:tc>
      </w:tr>
      <w:tr w:rsidR="001935AB" w:rsidRPr="00B14EC2" w14:paraId="2AA25C04" w14:textId="77777777" w:rsidTr="001935AB">
        <w:tc>
          <w:tcPr>
            <w:tcW w:w="544" w:type="dxa"/>
            <w:shd w:val="clear" w:color="auto" w:fill="auto"/>
          </w:tcPr>
          <w:p w14:paraId="458A5678" w14:textId="77777777" w:rsidR="001935AB" w:rsidRPr="00B14EC2" w:rsidRDefault="001935AB" w:rsidP="00504FFC">
            <w:pPr>
              <w:pStyle w:val="Actionnumbers"/>
            </w:pPr>
          </w:p>
        </w:tc>
        <w:tc>
          <w:tcPr>
            <w:tcW w:w="4985" w:type="dxa"/>
            <w:shd w:val="clear" w:color="auto" w:fill="auto"/>
          </w:tcPr>
          <w:p w14:paraId="79B9D232" w14:textId="77777777" w:rsidR="001935AB" w:rsidRPr="00B14EC2" w:rsidRDefault="001935AB" w:rsidP="0031496B">
            <w:pPr>
              <w:pStyle w:val="Normal-Table1"/>
              <w:rPr>
                <w:noProof w:val="0"/>
                <w:lang w:val="en-CA"/>
              </w:rPr>
            </w:pPr>
            <w:r w:rsidRPr="00B14EC2">
              <w:rPr>
                <w:noProof w:val="0"/>
                <w:lang w:val="en-CA"/>
              </w:rPr>
              <w:t>Work with Animal Aid to identify strategies that address the root causes of animal abandonment</w:t>
            </w:r>
          </w:p>
          <w:p w14:paraId="6724045F" w14:textId="29D582F6" w:rsidR="001935AB" w:rsidRPr="00B14EC2" w:rsidRDefault="001935AB" w:rsidP="00266D4B">
            <w:pPr>
              <w:pStyle w:val="Normal-Table1"/>
              <w:rPr>
                <w:noProof w:val="0"/>
                <w:lang w:val="en-CA"/>
              </w:rPr>
            </w:pPr>
          </w:p>
        </w:tc>
        <w:tc>
          <w:tcPr>
            <w:tcW w:w="1701" w:type="dxa"/>
          </w:tcPr>
          <w:p w14:paraId="198A5B39" w14:textId="77777777" w:rsidR="00A61A78" w:rsidRPr="005E7163" w:rsidRDefault="00A61A78" w:rsidP="00A61A78">
            <w:pPr>
              <w:pStyle w:val="Bullet1-9pt"/>
              <w:rPr>
                <w:noProof w:val="0"/>
                <w:lang w:val="en-CA"/>
              </w:rPr>
            </w:pPr>
            <w:r>
              <w:rPr>
                <w:noProof w:val="0"/>
                <w:lang w:val="en-CA"/>
              </w:rPr>
              <w:t xml:space="preserve">Lead </w:t>
            </w:r>
            <w:r w:rsidRPr="00BE4894">
              <w:rPr>
                <w:b/>
                <w:noProof w:val="0"/>
                <w:lang w:val="en-CA"/>
              </w:rPr>
              <w:t>LL</w:t>
            </w:r>
          </w:p>
          <w:p w14:paraId="6BDA66CF" w14:textId="469F95A7" w:rsidR="00A61A78" w:rsidRPr="005E7163" w:rsidRDefault="00A61A78" w:rsidP="00A61A78">
            <w:pPr>
              <w:pStyle w:val="Bullet1-9pt"/>
              <w:rPr>
                <w:noProof w:val="0"/>
                <w:lang w:val="en-CA"/>
              </w:rPr>
            </w:pPr>
            <w:r w:rsidRPr="005E7163">
              <w:rPr>
                <w:noProof w:val="0"/>
                <w:lang w:val="en-CA"/>
              </w:rPr>
              <w:t>Support</w:t>
            </w:r>
            <w:r>
              <w:rPr>
                <w:b/>
                <w:noProof w:val="0"/>
                <w:lang w:val="en-CA"/>
              </w:rPr>
              <w:t xml:space="preserve"> Animal Aid Vets OERCs</w:t>
            </w:r>
          </w:p>
          <w:p w14:paraId="3532E260" w14:textId="34A70085" w:rsidR="001935AB" w:rsidRPr="00B14EC2" w:rsidRDefault="00A61A78" w:rsidP="00A61A78">
            <w:pPr>
              <w:pStyle w:val="Bullet1-9pt"/>
              <w:rPr>
                <w:noProof w:val="0"/>
                <w:lang w:val="en-CA"/>
              </w:rPr>
            </w:pPr>
            <w:r w:rsidRPr="005E7163">
              <w:rPr>
                <w:noProof w:val="0"/>
                <w:lang w:val="en-CA"/>
              </w:rPr>
              <w:t>Role</w:t>
            </w:r>
            <w:r>
              <w:rPr>
                <w:b/>
                <w:noProof w:val="0"/>
                <w:lang w:val="en-CA"/>
              </w:rPr>
              <w:t xml:space="preserve"> CL</w:t>
            </w:r>
          </w:p>
        </w:tc>
        <w:tc>
          <w:tcPr>
            <w:tcW w:w="2791" w:type="dxa"/>
            <w:shd w:val="clear" w:color="auto" w:fill="auto"/>
          </w:tcPr>
          <w:p w14:paraId="6BC894FD" w14:textId="5F50AE12" w:rsidR="001935AB" w:rsidRPr="00B14EC2" w:rsidRDefault="001935AB" w:rsidP="00266D4B">
            <w:pPr>
              <w:pStyle w:val="Bullet1-9pt"/>
              <w:rPr>
                <w:noProof w:val="0"/>
                <w:lang w:val="en-CA"/>
              </w:rPr>
            </w:pPr>
            <w:r w:rsidRPr="00B14EC2">
              <w:rPr>
                <w:noProof w:val="0"/>
                <w:lang w:val="en-CA"/>
              </w:rPr>
              <w:t>Opportunities identified and implemented</w:t>
            </w:r>
          </w:p>
        </w:tc>
        <w:tc>
          <w:tcPr>
            <w:tcW w:w="1178" w:type="dxa"/>
          </w:tcPr>
          <w:p w14:paraId="09089E02" w14:textId="621EE6F7" w:rsidR="001935AB" w:rsidRPr="00B14EC2" w:rsidRDefault="00976151" w:rsidP="00266D4B">
            <w:pPr>
              <w:pStyle w:val="Bullet1-9pt"/>
              <w:rPr>
                <w:noProof w:val="0"/>
                <w:lang w:val="en-CA"/>
              </w:rPr>
            </w:pPr>
            <w:r>
              <w:rPr>
                <w:noProof w:val="0"/>
                <w:lang w:val="en-CA"/>
              </w:rPr>
              <w:t>2019-</w:t>
            </w:r>
            <w:r w:rsidR="00D80AD6">
              <w:rPr>
                <w:noProof w:val="0"/>
                <w:lang w:val="en-CA"/>
              </w:rPr>
              <w:t>21</w:t>
            </w:r>
          </w:p>
        </w:tc>
      </w:tr>
      <w:tr w:rsidR="001935AB" w:rsidRPr="00B14EC2" w14:paraId="30917BF5" w14:textId="77777777" w:rsidTr="001935AB">
        <w:tc>
          <w:tcPr>
            <w:tcW w:w="544" w:type="dxa"/>
            <w:shd w:val="clear" w:color="auto" w:fill="auto"/>
          </w:tcPr>
          <w:p w14:paraId="5397DBD2" w14:textId="77777777" w:rsidR="001935AB" w:rsidRPr="00B14EC2" w:rsidRDefault="001935AB" w:rsidP="00504FFC">
            <w:pPr>
              <w:pStyle w:val="Actionnumbers"/>
            </w:pPr>
          </w:p>
        </w:tc>
        <w:tc>
          <w:tcPr>
            <w:tcW w:w="4985" w:type="dxa"/>
            <w:shd w:val="clear" w:color="auto" w:fill="auto"/>
          </w:tcPr>
          <w:p w14:paraId="54D9A8A9" w14:textId="1E4638D8" w:rsidR="001935AB" w:rsidRPr="00B14EC2" w:rsidRDefault="001935AB" w:rsidP="0031496B">
            <w:pPr>
              <w:pStyle w:val="Normal-Table1"/>
              <w:rPr>
                <w:noProof w:val="0"/>
                <w:lang w:val="en-CA"/>
              </w:rPr>
            </w:pPr>
            <w:r w:rsidRPr="00B14EC2">
              <w:rPr>
                <w:noProof w:val="0"/>
                <w:lang w:val="en-CA"/>
              </w:rPr>
              <w:t>Work with Animal Aid and the RSPCA to raise awareness of the channels through which animal abuse can be reported.</w:t>
            </w:r>
          </w:p>
          <w:p w14:paraId="03D8F9C9" w14:textId="629CEAB6" w:rsidR="001935AB" w:rsidRPr="00B14EC2" w:rsidRDefault="001935AB" w:rsidP="0031496B">
            <w:pPr>
              <w:pStyle w:val="Normal-Table1"/>
              <w:rPr>
                <w:noProof w:val="0"/>
                <w:lang w:val="en-CA"/>
              </w:rPr>
            </w:pPr>
          </w:p>
        </w:tc>
        <w:tc>
          <w:tcPr>
            <w:tcW w:w="1701" w:type="dxa"/>
          </w:tcPr>
          <w:p w14:paraId="1B7BC628" w14:textId="77777777" w:rsidR="00A61A78" w:rsidRPr="005E7163" w:rsidRDefault="00A61A78" w:rsidP="00A61A78">
            <w:pPr>
              <w:pStyle w:val="Bullet1-9pt"/>
              <w:rPr>
                <w:noProof w:val="0"/>
                <w:lang w:val="en-CA"/>
              </w:rPr>
            </w:pPr>
            <w:r>
              <w:rPr>
                <w:noProof w:val="0"/>
                <w:lang w:val="en-CA"/>
              </w:rPr>
              <w:t xml:space="preserve">Lead </w:t>
            </w:r>
            <w:r w:rsidRPr="00BE4894">
              <w:rPr>
                <w:b/>
                <w:noProof w:val="0"/>
                <w:lang w:val="en-CA"/>
              </w:rPr>
              <w:t>LL</w:t>
            </w:r>
          </w:p>
          <w:p w14:paraId="766D9E48" w14:textId="6C32EC59" w:rsidR="00A61A78" w:rsidRPr="005E7163" w:rsidRDefault="00A61A78" w:rsidP="00A61A78">
            <w:pPr>
              <w:pStyle w:val="Bullet1-9pt"/>
              <w:rPr>
                <w:noProof w:val="0"/>
                <w:lang w:val="en-CA"/>
              </w:rPr>
            </w:pPr>
            <w:r w:rsidRPr="005E7163">
              <w:rPr>
                <w:noProof w:val="0"/>
                <w:lang w:val="en-CA"/>
              </w:rPr>
              <w:t>Support</w:t>
            </w:r>
            <w:r>
              <w:rPr>
                <w:b/>
                <w:noProof w:val="0"/>
                <w:lang w:val="en-CA"/>
              </w:rPr>
              <w:t xml:space="preserve"> Animal Aid RSPCA VETS AVA OERCs</w:t>
            </w:r>
          </w:p>
          <w:p w14:paraId="6F026758" w14:textId="665E215F" w:rsidR="001935AB" w:rsidRPr="00B14EC2" w:rsidRDefault="00A61A78" w:rsidP="00A61A78">
            <w:pPr>
              <w:pStyle w:val="Bullet1-9pt"/>
              <w:rPr>
                <w:noProof w:val="0"/>
                <w:lang w:val="en-CA"/>
              </w:rPr>
            </w:pPr>
            <w:r w:rsidRPr="005E7163">
              <w:rPr>
                <w:noProof w:val="0"/>
                <w:lang w:val="en-CA"/>
              </w:rPr>
              <w:t>Role</w:t>
            </w:r>
            <w:r>
              <w:rPr>
                <w:b/>
                <w:noProof w:val="0"/>
                <w:lang w:val="en-CA"/>
              </w:rPr>
              <w:t xml:space="preserve"> CL</w:t>
            </w:r>
          </w:p>
        </w:tc>
        <w:tc>
          <w:tcPr>
            <w:tcW w:w="2791" w:type="dxa"/>
            <w:shd w:val="clear" w:color="auto" w:fill="auto"/>
          </w:tcPr>
          <w:p w14:paraId="35F3361D" w14:textId="7C233DAF" w:rsidR="001935AB" w:rsidRPr="00B14EC2" w:rsidRDefault="001935AB" w:rsidP="00266D4B">
            <w:pPr>
              <w:pStyle w:val="Bullet1-9pt"/>
              <w:rPr>
                <w:noProof w:val="0"/>
                <w:lang w:val="en-CA"/>
              </w:rPr>
            </w:pPr>
            <w:r w:rsidRPr="00B14EC2">
              <w:rPr>
                <w:noProof w:val="0"/>
                <w:lang w:val="en-CA"/>
              </w:rPr>
              <w:t>Awareness strategies developed and implemented</w:t>
            </w:r>
          </w:p>
        </w:tc>
        <w:tc>
          <w:tcPr>
            <w:tcW w:w="1178" w:type="dxa"/>
          </w:tcPr>
          <w:p w14:paraId="4E6FC2D0" w14:textId="37E05CE3" w:rsidR="001935AB" w:rsidRPr="00B14EC2" w:rsidRDefault="00976151" w:rsidP="00266D4B">
            <w:pPr>
              <w:pStyle w:val="Bullet1-9pt"/>
              <w:rPr>
                <w:noProof w:val="0"/>
                <w:lang w:val="en-CA"/>
              </w:rPr>
            </w:pPr>
            <w:r>
              <w:rPr>
                <w:noProof w:val="0"/>
                <w:lang w:val="en-CA"/>
              </w:rPr>
              <w:t>2019-</w:t>
            </w:r>
            <w:r w:rsidR="00D80AD6">
              <w:rPr>
                <w:noProof w:val="0"/>
                <w:lang w:val="en-CA"/>
              </w:rPr>
              <w:t>21</w:t>
            </w:r>
          </w:p>
        </w:tc>
      </w:tr>
      <w:tr w:rsidR="001935AB" w:rsidRPr="00B14EC2" w14:paraId="6A4085A9" w14:textId="77777777" w:rsidTr="001935AB">
        <w:tc>
          <w:tcPr>
            <w:tcW w:w="544" w:type="dxa"/>
            <w:shd w:val="clear" w:color="auto" w:fill="auto"/>
          </w:tcPr>
          <w:p w14:paraId="584D2A0A" w14:textId="77777777" w:rsidR="001935AB" w:rsidRPr="00B14EC2" w:rsidRDefault="001935AB" w:rsidP="00504FFC">
            <w:pPr>
              <w:pStyle w:val="Actionnumbers"/>
            </w:pPr>
          </w:p>
        </w:tc>
        <w:tc>
          <w:tcPr>
            <w:tcW w:w="4985" w:type="dxa"/>
            <w:shd w:val="clear" w:color="auto" w:fill="auto"/>
          </w:tcPr>
          <w:p w14:paraId="7365D0B8" w14:textId="449DF0FB" w:rsidR="001935AB" w:rsidRPr="00B14EC2" w:rsidRDefault="00D4489E" w:rsidP="0031496B">
            <w:pPr>
              <w:pStyle w:val="Normal-Table1"/>
              <w:rPr>
                <w:noProof w:val="0"/>
                <w:lang w:val="en-CA"/>
              </w:rPr>
            </w:pPr>
            <w:r>
              <w:rPr>
                <w:noProof w:val="0"/>
                <w:lang w:val="en-CA"/>
              </w:rPr>
              <w:t>Encourage other C</w:t>
            </w:r>
            <w:r w:rsidR="001935AB" w:rsidRPr="00B14EC2">
              <w:rPr>
                <w:noProof w:val="0"/>
                <w:lang w:val="en-CA"/>
              </w:rPr>
              <w:t>ouncil departments to optimise health and wellbeing and community networking opportunities associated with pets</w:t>
            </w:r>
          </w:p>
          <w:p w14:paraId="235298C7" w14:textId="554EC1B5" w:rsidR="001935AB" w:rsidRPr="00B14EC2" w:rsidRDefault="001935AB" w:rsidP="00266D4B">
            <w:pPr>
              <w:pStyle w:val="Normal-Table1"/>
              <w:rPr>
                <w:noProof w:val="0"/>
                <w:lang w:val="en-CA"/>
              </w:rPr>
            </w:pPr>
          </w:p>
        </w:tc>
        <w:tc>
          <w:tcPr>
            <w:tcW w:w="1701" w:type="dxa"/>
          </w:tcPr>
          <w:p w14:paraId="21638A6D" w14:textId="77777777" w:rsidR="00A61A78" w:rsidRPr="005E7163" w:rsidRDefault="00A61A78" w:rsidP="00A61A78">
            <w:pPr>
              <w:pStyle w:val="Bullet1-9pt"/>
              <w:rPr>
                <w:noProof w:val="0"/>
                <w:lang w:val="en-CA"/>
              </w:rPr>
            </w:pPr>
            <w:r>
              <w:rPr>
                <w:noProof w:val="0"/>
                <w:lang w:val="en-CA"/>
              </w:rPr>
              <w:t xml:space="preserve">Lead </w:t>
            </w:r>
            <w:r w:rsidRPr="00BE4894">
              <w:rPr>
                <w:b/>
                <w:noProof w:val="0"/>
                <w:lang w:val="en-CA"/>
              </w:rPr>
              <w:t>LL</w:t>
            </w:r>
          </w:p>
          <w:p w14:paraId="02C23D83" w14:textId="233E089A" w:rsidR="00A61A78" w:rsidRPr="005E7163" w:rsidRDefault="00A61A78" w:rsidP="00A61A78">
            <w:pPr>
              <w:pStyle w:val="Bullet1-9pt"/>
              <w:rPr>
                <w:noProof w:val="0"/>
                <w:lang w:val="en-CA"/>
              </w:rPr>
            </w:pPr>
            <w:r w:rsidRPr="005E7163">
              <w:rPr>
                <w:noProof w:val="0"/>
                <w:lang w:val="en-CA"/>
              </w:rPr>
              <w:t>Support</w:t>
            </w:r>
            <w:r>
              <w:rPr>
                <w:b/>
                <w:noProof w:val="0"/>
                <w:lang w:val="en-CA"/>
              </w:rPr>
              <w:t xml:space="preserve"> </w:t>
            </w:r>
            <w:r w:rsidR="001A1D3A">
              <w:rPr>
                <w:b/>
                <w:noProof w:val="0"/>
                <w:lang w:val="en-CA"/>
              </w:rPr>
              <w:t>LL</w:t>
            </w:r>
          </w:p>
          <w:p w14:paraId="1DE14187" w14:textId="70BE69C2" w:rsidR="001935AB" w:rsidRPr="00B14EC2" w:rsidRDefault="00A61A78" w:rsidP="00A61A78">
            <w:pPr>
              <w:pStyle w:val="Bullet1-9pt"/>
              <w:rPr>
                <w:noProof w:val="0"/>
                <w:lang w:val="en-CA"/>
              </w:rPr>
            </w:pPr>
            <w:r w:rsidRPr="005E7163">
              <w:rPr>
                <w:noProof w:val="0"/>
                <w:lang w:val="en-CA"/>
              </w:rPr>
              <w:t>Role</w:t>
            </w:r>
            <w:r>
              <w:rPr>
                <w:b/>
                <w:noProof w:val="0"/>
                <w:lang w:val="en-CA"/>
              </w:rPr>
              <w:t xml:space="preserve"> CL</w:t>
            </w:r>
          </w:p>
        </w:tc>
        <w:tc>
          <w:tcPr>
            <w:tcW w:w="2791" w:type="dxa"/>
            <w:shd w:val="clear" w:color="auto" w:fill="auto"/>
          </w:tcPr>
          <w:p w14:paraId="32BBC749" w14:textId="4A439613" w:rsidR="001935AB" w:rsidRPr="00B14EC2" w:rsidRDefault="001935AB" w:rsidP="00266D4B">
            <w:pPr>
              <w:pStyle w:val="Bullet1-9pt"/>
              <w:rPr>
                <w:noProof w:val="0"/>
                <w:lang w:val="en-CA"/>
              </w:rPr>
            </w:pPr>
            <w:r w:rsidRPr="00B14EC2">
              <w:rPr>
                <w:noProof w:val="0"/>
                <w:lang w:val="en-CA"/>
              </w:rPr>
              <w:t>Research findings information from the Domestic Animal Management Plan referred</w:t>
            </w:r>
          </w:p>
        </w:tc>
        <w:tc>
          <w:tcPr>
            <w:tcW w:w="1178" w:type="dxa"/>
          </w:tcPr>
          <w:p w14:paraId="68D90FD0" w14:textId="106F98FA" w:rsidR="001935AB" w:rsidRPr="00B14EC2" w:rsidRDefault="00976151" w:rsidP="00266D4B">
            <w:pPr>
              <w:pStyle w:val="Bullet1-9pt"/>
              <w:rPr>
                <w:noProof w:val="0"/>
                <w:lang w:val="en-CA"/>
              </w:rPr>
            </w:pPr>
            <w:r>
              <w:rPr>
                <w:noProof w:val="0"/>
                <w:lang w:val="en-CA"/>
              </w:rPr>
              <w:t>2019-</w:t>
            </w:r>
            <w:r w:rsidR="00D80AD6">
              <w:rPr>
                <w:noProof w:val="0"/>
                <w:lang w:val="en-CA"/>
              </w:rPr>
              <w:t>21</w:t>
            </w:r>
          </w:p>
        </w:tc>
      </w:tr>
      <w:tr w:rsidR="001935AB" w:rsidRPr="00B14EC2" w14:paraId="1204B673" w14:textId="77777777" w:rsidTr="001935AB">
        <w:tc>
          <w:tcPr>
            <w:tcW w:w="11199" w:type="dxa"/>
            <w:gridSpan w:val="5"/>
            <w:shd w:val="clear" w:color="auto" w:fill="auto"/>
          </w:tcPr>
          <w:p w14:paraId="1714BF89" w14:textId="3BE97B9C" w:rsidR="001935AB" w:rsidRPr="00B14EC2" w:rsidRDefault="007E7F78" w:rsidP="00A07E8B">
            <w:pPr>
              <w:pStyle w:val="Normal-Table1"/>
              <w:rPr>
                <w:b/>
                <w:noProof w:val="0"/>
                <w:lang w:val="en-CA"/>
              </w:rPr>
            </w:pPr>
            <w:r>
              <w:rPr>
                <w:noProof w:val="0"/>
                <w:lang w:val="en-CA"/>
              </w:rPr>
              <w:t xml:space="preserve">OB = Objective; </w:t>
            </w:r>
            <w:r w:rsidRPr="00B14EC2">
              <w:rPr>
                <w:noProof w:val="0"/>
                <w:lang w:val="en-CA"/>
              </w:rPr>
              <w:t xml:space="preserve">CL=Council; </w:t>
            </w:r>
            <w:r>
              <w:rPr>
                <w:noProof w:val="0"/>
                <w:lang w:val="en-CA"/>
              </w:rPr>
              <w:t>LL=Local Laws</w:t>
            </w:r>
            <w:r w:rsidRPr="00B14EC2">
              <w:rPr>
                <w:noProof w:val="0"/>
                <w:lang w:val="en-CA"/>
              </w:rPr>
              <w:t xml:space="preserve">; MAV=Municipal Association of Victoria; OERCs=Outer East Regional Councils </w:t>
            </w:r>
            <w:r w:rsidRPr="00B14EC2">
              <w:rPr>
                <w:b/>
                <w:noProof w:val="0"/>
                <w:lang w:val="en-CA"/>
              </w:rPr>
              <w:t xml:space="preserve">* Lead </w:t>
            </w:r>
            <w:proofErr w:type="spellStart"/>
            <w:r w:rsidRPr="00B14EC2">
              <w:rPr>
                <w:b/>
                <w:noProof w:val="0"/>
                <w:lang w:val="en-CA"/>
              </w:rPr>
              <w:t>Dept</w:t>
            </w:r>
            <w:proofErr w:type="spellEnd"/>
            <w:r w:rsidRPr="00B14EC2">
              <w:rPr>
                <w:b/>
                <w:noProof w:val="0"/>
                <w:lang w:val="en-CA"/>
              </w:rPr>
              <w:t xml:space="preserve"> / agency</w:t>
            </w:r>
          </w:p>
        </w:tc>
      </w:tr>
    </w:tbl>
    <w:p w14:paraId="1581676A" w14:textId="77777777" w:rsidR="00A07E8B" w:rsidRPr="00B14EC2" w:rsidRDefault="00A07E8B" w:rsidP="007B5925">
      <w:pPr>
        <w:rPr>
          <w:noProof w:val="0"/>
          <w:lang w:val="en-CA"/>
        </w:rPr>
      </w:pPr>
    </w:p>
    <w:p w14:paraId="6BD4A11D" w14:textId="77777777" w:rsidR="00C711F4" w:rsidRPr="00B14EC2" w:rsidRDefault="00D939E6">
      <w:pPr>
        <w:spacing w:after="0"/>
        <w:rPr>
          <w:noProof w:val="0"/>
          <w:lang w:val="en-CA"/>
        </w:rPr>
        <w:sectPr w:rsidR="00C711F4" w:rsidRPr="00B14EC2" w:rsidSect="00FD16C6">
          <w:headerReference w:type="even" r:id="rId34"/>
          <w:headerReference w:type="default" r:id="rId35"/>
          <w:footerReference w:type="even" r:id="rId36"/>
          <w:footerReference w:type="default" r:id="rId37"/>
          <w:headerReference w:type="first" r:id="rId38"/>
          <w:footerReference w:type="first" r:id="rId39"/>
          <w:pgSz w:w="11899" w:h="16838"/>
          <w:pgMar w:top="1111" w:right="987" w:bottom="1134" w:left="1418" w:header="568" w:footer="720" w:gutter="0"/>
          <w:cols w:space="720"/>
          <w:noEndnote/>
          <w:titlePg/>
        </w:sectPr>
      </w:pPr>
      <w:r w:rsidRPr="00B14EC2">
        <w:rPr>
          <w:lang w:val="en-AU" w:eastAsia="en-AU"/>
        </w:rPr>
        <w:drawing>
          <wp:anchor distT="0" distB="0" distL="114300" distR="114300" simplePos="0" relativeHeight="251810816" behindDoc="0" locked="0" layoutInCell="1" allowOverlap="1" wp14:anchorId="3CE81D3E" wp14:editId="3BD83ABC">
            <wp:simplePos x="0" y="0"/>
            <wp:positionH relativeFrom="column">
              <wp:posOffset>2414905</wp:posOffset>
            </wp:positionH>
            <wp:positionV relativeFrom="paragraph">
              <wp:posOffset>62865</wp:posOffset>
            </wp:positionV>
            <wp:extent cx="3627120" cy="2893695"/>
            <wp:effectExtent l="0" t="0" r="0" b="1905"/>
            <wp:wrapSquare wrapText="bothSides"/>
            <wp:docPr id="169" name="Picture 169" descr="Macintosh HD:Users:lesley:Desktop:GettyImages-877860-001-5688e4fc3df78ccc1528a3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descr="Macintosh HD:Users:lesley:Desktop:GettyImages-877860-001-5688e4fc3df78ccc1528a3af.jpg"/>
                    <pic:cNvPicPr>
                      <a:picLocks noChangeAspect="1" noChangeArrowheads="1"/>
                    </pic:cNvPicPr>
                  </pic:nvPicPr>
                  <pic:blipFill rotWithShape="1">
                    <a:blip r:embed="rId40" cstate="screen">
                      <a:extLst>
                        <a:ext uri="{28A0092B-C50C-407E-A947-70E740481C1C}">
                          <a14:useLocalDpi xmlns:a14="http://schemas.microsoft.com/office/drawing/2010/main"/>
                        </a:ext>
                      </a:extLst>
                    </a:blip>
                    <a:srcRect/>
                    <a:stretch/>
                  </pic:blipFill>
                  <pic:spPr bwMode="auto">
                    <a:xfrm>
                      <a:off x="0" y="0"/>
                      <a:ext cx="3627120" cy="289369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x5="http://schemas.microsoft.com/office/drawing/2016/5/11/chartex" xmlns:cx4="http://schemas.microsoft.com/office/drawing/2016/5/10/chartex" xmlns:cx3="http://schemas.microsoft.com/office/drawing/2016/5/9/chartex"/>
                      </a:ext>
                    </a:extLst>
                  </pic:spPr>
                </pic:pic>
              </a:graphicData>
            </a:graphic>
            <wp14:sizeRelH relativeFrom="page">
              <wp14:pctWidth>0</wp14:pctWidth>
            </wp14:sizeRelH>
            <wp14:sizeRelV relativeFrom="page">
              <wp14:pctHeight>0</wp14:pctHeight>
            </wp14:sizeRelV>
          </wp:anchor>
        </w:drawing>
      </w:r>
      <w:r w:rsidR="00A07E8B" w:rsidRPr="00B14EC2">
        <w:rPr>
          <w:noProof w:val="0"/>
          <w:lang w:val="en-CA"/>
        </w:rPr>
        <w:br w:type="page"/>
      </w:r>
    </w:p>
    <w:p w14:paraId="1A313157" w14:textId="18CF7EE6" w:rsidR="00A07E8B" w:rsidRPr="00B14EC2" w:rsidRDefault="005C18DC" w:rsidP="005C18DC">
      <w:pPr>
        <w:pStyle w:val="Heading1"/>
        <w:rPr>
          <w:lang w:val="en-CA"/>
        </w:rPr>
      </w:pPr>
      <w:bookmarkStart w:id="75" w:name="_Toc365566063"/>
      <w:r w:rsidRPr="00B14EC2">
        <w:rPr>
          <w:lang w:val="en-CA"/>
        </w:rPr>
        <w:lastRenderedPageBreak/>
        <w:t>Consolidated Action Plan</w:t>
      </w:r>
      <w:bookmarkEnd w:id="75"/>
    </w:p>
    <w:p w14:paraId="08D8F055" w14:textId="77777777" w:rsidR="005C18DC" w:rsidRPr="00B14EC2" w:rsidRDefault="005C18DC">
      <w:pPr>
        <w:spacing w:after="0"/>
        <w:rPr>
          <w:noProof w:val="0"/>
          <w:lang w:val="en-CA"/>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1342"/>
        <w:gridCol w:w="6114"/>
        <w:gridCol w:w="1981"/>
        <w:gridCol w:w="2689"/>
        <w:gridCol w:w="2115"/>
      </w:tblGrid>
      <w:tr w:rsidR="00F64DCB" w:rsidRPr="00B14EC2" w14:paraId="1F65898E" w14:textId="77777777" w:rsidTr="00A83C25">
        <w:trPr>
          <w:tblHeader/>
        </w:trPr>
        <w:tc>
          <w:tcPr>
            <w:tcW w:w="501" w:type="dxa"/>
            <w:shd w:val="clear" w:color="auto" w:fill="E6E6E6"/>
          </w:tcPr>
          <w:p w14:paraId="5265429F" w14:textId="5170CF84" w:rsidR="00F64DCB" w:rsidRPr="007063DC" w:rsidRDefault="007063DC" w:rsidP="0005352A">
            <w:pPr>
              <w:ind w:left="414" w:hanging="414"/>
              <w:rPr>
                <w:b/>
                <w:noProof w:val="0"/>
                <w:lang w:val="en-CA"/>
              </w:rPr>
            </w:pPr>
            <w:r w:rsidRPr="007063DC">
              <w:rPr>
                <w:b/>
                <w:noProof w:val="0"/>
                <w:lang w:val="en-CA"/>
              </w:rPr>
              <w:t>OB</w:t>
            </w:r>
          </w:p>
        </w:tc>
        <w:tc>
          <w:tcPr>
            <w:tcW w:w="7456" w:type="dxa"/>
            <w:gridSpan w:val="2"/>
            <w:shd w:val="clear" w:color="auto" w:fill="E6E6E6"/>
            <w:vAlign w:val="center"/>
          </w:tcPr>
          <w:p w14:paraId="11B9B65D" w14:textId="77777777" w:rsidR="00F64DCB" w:rsidRPr="00B14EC2" w:rsidRDefault="00F64DCB" w:rsidP="0005352A">
            <w:pPr>
              <w:pStyle w:val="Normal9ptBoldCentre"/>
              <w:framePr w:hSpace="0" w:wrap="auto" w:vAnchor="margin" w:hAnchor="text" w:xAlign="left" w:yAlign="inline"/>
              <w:rPr>
                <w:noProof w:val="0"/>
                <w:lang w:val="en-CA"/>
              </w:rPr>
            </w:pPr>
            <w:r w:rsidRPr="00B14EC2">
              <w:rPr>
                <w:noProof w:val="0"/>
                <w:lang w:val="en-CA"/>
              </w:rPr>
              <w:t>ACTION</w:t>
            </w:r>
          </w:p>
        </w:tc>
        <w:tc>
          <w:tcPr>
            <w:tcW w:w="1981" w:type="dxa"/>
            <w:shd w:val="clear" w:color="auto" w:fill="E6E6E6"/>
          </w:tcPr>
          <w:p w14:paraId="1C95D724" w14:textId="1140B79C" w:rsidR="00F64DCB" w:rsidRPr="00B14EC2" w:rsidRDefault="007063DC" w:rsidP="0005352A">
            <w:pPr>
              <w:pStyle w:val="Normal9ptBoldCentre"/>
              <w:framePr w:hSpace="0" w:wrap="auto" w:vAnchor="margin" w:hAnchor="text" w:xAlign="left" w:yAlign="inline"/>
              <w:rPr>
                <w:noProof w:val="0"/>
                <w:lang w:val="en-CA"/>
              </w:rPr>
            </w:pPr>
            <w:r>
              <w:rPr>
                <w:noProof w:val="0"/>
                <w:lang w:val="en-CA"/>
              </w:rPr>
              <w:t>RESPONSIBILITIES COUNCIL ROLES</w:t>
            </w:r>
          </w:p>
        </w:tc>
        <w:tc>
          <w:tcPr>
            <w:tcW w:w="2689" w:type="dxa"/>
            <w:shd w:val="clear" w:color="auto" w:fill="E6E6E6"/>
          </w:tcPr>
          <w:p w14:paraId="443B6662" w14:textId="2B807F34" w:rsidR="00F64DCB" w:rsidRPr="00B14EC2" w:rsidRDefault="007063DC" w:rsidP="0005352A">
            <w:pPr>
              <w:pStyle w:val="Normal9ptBoldCentre"/>
              <w:framePr w:hSpace="0" w:wrap="auto" w:vAnchor="margin" w:hAnchor="text" w:xAlign="left" w:yAlign="inline"/>
              <w:rPr>
                <w:noProof w:val="0"/>
                <w:lang w:val="en-CA"/>
              </w:rPr>
            </w:pPr>
            <w:r>
              <w:rPr>
                <w:noProof w:val="0"/>
                <w:lang w:val="en-CA"/>
              </w:rPr>
              <w:t>MEASURES</w:t>
            </w:r>
          </w:p>
        </w:tc>
        <w:tc>
          <w:tcPr>
            <w:tcW w:w="2115" w:type="dxa"/>
            <w:shd w:val="clear" w:color="auto" w:fill="E6E6E6"/>
            <w:vAlign w:val="center"/>
          </w:tcPr>
          <w:p w14:paraId="3B6B5340" w14:textId="654BDE0E" w:rsidR="00F64DCB" w:rsidRPr="00B14EC2" w:rsidRDefault="007063DC" w:rsidP="0005352A">
            <w:pPr>
              <w:pStyle w:val="Normal9ptBoldCentre"/>
              <w:framePr w:hSpace="0" w:wrap="auto" w:vAnchor="margin" w:hAnchor="text" w:xAlign="left" w:yAlign="inline"/>
              <w:rPr>
                <w:noProof w:val="0"/>
                <w:lang w:val="en-CA"/>
              </w:rPr>
            </w:pPr>
            <w:r>
              <w:rPr>
                <w:noProof w:val="0"/>
                <w:lang w:val="en-CA"/>
              </w:rPr>
              <w:t>TIMEFRAME</w:t>
            </w:r>
          </w:p>
        </w:tc>
      </w:tr>
      <w:tr w:rsidR="00F64DCB" w:rsidRPr="00B14EC2" w14:paraId="411B64B7" w14:textId="77777777" w:rsidTr="00A83C25">
        <w:tc>
          <w:tcPr>
            <w:tcW w:w="501" w:type="dxa"/>
            <w:shd w:val="clear" w:color="auto" w:fill="E6E6E6"/>
          </w:tcPr>
          <w:p w14:paraId="155AD51F" w14:textId="77777777" w:rsidR="00F64DCB" w:rsidRPr="00B14EC2" w:rsidRDefault="00F64DCB" w:rsidP="00504FFC">
            <w:pPr>
              <w:pStyle w:val="Actionnumbers"/>
              <w:numPr>
                <w:ilvl w:val="0"/>
                <w:numId w:val="0"/>
              </w:numPr>
              <w:ind w:left="414"/>
            </w:pPr>
          </w:p>
        </w:tc>
        <w:tc>
          <w:tcPr>
            <w:tcW w:w="1342" w:type="dxa"/>
            <w:shd w:val="clear" w:color="auto" w:fill="E6E6E6"/>
          </w:tcPr>
          <w:p w14:paraId="13B8A0F5" w14:textId="77777777" w:rsidR="00F64DCB" w:rsidRPr="00B14EC2" w:rsidRDefault="00F64DCB" w:rsidP="0005352A">
            <w:pPr>
              <w:pStyle w:val="Normalbold"/>
              <w:rPr>
                <w:noProof w:val="0"/>
                <w:lang w:val="en-CA"/>
              </w:rPr>
            </w:pPr>
          </w:p>
        </w:tc>
        <w:tc>
          <w:tcPr>
            <w:tcW w:w="12899" w:type="dxa"/>
            <w:gridSpan w:val="4"/>
            <w:shd w:val="clear" w:color="auto" w:fill="E6E6E6"/>
          </w:tcPr>
          <w:p w14:paraId="58AEB325" w14:textId="35D3A6F4" w:rsidR="00F64DCB" w:rsidRPr="00B14EC2" w:rsidRDefault="00F64DCB" w:rsidP="0005352A">
            <w:pPr>
              <w:pStyle w:val="Normalbold"/>
              <w:rPr>
                <w:noProof w:val="0"/>
                <w:lang w:val="en-CA"/>
              </w:rPr>
            </w:pPr>
            <w:r w:rsidRPr="00B14EC2">
              <w:rPr>
                <w:noProof w:val="0"/>
                <w:lang w:val="en-CA"/>
              </w:rPr>
              <w:t xml:space="preserve">Service Management including Training of ‘Authorised Officers’ </w:t>
            </w:r>
          </w:p>
        </w:tc>
      </w:tr>
      <w:tr w:rsidR="009004F5" w:rsidRPr="00B14EC2" w14:paraId="4407F420" w14:textId="77777777" w:rsidTr="00A83C25">
        <w:tc>
          <w:tcPr>
            <w:tcW w:w="501" w:type="dxa"/>
            <w:shd w:val="clear" w:color="auto" w:fill="auto"/>
          </w:tcPr>
          <w:p w14:paraId="52F384E4" w14:textId="77777777" w:rsidR="009004F5" w:rsidRPr="00B14EC2" w:rsidRDefault="009004F5" w:rsidP="009004F5">
            <w:pPr>
              <w:pStyle w:val="Actionnumbers"/>
              <w:numPr>
                <w:ilvl w:val="0"/>
                <w:numId w:val="17"/>
              </w:numPr>
            </w:pPr>
          </w:p>
        </w:tc>
        <w:tc>
          <w:tcPr>
            <w:tcW w:w="7456" w:type="dxa"/>
            <w:gridSpan w:val="2"/>
            <w:shd w:val="clear" w:color="auto" w:fill="auto"/>
          </w:tcPr>
          <w:p w14:paraId="5A8AF487" w14:textId="2E55DB09" w:rsidR="009004F5" w:rsidRPr="00A83C25" w:rsidRDefault="009004F5" w:rsidP="009004F5">
            <w:pPr>
              <w:pStyle w:val="Normal-Table11ptpara"/>
              <w:rPr>
                <w:noProof w:val="0"/>
                <w:lang w:val="en-CA"/>
              </w:rPr>
            </w:pPr>
            <w:r w:rsidRPr="00A83C25">
              <w:rPr>
                <w:noProof w:val="0"/>
                <w:lang w:val="en-CA"/>
              </w:rPr>
              <w:t xml:space="preserve">Develop a plan for raising the profile and awareness of the scope of the service. </w:t>
            </w:r>
          </w:p>
        </w:tc>
        <w:tc>
          <w:tcPr>
            <w:tcW w:w="1981" w:type="dxa"/>
          </w:tcPr>
          <w:p w14:paraId="2EC0AC7E" w14:textId="77777777" w:rsidR="009004F5" w:rsidRPr="00A83C25" w:rsidRDefault="009004F5" w:rsidP="009004F5">
            <w:pPr>
              <w:pStyle w:val="Bullet1-9pt"/>
              <w:rPr>
                <w:noProof w:val="0"/>
                <w:lang w:val="en-CA"/>
              </w:rPr>
            </w:pPr>
            <w:r w:rsidRPr="00A83C25">
              <w:rPr>
                <w:noProof w:val="0"/>
                <w:lang w:val="en-CA"/>
              </w:rPr>
              <w:t xml:space="preserve">Lead </w:t>
            </w:r>
            <w:r w:rsidRPr="00A83C25">
              <w:rPr>
                <w:b/>
                <w:noProof w:val="0"/>
                <w:lang w:val="en-CA"/>
              </w:rPr>
              <w:t>LL</w:t>
            </w:r>
          </w:p>
          <w:p w14:paraId="30A61F0A" w14:textId="47BB887C" w:rsidR="009004F5" w:rsidRPr="00A83C25" w:rsidRDefault="009004F5" w:rsidP="009004F5">
            <w:pPr>
              <w:pStyle w:val="Bullet1-9pt"/>
              <w:rPr>
                <w:noProof w:val="0"/>
                <w:lang w:val="en-CA"/>
              </w:rPr>
            </w:pPr>
            <w:r w:rsidRPr="00A83C25">
              <w:rPr>
                <w:noProof w:val="0"/>
                <w:lang w:val="en-CA"/>
              </w:rPr>
              <w:t>Support</w:t>
            </w:r>
            <w:r w:rsidRPr="00A83C25">
              <w:rPr>
                <w:b/>
                <w:noProof w:val="0"/>
                <w:lang w:val="en-CA"/>
              </w:rPr>
              <w:t xml:space="preserve"> OERCs</w:t>
            </w:r>
          </w:p>
          <w:p w14:paraId="006FC91A" w14:textId="20E90003" w:rsidR="007063DC" w:rsidRPr="00A83C25" w:rsidRDefault="007063DC" w:rsidP="009004F5">
            <w:pPr>
              <w:pStyle w:val="Bullet1-9pt"/>
              <w:rPr>
                <w:noProof w:val="0"/>
                <w:lang w:val="en-CA"/>
              </w:rPr>
            </w:pPr>
            <w:r w:rsidRPr="00A83C25">
              <w:rPr>
                <w:noProof w:val="0"/>
                <w:lang w:val="en-CA"/>
              </w:rPr>
              <w:t>Role</w:t>
            </w:r>
            <w:r w:rsidRPr="00A83C25">
              <w:rPr>
                <w:b/>
                <w:noProof w:val="0"/>
                <w:lang w:val="en-CA"/>
              </w:rPr>
              <w:t xml:space="preserve"> CL</w:t>
            </w:r>
          </w:p>
          <w:p w14:paraId="61B34BAD" w14:textId="527CD407" w:rsidR="009004F5" w:rsidRPr="00A83C25" w:rsidRDefault="009004F5" w:rsidP="009004F5">
            <w:pPr>
              <w:pStyle w:val="Normal-Table11ptpara"/>
              <w:rPr>
                <w:noProof w:val="0"/>
                <w:lang w:val="en-CA"/>
              </w:rPr>
            </w:pPr>
          </w:p>
        </w:tc>
        <w:tc>
          <w:tcPr>
            <w:tcW w:w="2689" w:type="dxa"/>
            <w:shd w:val="clear" w:color="auto" w:fill="auto"/>
          </w:tcPr>
          <w:p w14:paraId="04507403" w14:textId="77777777" w:rsidR="009004F5" w:rsidRPr="00A83C25" w:rsidRDefault="009004F5" w:rsidP="009004F5">
            <w:pPr>
              <w:pStyle w:val="Bullet1-9pt"/>
              <w:rPr>
                <w:noProof w:val="0"/>
                <w:lang w:val="en-CA"/>
              </w:rPr>
            </w:pPr>
            <w:r w:rsidRPr="00A83C25">
              <w:rPr>
                <w:noProof w:val="0"/>
                <w:lang w:val="en-CA"/>
              </w:rPr>
              <w:t xml:space="preserve">Plan developed </w:t>
            </w:r>
          </w:p>
          <w:p w14:paraId="1D7F373D" w14:textId="77777777" w:rsidR="009004F5" w:rsidRPr="00A83C25" w:rsidRDefault="009004F5" w:rsidP="009004F5">
            <w:pPr>
              <w:pStyle w:val="Bullet1-9pt"/>
              <w:rPr>
                <w:noProof w:val="0"/>
                <w:lang w:val="en-CA"/>
              </w:rPr>
            </w:pPr>
            <w:r w:rsidRPr="00A83C25">
              <w:rPr>
                <w:noProof w:val="0"/>
                <w:lang w:val="en-CA"/>
              </w:rPr>
              <w:t>Plan implemented as per agreed timelines</w:t>
            </w:r>
          </w:p>
          <w:p w14:paraId="7A7752C7" w14:textId="77777777" w:rsidR="009004F5" w:rsidRPr="00A83C25" w:rsidRDefault="009004F5" w:rsidP="009004F5">
            <w:pPr>
              <w:pStyle w:val="Bullet1-9pt"/>
              <w:rPr>
                <w:noProof w:val="0"/>
                <w:lang w:val="en-CA"/>
              </w:rPr>
            </w:pPr>
          </w:p>
        </w:tc>
        <w:tc>
          <w:tcPr>
            <w:tcW w:w="2115" w:type="dxa"/>
          </w:tcPr>
          <w:p w14:paraId="366B0E14" w14:textId="4D0B6DEE" w:rsidR="009004F5" w:rsidRPr="00A83C25" w:rsidRDefault="009004F5" w:rsidP="009004F5">
            <w:pPr>
              <w:pStyle w:val="Bullet1-9pt"/>
              <w:rPr>
                <w:noProof w:val="0"/>
                <w:lang w:val="en-CA"/>
              </w:rPr>
            </w:pPr>
            <w:r w:rsidRPr="00A83C25">
              <w:rPr>
                <w:noProof w:val="0"/>
                <w:lang w:val="en-CA"/>
              </w:rPr>
              <w:t>2018/19 Planning</w:t>
            </w:r>
          </w:p>
        </w:tc>
      </w:tr>
      <w:tr w:rsidR="009004F5" w:rsidRPr="00B14EC2" w14:paraId="5AA518F2" w14:textId="77777777" w:rsidTr="00A83C25">
        <w:tc>
          <w:tcPr>
            <w:tcW w:w="501" w:type="dxa"/>
            <w:shd w:val="clear" w:color="auto" w:fill="auto"/>
          </w:tcPr>
          <w:p w14:paraId="002D47D2" w14:textId="77777777" w:rsidR="009004F5" w:rsidRPr="00B14EC2" w:rsidRDefault="009004F5" w:rsidP="009004F5">
            <w:pPr>
              <w:pStyle w:val="Actionnumbers"/>
            </w:pPr>
          </w:p>
        </w:tc>
        <w:tc>
          <w:tcPr>
            <w:tcW w:w="7456" w:type="dxa"/>
            <w:gridSpan w:val="2"/>
            <w:shd w:val="clear" w:color="auto" w:fill="auto"/>
          </w:tcPr>
          <w:p w14:paraId="70C778E0" w14:textId="77777777" w:rsidR="009004F5" w:rsidRPr="00A83C25" w:rsidRDefault="009004F5" w:rsidP="009004F5">
            <w:pPr>
              <w:pStyle w:val="Normal10point"/>
              <w:rPr>
                <w:noProof w:val="0"/>
                <w:sz w:val="18"/>
                <w:szCs w:val="18"/>
                <w:lang w:val="en-CA"/>
              </w:rPr>
            </w:pPr>
            <w:r w:rsidRPr="00A83C25">
              <w:rPr>
                <w:noProof w:val="0"/>
                <w:sz w:val="18"/>
                <w:szCs w:val="18"/>
                <w:lang w:val="en-CA"/>
              </w:rPr>
              <w:t>Consider the merits of introducing a Pet based family event that has a focus on:</w:t>
            </w:r>
          </w:p>
          <w:p w14:paraId="2F750B62" w14:textId="77777777" w:rsidR="009004F5" w:rsidRPr="00A83C25" w:rsidRDefault="009004F5" w:rsidP="009004F5">
            <w:pPr>
              <w:pStyle w:val="Bullet1-1pt"/>
              <w:rPr>
                <w:noProof w:val="0"/>
                <w:sz w:val="18"/>
                <w:szCs w:val="18"/>
                <w:lang w:val="en-CA"/>
              </w:rPr>
            </w:pPr>
            <w:r w:rsidRPr="00A83C25">
              <w:rPr>
                <w:noProof w:val="0"/>
                <w:sz w:val="18"/>
                <w:szCs w:val="18"/>
                <w:lang w:val="en-CA"/>
              </w:rPr>
              <w:t>profiling the scope of the service</w:t>
            </w:r>
          </w:p>
          <w:p w14:paraId="3842788E" w14:textId="77777777" w:rsidR="009004F5" w:rsidRPr="00A83C25" w:rsidRDefault="009004F5" w:rsidP="009004F5">
            <w:pPr>
              <w:pStyle w:val="Bullet1-1pt"/>
              <w:rPr>
                <w:noProof w:val="0"/>
                <w:sz w:val="18"/>
                <w:szCs w:val="18"/>
                <w:lang w:val="en-CA"/>
              </w:rPr>
            </w:pPr>
            <w:r w:rsidRPr="00A83C25">
              <w:rPr>
                <w:noProof w:val="0"/>
                <w:sz w:val="18"/>
                <w:szCs w:val="18"/>
                <w:lang w:val="en-CA"/>
              </w:rPr>
              <w:t>building community relationships to address key service issues e.g. control of dogs in off leash areas</w:t>
            </w:r>
          </w:p>
          <w:p w14:paraId="6917C423" w14:textId="77777777" w:rsidR="009004F5" w:rsidRPr="00A83C25" w:rsidRDefault="009004F5" w:rsidP="009004F5">
            <w:pPr>
              <w:pStyle w:val="Bullet1-1pt"/>
              <w:rPr>
                <w:noProof w:val="0"/>
                <w:sz w:val="18"/>
                <w:szCs w:val="18"/>
                <w:lang w:val="en-CA"/>
              </w:rPr>
            </w:pPr>
            <w:r w:rsidRPr="00A83C25">
              <w:rPr>
                <w:noProof w:val="0"/>
                <w:sz w:val="18"/>
                <w:szCs w:val="18"/>
                <w:lang w:val="en-CA"/>
              </w:rPr>
              <w:t>profiling community support groups and agencies</w:t>
            </w:r>
          </w:p>
          <w:p w14:paraId="6B24073C" w14:textId="4A85241E" w:rsidR="009004F5" w:rsidRPr="00A83C25" w:rsidRDefault="009004F5" w:rsidP="009004F5">
            <w:pPr>
              <w:pStyle w:val="Normal-Table11ptpara"/>
              <w:rPr>
                <w:noProof w:val="0"/>
                <w:lang w:val="en-CA"/>
              </w:rPr>
            </w:pPr>
          </w:p>
        </w:tc>
        <w:tc>
          <w:tcPr>
            <w:tcW w:w="1981" w:type="dxa"/>
          </w:tcPr>
          <w:p w14:paraId="4FCC69C6" w14:textId="77777777" w:rsidR="009004F5" w:rsidRPr="00A83C25" w:rsidRDefault="009004F5" w:rsidP="009004F5">
            <w:pPr>
              <w:pStyle w:val="Bullet1-9pt"/>
              <w:rPr>
                <w:noProof w:val="0"/>
                <w:lang w:val="en-CA"/>
              </w:rPr>
            </w:pPr>
            <w:r w:rsidRPr="00A83C25">
              <w:rPr>
                <w:noProof w:val="0"/>
                <w:lang w:val="en-CA"/>
              </w:rPr>
              <w:t xml:space="preserve">Lead </w:t>
            </w:r>
            <w:r w:rsidRPr="00A83C25">
              <w:rPr>
                <w:b/>
                <w:noProof w:val="0"/>
                <w:lang w:val="en-CA"/>
              </w:rPr>
              <w:t>LL</w:t>
            </w:r>
          </w:p>
          <w:p w14:paraId="7002C2D1" w14:textId="38CAF551" w:rsidR="009004F5" w:rsidRPr="00A83C25" w:rsidRDefault="009004F5" w:rsidP="009004F5">
            <w:pPr>
              <w:pStyle w:val="Bullet1-9pt"/>
              <w:rPr>
                <w:b/>
                <w:noProof w:val="0"/>
                <w:lang w:val="en-CA"/>
              </w:rPr>
            </w:pPr>
            <w:r w:rsidRPr="00A83C25">
              <w:rPr>
                <w:noProof w:val="0"/>
                <w:lang w:val="en-CA"/>
              </w:rPr>
              <w:t xml:space="preserve">Support </w:t>
            </w:r>
            <w:r w:rsidRPr="00A83C25">
              <w:rPr>
                <w:b/>
                <w:noProof w:val="0"/>
                <w:lang w:val="en-CA"/>
              </w:rPr>
              <w:t>OERCs</w:t>
            </w:r>
          </w:p>
          <w:p w14:paraId="5D320635" w14:textId="114ED328" w:rsidR="007063DC" w:rsidRPr="00A83C25" w:rsidRDefault="007063DC" w:rsidP="009004F5">
            <w:pPr>
              <w:pStyle w:val="Bullet1-9pt"/>
              <w:rPr>
                <w:b/>
                <w:noProof w:val="0"/>
                <w:lang w:val="en-CA"/>
              </w:rPr>
            </w:pPr>
            <w:r w:rsidRPr="00A83C25">
              <w:rPr>
                <w:noProof w:val="0"/>
                <w:lang w:val="en-CA"/>
              </w:rPr>
              <w:t xml:space="preserve">Role </w:t>
            </w:r>
            <w:r w:rsidRPr="00A83C25">
              <w:rPr>
                <w:b/>
                <w:noProof w:val="0"/>
                <w:lang w:val="en-CA"/>
              </w:rPr>
              <w:t>CL</w:t>
            </w:r>
          </w:p>
          <w:p w14:paraId="271BA352" w14:textId="399CB0F0" w:rsidR="009004F5" w:rsidRPr="00A83C25" w:rsidRDefault="009004F5" w:rsidP="009004F5">
            <w:pPr>
              <w:pStyle w:val="Bullet1-9pt"/>
              <w:numPr>
                <w:ilvl w:val="0"/>
                <w:numId w:val="0"/>
              </w:numPr>
              <w:rPr>
                <w:noProof w:val="0"/>
                <w:lang w:val="en-CA"/>
              </w:rPr>
            </w:pPr>
          </w:p>
        </w:tc>
        <w:tc>
          <w:tcPr>
            <w:tcW w:w="2689" w:type="dxa"/>
            <w:shd w:val="clear" w:color="auto" w:fill="auto"/>
          </w:tcPr>
          <w:p w14:paraId="4845D987" w14:textId="77777777" w:rsidR="009004F5" w:rsidRPr="00A83C25" w:rsidRDefault="009004F5" w:rsidP="009004F5">
            <w:pPr>
              <w:pStyle w:val="Bullet1-9pt"/>
              <w:rPr>
                <w:noProof w:val="0"/>
                <w:lang w:val="en-CA"/>
              </w:rPr>
            </w:pPr>
            <w:r w:rsidRPr="00A83C25">
              <w:rPr>
                <w:noProof w:val="0"/>
                <w:lang w:val="en-CA"/>
              </w:rPr>
              <w:t xml:space="preserve">Event scoped </w:t>
            </w:r>
          </w:p>
          <w:p w14:paraId="3FF43E67" w14:textId="77777777" w:rsidR="009004F5" w:rsidRPr="00A83C25" w:rsidRDefault="009004F5" w:rsidP="009004F5">
            <w:pPr>
              <w:pStyle w:val="Bullet1-9pt"/>
              <w:rPr>
                <w:noProof w:val="0"/>
                <w:lang w:val="en-CA"/>
              </w:rPr>
            </w:pPr>
          </w:p>
        </w:tc>
        <w:tc>
          <w:tcPr>
            <w:tcW w:w="2115" w:type="dxa"/>
          </w:tcPr>
          <w:p w14:paraId="3AB6EA68" w14:textId="77777777" w:rsidR="009004F5" w:rsidRPr="00A83C25" w:rsidRDefault="009004F5" w:rsidP="009004F5">
            <w:pPr>
              <w:pStyle w:val="Bullet1-9pt"/>
              <w:rPr>
                <w:noProof w:val="0"/>
                <w:lang w:val="en-CA"/>
              </w:rPr>
            </w:pPr>
            <w:r w:rsidRPr="00A83C25">
              <w:rPr>
                <w:noProof w:val="0"/>
                <w:lang w:val="en-CA"/>
              </w:rPr>
              <w:t>2018/19 Planning</w:t>
            </w:r>
          </w:p>
          <w:p w14:paraId="164B73DF" w14:textId="77777777" w:rsidR="009004F5" w:rsidRPr="00A83C25" w:rsidRDefault="009004F5" w:rsidP="009004F5">
            <w:pPr>
              <w:pStyle w:val="Normal9pttable-1ptpara"/>
              <w:framePr w:wrap="around"/>
              <w:rPr>
                <w:noProof w:val="0"/>
                <w:lang w:val="en-CA"/>
              </w:rPr>
            </w:pPr>
          </w:p>
          <w:p w14:paraId="0826FC2E" w14:textId="77777777" w:rsidR="009004F5" w:rsidRPr="00A83C25" w:rsidRDefault="009004F5" w:rsidP="009004F5">
            <w:pPr>
              <w:pStyle w:val="Bullet1-9pt"/>
              <w:numPr>
                <w:ilvl w:val="0"/>
                <w:numId w:val="0"/>
              </w:numPr>
              <w:rPr>
                <w:noProof w:val="0"/>
                <w:lang w:val="en-CA"/>
              </w:rPr>
            </w:pPr>
          </w:p>
        </w:tc>
      </w:tr>
      <w:tr w:rsidR="00837061" w:rsidRPr="00B14EC2" w14:paraId="2221F9C4" w14:textId="77777777" w:rsidTr="00A83C25">
        <w:tc>
          <w:tcPr>
            <w:tcW w:w="501" w:type="dxa"/>
            <w:shd w:val="clear" w:color="auto" w:fill="auto"/>
          </w:tcPr>
          <w:p w14:paraId="0ABAEA83" w14:textId="77777777" w:rsidR="00837061" w:rsidRPr="00B14EC2" w:rsidRDefault="00837061" w:rsidP="00837061">
            <w:pPr>
              <w:pStyle w:val="Actionnumbers"/>
            </w:pPr>
          </w:p>
        </w:tc>
        <w:tc>
          <w:tcPr>
            <w:tcW w:w="7456" w:type="dxa"/>
            <w:gridSpan w:val="2"/>
            <w:shd w:val="clear" w:color="auto" w:fill="auto"/>
          </w:tcPr>
          <w:p w14:paraId="468396F5" w14:textId="77777777" w:rsidR="00837061" w:rsidRPr="00B14EC2" w:rsidRDefault="00837061" w:rsidP="00837061">
            <w:pPr>
              <w:pStyle w:val="Normal10point"/>
              <w:rPr>
                <w:noProof w:val="0"/>
                <w:lang w:val="en-CA"/>
              </w:rPr>
            </w:pPr>
            <w:r w:rsidRPr="00B14EC2">
              <w:rPr>
                <w:noProof w:val="0"/>
                <w:lang w:val="en-CA"/>
              </w:rPr>
              <w:t>Animal Management Officers to undertake C</w:t>
            </w:r>
            <w:r>
              <w:rPr>
                <w:noProof w:val="0"/>
                <w:lang w:val="en-CA"/>
              </w:rPr>
              <w:t>ommon Risk Assessment Framework</w:t>
            </w:r>
            <w:r w:rsidRPr="00B14EC2">
              <w:rPr>
                <w:noProof w:val="0"/>
                <w:lang w:val="en-CA"/>
              </w:rPr>
              <w:t xml:space="preserve"> </w:t>
            </w:r>
            <w:r>
              <w:rPr>
                <w:noProof w:val="0"/>
                <w:lang w:val="en-CA"/>
              </w:rPr>
              <w:t>(CRAF)</w:t>
            </w:r>
            <w:r w:rsidRPr="00B14EC2">
              <w:rPr>
                <w:noProof w:val="0"/>
                <w:lang w:val="en-CA"/>
              </w:rPr>
              <w:t>or similar training (Domestic Violence)</w:t>
            </w:r>
          </w:p>
          <w:p w14:paraId="4485721F" w14:textId="67A8EE8D" w:rsidR="00837061" w:rsidRPr="00A83C25" w:rsidRDefault="00837061" w:rsidP="00837061">
            <w:pPr>
              <w:pStyle w:val="Normal-Table11ptpara"/>
              <w:rPr>
                <w:noProof w:val="0"/>
                <w:lang w:val="en-CA"/>
              </w:rPr>
            </w:pPr>
          </w:p>
        </w:tc>
        <w:tc>
          <w:tcPr>
            <w:tcW w:w="1981" w:type="dxa"/>
          </w:tcPr>
          <w:p w14:paraId="60DC4793" w14:textId="77777777" w:rsidR="00837061" w:rsidRPr="00A83C25" w:rsidRDefault="00837061" w:rsidP="00837061">
            <w:pPr>
              <w:pStyle w:val="Bullet1-9pt"/>
              <w:rPr>
                <w:noProof w:val="0"/>
                <w:lang w:val="en-CA"/>
              </w:rPr>
            </w:pPr>
            <w:r w:rsidRPr="00A83C25">
              <w:rPr>
                <w:noProof w:val="0"/>
                <w:lang w:val="en-CA"/>
              </w:rPr>
              <w:t xml:space="preserve">Lead </w:t>
            </w:r>
            <w:r w:rsidRPr="00A83C25">
              <w:rPr>
                <w:b/>
                <w:noProof w:val="0"/>
                <w:lang w:val="en-CA"/>
              </w:rPr>
              <w:t>LL</w:t>
            </w:r>
          </w:p>
          <w:p w14:paraId="7DB2C065" w14:textId="77777777" w:rsidR="00837061" w:rsidRPr="00A83C25" w:rsidRDefault="00837061" w:rsidP="00837061">
            <w:pPr>
              <w:pStyle w:val="Bullet1-9pt"/>
              <w:rPr>
                <w:noProof w:val="0"/>
                <w:lang w:val="en-CA"/>
              </w:rPr>
            </w:pPr>
            <w:r w:rsidRPr="00A83C25">
              <w:rPr>
                <w:noProof w:val="0"/>
                <w:lang w:val="en-CA"/>
              </w:rPr>
              <w:t>Support</w:t>
            </w:r>
            <w:r w:rsidRPr="00A83C25">
              <w:rPr>
                <w:b/>
                <w:noProof w:val="0"/>
                <w:lang w:val="en-CA"/>
              </w:rPr>
              <w:t xml:space="preserve"> LL</w:t>
            </w:r>
          </w:p>
          <w:p w14:paraId="4E77F889" w14:textId="4D8BD568" w:rsidR="00837061" w:rsidRPr="00A83C25" w:rsidRDefault="00837061" w:rsidP="00837061">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6FC11F89" w14:textId="0886D438" w:rsidR="00837061" w:rsidRPr="00A83C25" w:rsidRDefault="00837061" w:rsidP="00837061">
            <w:pPr>
              <w:pStyle w:val="Bullet1-9pt"/>
              <w:rPr>
                <w:noProof w:val="0"/>
                <w:lang w:val="en-CA"/>
              </w:rPr>
            </w:pPr>
            <w:r w:rsidRPr="00A83C25">
              <w:rPr>
                <w:noProof w:val="0"/>
                <w:lang w:val="en-CA"/>
              </w:rPr>
              <w:t>All staff to complete training over the next 4 years</w:t>
            </w:r>
          </w:p>
        </w:tc>
        <w:tc>
          <w:tcPr>
            <w:tcW w:w="2115" w:type="dxa"/>
          </w:tcPr>
          <w:p w14:paraId="6B868179" w14:textId="7E889776" w:rsidR="00837061" w:rsidRPr="00A83C25" w:rsidRDefault="00837061" w:rsidP="00837061">
            <w:pPr>
              <w:pStyle w:val="Bullet1-9pt"/>
              <w:rPr>
                <w:noProof w:val="0"/>
                <w:lang w:val="en-CA"/>
              </w:rPr>
            </w:pPr>
            <w:r w:rsidRPr="00A83C25">
              <w:rPr>
                <w:noProof w:val="0"/>
                <w:lang w:val="en-CA"/>
              </w:rPr>
              <w:t>2018/21</w:t>
            </w:r>
          </w:p>
        </w:tc>
      </w:tr>
      <w:tr w:rsidR="00837061" w:rsidRPr="00B14EC2" w14:paraId="1845F3D4" w14:textId="77777777" w:rsidTr="00A83C25">
        <w:tc>
          <w:tcPr>
            <w:tcW w:w="501" w:type="dxa"/>
            <w:shd w:val="clear" w:color="auto" w:fill="auto"/>
          </w:tcPr>
          <w:p w14:paraId="15244218" w14:textId="77777777" w:rsidR="00837061" w:rsidRPr="00B14EC2" w:rsidRDefault="00837061" w:rsidP="00837061">
            <w:pPr>
              <w:pStyle w:val="Actionnumbers"/>
            </w:pPr>
          </w:p>
        </w:tc>
        <w:tc>
          <w:tcPr>
            <w:tcW w:w="7456" w:type="dxa"/>
            <w:gridSpan w:val="2"/>
            <w:shd w:val="clear" w:color="auto" w:fill="auto"/>
          </w:tcPr>
          <w:p w14:paraId="43331670" w14:textId="77777777" w:rsidR="00837061" w:rsidRPr="00B14EC2" w:rsidRDefault="00837061" w:rsidP="00837061">
            <w:pPr>
              <w:pStyle w:val="Normal10point"/>
              <w:rPr>
                <w:noProof w:val="0"/>
                <w:lang w:val="en-CA"/>
              </w:rPr>
            </w:pPr>
            <w:r w:rsidRPr="00B14EC2">
              <w:rPr>
                <w:noProof w:val="0"/>
                <w:lang w:val="en-CA"/>
              </w:rPr>
              <w:t xml:space="preserve">Review </w:t>
            </w:r>
            <w:r>
              <w:rPr>
                <w:noProof w:val="0"/>
                <w:lang w:val="en-CA"/>
              </w:rPr>
              <w:t>Council’s website and other communication channels with a view to</w:t>
            </w:r>
            <w:r w:rsidRPr="00B14EC2">
              <w:rPr>
                <w:noProof w:val="0"/>
                <w:lang w:val="en-CA"/>
              </w:rPr>
              <w:t>:</w:t>
            </w:r>
          </w:p>
          <w:p w14:paraId="6EEEDB50" w14:textId="19F08E3F" w:rsidR="00837061" w:rsidRPr="00A83C25" w:rsidRDefault="00837061" w:rsidP="00837061">
            <w:pPr>
              <w:pStyle w:val="Normal-Table11ptpara"/>
              <w:rPr>
                <w:noProof w:val="0"/>
                <w:lang w:val="en-CA"/>
              </w:rPr>
            </w:pPr>
            <w:r>
              <w:rPr>
                <w:noProof w:val="0"/>
                <w:lang w:val="en-CA"/>
              </w:rPr>
              <w:t>Providing</w:t>
            </w:r>
            <w:r w:rsidRPr="00B14EC2">
              <w:rPr>
                <w:noProof w:val="0"/>
                <w:lang w:val="en-CA"/>
              </w:rPr>
              <w:t xml:space="preserve"> more relevant pet care/welfare information</w:t>
            </w:r>
          </w:p>
        </w:tc>
        <w:tc>
          <w:tcPr>
            <w:tcW w:w="1981" w:type="dxa"/>
          </w:tcPr>
          <w:p w14:paraId="648C4237" w14:textId="77777777" w:rsidR="00837061" w:rsidRPr="00A83C25" w:rsidRDefault="00837061" w:rsidP="00837061">
            <w:pPr>
              <w:pStyle w:val="Bullet1-9pt"/>
              <w:rPr>
                <w:noProof w:val="0"/>
                <w:lang w:val="en-CA"/>
              </w:rPr>
            </w:pPr>
            <w:r w:rsidRPr="00A83C25">
              <w:rPr>
                <w:noProof w:val="0"/>
                <w:lang w:val="en-CA"/>
              </w:rPr>
              <w:t xml:space="preserve">Lead </w:t>
            </w:r>
            <w:r w:rsidRPr="00A83C25">
              <w:rPr>
                <w:b/>
                <w:noProof w:val="0"/>
                <w:lang w:val="en-CA"/>
              </w:rPr>
              <w:t>LL</w:t>
            </w:r>
          </w:p>
          <w:p w14:paraId="73D52D47" w14:textId="77777777" w:rsidR="00837061" w:rsidRPr="00A83C25" w:rsidRDefault="00837061" w:rsidP="00837061">
            <w:pPr>
              <w:pStyle w:val="Bullet1-9pt"/>
              <w:rPr>
                <w:b/>
                <w:noProof w:val="0"/>
                <w:lang w:val="en-CA"/>
              </w:rPr>
            </w:pPr>
            <w:r w:rsidRPr="00A83C25">
              <w:rPr>
                <w:noProof w:val="0"/>
                <w:lang w:val="en-CA"/>
              </w:rPr>
              <w:t xml:space="preserve">Support </w:t>
            </w:r>
            <w:r w:rsidRPr="00A83C25">
              <w:rPr>
                <w:b/>
                <w:noProof w:val="0"/>
                <w:lang w:val="en-CA"/>
              </w:rPr>
              <w:t>OERCs</w:t>
            </w:r>
          </w:p>
          <w:p w14:paraId="7DB5ACAC" w14:textId="54370310" w:rsidR="00837061" w:rsidRPr="00A83C25" w:rsidRDefault="00837061" w:rsidP="00837061">
            <w:pPr>
              <w:pStyle w:val="Bullet1-9pt"/>
              <w:rPr>
                <w:noProof w:val="0"/>
                <w:lang w:val="en-CA"/>
              </w:rPr>
            </w:pPr>
            <w:r w:rsidRPr="00A83C25">
              <w:rPr>
                <w:noProof w:val="0"/>
                <w:lang w:val="en-CA"/>
              </w:rPr>
              <w:t xml:space="preserve">Role </w:t>
            </w:r>
            <w:r w:rsidRPr="00A83C25">
              <w:rPr>
                <w:b/>
                <w:noProof w:val="0"/>
                <w:lang w:val="en-CA"/>
              </w:rPr>
              <w:t>CL</w:t>
            </w:r>
          </w:p>
        </w:tc>
        <w:tc>
          <w:tcPr>
            <w:tcW w:w="2689" w:type="dxa"/>
            <w:shd w:val="clear" w:color="auto" w:fill="auto"/>
          </w:tcPr>
          <w:p w14:paraId="5D7D69D5" w14:textId="77777777" w:rsidR="00837061" w:rsidRPr="00A83C25" w:rsidRDefault="00837061" w:rsidP="00837061">
            <w:pPr>
              <w:pStyle w:val="Bullet1-9pt"/>
              <w:rPr>
                <w:noProof w:val="0"/>
                <w:lang w:val="en-CA"/>
              </w:rPr>
            </w:pPr>
            <w:r w:rsidRPr="00A83C25">
              <w:rPr>
                <w:noProof w:val="0"/>
                <w:lang w:val="en-CA"/>
              </w:rPr>
              <w:t>Options investigated, documented &amp; costed, timelines agreed</w:t>
            </w:r>
          </w:p>
          <w:p w14:paraId="63F163FF" w14:textId="2F51F53C" w:rsidR="00837061" w:rsidRPr="00A83C25" w:rsidRDefault="00837061" w:rsidP="00837061">
            <w:pPr>
              <w:pStyle w:val="Bullet1-9pt"/>
              <w:rPr>
                <w:noProof w:val="0"/>
                <w:lang w:val="en-CA"/>
              </w:rPr>
            </w:pPr>
            <w:r w:rsidRPr="00A83C25">
              <w:rPr>
                <w:noProof w:val="0"/>
                <w:lang w:val="en-CA"/>
              </w:rPr>
              <w:t>Implementation of actions as per timelines</w:t>
            </w:r>
          </w:p>
        </w:tc>
        <w:tc>
          <w:tcPr>
            <w:tcW w:w="2115" w:type="dxa"/>
          </w:tcPr>
          <w:p w14:paraId="7639C500" w14:textId="77777777" w:rsidR="00837061" w:rsidRPr="00A83C25" w:rsidRDefault="00837061" w:rsidP="00837061">
            <w:pPr>
              <w:pStyle w:val="Bullet1-9pt"/>
              <w:rPr>
                <w:noProof w:val="0"/>
                <w:lang w:val="en-CA"/>
              </w:rPr>
            </w:pPr>
            <w:r w:rsidRPr="00A83C25">
              <w:rPr>
                <w:noProof w:val="0"/>
                <w:lang w:val="en-CA"/>
              </w:rPr>
              <w:t>2018/21</w:t>
            </w:r>
          </w:p>
          <w:p w14:paraId="612D0C83" w14:textId="77777777" w:rsidR="00837061" w:rsidRPr="00A83C25" w:rsidRDefault="00837061" w:rsidP="00837061">
            <w:pPr>
              <w:pStyle w:val="Bullet1-9pt"/>
              <w:numPr>
                <w:ilvl w:val="0"/>
                <w:numId w:val="0"/>
              </w:numPr>
              <w:rPr>
                <w:noProof w:val="0"/>
                <w:lang w:val="en-CA"/>
              </w:rPr>
            </w:pPr>
          </w:p>
        </w:tc>
      </w:tr>
      <w:tr w:rsidR="009004F5" w:rsidRPr="00B14EC2" w14:paraId="0DB4526D" w14:textId="77777777" w:rsidTr="00A83C25">
        <w:tc>
          <w:tcPr>
            <w:tcW w:w="501" w:type="dxa"/>
            <w:shd w:val="clear" w:color="auto" w:fill="auto"/>
          </w:tcPr>
          <w:p w14:paraId="4EA7D79E" w14:textId="77777777" w:rsidR="009004F5" w:rsidRPr="00B14EC2" w:rsidRDefault="009004F5" w:rsidP="009004F5">
            <w:pPr>
              <w:pStyle w:val="Actionnumbers"/>
            </w:pPr>
          </w:p>
        </w:tc>
        <w:tc>
          <w:tcPr>
            <w:tcW w:w="7456" w:type="dxa"/>
            <w:gridSpan w:val="2"/>
            <w:shd w:val="clear" w:color="auto" w:fill="auto"/>
          </w:tcPr>
          <w:p w14:paraId="18F35B72" w14:textId="035F4369" w:rsidR="009004F5" w:rsidRPr="00A83C25" w:rsidRDefault="009004F5" w:rsidP="009004F5">
            <w:pPr>
              <w:rPr>
                <w:noProof w:val="0"/>
                <w:sz w:val="18"/>
                <w:szCs w:val="18"/>
                <w:lang w:val="en-CA"/>
              </w:rPr>
            </w:pPr>
            <w:r w:rsidRPr="00A83C25">
              <w:rPr>
                <w:noProof w:val="0"/>
                <w:sz w:val="18"/>
                <w:szCs w:val="18"/>
                <w:lang w:val="en-CA"/>
              </w:rPr>
              <w:t>Work with Animal Aid to ensure detailed information for all impounded and surrendered animals. Information should include:</w:t>
            </w:r>
          </w:p>
          <w:p w14:paraId="4B07D0B2" w14:textId="77777777" w:rsidR="009004F5" w:rsidRPr="00A83C25" w:rsidRDefault="009004F5" w:rsidP="009004F5">
            <w:pPr>
              <w:pStyle w:val="Bullet1-1pt"/>
              <w:rPr>
                <w:noProof w:val="0"/>
                <w:sz w:val="18"/>
                <w:szCs w:val="18"/>
                <w:lang w:val="en-CA"/>
              </w:rPr>
            </w:pPr>
            <w:r w:rsidRPr="00A83C25">
              <w:rPr>
                <w:noProof w:val="0"/>
                <w:sz w:val="18"/>
                <w:szCs w:val="18"/>
                <w:lang w:val="en-CA"/>
              </w:rPr>
              <w:t>At time of intake:</w:t>
            </w:r>
          </w:p>
          <w:p w14:paraId="05DE23EB" w14:textId="77777777" w:rsidR="009004F5" w:rsidRPr="00A83C25" w:rsidRDefault="009004F5" w:rsidP="009004F5">
            <w:pPr>
              <w:pStyle w:val="Bullet2"/>
              <w:rPr>
                <w:noProof w:val="0"/>
                <w:sz w:val="18"/>
                <w:szCs w:val="18"/>
                <w:lang w:val="en-CA"/>
              </w:rPr>
            </w:pPr>
            <w:r w:rsidRPr="00A83C25">
              <w:rPr>
                <w:noProof w:val="0"/>
                <w:sz w:val="18"/>
                <w:szCs w:val="18"/>
                <w:lang w:val="en-CA"/>
              </w:rPr>
              <w:t xml:space="preserve">Intake by species </w:t>
            </w:r>
          </w:p>
          <w:p w14:paraId="3614AD63" w14:textId="77777777" w:rsidR="009004F5" w:rsidRPr="00A83C25" w:rsidRDefault="009004F5" w:rsidP="009004F5">
            <w:pPr>
              <w:pStyle w:val="Bullet2"/>
              <w:rPr>
                <w:noProof w:val="0"/>
                <w:sz w:val="18"/>
                <w:szCs w:val="18"/>
                <w:lang w:val="en-CA"/>
              </w:rPr>
            </w:pPr>
            <w:r w:rsidRPr="00A83C25">
              <w:rPr>
                <w:noProof w:val="0"/>
                <w:sz w:val="18"/>
                <w:szCs w:val="18"/>
                <w:lang w:val="en-CA"/>
              </w:rPr>
              <w:t>Intake type e.g. ranger pick-up, surrender, stray, trapped, involved in incident</w:t>
            </w:r>
          </w:p>
          <w:p w14:paraId="524C7F96" w14:textId="77777777" w:rsidR="009004F5" w:rsidRPr="00A83C25" w:rsidRDefault="009004F5" w:rsidP="009004F5">
            <w:pPr>
              <w:pStyle w:val="Bullet2"/>
              <w:rPr>
                <w:noProof w:val="0"/>
                <w:sz w:val="18"/>
                <w:szCs w:val="18"/>
                <w:lang w:val="en-CA"/>
              </w:rPr>
            </w:pPr>
            <w:r w:rsidRPr="00A83C25">
              <w:rPr>
                <w:noProof w:val="0"/>
                <w:sz w:val="18"/>
                <w:szCs w:val="18"/>
                <w:lang w:val="en-CA"/>
              </w:rPr>
              <w:t>Address where animal came from/was collected from</w:t>
            </w:r>
          </w:p>
          <w:p w14:paraId="5BC7886A" w14:textId="77777777" w:rsidR="009004F5" w:rsidRPr="00A83C25" w:rsidRDefault="009004F5" w:rsidP="009004F5">
            <w:pPr>
              <w:pStyle w:val="Bullet2"/>
              <w:rPr>
                <w:noProof w:val="0"/>
                <w:sz w:val="18"/>
                <w:szCs w:val="18"/>
                <w:lang w:val="en-CA"/>
              </w:rPr>
            </w:pPr>
            <w:r w:rsidRPr="00A83C25">
              <w:rPr>
                <w:noProof w:val="0"/>
                <w:sz w:val="18"/>
                <w:szCs w:val="18"/>
                <w:lang w:val="en-CA"/>
              </w:rPr>
              <w:t xml:space="preserve">Approximate age of animal e.g. puppy/kitten vs. adult </w:t>
            </w:r>
          </w:p>
          <w:p w14:paraId="10C92C11" w14:textId="77777777" w:rsidR="009004F5" w:rsidRPr="00A83C25" w:rsidRDefault="009004F5" w:rsidP="009004F5">
            <w:pPr>
              <w:pStyle w:val="Bullet2"/>
              <w:rPr>
                <w:noProof w:val="0"/>
                <w:sz w:val="18"/>
                <w:szCs w:val="18"/>
                <w:lang w:val="en-CA"/>
              </w:rPr>
            </w:pPr>
            <w:r w:rsidRPr="00A83C25">
              <w:rPr>
                <w:noProof w:val="0"/>
                <w:sz w:val="18"/>
                <w:szCs w:val="18"/>
                <w:lang w:val="en-CA"/>
              </w:rPr>
              <w:t xml:space="preserve">Sex and sex status i.e. </w:t>
            </w:r>
            <w:proofErr w:type="spellStart"/>
            <w:r w:rsidRPr="00A83C25">
              <w:rPr>
                <w:noProof w:val="0"/>
                <w:sz w:val="18"/>
                <w:szCs w:val="18"/>
                <w:lang w:val="en-CA"/>
              </w:rPr>
              <w:t>desexed</w:t>
            </w:r>
            <w:proofErr w:type="spellEnd"/>
            <w:r w:rsidRPr="00A83C25">
              <w:rPr>
                <w:noProof w:val="0"/>
                <w:sz w:val="18"/>
                <w:szCs w:val="18"/>
                <w:lang w:val="en-CA"/>
              </w:rPr>
              <w:t xml:space="preserve"> or entire</w:t>
            </w:r>
          </w:p>
          <w:p w14:paraId="10AC4EB0" w14:textId="77777777" w:rsidR="009004F5" w:rsidRPr="00A83C25" w:rsidRDefault="009004F5" w:rsidP="009004F5">
            <w:pPr>
              <w:pStyle w:val="Bullet2"/>
              <w:rPr>
                <w:noProof w:val="0"/>
                <w:sz w:val="18"/>
                <w:szCs w:val="18"/>
                <w:lang w:val="en-CA"/>
              </w:rPr>
            </w:pPr>
            <w:r w:rsidRPr="00A83C25">
              <w:rPr>
                <w:noProof w:val="0"/>
                <w:sz w:val="18"/>
                <w:szCs w:val="18"/>
                <w:lang w:val="en-CA"/>
              </w:rPr>
              <w:t>If registered and microchipped at time of intake</w:t>
            </w:r>
          </w:p>
          <w:p w14:paraId="3D53667E" w14:textId="35CAFA09" w:rsidR="009004F5" w:rsidRDefault="009004F5" w:rsidP="009004F5">
            <w:pPr>
              <w:pStyle w:val="Bullet2"/>
              <w:rPr>
                <w:noProof w:val="0"/>
                <w:sz w:val="18"/>
                <w:szCs w:val="18"/>
                <w:lang w:val="en-CA"/>
              </w:rPr>
            </w:pPr>
            <w:r w:rsidRPr="00A83C25">
              <w:rPr>
                <w:noProof w:val="0"/>
                <w:sz w:val="18"/>
                <w:szCs w:val="18"/>
                <w:lang w:val="en-CA"/>
              </w:rPr>
              <w:t xml:space="preserve">If surrendered, what are reasons </w:t>
            </w:r>
          </w:p>
          <w:p w14:paraId="46E6F4A0" w14:textId="77777777" w:rsidR="007B4DBA" w:rsidRPr="00A83C25" w:rsidRDefault="007B4DBA" w:rsidP="007B4DBA">
            <w:pPr>
              <w:pStyle w:val="Bullet2"/>
              <w:numPr>
                <w:ilvl w:val="0"/>
                <w:numId w:val="0"/>
              </w:numPr>
              <w:ind w:left="568"/>
              <w:rPr>
                <w:noProof w:val="0"/>
                <w:sz w:val="18"/>
                <w:szCs w:val="18"/>
                <w:lang w:val="en-CA"/>
              </w:rPr>
            </w:pPr>
          </w:p>
          <w:p w14:paraId="438FBE39" w14:textId="77777777" w:rsidR="009004F5" w:rsidRPr="00A83C25" w:rsidRDefault="009004F5" w:rsidP="009004F5">
            <w:pPr>
              <w:pStyle w:val="Bullet1-1pt"/>
              <w:rPr>
                <w:noProof w:val="0"/>
                <w:sz w:val="18"/>
                <w:szCs w:val="18"/>
                <w:lang w:val="en-CA"/>
              </w:rPr>
            </w:pPr>
            <w:r w:rsidRPr="00A83C25">
              <w:rPr>
                <w:noProof w:val="0"/>
                <w:sz w:val="18"/>
                <w:szCs w:val="18"/>
                <w:lang w:val="en-CA"/>
              </w:rPr>
              <w:lastRenderedPageBreak/>
              <w:t>At time of outgoing:</w:t>
            </w:r>
          </w:p>
          <w:p w14:paraId="7C81715C" w14:textId="77777777" w:rsidR="009004F5" w:rsidRPr="00A83C25" w:rsidRDefault="009004F5" w:rsidP="009004F5">
            <w:pPr>
              <w:pStyle w:val="Bullet2"/>
              <w:rPr>
                <w:noProof w:val="0"/>
                <w:sz w:val="18"/>
                <w:szCs w:val="18"/>
                <w:lang w:val="en-CA"/>
              </w:rPr>
            </w:pPr>
            <w:r w:rsidRPr="00A83C25">
              <w:rPr>
                <w:noProof w:val="0"/>
                <w:sz w:val="18"/>
                <w:szCs w:val="18"/>
                <w:lang w:val="en-CA"/>
              </w:rPr>
              <w:t xml:space="preserve">Reclaimed, adopted, transferred to </w:t>
            </w:r>
            <w:proofErr w:type="gramStart"/>
            <w:r w:rsidRPr="00A83C25">
              <w:rPr>
                <w:noProof w:val="0"/>
                <w:sz w:val="18"/>
                <w:szCs w:val="18"/>
                <w:lang w:val="en-CA"/>
              </w:rPr>
              <w:t>other</w:t>
            </w:r>
            <w:proofErr w:type="gramEnd"/>
            <w:r w:rsidRPr="00A83C25">
              <w:rPr>
                <w:noProof w:val="0"/>
                <w:sz w:val="18"/>
                <w:szCs w:val="18"/>
                <w:lang w:val="en-CA"/>
              </w:rPr>
              <w:t xml:space="preserve"> facility/rescue group </w:t>
            </w:r>
          </w:p>
          <w:p w14:paraId="2B8D622A" w14:textId="38594DA9" w:rsidR="009004F5" w:rsidRPr="00A83C25" w:rsidRDefault="009004F5" w:rsidP="009004F5">
            <w:pPr>
              <w:pStyle w:val="Bullet2"/>
              <w:rPr>
                <w:noProof w:val="0"/>
                <w:sz w:val="18"/>
                <w:szCs w:val="18"/>
                <w:lang w:val="en-CA"/>
              </w:rPr>
            </w:pPr>
            <w:r w:rsidRPr="00A83C25">
              <w:rPr>
                <w:noProof w:val="0"/>
                <w:sz w:val="18"/>
                <w:szCs w:val="18"/>
                <w:lang w:val="en-CA"/>
              </w:rPr>
              <w:t xml:space="preserve">If </w:t>
            </w:r>
            <w:proofErr w:type="spellStart"/>
            <w:r w:rsidRPr="00A83C25">
              <w:rPr>
                <w:noProof w:val="0"/>
                <w:sz w:val="18"/>
                <w:szCs w:val="18"/>
                <w:lang w:val="en-CA"/>
              </w:rPr>
              <w:t>euthanised</w:t>
            </w:r>
            <w:proofErr w:type="spellEnd"/>
            <w:r w:rsidRPr="00A83C25">
              <w:rPr>
                <w:noProof w:val="0"/>
                <w:sz w:val="18"/>
                <w:szCs w:val="18"/>
                <w:lang w:val="en-CA"/>
              </w:rPr>
              <w:t xml:space="preserve">, the reason </w:t>
            </w:r>
          </w:p>
        </w:tc>
        <w:tc>
          <w:tcPr>
            <w:tcW w:w="1981" w:type="dxa"/>
          </w:tcPr>
          <w:p w14:paraId="6D7912A8" w14:textId="77777777" w:rsidR="009004F5" w:rsidRPr="00A83C25" w:rsidRDefault="009004F5" w:rsidP="009004F5">
            <w:pPr>
              <w:pStyle w:val="Bullet1-9pt"/>
              <w:rPr>
                <w:noProof w:val="0"/>
                <w:lang w:val="en-CA"/>
              </w:rPr>
            </w:pPr>
            <w:r w:rsidRPr="00A83C25">
              <w:rPr>
                <w:noProof w:val="0"/>
                <w:lang w:val="en-CA"/>
              </w:rPr>
              <w:lastRenderedPageBreak/>
              <w:t xml:space="preserve">Lead </w:t>
            </w:r>
            <w:r w:rsidRPr="00A83C25">
              <w:rPr>
                <w:b/>
                <w:noProof w:val="0"/>
                <w:lang w:val="en-CA"/>
              </w:rPr>
              <w:t>LL</w:t>
            </w:r>
          </w:p>
          <w:p w14:paraId="58CD9776" w14:textId="77777777" w:rsidR="009004F5" w:rsidRPr="00A83C25" w:rsidRDefault="009004F5" w:rsidP="009004F5">
            <w:pPr>
              <w:pStyle w:val="Bullet1-9pt"/>
              <w:rPr>
                <w:noProof w:val="0"/>
                <w:lang w:val="en-CA"/>
              </w:rPr>
            </w:pPr>
            <w:r w:rsidRPr="00A83C25">
              <w:rPr>
                <w:noProof w:val="0"/>
                <w:lang w:val="en-CA"/>
              </w:rPr>
              <w:t xml:space="preserve">Support </w:t>
            </w:r>
            <w:r w:rsidRPr="00A83C25">
              <w:rPr>
                <w:b/>
                <w:noProof w:val="0"/>
                <w:lang w:val="en-CA"/>
              </w:rPr>
              <w:t>LL</w:t>
            </w:r>
          </w:p>
          <w:p w14:paraId="69FB9FA0" w14:textId="62388160" w:rsidR="009004F5" w:rsidRPr="00A83C25" w:rsidRDefault="009004F5" w:rsidP="009004F5">
            <w:pPr>
              <w:pStyle w:val="Bullet1-9pt"/>
              <w:rPr>
                <w:noProof w:val="0"/>
                <w:lang w:val="en-CA"/>
              </w:rPr>
            </w:pPr>
            <w:r w:rsidRPr="00A83C25">
              <w:rPr>
                <w:noProof w:val="0"/>
                <w:lang w:val="en-CA"/>
              </w:rPr>
              <w:t xml:space="preserve">Role </w:t>
            </w:r>
            <w:r w:rsidRPr="00A83C25">
              <w:rPr>
                <w:b/>
                <w:noProof w:val="0"/>
                <w:lang w:val="en-CA"/>
              </w:rPr>
              <w:t>CL</w:t>
            </w:r>
          </w:p>
        </w:tc>
        <w:tc>
          <w:tcPr>
            <w:tcW w:w="2689" w:type="dxa"/>
            <w:shd w:val="clear" w:color="auto" w:fill="auto"/>
          </w:tcPr>
          <w:p w14:paraId="21BA0AAB" w14:textId="2CC83537" w:rsidR="009004F5" w:rsidRPr="00A83C25" w:rsidRDefault="009004F5" w:rsidP="009004F5">
            <w:pPr>
              <w:pStyle w:val="Bullet1-9pt"/>
              <w:rPr>
                <w:noProof w:val="0"/>
                <w:lang w:val="en-CA"/>
              </w:rPr>
            </w:pPr>
            <w:r w:rsidRPr="00A83C25">
              <w:rPr>
                <w:noProof w:val="0"/>
                <w:lang w:val="en-CA"/>
              </w:rPr>
              <w:t>Intake and outgoing information requirements implemented</w:t>
            </w:r>
          </w:p>
        </w:tc>
        <w:tc>
          <w:tcPr>
            <w:tcW w:w="2115" w:type="dxa"/>
          </w:tcPr>
          <w:p w14:paraId="7527AA11" w14:textId="1367A66F" w:rsidR="009004F5" w:rsidRPr="00A83C25" w:rsidRDefault="009004F5" w:rsidP="009004F5">
            <w:pPr>
              <w:pStyle w:val="Bullet1-9pt"/>
              <w:rPr>
                <w:noProof w:val="0"/>
                <w:lang w:val="en-CA"/>
              </w:rPr>
            </w:pPr>
            <w:r w:rsidRPr="00A83C25">
              <w:rPr>
                <w:noProof w:val="0"/>
                <w:lang w:val="en-CA"/>
              </w:rPr>
              <w:t>2018</w:t>
            </w:r>
          </w:p>
        </w:tc>
      </w:tr>
      <w:tr w:rsidR="00F64DCB" w:rsidRPr="00B14EC2" w14:paraId="3E40E056" w14:textId="77777777" w:rsidTr="00A83C25">
        <w:tc>
          <w:tcPr>
            <w:tcW w:w="501" w:type="dxa"/>
            <w:shd w:val="clear" w:color="auto" w:fill="E6E6E6"/>
          </w:tcPr>
          <w:p w14:paraId="59CAEA00" w14:textId="77777777" w:rsidR="00F64DCB" w:rsidRPr="00B14EC2" w:rsidRDefault="00F64DCB" w:rsidP="00504FFC">
            <w:pPr>
              <w:pStyle w:val="Actionnumbers"/>
              <w:numPr>
                <w:ilvl w:val="0"/>
                <w:numId w:val="0"/>
              </w:numPr>
              <w:ind w:left="414"/>
            </w:pPr>
          </w:p>
        </w:tc>
        <w:tc>
          <w:tcPr>
            <w:tcW w:w="1342" w:type="dxa"/>
            <w:shd w:val="clear" w:color="auto" w:fill="E6E6E6"/>
          </w:tcPr>
          <w:p w14:paraId="75F1FC6D" w14:textId="77777777" w:rsidR="00F64DCB" w:rsidRPr="00A83C25" w:rsidRDefault="00F64DCB" w:rsidP="0005352A">
            <w:pPr>
              <w:pStyle w:val="Normalbold"/>
              <w:rPr>
                <w:noProof w:val="0"/>
                <w:sz w:val="18"/>
                <w:szCs w:val="18"/>
                <w:lang w:val="en-CA"/>
              </w:rPr>
            </w:pPr>
          </w:p>
        </w:tc>
        <w:tc>
          <w:tcPr>
            <w:tcW w:w="12899" w:type="dxa"/>
            <w:gridSpan w:val="4"/>
            <w:shd w:val="clear" w:color="auto" w:fill="E6E6E6"/>
          </w:tcPr>
          <w:p w14:paraId="587FEA00" w14:textId="79380A59" w:rsidR="00F64DCB" w:rsidRPr="00A83C25" w:rsidRDefault="00F64DCB" w:rsidP="0005352A">
            <w:pPr>
              <w:pStyle w:val="Normalbold"/>
              <w:rPr>
                <w:noProof w:val="0"/>
                <w:sz w:val="18"/>
                <w:szCs w:val="18"/>
                <w:lang w:val="en-CA"/>
              </w:rPr>
            </w:pPr>
            <w:r w:rsidRPr="00A83C25">
              <w:rPr>
                <w:noProof w:val="0"/>
                <w:sz w:val="18"/>
                <w:szCs w:val="18"/>
                <w:lang w:val="en-CA"/>
              </w:rPr>
              <w:t>Registration and identification</w:t>
            </w:r>
          </w:p>
        </w:tc>
      </w:tr>
      <w:tr w:rsidR="009004F5" w:rsidRPr="00B14EC2" w14:paraId="30524142" w14:textId="77777777" w:rsidTr="00A83C25">
        <w:tc>
          <w:tcPr>
            <w:tcW w:w="501" w:type="dxa"/>
            <w:shd w:val="clear" w:color="auto" w:fill="auto"/>
          </w:tcPr>
          <w:p w14:paraId="59EB1104" w14:textId="77777777" w:rsidR="009004F5" w:rsidRPr="00B14EC2" w:rsidRDefault="009004F5" w:rsidP="009004F5">
            <w:pPr>
              <w:pStyle w:val="Actionnumbers"/>
            </w:pPr>
          </w:p>
        </w:tc>
        <w:tc>
          <w:tcPr>
            <w:tcW w:w="7456" w:type="dxa"/>
            <w:gridSpan w:val="2"/>
            <w:shd w:val="clear" w:color="auto" w:fill="auto"/>
          </w:tcPr>
          <w:p w14:paraId="79DE3FCF" w14:textId="77777777" w:rsidR="009004F5" w:rsidRPr="00A83C25" w:rsidRDefault="009004F5" w:rsidP="009004F5">
            <w:pPr>
              <w:pStyle w:val="NormalTable10pt"/>
              <w:framePr w:hSpace="0" w:wrap="auto" w:vAnchor="margin" w:hAnchor="text" w:xAlign="left" w:yAlign="inline"/>
              <w:rPr>
                <w:sz w:val="18"/>
                <w:szCs w:val="18"/>
                <w:lang w:val="en-CA"/>
              </w:rPr>
            </w:pPr>
            <w:r w:rsidRPr="00A83C25">
              <w:rPr>
                <w:sz w:val="18"/>
                <w:szCs w:val="18"/>
                <w:lang w:val="en-CA"/>
              </w:rPr>
              <w:t>Research successful strategies employed by other LGAs to increase compliance with registration requirements and consider how they might be applied in Maroondah. Consider strategies associated with:</w:t>
            </w:r>
          </w:p>
          <w:p w14:paraId="5E42DD9C" w14:textId="77777777" w:rsidR="009004F5" w:rsidRPr="00A83C25" w:rsidRDefault="009004F5" w:rsidP="009004F5">
            <w:pPr>
              <w:pStyle w:val="Bullet1-1pt"/>
              <w:numPr>
                <w:ilvl w:val="0"/>
                <w:numId w:val="14"/>
              </w:numPr>
              <w:rPr>
                <w:noProof w:val="0"/>
                <w:sz w:val="18"/>
                <w:szCs w:val="18"/>
                <w:lang w:val="en-CA"/>
              </w:rPr>
            </w:pPr>
            <w:r w:rsidRPr="00A83C25">
              <w:rPr>
                <w:noProof w:val="0"/>
                <w:sz w:val="18"/>
                <w:szCs w:val="18"/>
                <w:lang w:val="en-CA"/>
              </w:rPr>
              <w:t>Targeted educational programs (e.g. localised programs)</w:t>
            </w:r>
          </w:p>
          <w:p w14:paraId="463C9BCA" w14:textId="77777777" w:rsidR="009004F5" w:rsidRPr="00A83C25" w:rsidRDefault="009004F5" w:rsidP="009004F5">
            <w:pPr>
              <w:pStyle w:val="Bullet1-1pt"/>
              <w:numPr>
                <w:ilvl w:val="0"/>
                <w:numId w:val="14"/>
              </w:numPr>
              <w:rPr>
                <w:noProof w:val="0"/>
                <w:sz w:val="18"/>
                <w:szCs w:val="18"/>
                <w:lang w:val="en-CA"/>
              </w:rPr>
            </w:pPr>
            <w:r w:rsidRPr="00A83C25">
              <w:rPr>
                <w:noProof w:val="0"/>
                <w:sz w:val="18"/>
                <w:szCs w:val="18"/>
                <w:lang w:val="en-CA"/>
              </w:rPr>
              <w:t>Social media</w:t>
            </w:r>
          </w:p>
          <w:p w14:paraId="1E31605D" w14:textId="77777777" w:rsidR="009004F5" w:rsidRPr="00A83C25" w:rsidRDefault="009004F5" w:rsidP="009004F5">
            <w:pPr>
              <w:pStyle w:val="Normal-Table11ptpara"/>
              <w:rPr>
                <w:noProof w:val="0"/>
                <w:lang w:val="en-CA"/>
              </w:rPr>
            </w:pPr>
          </w:p>
          <w:p w14:paraId="1BF30D70" w14:textId="6C61AAB1" w:rsidR="009004F5" w:rsidRPr="00A83C25" w:rsidRDefault="009004F5" w:rsidP="009004F5">
            <w:pPr>
              <w:pStyle w:val="Normal-Table11ptpara"/>
              <w:rPr>
                <w:noProof w:val="0"/>
                <w:lang w:val="en-CA"/>
              </w:rPr>
            </w:pPr>
          </w:p>
        </w:tc>
        <w:tc>
          <w:tcPr>
            <w:tcW w:w="1981" w:type="dxa"/>
          </w:tcPr>
          <w:p w14:paraId="31A8A6DB" w14:textId="77777777" w:rsidR="009004F5" w:rsidRPr="00A83C25" w:rsidRDefault="009004F5" w:rsidP="009004F5">
            <w:pPr>
              <w:pStyle w:val="Bullet1-9pt"/>
              <w:rPr>
                <w:noProof w:val="0"/>
                <w:lang w:val="en-CA"/>
              </w:rPr>
            </w:pPr>
            <w:r w:rsidRPr="00A83C25">
              <w:rPr>
                <w:noProof w:val="0"/>
                <w:lang w:val="en-CA"/>
              </w:rPr>
              <w:t xml:space="preserve">Lead </w:t>
            </w:r>
            <w:r w:rsidRPr="00A83C25">
              <w:rPr>
                <w:b/>
                <w:noProof w:val="0"/>
                <w:lang w:val="en-CA"/>
              </w:rPr>
              <w:t>LL</w:t>
            </w:r>
          </w:p>
          <w:p w14:paraId="2E15F534" w14:textId="77777777" w:rsidR="009004F5" w:rsidRPr="00A83C25" w:rsidRDefault="009004F5" w:rsidP="009004F5">
            <w:pPr>
              <w:pStyle w:val="Bullet1-9pt"/>
              <w:rPr>
                <w:noProof w:val="0"/>
                <w:lang w:val="en-CA"/>
              </w:rPr>
            </w:pPr>
            <w:r w:rsidRPr="00A83C25">
              <w:rPr>
                <w:noProof w:val="0"/>
                <w:lang w:val="en-CA"/>
              </w:rPr>
              <w:t xml:space="preserve">Support </w:t>
            </w:r>
            <w:r w:rsidRPr="00A83C25">
              <w:rPr>
                <w:b/>
                <w:noProof w:val="0"/>
                <w:lang w:val="en-CA"/>
              </w:rPr>
              <w:t>OERCs</w:t>
            </w:r>
          </w:p>
          <w:p w14:paraId="6B46166D" w14:textId="1B6C96F9" w:rsidR="009004F5" w:rsidRPr="00A83C25" w:rsidRDefault="009004F5" w:rsidP="009004F5">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2FE88215" w14:textId="77777777" w:rsidR="009004F5" w:rsidRPr="00A83C25" w:rsidRDefault="009004F5" w:rsidP="009004F5">
            <w:pPr>
              <w:pStyle w:val="Bullet1-9pt"/>
              <w:rPr>
                <w:noProof w:val="0"/>
                <w:lang w:val="en-CA"/>
              </w:rPr>
            </w:pPr>
            <w:r w:rsidRPr="00A83C25">
              <w:rPr>
                <w:noProof w:val="0"/>
                <w:lang w:val="en-CA"/>
              </w:rPr>
              <w:t>Strategies investigated/ researched</w:t>
            </w:r>
          </w:p>
          <w:p w14:paraId="16D537B4" w14:textId="05D33F3E" w:rsidR="009004F5" w:rsidRPr="00A83C25" w:rsidRDefault="009004F5" w:rsidP="009004F5">
            <w:pPr>
              <w:pStyle w:val="Bullet1-9pt"/>
              <w:rPr>
                <w:noProof w:val="0"/>
                <w:lang w:val="en-CA"/>
              </w:rPr>
            </w:pPr>
            <w:r w:rsidRPr="00A83C25">
              <w:rPr>
                <w:noProof w:val="0"/>
                <w:lang w:val="en-CA"/>
              </w:rPr>
              <w:t>Initiatives to increase rates of registration implemented</w:t>
            </w:r>
          </w:p>
        </w:tc>
        <w:tc>
          <w:tcPr>
            <w:tcW w:w="2115" w:type="dxa"/>
          </w:tcPr>
          <w:p w14:paraId="7AD74A81" w14:textId="3DD01DAD" w:rsidR="009004F5" w:rsidRPr="00A83C25" w:rsidRDefault="009004F5" w:rsidP="009004F5">
            <w:pPr>
              <w:pStyle w:val="Bullet1-9pt"/>
              <w:rPr>
                <w:noProof w:val="0"/>
                <w:lang w:val="en-CA"/>
              </w:rPr>
            </w:pPr>
            <w:r w:rsidRPr="00A83C25">
              <w:rPr>
                <w:noProof w:val="0"/>
                <w:lang w:val="en-CA"/>
              </w:rPr>
              <w:t>2018/21</w:t>
            </w:r>
          </w:p>
        </w:tc>
      </w:tr>
      <w:tr w:rsidR="009004F5" w:rsidRPr="00B14EC2" w14:paraId="607DAD0E" w14:textId="77777777" w:rsidTr="00A83C25">
        <w:tc>
          <w:tcPr>
            <w:tcW w:w="501" w:type="dxa"/>
            <w:shd w:val="clear" w:color="auto" w:fill="auto"/>
          </w:tcPr>
          <w:p w14:paraId="5E9E4755" w14:textId="77777777" w:rsidR="009004F5" w:rsidRPr="00B14EC2" w:rsidRDefault="009004F5" w:rsidP="009004F5">
            <w:pPr>
              <w:pStyle w:val="Actionnumbers"/>
            </w:pPr>
          </w:p>
        </w:tc>
        <w:tc>
          <w:tcPr>
            <w:tcW w:w="7456" w:type="dxa"/>
            <w:gridSpan w:val="2"/>
            <w:shd w:val="clear" w:color="auto" w:fill="auto"/>
          </w:tcPr>
          <w:p w14:paraId="07464915" w14:textId="77777777" w:rsidR="009004F5" w:rsidRPr="00A83C25" w:rsidRDefault="009004F5" w:rsidP="009004F5">
            <w:pPr>
              <w:pStyle w:val="Normal-1pt"/>
              <w:framePr w:hSpace="0" w:wrap="auto" w:vAnchor="margin" w:hAnchor="text" w:xAlign="left" w:yAlign="inline"/>
              <w:rPr>
                <w:noProof w:val="0"/>
                <w:sz w:val="18"/>
                <w:szCs w:val="18"/>
                <w:lang w:val="en-CA"/>
              </w:rPr>
            </w:pPr>
            <w:r w:rsidRPr="00A83C25">
              <w:rPr>
                <w:noProof w:val="0"/>
                <w:sz w:val="18"/>
                <w:szCs w:val="18"/>
                <w:lang w:val="en-CA"/>
              </w:rPr>
              <w:t>Consider opportunities/further opportunities associated with:</w:t>
            </w:r>
          </w:p>
          <w:p w14:paraId="2E6E68E5" w14:textId="77777777" w:rsidR="009004F5" w:rsidRPr="00A83C25" w:rsidRDefault="009004F5" w:rsidP="009004F5">
            <w:pPr>
              <w:pStyle w:val="Bullet2"/>
              <w:rPr>
                <w:noProof w:val="0"/>
                <w:sz w:val="18"/>
                <w:szCs w:val="18"/>
                <w:lang w:val="en-CA"/>
              </w:rPr>
            </w:pPr>
            <w:r w:rsidRPr="00A83C25">
              <w:rPr>
                <w:noProof w:val="0"/>
                <w:sz w:val="18"/>
                <w:szCs w:val="18"/>
                <w:lang w:val="en-CA"/>
              </w:rPr>
              <w:t>microchipping days/events</w:t>
            </w:r>
          </w:p>
          <w:p w14:paraId="32F9D50A" w14:textId="5CBAF0DB" w:rsidR="009004F5" w:rsidRPr="00A83C25" w:rsidRDefault="009004F5" w:rsidP="009004F5">
            <w:pPr>
              <w:pStyle w:val="Bullet2"/>
              <w:rPr>
                <w:noProof w:val="0"/>
                <w:sz w:val="18"/>
                <w:szCs w:val="18"/>
                <w:lang w:val="en-CA"/>
              </w:rPr>
            </w:pPr>
            <w:r w:rsidRPr="00A83C25">
              <w:rPr>
                <w:noProof w:val="0"/>
                <w:sz w:val="18"/>
                <w:szCs w:val="18"/>
                <w:lang w:val="en-CA"/>
              </w:rPr>
              <w:t xml:space="preserve">low cost </w:t>
            </w:r>
            <w:proofErr w:type="spellStart"/>
            <w:r w:rsidRPr="00A83C25">
              <w:rPr>
                <w:noProof w:val="0"/>
                <w:sz w:val="18"/>
                <w:szCs w:val="18"/>
                <w:lang w:val="en-CA"/>
              </w:rPr>
              <w:t>desexing</w:t>
            </w:r>
            <w:proofErr w:type="spellEnd"/>
            <w:r w:rsidRPr="00A83C25">
              <w:rPr>
                <w:noProof w:val="0"/>
                <w:sz w:val="18"/>
                <w:szCs w:val="18"/>
                <w:lang w:val="en-CA"/>
              </w:rPr>
              <w:t xml:space="preserve"> initiatives</w:t>
            </w:r>
          </w:p>
        </w:tc>
        <w:tc>
          <w:tcPr>
            <w:tcW w:w="1981" w:type="dxa"/>
          </w:tcPr>
          <w:p w14:paraId="27084754" w14:textId="77777777" w:rsidR="009004F5" w:rsidRPr="00A83C25" w:rsidRDefault="009004F5" w:rsidP="009004F5">
            <w:pPr>
              <w:pStyle w:val="Bullet1-9pt"/>
              <w:rPr>
                <w:noProof w:val="0"/>
                <w:lang w:val="en-CA"/>
              </w:rPr>
            </w:pPr>
            <w:r w:rsidRPr="00A83C25">
              <w:rPr>
                <w:noProof w:val="0"/>
                <w:lang w:val="en-CA"/>
              </w:rPr>
              <w:t xml:space="preserve">Lead </w:t>
            </w:r>
            <w:r w:rsidRPr="00A83C25">
              <w:rPr>
                <w:b/>
                <w:noProof w:val="0"/>
                <w:lang w:val="en-CA"/>
              </w:rPr>
              <w:t>LL</w:t>
            </w:r>
          </w:p>
          <w:p w14:paraId="03A524E1" w14:textId="77777777" w:rsidR="009004F5" w:rsidRPr="00A83C25" w:rsidRDefault="009004F5" w:rsidP="009004F5">
            <w:pPr>
              <w:pStyle w:val="Bullet1-9pt"/>
              <w:rPr>
                <w:noProof w:val="0"/>
                <w:lang w:val="en-CA"/>
              </w:rPr>
            </w:pPr>
            <w:r w:rsidRPr="00A83C25">
              <w:rPr>
                <w:noProof w:val="0"/>
                <w:lang w:val="en-CA"/>
              </w:rPr>
              <w:t>Support</w:t>
            </w:r>
            <w:r w:rsidRPr="00A83C25">
              <w:rPr>
                <w:b/>
                <w:noProof w:val="0"/>
                <w:lang w:val="en-CA"/>
              </w:rPr>
              <w:t xml:space="preserve"> LL</w:t>
            </w:r>
          </w:p>
          <w:p w14:paraId="721FFAB5" w14:textId="71848A87" w:rsidR="009004F5" w:rsidRPr="00A83C25" w:rsidRDefault="009004F5" w:rsidP="009004F5">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04C33F21" w14:textId="77777777" w:rsidR="009004F5" w:rsidRPr="00A83C25" w:rsidRDefault="009004F5" w:rsidP="009004F5">
            <w:pPr>
              <w:pStyle w:val="Bullet1-9pt"/>
              <w:rPr>
                <w:noProof w:val="0"/>
                <w:lang w:val="en-CA"/>
              </w:rPr>
            </w:pPr>
            <w:r w:rsidRPr="00A83C25">
              <w:rPr>
                <w:noProof w:val="0"/>
                <w:lang w:val="en-CA"/>
              </w:rPr>
              <w:t>Opportunities/benefits considered</w:t>
            </w:r>
          </w:p>
          <w:p w14:paraId="3DBDCED4" w14:textId="51597F9F" w:rsidR="009004F5" w:rsidRPr="00A83C25" w:rsidRDefault="009004F5" w:rsidP="009004F5">
            <w:pPr>
              <w:pStyle w:val="Bullet1-9pt"/>
              <w:rPr>
                <w:noProof w:val="0"/>
                <w:lang w:val="en-CA"/>
              </w:rPr>
            </w:pPr>
            <w:r w:rsidRPr="00A83C25">
              <w:rPr>
                <w:noProof w:val="0"/>
                <w:lang w:val="en-CA"/>
              </w:rPr>
              <w:t>Events/activities implemented (depending on above)</w:t>
            </w:r>
          </w:p>
        </w:tc>
        <w:tc>
          <w:tcPr>
            <w:tcW w:w="2115" w:type="dxa"/>
          </w:tcPr>
          <w:p w14:paraId="1E34BE36" w14:textId="77777777" w:rsidR="009004F5" w:rsidRPr="00A83C25" w:rsidRDefault="009004F5" w:rsidP="009004F5">
            <w:pPr>
              <w:pStyle w:val="Bullet1-9pt"/>
              <w:rPr>
                <w:noProof w:val="0"/>
                <w:lang w:val="en-CA"/>
              </w:rPr>
            </w:pPr>
            <w:r w:rsidRPr="00A83C25">
              <w:rPr>
                <w:noProof w:val="0"/>
                <w:lang w:val="en-CA"/>
              </w:rPr>
              <w:t>2019</w:t>
            </w:r>
          </w:p>
          <w:p w14:paraId="6871E612" w14:textId="77777777" w:rsidR="009004F5" w:rsidRPr="00A83C25" w:rsidRDefault="009004F5" w:rsidP="009004F5">
            <w:pPr>
              <w:pStyle w:val="Bullet1-9pt"/>
              <w:numPr>
                <w:ilvl w:val="0"/>
                <w:numId w:val="0"/>
              </w:numPr>
              <w:rPr>
                <w:noProof w:val="0"/>
                <w:lang w:val="en-CA"/>
              </w:rPr>
            </w:pPr>
          </w:p>
          <w:p w14:paraId="77FDD913" w14:textId="7494332D" w:rsidR="009004F5" w:rsidRPr="00A83C25" w:rsidRDefault="009004F5" w:rsidP="009004F5">
            <w:pPr>
              <w:pStyle w:val="Bullet1-9pt"/>
              <w:rPr>
                <w:noProof w:val="0"/>
                <w:lang w:val="en-CA"/>
              </w:rPr>
            </w:pPr>
            <w:r w:rsidRPr="00A83C25">
              <w:rPr>
                <w:noProof w:val="0"/>
                <w:lang w:val="en-CA"/>
              </w:rPr>
              <w:t>2020</w:t>
            </w:r>
          </w:p>
        </w:tc>
      </w:tr>
      <w:tr w:rsidR="009004F5" w:rsidRPr="00B14EC2" w14:paraId="5F393174" w14:textId="77777777" w:rsidTr="00A83C25">
        <w:tc>
          <w:tcPr>
            <w:tcW w:w="501" w:type="dxa"/>
            <w:shd w:val="clear" w:color="auto" w:fill="auto"/>
          </w:tcPr>
          <w:p w14:paraId="5064D55E" w14:textId="77777777" w:rsidR="009004F5" w:rsidRPr="00B14EC2" w:rsidRDefault="009004F5" w:rsidP="009004F5">
            <w:pPr>
              <w:pStyle w:val="Actionnumbers"/>
            </w:pPr>
          </w:p>
        </w:tc>
        <w:tc>
          <w:tcPr>
            <w:tcW w:w="7456" w:type="dxa"/>
            <w:gridSpan w:val="2"/>
            <w:shd w:val="clear" w:color="auto" w:fill="auto"/>
          </w:tcPr>
          <w:p w14:paraId="5E00C9EB" w14:textId="77777777" w:rsidR="009004F5" w:rsidRPr="00A83C25" w:rsidRDefault="009004F5" w:rsidP="009004F5">
            <w:pPr>
              <w:pStyle w:val="NormalTable10pt"/>
              <w:framePr w:hSpace="0" w:wrap="auto" w:vAnchor="margin" w:hAnchor="text" w:xAlign="left" w:yAlign="inline"/>
              <w:rPr>
                <w:sz w:val="18"/>
                <w:szCs w:val="18"/>
                <w:lang w:val="en-CA"/>
              </w:rPr>
            </w:pPr>
            <w:r w:rsidRPr="00A83C25">
              <w:rPr>
                <w:sz w:val="18"/>
                <w:szCs w:val="18"/>
                <w:lang w:val="en-CA"/>
              </w:rPr>
              <w:t>Update Council’s registration database including by:</w:t>
            </w:r>
          </w:p>
          <w:p w14:paraId="5F4F1A8E" w14:textId="77777777" w:rsidR="009004F5" w:rsidRPr="00A83C25" w:rsidRDefault="009004F5" w:rsidP="009004F5">
            <w:pPr>
              <w:pStyle w:val="Bullet1-1pt"/>
              <w:numPr>
                <w:ilvl w:val="0"/>
                <w:numId w:val="14"/>
              </w:numPr>
              <w:rPr>
                <w:noProof w:val="0"/>
                <w:sz w:val="18"/>
                <w:szCs w:val="18"/>
                <w:lang w:val="en-CA"/>
              </w:rPr>
            </w:pPr>
            <w:r w:rsidRPr="00A83C25">
              <w:rPr>
                <w:noProof w:val="0"/>
                <w:sz w:val="18"/>
                <w:szCs w:val="18"/>
                <w:lang w:val="en-CA"/>
              </w:rPr>
              <w:t>cleansing of all deceased / relocated pets etc.</w:t>
            </w:r>
          </w:p>
          <w:p w14:paraId="3FF526D4" w14:textId="1FA89A1F" w:rsidR="009004F5" w:rsidRPr="007B4DBA" w:rsidRDefault="009004F5" w:rsidP="009004F5">
            <w:pPr>
              <w:pStyle w:val="Bullet1-1pt"/>
              <w:numPr>
                <w:ilvl w:val="0"/>
                <w:numId w:val="14"/>
              </w:numPr>
              <w:rPr>
                <w:noProof w:val="0"/>
                <w:sz w:val="18"/>
                <w:szCs w:val="18"/>
                <w:lang w:val="en-CA"/>
              </w:rPr>
            </w:pPr>
            <w:r w:rsidRPr="00A83C25">
              <w:rPr>
                <w:noProof w:val="0"/>
                <w:sz w:val="18"/>
                <w:szCs w:val="18"/>
                <w:lang w:val="en-CA"/>
              </w:rPr>
              <w:t>cross referencing with microchip databases</w:t>
            </w:r>
          </w:p>
        </w:tc>
        <w:tc>
          <w:tcPr>
            <w:tcW w:w="1981" w:type="dxa"/>
          </w:tcPr>
          <w:p w14:paraId="11DF067E" w14:textId="77777777" w:rsidR="009004F5" w:rsidRPr="00A83C25" w:rsidRDefault="009004F5" w:rsidP="009004F5">
            <w:pPr>
              <w:pStyle w:val="Bullet1-9pt"/>
              <w:rPr>
                <w:noProof w:val="0"/>
                <w:lang w:val="en-CA"/>
              </w:rPr>
            </w:pPr>
            <w:r w:rsidRPr="00A83C25">
              <w:rPr>
                <w:noProof w:val="0"/>
                <w:lang w:val="en-CA"/>
              </w:rPr>
              <w:t xml:space="preserve">Lead </w:t>
            </w:r>
            <w:r w:rsidRPr="00A83C25">
              <w:rPr>
                <w:b/>
                <w:noProof w:val="0"/>
                <w:lang w:val="en-CA"/>
              </w:rPr>
              <w:t>LL</w:t>
            </w:r>
          </w:p>
          <w:p w14:paraId="3408D60F" w14:textId="77777777" w:rsidR="009004F5" w:rsidRPr="00A83C25" w:rsidRDefault="009004F5" w:rsidP="009004F5">
            <w:pPr>
              <w:pStyle w:val="Bullet1-9pt"/>
              <w:rPr>
                <w:noProof w:val="0"/>
                <w:lang w:val="en-CA"/>
              </w:rPr>
            </w:pPr>
            <w:r w:rsidRPr="00A83C25">
              <w:rPr>
                <w:noProof w:val="0"/>
                <w:lang w:val="en-CA"/>
              </w:rPr>
              <w:t>Support</w:t>
            </w:r>
            <w:r w:rsidRPr="00A83C25">
              <w:rPr>
                <w:b/>
                <w:noProof w:val="0"/>
                <w:lang w:val="en-CA"/>
              </w:rPr>
              <w:t xml:space="preserve"> LL</w:t>
            </w:r>
          </w:p>
          <w:p w14:paraId="3ADF7971" w14:textId="5208BF76" w:rsidR="009004F5" w:rsidRPr="00A83C25" w:rsidRDefault="009004F5" w:rsidP="009004F5">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64CEBFEE" w14:textId="34A5ECAE" w:rsidR="009004F5" w:rsidRPr="00A83C25" w:rsidRDefault="009004F5" w:rsidP="009004F5">
            <w:pPr>
              <w:pStyle w:val="Bullet1-9pt"/>
              <w:rPr>
                <w:noProof w:val="0"/>
                <w:lang w:val="en-CA"/>
              </w:rPr>
            </w:pPr>
            <w:r w:rsidRPr="00A83C25">
              <w:rPr>
                <w:noProof w:val="0"/>
                <w:lang w:val="en-CA"/>
              </w:rPr>
              <w:t>Updating of database undertaken</w:t>
            </w:r>
          </w:p>
        </w:tc>
        <w:tc>
          <w:tcPr>
            <w:tcW w:w="2115" w:type="dxa"/>
          </w:tcPr>
          <w:p w14:paraId="2A42C981" w14:textId="29BD9F91" w:rsidR="009004F5" w:rsidRPr="00A83C25" w:rsidRDefault="009004F5" w:rsidP="009004F5">
            <w:pPr>
              <w:pStyle w:val="Bullet1-9pt"/>
              <w:rPr>
                <w:noProof w:val="0"/>
                <w:lang w:val="en-CA"/>
              </w:rPr>
            </w:pPr>
            <w:r w:rsidRPr="00A83C25">
              <w:rPr>
                <w:noProof w:val="0"/>
                <w:lang w:val="en-CA"/>
              </w:rPr>
              <w:t>2018</w:t>
            </w:r>
          </w:p>
        </w:tc>
      </w:tr>
      <w:tr w:rsidR="0016636B" w:rsidRPr="00B14EC2" w14:paraId="0C96E96F" w14:textId="77777777" w:rsidTr="00A83C25">
        <w:tc>
          <w:tcPr>
            <w:tcW w:w="501" w:type="dxa"/>
            <w:shd w:val="clear" w:color="auto" w:fill="auto"/>
          </w:tcPr>
          <w:p w14:paraId="302B15F2" w14:textId="77777777" w:rsidR="0016636B" w:rsidRPr="00B14EC2" w:rsidRDefault="0016636B" w:rsidP="0016636B">
            <w:pPr>
              <w:pStyle w:val="Actionnumbers"/>
            </w:pPr>
          </w:p>
        </w:tc>
        <w:tc>
          <w:tcPr>
            <w:tcW w:w="7456" w:type="dxa"/>
            <w:gridSpan w:val="2"/>
            <w:shd w:val="clear" w:color="auto" w:fill="auto"/>
          </w:tcPr>
          <w:p w14:paraId="5F978693" w14:textId="77777777" w:rsidR="0016636B" w:rsidRPr="00A83C25" w:rsidRDefault="0016636B" w:rsidP="0016636B">
            <w:pPr>
              <w:pStyle w:val="Normal-1pt"/>
              <w:framePr w:hSpace="0" w:wrap="auto" w:vAnchor="margin" w:hAnchor="text" w:xAlign="left" w:yAlign="inline"/>
              <w:rPr>
                <w:noProof w:val="0"/>
                <w:sz w:val="18"/>
                <w:szCs w:val="18"/>
                <w:lang w:val="en-CA"/>
              </w:rPr>
            </w:pPr>
            <w:r w:rsidRPr="00A83C25">
              <w:rPr>
                <w:noProof w:val="0"/>
                <w:sz w:val="18"/>
                <w:szCs w:val="18"/>
                <w:lang w:val="en-CA"/>
              </w:rPr>
              <w:t xml:space="preserve">Consider the development of ‘new resident’ Pet Ownership Pack </w:t>
            </w:r>
          </w:p>
          <w:p w14:paraId="0D1A7809" w14:textId="1B9288D1" w:rsidR="0016636B" w:rsidRPr="00A83C25" w:rsidRDefault="0016636B" w:rsidP="0016636B">
            <w:pPr>
              <w:pStyle w:val="Normal-Table11ptpara"/>
              <w:rPr>
                <w:noProof w:val="0"/>
                <w:lang w:val="en-CA"/>
              </w:rPr>
            </w:pPr>
          </w:p>
        </w:tc>
        <w:tc>
          <w:tcPr>
            <w:tcW w:w="1981" w:type="dxa"/>
          </w:tcPr>
          <w:p w14:paraId="0EC27903"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55A91ABE"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OERCs</w:t>
            </w:r>
          </w:p>
          <w:p w14:paraId="63AAEB31" w14:textId="5373BCC5"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1A1DB1ED" w14:textId="77777777" w:rsidR="0016636B" w:rsidRPr="00A83C25" w:rsidRDefault="0016636B" w:rsidP="0016636B">
            <w:pPr>
              <w:pStyle w:val="Bullet1-9pt"/>
              <w:rPr>
                <w:noProof w:val="0"/>
                <w:lang w:val="en-CA"/>
              </w:rPr>
            </w:pPr>
            <w:r w:rsidRPr="00A83C25">
              <w:rPr>
                <w:noProof w:val="0"/>
                <w:lang w:val="en-CA"/>
              </w:rPr>
              <w:t>Action determined</w:t>
            </w:r>
          </w:p>
          <w:p w14:paraId="7C8FC525" w14:textId="003F9B35" w:rsidR="0016636B" w:rsidRPr="00A83C25" w:rsidRDefault="0016636B" w:rsidP="0016636B">
            <w:pPr>
              <w:pStyle w:val="Bullet1-9pt"/>
              <w:rPr>
                <w:noProof w:val="0"/>
                <w:lang w:val="en-CA"/>
              </w:rPr>
            </w:pPr>
            <w:r w:rsidRPr="00A83C25">
              <w:rPr>
                <w:noProof w:val="0"/>
                <w:lang w:val="en-CA"/>
              </w:rPr>
              <w:t>Pet ownership Pack developed (depending on above)</w:t>
            </w:r>
          </w:p>
        </w:tc>
        <w:tc>
          <w:tcPr>
            <w:tcW w:w="2115" w:type="dxa"/>
          </w:tcPr>
          <w:p w14:paraId="4C521646" w14:textId="77777777" w:rsidR="0016636B" w:rsidRPr="00A83C25" w:rsidRDefault="0016636B" w:rsidP="0016636B">
            <w:pPr>
              <w:pStyle w:val="Bullet1-9pt"/>
              <w:rPr>
                <w:noProof w:val="0"/>
                <w:lang w:val="en-CA"/>
              </w:rPr>
            </w:pPr>
            <w:r w:rsidRPr="00A83C25">
              <w:rPr>
                <w:noProof w:val="0"/>
                <w:lang w:val="en-CA"/>
              </w:rPr>
              <w:t>2019</w:t>
            </w:r>
          </w:p>
          <w:p w14:paraId="395853E2" w14:textId="042D5619" w:rsidR="0016636B" w:rsidRPr="00A83C25" w:rsidRDefault="0016636B" w:rsidP="0016636B">
            <w:pPr>
              <w:pStyle w:val="Bullet1-9pt"/>
              <w:rPr>
                <w:noProof w:val="0"/>
                <w:lang w:val="en-CA"/>
              </w:rPr>
            </w:pPr>
            <w:r w:rsidRPr="00A83C25">
              <w:rPr>
                <w:noProof w:val="0"/>
                <w:lang w:val="en-CA"/>
              </w:rPr>
              <w:t>2020</w:t>
            </w:r>
          </w:p>
        </w:tc>
      </w:tr>
      <w:tr w:rsidR="0016636B" w:rsidRPr="00B14EC2" w14:paraId="2A40B368" w14:textId="77777777" w:rsidTr="00A83C25">
        <w:tc>
          <w:tcPr>
            <w:tcW w:w="501" w:type="dxa"/>
            <w:shd w:val="clear" w:color="auto" w:fill="auto"/>
          </w:tcPr>
          <w:p w14:paraId="1486031F" w14:textId="77777777" w:rsidR="0016636B" w:rsidRPr="00B14EC2" w:rsidRDefault="0016636B" w:rsidP="0016636B">
            <w:pPr>
              <w:pStyle w:val="Actionnumbers"/>
            </w:pPr>
          </w:p>
        </w:tc>
        <w:tc>
          <w:tcPr>
            <w:tcW w:w="7456" w:type="dxa"/>
            <w:gridSpan w:val="2"/>
            <w:shd w:val="clear" w:color="auto" w:fill="auto"/>
          </w:tcPr>
          <w:p w14:paraId="49E1FDD9" w14:textId="77777777" w:rsidR="0016636B" w:rsidRPr="00A83C25" w:rsidRDefault="0016636B" w:rsidP="0016636B">
            <w:pPr>
              <w:pStyle w:val="Normal-1pt"/>
              <w:framePr w:hSpace="0" w:wrap="auto" w:vAnchor="margin" w:hAnchor="text" w:xAlign="left" w:yAlign="inline"/>
              <w:rPr>
                <w:noProof w:val="0"/>
                <w:sz w:val="18"/>
                <w:szCs w:val="18"/>
                <w:lang w:val="en-CA"/>
              </w:rPr>
            </w:pPr>
            <w:r w:rsidRPr="00A83C25">
              <w:rPr>
                <w:noProof w:val="0"/>
                <w:sz w:val="18"/>
                <w:szCs w:val="18"/>
                <w:lang w:val="en-CA"/>
              </w:rPr>
              <w:t>Support the MAV advocacy to the Federal Government for a single industry microchip and registration database, and funds to develop the database.</w:t>
            </w:r>
          </w:p>
          <w:p w14:paraId="7DD4402D" w14:textId="77777777" w:rsidR="0016636B" w:rsidRPr="00A83C25" w:rsidRDefault="0016636B" w:rsidP="0016636B">
            <w:pPr>
              <w:pStyle w:val="Normal9pttable-1ptpara"/>
              <w:framePr w:hSpace="0" w:wrap="auto" w:vAnchor="margin" w:hAnchor="text" w:xAlign="left" w:yAlign="inline"/>
              <w:rPr>
                <w:noProof w:val="0"/>
                <w:lang w:val="en-CA"/>
              </w:rPr>
            </w:pPr>
          </w:p>
          <w:p w14:paraId="4DAABAB2" w14:textId="5A4CA850" w:rsidR="0016636B" w:rsidRPr="00A83C25" w:rsidRDefault="0016636B" w:rsidP="0016636B">
            <w:pPr>
              <w:pStyle w:val="Normal-Table11ptpara"/>
              <w:rPr>
                <w:noProof w:val="0"/>
                <w:lang w:val="en-CA"/>
              </w:rPr>
            </w:pPr>
          </w:p>
        </w:tc>
        <w:tc>
          <w:tcPr>
            <w:tcW w:w="1981" w:type="dxa"/>
          </w:tcPr>
          <w:p w14:paraId="1C3D7202"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CL</w:t>
            </w:r>
            <w:r w:rsidRPr="00A83C25">
              <w:rPr>
                <w:noProof w:val="0"/>
                <w:lang w:val="en-CA"/>
              </w:rPr>
              <w:t xml:space="preserve"> </w:t>
            </w:r>
            <w:r w:rsidRPr="00A83C25">
              <w:rPr>
                <w:b/>
                <w:noProof w:val="0"/>
                <w:lang w:val="en-CA"/>
              </w:rPr>
              <w:t>LL MAV</w:t>
            </w:r>
          </w:p>
          <w:p w14:paraId="7C4B6D6C"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OERCs</w:t>
            </w:r>
          </w:p>
          <w:p w14:paraId="29C9101D" w14:textId="74B1B900"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1ECB0C9F" w14:textId="61131D13" w:rsidR="0016636B" w:rsidRPr="00A83C25" w:rsidRDefault="0016636B" w:rsidP="0016636B">
            <w:pPr>
              <w:pStyle w:val="Bullet1-9pt"/>
              <w:rPr>
                <w:noProof w:val="0"/>
                <w:lang w:val="en-CA"/>
              </w:rPr>
            </w:pPr>
            <w:r w:rsidRPr="00A83C25">
              <w:rPr>
                <w:noProof w:val="0"/>
                <w:lang w:val="en-CA"/>
              </w:rPr>
              <w:t>Regional advocacy plan established</w:t>
            </w:r>
          </w:p>
        </w:tc>
        <w:tc>
          <w:tcPr>
            <w:tcW w:w="2115" w:type="dxa"/>
          </w:tcPr>
          <w:p w14:paraId="217BED06" w14:textId="3D6E65C8" w:rsidR="0016636B" w:rsidRPr="00A83C25" w:rsidRDefault="0016636B" w:rsidP="0016636B">
            <w:pPr>
              <w:pStyle w:val="Bullet1-9pt"/>
              <w:rPr>
                <w:noProof w:val="0"/>
                <w:lang w:val="en-CA"/>
              </w:rPr>
            </w:pPr>
            <w:r w:rsidRPr="00A83C25">
              <w:rPr>
                <w:noProof w:val="0"/>
                <w:lang w:val="en-CA"/>
              </w:rPr>
              <w:t>2018 -  ongoing</w:t>
            </w:r>
          </w:p>
        </w:tc>
      </w:tr>
      <w:tr w:rsidR="0016636B" w:rsidRPr="00B14EC2" w14:paraId="5D675C11" w14:textId="77777777" w:rsidTr="00A83C25">
        <w:tc>
          <w:tcPr>
            <w:tcW w:w="501" w:type="dxa"/>
            <w:shd w:val="clear" w:color="auto" w:fill="auto"/>
          </w:tcPr>
          <w:p w14:paraId="0F2F676A" w14:textId="77777777" w:rsidR="0016636B" w:rsidRPr="00B14EC2" w:rsidRDefault="0016636B" w:rsidP="0016636B">
            <w:pPr>
              <w:pStyle w:val="Actionnumbers"/>
            </w:pPr>
          </w:p>
        </w:tc>
        <w:tc>
          <w:tcPr>
            <w:tcW w:w="7456" w:type="dxa"/>
            <w:gridSpan w:val="2"/>
            <w:shd w:val="clear" w:color="auto" w:fill="auto"/>
          </w:tcPr>
          <w:p w14:paraId="68E81589" w14:textId="77777777" w:rsidR="0016636B" w:rsidRPr="00A83C25" w:rsidRDefault="0016636B" w:rsidP="0016636B">
            <w:pPr>
              <w:rPr>
                <w:noProof w:val="0"/>
                <w:sz w:val="18"/>
                <w:szCs w:val="18"/>
                <w:lang w:val="en-CA"/>
              </w:rPr>
            </w:pPr>
            <w:r w:rsidRPr="00A83C25">
              <w:rPr>
                <w:noProof w:val="0"/>
                <w:sz w:val="18"/>
                <w:szCs w:val="18"/>
                <w:lang w:val="en-CA"/>
              </w:rPr>
              <w:t>Map cat and dog ownership on Council’s mapping system to identify areas of low registration and target as part of annual door knock</w:t>
            </w:r>
          </w:p>
          <w:p w14:paraId="76771AE8" w14:textId="4F436E37" w:rsidR="0016636B" w:rsidRPr="00A83C25" w:rsidRDefault="0016636B" w:rsidP="0016636B">
            <w:pPr>
              <w:pStyle w:val="Normal-Table11ptpara"/>
              <w:rPr>
                <w:noProof w:val="0"/>
                <w:lang w:val="en-CA"/>
              </w:rPr>
            </w:pPr>
          </w:p>
        </w:tc>
        <w:tc>
          <w:tcPr>
            <w:tcW w:w="1981" w:type="dxa"/>
          </w:tcPr>
          <w:p w14:paraId="4E3E0B7F"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3D4BD596"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LL</w:t>
            </w:r>
          </w:p>
          <w:p w14:paraId="52502B8B" w14:textId="214DBC27"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719B540E" w14:textId="3E37E3C8" w:rsidR="0016636B" w:rsidRPr="00A83C25" w:rsidRDefault="0016636B" w:rsidP="0016636B">
            <w:pPr>
              <w:pStyle w:val="Bullet1-9pt"/>
              <w:rPr>
                <w:noProof w:val="0"/>
                <w:lang w:val="en-CA"/>
              </w:rPr>
            </w:pPr>
            <w:r w:rsidRPr="00A83C25">
              <w:rPr>
                <w:noProof w:val="0"/>
                <w:lang w:val="en-CA"/>
              </w:rPr>
              <w:t>Door knock of low registration areas</w:t>
            </w:r>
          </w:p>
        </w:tc>
        <w:tc>
          <w:tcPr>
            <w:tcW w:w="2115" w:type="dxa"/>
          </w:tcPr>
          <w:p w14:paraId="68A357AC" w14:textId="4F8BB0B6" w:rsidR="0016636B" w:rsidRPr="00A83C25" w:rsidRDefault="0016636B" w:rsidP="0016636B">
            <w:pPr>
              <w:pStyle w:val="Bullet1-9pt"/>
              <w:rPr>
                <w:noProof w:val="0"/>
                <w:lang w:val="en-CA"/>
              </w:rPr>
            </w:pPr>
            <w:r w:rsidRPr="00A83C25">
              <w:rPr>
                <w:noProof w:val="0"/>
                <w:lang w:val="en-CA"/>
              </w:rPr>
              <w:t>2020</w:t>
            </w:r>
          </w:p>
        </w:tc>
      </w:tr>
      <w:tr w:rsidR="00F64DCB" w:rsidRPr="00B14EC2" w14:paraId="3A3824D5" w14:textId="77777777" w:rsidTr="00A83C25">
        <w:tc>
          <w:tcPr>
            <w:tcW w:w="501" w:type="dxa"/>
            <w:shd w:val="clear" w:color="auto" w:fill="E6E6E6"/>
          </w:tcPr>
          <w:p w14:paraId="6143D84F" w14:textId="77777777" w:rsidR="00F64DCB" w:rsidRPr="00B14EC2" w:rsidRDefault="00F64DCB" w:rsidP="00504FFC">
            <w:pPr>
              <w:pStyle w:val="Actionnumbers"/>
              <w:numPr>
                <w:ilvl w:val="0"/>
                <w:numId w:val="0"/>
              </w:numPr>
              <w:ind w:left="414"/>
            </w:pPr>
          </w:p>
        </w:tc>
        <w:tc>
          <w:tcPr>
            <w:tcW w:w="1342" w:type="dxa"/>
            <w:shd w:val="clear" w:color="auto" w:fill="E6E6E6"/>
          </w:tcPr>
          <w:p w14:paraId="384BBCC1" w14:textId="77777777" w:rsidR="00F64DCB" w:rsidRPr="00A83C25" w:rsidRDefault="00F64DCB" w:rsidP="0005352A">
            <w:pPr>
              <w:pStyle w:val="Normalbold"/>
              <w:rPr>
                <w:noProof w:val="0"/>
                <w:sz w:val="18"/>
                <w:szCs w:val="18"/>
                <w:lang w:val="en-CA"/>
              </w:rPr>
            </w:pPr>
          </w:p>
        </w:tc>
        <w:tc>
          <w:tcPr>
            <w:tcW w:w="12899" w:type="dxa"/>
            <w:gridSpan w:val="4"/>
            <w:shd w:val="clear" w:color="auto" w:fill="E6E6E6"/>
          </w:tcPr>
          <w:p w14:paraId="02CE2A44" w14:textId="6EF496D8" w:rsidR="00F64DCB" w:rsidRPr="00A83C25" w:rsidRDefault="00F64DCB" w:rsidP="0005352A">
            <w:pPr>
              <w:pStyle w:val="Normalbold"/>
              <w:rPr>
                <w:noProof w:val="0"/>
                <w:sz w:val="18"/>
                <w:szCs w:val="18"/>
                <w:lang w:val="en-CA"/>
              </w:rPr>
            </w:pPr>
            <w:r w:rsidRPr="00A83C25">
              <w:rPr>
                <w:noProof w:val="0"/>
                <w:sz w:val="18"/>
                <w:szCs w:val="18"/>
                <w:lang w:val="en-CA"/>
              </w:rPr>
              <w:t>Dealing with nuisance issues</w:t>
            </w:r>
          </w:p>
        </w:tc>
      </w:tr>
      <w:tr w:rsidR="0016636B" w:rsidRPr="00B14EC2" w14:paraId="51931BE7" w14:textId="77777777" w:rsidTr="00A83C25">
        <w:tc>
          <w:tcPr>
            <w:tcW w:w="501" w:type="dxa"/>
            <w:shd w:val="clear" w:color="auto" w:fill="auto"/>
          </w:tcPr>
          <w:p w14:paraId="16E9C6B7" w14:textId="77777777" w:rsidR="0016636B" w:rsidRPr="00B14EC2" w:rsidRDefault="0016636B" w:rsidP="0016636B">
            <w:pPr>
              <w:pStyle w:val="Actionnumbers"/>
            </w:pPr>
          </w:p>
        </w:tc>
        <w:tc>
          <w:tcPr>
            <w:tcW w:w="7456" w:type="dxa"/>
            <w:gridSpan w:val="2"/>
            <w:shd w:val="clear" w:color="auto" w:fill="auto"/>
          </w:tcPr>
          <w:p w14:paraId="3F18BF25" w14:textId="5ACE8389" w:rsidR="0016636B" w:rsidRPr="00A83C25" w:rsidRDefault="0016636B" w:rsidP="0016636B">
            <w:pPr>
              <w:pStyle w:val="Normal-Table11ptpara"/>
              <w:rPr>
                <w:noProof w:val="0"/>
                <w:lang w:val="en-CA"/>
              </w:rPr>
            </w:pPr>
            <w:r w:rsidRPr="00A83C25">
              <w:rPr>
                <w:noProof w:val="0"/>
                <w:lang w:val="en-CA"/>
              </w:rPr>
              <w:t xml:space="preserve">Investigate potential benefits of enlisting the help of an animal behaviourist as an intervention or to provide / develop literature for use by Council and owners in relation to barking dog complaints. </w:t>
            </w:r>
          </w:p>
        </w:tc>
        <w:tc>
          <w:tcPr>
            <w:tcW w:w="1981" w:type="dxa"/>
          </w:tcPr>
          <w:p w14:paraId="3F990007"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6BA2DD8A"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OERCs</w:t>
            </w:r>
          </w:p>
          <w:p w14:paraId="43A6E63D" w14:textId="6219DE88"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157AFAB9" w14:textId="77777777" w:rsidR="0016636B" w:rsidRPr="00A83C25" w:rsidRDefault="0016636B" w:rsidP="0016636B">
            <w:pPr>
              <w:pStyle w:val="Bullet1-9pt"/>
              <w:rPr>
                <w:noProof w:val="0"/>
                <w:lang w:val="en-CA"/>
              </w:rPr>
            </w:pPr>
            <w:r w:rsidRPr="00A83C25">
              <w:rPr>
                <w:noProof w:val="0"/>
                <w:lang w:val="en-CA"/>
              </w:rPr>
              <w:t>Options cost/benefit considered</w:t>
            </w:r>
          </w:p>
          <w:p w14:paraId="0A7A765F" w14:textId="6659C607" w:rsidR="0016636B" w:rsidRPr="007B4DBA" w:rsidRDefault="0016636B" w:rsidP="007B4DBA">
            <w:pPr>
              <w:pStyle w:val="Bullet1-9pt"/>
              <w:rPr>
                <w:noProof w:val="0"/>
                <w:lang w:val="en-CA"/>
              </w:rPr>
            </w:pPr>
            <w:r w:rsidRPr="00A83C25">
              <w:rPr>
                <w:noProof w:val="0"/>
                <w:lang w:val="en-CA"/>
              </w:rPr>
              <w:t>Implemented as determined</w:t>
            </w:r>
          </w:p>
        </w:tc>
        <w:tc>
          <w:tcPr>
            <w:tcW w:w="2115" w:type="dxa"/>
          </w:tcPr>
          <w:p w14:paraId="3DD45EC6" w14:textId="77777777" w:rsidR="0016636B" w:rsidRPr="00A83C25" w:rsidRDefault="0016636B" w:rsidP="0016636B">
            <w:pPr>
              <w:pStyle w:val="Bullet1-9pt"/>
              <w:rPr>
                <w:noProof w:val="0"/>
                <w:lang w:val="en-CA"/>
              </w:rPr>
            </w:pPr>
            <w:r w:rsidRPr="00A83C25">
              <w:rPr>
                <w:noProof w:val="0"/>
                <w:lang w:val="en-CA"/>
              </w:rPr>
              <w:t>2019</w:t>
            </w:r>
          </w:p>
          <w:p w14:paraId="26EF9E28" w14:textId="17449598" w:rsidR="0016636B" w:rsidRPr="00A83C25" w:rsidRDefault="0016636B" w:rsidP="0016636B">
            <w:pPr>
              <w:pStyle w:val="Bullet1-9pt"/>
              <w:rPr>
                <w:noProof w:val="0"/>
                <w:lang w:val="en-CA"/>
              </w:rPr>
            </w:pPr>
            <w:r w:rsidRPr="00A83C25">
              <w:rPr>
                <w:noProof w:val="0"/>
                <w:lang w:val="en-CA"/>
              </w:rPr>
              <w:t>2020 +</w:t>
            </w:r>
          </w:p>
        </w:tc>
      </w:tr>
      <w:tr w:rsidR="0016636B" w:rsidRPr="00B14EC2" w14:paraId="0E64CFCE" w14:textId="77777777" w:rsidTr="00A83C25">
        <w:tc>
          <w:tcPr>
            <w:tcW w:w="501" w:type="dxa"/>
            <w:shd w:val="clear" w:color="auto" w:fill="auto"/>
          </w:tcPr>
          <w:p w14:paraId="13A24FAD" w14:textId="77777777" w:rsidR="0016636B" w:rsidRPr="00B14EC2" w:rsidRDefault="0016636B" w:rsidP="0016636B">
            <w:pPr>
              <w:pStyle w:val="Actionnumbers"/>
            </w:pPr>
          </w:p>
        </w:tc>
        <w:tc>
          <w:tcPr>
            <w:tcW w:w="7456" w:type="dxa"/>
            <w:gridSpan w:val="2"/>
            <w:shd w:val="clear" w:color="auto" w:fill="auto"/>
          </w:tcPr>
          <w:p w14:paraId="68EC21C4" w14:textId="77777777" w:rsidR="00837061" w:rsidRPr="00B14EC2" w:rsidRDefault="00837061" w:rsidP="00837061">
            <w:pPr>
              <w:pStyle w:val="NormalTable10pt"/>
              <w:framePr w:hSpace="0" w:wrap="auto" w:vAnchor="margin" w:hAnchor="text" w:xAlign="left" w:yAlign="inline"/>
              <w:rPr>
                <w:lang w:val="en-CA"/>
              </w:rPr>
            </w:pPr>
            <w:r>
              <w:rPr>
                <w:lang w:val="en-CA"/>
              </w:rPr>
              <w:t>Consider developing</w:t>
            </w:r>
            <w:r w:rsidRPr="00B14EC2">
              <w:rPr>
                <w:lang w:val="en-CA"/>
              </w:rPr>
              <w:t xml:space="preserve"> a list of commercial providers that can work with residents to address:</w:t>
            </w:r>
          </w:p>
          <w:p w14:paraId="45D8427B" w14:textId="1B5DAD6A" w:rsidR="00837061" w:rsidRDefault="00837061" w:rsidP="00837061">
            <w:pPr>
              <w:pStyle w:val="Bullet2"/>
              <w:rPr>
                <w:noProof w:val="0"/>
                <w:lang w:val="en-CA"/>
              </w:rPr>
            </w:pPr>
            <w:r w:rsidRPr="00B14EC2">
              <w:rPr>
                <w:noProof w:val="0"/>
                <w:lang w:val="en-CA"/>
              </w:rPr>
              <w:t>dog obedience/control issues that occur in public places</w:t>
            </w:r>
          </w:p>
          <w:p w14:paraId="37F308A0" w14:textId="491626CE" w:rsidR="0016636B" w:rsidRPr="00837061" w:rsidRDefault="00837061" w:rsidP="00837061">
            <w:pPr>
              <w:pStyle w:val="Bullet2"/>
              <w:rPr>
                <w:noProof w:val="0"/>
                <w:lang w:val="en-CA"/>
              </w:rPr>
            </w:pPr>
            <w:r>
              <w:rPr>
                <w:noProof w:val="0"/>
                <w:lang w:val="en-CA"/>
              </w:rPr>
              <w:t>barking dog issues</w:t>
            </w:r>
          </w:p>
        </w:tc>
        <w:tc>
          <w:tcPr>
            <w:tcW w:w="1981" w:type="dxa"/>
          </w:tcPr>
          <w:p w14:paraId="64BC4A26"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267590A3"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LL</w:t>
            </w:r>
          </w:p>
          <w:p w14:paraId="124CD0AD" w14:textId="073A8839" w:rsidR="0016636B" w:rsidRPr="00A83C25" w:rsidRDefault="0016636B" w:rsidP="0016636B">
            <w:pPr>
              <w:pStyle w:val="Bullet1-9pt"/>
              <w:numPr>
                <w:ilvl w:val="0"/>
                <w:numId w:val="0"/>
              </w:numPr>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6B889F5D" w14:textId="77777777" w:rsidR="0016636B" w:rsidRPr="00A83C25" w:rsidRDefault="0016636B" w:rsidP="0016636B">
            <w:pPr>
              <w:pStyle w:val="Bullet1-9pt"/>
              <w:rPr>
                <w:noProof w:val="0"/>
                <w:lang w:val="en-CA"/>
              </w:rPr>
            </w:pPr>
            <w:r w:rsidRPr="00A83C25">
              <w:rPr>
                <w:noProof w:val="0"/>
                <w:lang w:val="en-CA"/>
              </w:rPr>
              <w:t xml:space="preserve">List developed / liaison with potential project/ promotional partners </w:t>
            </w:r>
          </w:p>
          <w:p w14:paraId="23329822" w14:textId="77777777" w:rsidR="0016636B" w:rsidRPr="00A83C25" w:rsidRDefault="0016636B" w:rsidP="0016636B">
            <w:pPr>
              <w:pStyle w:val="Bullet1-9pt"/>
              <w:rPr>
                <w:noProof w:val="0"/>
                <w:lang w:val="en-CA"/>
              </w:rPr>
            </w:pPr>
          </w:p>
        </w:tc>
        <w:tc>
          <w:tcPr>
            <w:tcW w:w="2115" w:type="dxa"/>
          </w:tcPr>
          <w:p w14:paraId="5BD916CD" w14:textId="77777777" w:rsidR="0016636B" w:rsidRPr="00A83C25" w:rsidRDefault="0016636B" w:rsidP="0016636B">
            <w:pPr>
              <w:pStyle w:val="Bullet1-9pt"/>
              <w:rPr>
                <w:noProof w:val="0"/>
                <w:lang w:val="en-CA"/>
              </w:rPr>
            </w:pPr>
            <w:r w:rsidRPr="00A83C25">
              <w:rPr>
                <w:noProof w:val="0"/>
                <w:lang w:val="en-CA"/>
              </w:rPr>
              <w:t>2019</w:t>
            </w:r>
          </w:p>
          <w:p w14:paraId="324C9003" w14:textId="77777777" w:rsidR="0016636B" w:rsidRPr="00A83C25" w:rsidRDefault="0016636B" w:rsidP="0016636B">
            <w:pPr>
              <w:pStyle w:val="Normal9ptbold"/>
              <w:framePr w:hSpace="0" w:wrap="auto" w:vAnchor="margin" w:hAnchor="text" w:xAlign="left" w:yAlign="inline"/>
              <w:rPr>
                <w:noProof w:val="0"/>
                <w:lang w:val="en-CA"/>
              </w:rPr>
            </w:pPr>
          </w:p>
          <w:p w14:paraId="0D4AECA3" w14:textId="3E3D9F41" w:rsidR="0016636B" w:rsidRPr="00A83C25" w:rsidRDefault="0016636B" w:rsidP="0016636B">
            <w:pPr>
              <w:pStyle w:val="Bullet1-9pt"/>
              <w:rPr>
                <w:noProof w:val="0"/>
                <w:lang w:val="en-CA"/>
              </w:rPr>
            </w:pPr>
            <w:r w:rsidRPr="00A83C25">
              <w:rPr>
                <w:noProof w:val="0"/>
                <w:lang w:val="en-CA"/>
              </w:rPr>
              <w:t>2020/21</w:t>
            </w:r>
          </w:p>
        </w:tc>
      </w:tr>
      <w:tr w:rsidR="0016636B" w:rsidRPr="00B14EC2" w14:paraId="09004AF8" w14:textId="77777777" w:rsidTr="00A83C25">
        <w:tc>
          <w:tcPr>
            <w:tcW w:w="501" w:type="dxa"/>
            <w:shd w:val="clear" w:color="auto" w:fill="auto"/>
          </w:tcPr>
          <w:p w14:paraId="4C84DA37" w14:textId="77777777" w:rsidR="0016636B" w:rsidRPr="00B14EC2" w:rsidRDefault="0016636B" w:rsidP="0016636B">
            <w:pPr>
              <w:pStyle w:val="Actionnumbers"/>
            </w:pPr>
          </w:p>
        </w:tc>
        <w:tc>
          <w:tcPr>
            <w:tcW w:w="7456" w:type="dxa"/>
            <w:gridSpan w:val="2"/>
            <w:shd w:val="clear" w:color="auto" w:fill="auto"/>
          </w:tcPr>
          <w:p w14:paraId="22D2B67A" w14:textId="77777777" w:rsidR="0016636B" w:rsidRPr="00A83C25" w:rsidRDefault="0016636B" w:rsidP="0016636B">
            <w:pPr>
              <w:pStyle w:val="Normal-Table1"/>
              <w:rPr>
                <w:noProof w:val="0"/>
                <w:lang w:val="en-CA"/>
              </w:rPr>
            </w:pPr>
            <w:r w:rsidRPr="00A83C25">
              <w:rPr>
                <w:noProof w:val="0"/>
                <w:lang w:val="en-CA"/>
              </w:rPr>
              <w:t>Consider partnerships with commercial providers and community groups e.g. dog clubs</w:t>
            </w:r>
          </w:p>
          <w:p w14:paraId="652CF02E" w14:textId="63E9FE6E" w:rsidR="0016636B" w:rsidRPr="00A83C25" w:rsidRDefault="0016636B" w:rsidP="0016636B">
            <w:pPr>
              <w:pStyle w:val="Normal-Table11ptpara"/>
              <w:rPr>
                <w:noProof w:val="0"/>
                <w:lang w:val="en-CA"/>
              </w:rPr>
            </w:pPr>
          </w:p>
        </w:tc>
        <w:tc>
          <w:tcPr>
            <w:tcW w:w="1981" w:type="dxa"/>
          </w:tcPr>
          <w:p w14:paraId="43157AE8"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2A18F6CA"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LL</w:t>
            </w:r>
          </w:p>
          <w:p w14:paraId="0806FEBD" w14:textId="1AC07B6D"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654BC87B" w14:textId="77777777" w:rsidR="0016636B" w:rsidRPr="00A83C25" w:rsidRDefault="0016636B" w:rsidP="0016636B">
            <w:pPr>
              <w:pStyle w:val="Bullet1-9pt"/>
              <w:rPr>
                <w:noProof w:val="0"/>
                <w:lang w:val="en-CA"/>
              </w:rPr>
            </w:pPr>
            <w:r w:rsidRPr="00A83C25">
              <w:rPr>
                <w:noProof w:val="0"/>
                <w:lang w:val="en-CA"/>
              </w:rPr>
              <w:t>Promotion of providers/programs</w:t>
            </w:r>
          </w:p>
          <w:p w14:paraId="7BC1D626" w14:textId="77777777" w:rsidR="0016636B" w:rsidRPr="00A83C25" w:rsidRDefault="0016636B" w:rsidP="0016636B">
            <w:pPr>
              <w:pStyle w:val="Bullet1-9pt"/>
              <w:rPr>
                <w:noProof w:val="0"/>
                <w:lang w:val="en-CA"/>
              </w:rPr>
            </w:pPr>
          </w:p>
        </w:tc>
        <w:tc>
          <w:tcPr>
            <w:tcW w:w="2115" w:type="dxa"/>
          </w:tcPr>
          <w:p w14:paraId="0F674CF7" w14:textId="5097B0D9" w:rsidR="0016636B" w:rsidRPr="00A83C25" w:rsidRDefault="0016636B" w:rsidP="0016636B">
            <w:pPr>
              <w:pStyle w:val="Bullet1-9pt"/>
              <w:rPr>
                <w:noProof w:val="0"/>
                <w:lang w:val="en-CA"/>
              </w:rPr>
            </w:pPr>
            <w:r w:rsidRPr="00A83C25">
              <w:rPr>
                <w:noProof w:val="0"/>
                <w:lang w:val="en-CA"/>
              </w:rPr>
              <w:t>2020/21</w:t>
            </w:r>
          </w:p>
        </w:tc>
      </w:tr>
      <w:tr w:rsidR="0016636B" w:rsidRPr="00B14EC2" w14:paraId="6760F7A2" w14:textId="77777777" w:rsidTr="00A83C25">
        <w:tc>
          <w:tcPr>
            <w:tcW w:w="501" w:type="dxa"/>
            <w:shd w:val="clear" w:color="auto" w:fill="auto"/>
          </w:tcPr>
          <w:p w14:paraId="6B48B826" w14:textId="77777777" w:rsidR="0016636B" w:rsidRPr="00B14EC2" w:rsidRDefault="0016636B" w:rsidP="0016636B">
            <w:pPr>
              <w:pStyle w:val="Actionnumbers"/>
            </w:pPr>
          </w:p>
        </w:tc>
        <w:tc>
          <w:tcPr>
            <w:tcW w:w="7456" w:type="dxa"/>
            <w:gridSpan w:val="2"/>
            <w:shd w:val="clear" w:color="auto" w:fill="auto"/>
          </w:tcPr>
          <w:p w14:paraId="49AD7905" w14:textId="77777777" w:rsidR="0016636B" w:rsidRPr="00A83C25" w:rsidRDefault="0016636B" w:rsidP="0016636B">
            <w:pPr>
              <w:rPr>
                <w:noProof w:val="0"/>
                <w:sz w:val="18"/>
                <w:szCs w:val="18"/>
                <w:lang w:val="en-CA"/>
              </w:rPr>
            </w:pPr>
            <w:r w:rsidRPr="00A83C25">
              <w:rPr>
                <w:noProof w:val="0"/>
                <w:sz w:val="18"/>
                <w:szCs w:val="18"/>
                <w:lang w:val="en-CA"/>
              </w:rPr>
              <w:t>Consider a litter bag dispenser and bin policy that will determine where bins and dispensers should be provided</w:t>
            </w:r>
          </w:p>
          <w:p w14:paraId="6A14CD67" w14:textId="66684860" w:rsidR="0016636B" w:rsidRPr="00A83C25" w:rsidRDefault="0016636B" w:rsidP="0016636B">
            <w:pPr>
              <w:pStyle w:val="Normal-Table11ptpara"/>
              <w:rPr>
                <w:noProof w:val="0"/>
                <w:lang w:val="en-CA"/>
              </w:rPr>
            </w:pPr>
          </w:p>
        </w:tc>
        <w:tc>
          <w:tcPr>
            <w:tcW w:w="1981" w:type="dxa"/>
          </w:tcPr>
          <w:p w14:paraId="2666D3EE"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51DD1220"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LL</w:t>
            </w:r>
          </w:p>
          <w:p w14:paraId="3B18E540" w14:textId="290D261A"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2436F3B9" w14:textId="787B6A11" w:rsidR="0016636B" w:rsidRPr="00A83C25" w:rsidRDefault="0016636B" w:rsidP="0016636B">
            <w:pPr>
              <w:pStyle w:val="Bullet1-9pt"/>
              <w:rPr>
                <w:noProof w:val="0"/>
                <w:lang w:val="en-CA"/>
              </w:rPr>
            </w:pPr>
            <w:r w:rsidRPr="00A83C25">
              <w:rPr>
                <w:noProof w:val="0"/>
                <w:lang w:val="en-CA"/>
              </w:rPr>
              <w:t>Policy scoped</w:t>
            </w:r>
          </w:p>
        </w:tc>
        <w:tc>
          <w:tcPr>
            <w:tcW w:w="2115" w:type="dxa"/>
          </w:tcPr>
          <w:p w14:paraId="451F9341" w14:textId="0755F795" w:rsidR="0016636B" w:rsidRPr="00A83C25" w:rsidRDefault="0016636B" w:rsidP="0016636B">
            <w:pPr>
              <w:pStyle w:val="Bullet1-9pt"/>
              <w:rPr>
                <w:noProof w:val="0"/>
                <w:lang w:val="en-CA"/>
              </w:rPr>
            </w:pPr>
            <w:r w:rsidRPr="00A83C25">
              <w:rPr>
                <w:noProof w:val="0"/>
                <w:lang w:val="en-CA"/>
              </w:rPr>
              <w:t>2018</w:t>
            </w:r>
          </w:p>
        </w:tc>
      </w:tr>
      <w:tr w:rsidR="0016636B" w:rsidRPr="00B14EC2" w14:paraId="74EDD384" w14:textId="77777777" w:rsidTr="00A83C25">
        <w:tc>
          <w:tcPr>
            <w:tcW w:w="501" w:type="dxa"/>
            <w:shd w:val="clear" w:color="auto" w:fill="auto"/>
          </w:tcPr>
          <w:p w14:paraId="0E08E596" w14:textId="77777777" w:rsidR="0016636B" w:rsidRPr="00B14EC2" w:rsidRDefault="0016636B" w:rsidP="0016636B">
            <w:pPr>
              <w:pStyle w:val="Actionnumbers"/>
            </w:pPr>
          </w:p>
        </w:tc>
        <w:tc>
          <w:tcPr>
            <w:tcW w:w="7456" w:type="dxa"/>
            <w:gridSpan w:val="2"/>
            <w:shd w:val="clear" w:color="auto" w:fill="auto"/>
          </w:tcPr>
          <w:p w14:paraId="2D5F9EDE" w14:textId="77777777" w:rsidR="0016636B" w:rsidRPr="00A83C25" w:rsidRDefault="0016636B" w:rsidP="0016636B">
            <w:pPr>
              <w:rPr>
                <w:noProof w:val="0"/>
                <w:sz w:val="18"/>
                <w:szCs w:val="18"/>
                <w:lang w:val="en-CA"/>
              </w:rPr>
            </w:pPr>
            <w:r w:rsidRPr="00A83C25">
              <w:rPr>
                <w:noProof w:val="0"/>
                <w:sz w:val="18"/>
                <w:szCs w:val="18"/>
                <w:lang w:val="en-CA"/>
              </w:rPr>
              <w:t>Review the schedule for the patrolling of parks, particularly addressing ‘high complaint’ parks</w:t>
            </w:r>
          </w:p>
          <w:p w14:paraId="1F58516B" w14:textId="0807C6BB" w:rsidR="0016636B" w:rsidRPr="00A83C25" w:rsidRDefault="0016636B" w:rsidP="0016636B">
            <w:pPr>
              <w:pStyle w:val="Normal-Table11ptpara"/>
              <w:rPr>
                <w:noProof w:val="0"/>
                <w:lang w:val="en-CA"/>
              </w:rPr>
            </w:pPr>
          </w:p>
        </w:tc>
        <w:tc>
          <w:tcPr>
            <w:tcW w:w="1981" w:type="dxa"/>
          </w:tcPr>
          <w:p w14:paraId="6D835BC7"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6364D189"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LL</w:t>
            </w:r>
          </w:p>
          <w:p w14:paraId="1A3828D3" w14:textId="2DC75282"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47082B22" w14:textId="52B5019E" w:rsidR="0016636B" w:rsidRPr="00A83C25" w:rsidRDefault="0016636B" w:rsidP="0016636B">
            <w:pPr>
              <w:pStyle w:val="Bullet1-9pt"/>
              <w:rPr>
                <w:noProof w:val="0"/>
                <w:lang w:val="en-CA"/>
              </w:rPr>
            </w:pPr>
            <w:r w:rsidRPr="00A83C25">
              <w:rPr>
                <w:noProof w:val="0"/>
                <w:lang w:val="en-CA"/>
              </w:rPr>
              <w:t>Schedule reviewed and implemented accordingly</w:t>
            </w:r>
          </w:p>
        </w:tc>
        <w:tc>
          <w:tcPr>
            <w:tcW w:w="2115" w:type="dxa"/>
          </w:tcPr>
          <w:p w14:paraId="7782EDE8" w14:textId="368FEF31" w:rsidR="0016636B" w:rsidRPr="00A83C25" w:rsidRDefault="0016636B" w:rsidP="0016636B">
            <w:pPr>
              <w:pStyle w:val="Bullet1-9pt"/>
              <w:rPr>
                <w:noProof w:val="0"/>
                <w:lang w:val="en-CA"/>
              </w:rPr>
            </w:pPr>
            <w:r w:rsidRPr="00A83C25">
              <w:rPr>
                <w:noProof w:val="0"/>
                <w:lang w:val="en-CA"/>
              </w:rPr>
              <w:t xml:space="preserve">2018 </w:t>
            </w:r>
          </w:p>
        </w:tc>
      </w:tr>
      <w:tr w:rsidR="0016636B" w:rsidRPr="00B14EC2" w14:paraId="207DF2EA" w14:textId="77777777" w:rsidTr="00A83C25">
        <w:tc>
          <w:tcPr>
            <w:tcW w:w="501" w:type="dxa"/>
            <w:shd w:val="clear" w:color="auto" w:fill="auto"/>
          </w:tcPr>
          <w:p w14:paraId="62D86111" w14:textId="77777777" w:rsidR="0016636B" w:rsidRPr="00B14EC2" w:rsidRDefault="0016636B" w:rsidP="0016636B">
            <w:pPr>
              <w:pStyle w:val="Actionnumbers"/>
            </w:pPr>
          </w:p>
        </w:tc>
        <w:tc>
          <w:tcPr>
            <w:tcW w:w="7456" w:type="dxa"/>
            <w:gridSpan w:val="2"/>
            <w:shd w:val="clear" w:color="auto" w:fill="auto"/>
          </w:tcPr>
          <w:p w14:paraId="5B67E28F" w14:textId="77777777" w:rsidR="0016636B" w:rsidRPr="00A83C25" w:rsidRDefault="0016636B" w:rsidP="0016636B">
            <w:pPr>
              <w:rPr>
                <w:noProof w:val="0"/>
                <w:sz w:val="18"/>
                <w:szCs w:val="18"/>
                <w:lang w:val="en-CA"/>
              </w:rPr>
            </w:pPr>
            <w:r w:rsidRPr="00A83C25">
              <w:rPr>
                <w:noProof w:val="0"/>
                <w:sz w:val="18"/>
                <w:szCs w:val="18"/>
                <w:lang w:val="en-CA"/>
              </w:rPr>
              <w:t>Purchase of additional cat trapping cages if demand continues</w:t>
            </w:r>
          </w:p>
          <w:p w14:paraId="76F977B4" w14:textId="4AD7FF3F" w:rsidR="0016636B" w:rsidRPr="00A83C25" w:rsidRDefault="0016636B" w:rsidP="0016636B">
            <w:pPr>
              <w:pStyle w:val="Normal-Table11ptpara"/>
              <w:rPr>
                <w:noProof w:val="0"/>
                <w:lang w:val="en-CA"/>
              </w:rPr>
            </w:pPr>
          </w:p>
        </w:tc>
        <w:tc>
          <w:tcPr>
            <w:tcW w:w="1981" w:type="dxa"/>
          </w:tcPr>
          <w:p w14:paraId="25BAE435"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0DD18206"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LL</w:t>
            </w:r>
          </w:p>
          <w:p w14:paraId="45EE4D43" w14:textId="3975DF92"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7D26910A" w14:textId="7A0EB123" w:rsidR="0016636B" w:rsidRPr="00A83C25" w:rsidRDefault="0016636B" w:rsidP="0016636B">
            <w:pPr>
              <w:pStyle w:val="Bullet1-9pt"/>
              <w:rPr>
                <w:noProof w:val="0"/>
                <w:lang w:val="en-CA"/>
              </w:rPr>
            </w:pPr>
            <w:r w:rsidRPr="00A83C25">
              <w:rPr>
                <w:noProof w:val="0"/>
                <w:lang w:val="en-CA"/>
              </w:rPr>
              <w:t>Cat traps acquired if demand warrants</w:t>
            </w:r>
          </w:p>
        </w:tc>
        <w:tc>
          <w:tcPr>
            <w:tcW w:w="2115" w:type="dxa"/>
          </w:tcPr>
          <w:p w14:paraId="6216D1DD" w14:textId="62B36E1F" w:rsidR="0016636B" w:rsidRPr="00A83C25" w:rsidRDefault="0016636B" w:rsidP="0016636B">
            <w:pPr>
              <w:pStyle w:val="Bullet1-9pt"/>
              <w:rPr>
                <w:noProof w:val="0"/>
                <w:lang w:val="en-CA"/>
              </w:rPr>
            </w:pPr>
            <w:r w:rsidRPr="00A83C25">
              <w:rPr>
                <w:noProof w:val="0"/>
                <w:lang w:val="en-CA"/>
              </w:rPr>
              <w:t>As required</w:t>
            </w:r>
          </w:p>
        </w:tc>
      </w:tr>
      <w:tr w:rsidR="0016636B" w:rsidRPr="00B14EC2" w14:paraId="22D284CB" w14:textId="77777777" w:rsidTr="00A83C25">
        <w:tc>
          <w:tcPr>
            <w:tcW w:w="501" w:type="dxa"/>
            <w:shd w:val="clear" w:color="auto" w:fill="auto"/>
          </w:tcPr>
          <w:p w14:paraId="1ADCB681" w14:textId="77777777" w:rsidR="0016636B" w:rsidRPr="00B14EC2" w:rsidRDefault="0016636B" w:rsidP="0016636B">
            <w:pPr>
              <w:pStyle w:val="Actionnumbers"/>
            </w:pPr>
          </w:p>
        </w:tc>
        <w:tc>
          <w:tcPr>
            <w:tcW w:w="7456" w:type="dxa"/>
            <w:gridSpan w:val="2"/>
            <w:shd w:val="clear" w:color="auto" w:fill="auto"/>
          </w:tcPr>
          <w:p w14:paraId="1293D5AA" w14:textId="77777777" w:rsidR="0016636B" w:rsidRPr="00A83C25" w:rsidRDefault="0016636B" w:rsidP="0016636B">
            <w:pPr>
              <w:rPr>
                <w:noProof w:val="0"/>
                <w:sz w:val="18"/>
                <w:szCs w:val="18"/>
                <w:lang w:val="en-CA"/>
              </w:rPr>
            </w:pPr>
            <w:r w:rsidRPr="00A83C25">
              <w:rPr>
                <w:noProof w:val="0"/>
                <w:sz w:val="18"/>
                <w:szCs w:val="18"/>
                <w:lang w:val="en-CA"/>
              </w:rPr>
              <w:t xml:space="preserve">Investigate successful industry/sector programs that have achieved reduced incidents of cat trespass/wandering </w:t>
            </w:r>
          </w:p>
          <w:p w14:paraId="4C788C36" w14:textId="77777777" w:rsidR="0016636B" w:rsidRPr="00A83C25" w:rsidRDefault="0016636B" w:rsidP="0016636B">
            <w:pPr>
              <w:pStyle w:val="Normal-Table11ptpara"/>
              <w:rPr>
                <w:noProof w:val="0"/>
                <w:lang w:val="en-CA"/>
              </w:rPr>
            </w:pPr>
          </w:p>
          <w:p w14:paraId="0BDD5A8A" w14:textId="18947687" w:rsidR="0016636B" w:rsidRPr="00A83C25" w:rsidRDefault="0016636B" w:rsidP="0016636B">
            <w:pPr>
              <w:pStyle w:val="Normal-Table11ptpara"/>
              <w:rPr>
                <w:noProof w:val="0"/>
                <w:lang w:val="en-CA"/>
              </w:rPr>
            </w:pPr>
          </w:p>
        </w:tc>
        <w:tc>
          <w:tcPr>
            <w:tcW w:w="1981" w:type="dxa"/>
          </w:tcPr>
          <w:p w14:paraId="0AD55AF0"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360E6D4C"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OERCs</w:t>
            </w:r>
          </w:p>
          <w:p w14:paraId="45E709B8" w14:textId="6283DAB8"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776AA413" w14:textId="77777777" w:rsidR="0016636B" w:rsidRPr="00A83C25" w:rsidRDefault="0016636B" w:rsidP="0016636B">
            <w:pPr>
              <w:pStyle w:val="Bullet1-9pt"/>
              <w:rPr>
                <w:noProof w:val="0"/>
                <w:lang w:val="en-CA"/>
              </w:rPr>
            </w:pPr>
            <w:r w:rsidRPr="00A83C25">
              <w:rPr>
                <w:noProof w:val="0"/>
                <w:lang w:val="en-CA"/>
              </w:rPr>
              <w:t>Investigation/research undertaken</w:t>
            </w:r>
          </w:p>
          <w:p w14:paraId="7E9D8225" w14:textId="512567EF" w:rsidR="0016636B" w:rsidRPr="00A83C25" w:rsidRDefault="0016636B" w:rsidP="0016636B">
            <w:pPr>
              <w:pStyle w:val="Bullet1-9pt"/>
              <w:rPr>
                <w:noProof w:val="0"/>
                <w:lang w:val="en-CA"/>
              </w:rPr>
            </w:pPr>
            <w:r w:rsidRPr="00A83C25">
              <w:rPr>
                <w:noProof w:val="0"/>
                <w:lang w:val="en-CA"/>
              </w:rPr>
              <w:t>Initiatives considered for implementation</w:t>
            </w:r>
          </w:p>
        </w:tc>
        <w:tc>
          <w:tcPr>
            <w:tcW w:w="2115" w:type="dxa"/>
          </w:tcPr>
          <w:p w14:paraId="4B6CAA6A" w14:textId="62F45B5B" w:rsidR="0016636B" w:rsidRPr="00A83C25" w:rsidRDefault="0016636B" w:rsidP="0016636B">
            <w:pPr>
              <w:pStyle w:val="Bullet1-9pt"/>
              <w:rPr>
                <w:noProof w:val="0"/>
                <w:lang w:val="en-CA"/>
              </w:rPr>
            </w:pPr>
            <w:r w:rsidRPr="00A83C25">
              <w:rPr>
                <w:noProof w:val="0"/>
                <w:lang w:val="en-CA"/>
              </w:rPr>
              <w:t>2019/20</w:t>
            </w:r>
          </w:p>
        </w:tc>
      </w:tr>
      <w:tr w:rsidR="0016636B" w:rsidRPr="00B14EC2" w14:paraId="21792A60" w14:textId="77777777" w:rsidTr="00A83C25">
        <w:tc>
          <w:tcPr>
            <w:tcW w:w="501" w:type="dxa"/>
            <w:shd w:val="clear" w:color="auto" w:fill="auto"/>
          </w:tcPr>
          <w:p w14:paraId="013D22E3" w14:textId="77777777" w:rsidR="0016636B" w:rsidRPr="00B14EC2" w:rsidRDefault="0016636B" w:rsidP="0016636B">
            <w:pPr>
              <w:pStyle w:val="Actionnumbers"/>
            </w:pPr>
          </w:p>
        </w:tc>
        <w:tc>
          <w:tcPr>
            <w:tcW w:w="7456" w:type="dxa"/>
            <w:gridSpan w:val="2"/>
            <w:shd w:val="clear" w:color="auto" w:fill="auto"/>
          </w:tcPr>
          <w:p w14:paraId="64E6D2AF" w14:textId="77777777" w:rsidR="0016636B" w:rsidRPr="00A83C25" w:rsidRDefault="0016636B" w:rsidP="0016636B">
            <w:pPr>
              <w:rPr>
                <w:noProof w:val="0"/>
                <w:sz w:val="18"/>
                <w:szCs w:val="18"/>
                <w:lang w:val="en-CA"/>
              </w:rPr>
            </w:pPr>
            <w:r w:rsidRPr="00A83C25">
              <w:rPr>
                <w:noProof w:val="0"/>
                <w:sz w:val="18"/>
                <w:szCs w:val="18"/>
                <w:lang w:val="en-CA"/>
              </w:rPr>
              <w:t>Prepare information sheet/checklist for residents using cat traps e.g. humane treatment, safe operation of cages</w:t>
            </w:r>
          </w:p>
          <w:p w14:paraId="062D7133" w14:textId="77777777" w:rsidR="0016636B" w:rsidRPr="00A83C25" w:rsidRDefault="0016636B" w:rsidP="0016636B">
            <w:pPr>
              <w:pStyle w:val="Normal-Table11ptpara"/>
              <w:rPr>
                <w:noProof w:val="0"/>
                <w:lang w:val="en-CA"/>
              </w:rPr>
            </w:pPr>
          </w:p>
          <w:p w14:paraId="61FD2CC7" w14:textId="5361AAEB" w:rsidR="0016636B" w:rsidRPr="00A83C25" w:rsidRDefault="0016636B" w:rsidP="0016636B">
            <w:pPr>
              <w:pStyle w:val="Normal-Table11ptpara"/>
              <w:rPr>
                <w:noProof w:val="0"/>
                <w:lang w:val="en-CA"/>
              </w:rPr>
            </w:pPr>
          </w:p>
        </w:tc>
        <w:tc>
          <w:tcPr>
            <w:tcW w:w="1981" w:type="dxa"/>
          </w:tcPr>
          <w:p w14:paraId="2A1D5A3D"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431B9433"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OERCs</w:t>
            </w:r>
          </w:p>
          <w:p w14:paraId="48ABA998" w14:textId="141151A8"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61ECBF7A" w14:textId="7776476F" w:rsidR="0016636B" w:rsidRPr="00A83C25" w:rsidRDefault="0016636B" w:rsidP="0016636B">
            <w:pPr>
              <w:pStyle w:val="Bullet1-9pt"/>
              <w:rPr>
                <w:noProof w:val="0"/>
                <w:lang w:val="en-CA"/>
              </w:rPr>
            </w:pPr>
            <w:r w:rsidRPr="00A83C25">
              <w:rPr>
                <w:noProof w:val="0"/>
                <w:lang w:val="en-CA"/>
              </w:rPr>
              <w:t xml:space="preserve">Information sheet/checklist developed and made available </w:t>
            </w:r>
          </w:p>
        </w:tc>
        <w:tc>
          <w:tcPr>
            <w:tcW w:w="2115" w:type="dxa"/>
          </w:tcPr>
          <w:p w14:paraId="7C95FF89" w14:textId="72A6E0DF" w:rsidR="0016636B" w:rsidRPr="00A83C25" w:rsidRDefault="0016636B" w:rsidP="0016636B">
            <w:pPr>
              <w:pStyle w:val="Bullet1-9pt"/>
              <w:rPr>
                <w:noProof w:val="0"/>
                <w:lang w:val="en-CA"/>
              </w:rPr>
            </w:pPr>
            <w:r w:rsidRPr="00A83C25">
              <w:rPr>
                <w:noProof w:val="0"/>
                <w:lang w:val="en-CA"/>
              </w:rPr>
              <w:t>2018/20</w:t>
            </w:r>
          </w:p>
        </w:tc>
      </w:tr>
      <w:tr w:rsidR="00F64DCB" w:rsidRPr="00B14EC2" w14:paraId="123C82BC" w14:textId="77777777" w:rsidTr="00A83C25">
        <w:tc>
          <w:tcPr>
            <w:tcW w:w="501" w:type="dxa"/>
            <w:shd w:val="clear" w:color="auto" w:fill="E6E6E6"/>
          </w:tcPr>
          <w:p w14:paraId="405B653D" w14:textId="77777777" w:rsidR="00F64DCB" w:rsidRPr="00B14EC2" w:rsidRDefault="00F64DCB" w:rsidP="00EC173D">
            <w:pPr>
              <w:pStyle w:val="Actionnumbers"/>
              <w:numPr>
                <w:ilvl w:val="0"/>
                <w:numId w:val="16"/>
              </w:numPr>
            </w:pPr>
          </w:p>
        </w:tc>
        <w:tc>
          <w:tcPr>
            <w:tcW w:w="1342" w:type="dxa"/>
            <w:shd w:val="clear" w:color="auto" w:fill="E6E6E6"/>
          </w:tcPr>
          <w:p w14:paraId="44D41F37" w14:textId="77777777" w:rsidR="00F64DCB" w:rsidRPr="00A83C25" w:rsidRDefault="00F64DCB" w:rsidP="0005352A">
            <w:pPr>
              <w:pStyle w:val="Normalbold"/>
              <w:rPr>
                <w:noProof w:val="0"/>
                <w:sz w:val="18"/>
                <w:szCs w:val="18"/>
                <w:lang w:val="en-CA"/>
              </w:rPr>
            </w:pPr>
          </w:p>
        </w:tc>
        <w:tc>
          <w:tcPr>
            <w:tcW w:w="12899" w:type="dxa"/>
            <w:gridSpan w:val="4"/>
            <w:shd w:val="clear" w:color="auto" w:fill="E6E6E6"/>
          </w:tcPr>
          <w:p w14:paraId="0D47B020" w14:textId="527A9C89" w:rsidR="00F64DCB" w:rsidRPr="00A83C25" w:rsidRDefault="00F64DCB" w:rsidP="0005352A">
            <w:pPr>
              <w:pStyle w:val="Normalbold"/>
              <w:rPr>
                <w:noProof w:val="0"/>
                <w:sz w:val="18"/>
                <w:szCs w:val="18"/>
                <w:lang w:val="en-CA"/>
              </w:rPr>
            </w:pPr>
            <w:r w:rsidRPr="00A83C25">
              <w:rPr>
                <w:noProof w:val="0"/>
                <w:sz w:val="18"/>
                <w:szCs w:val="18"/>
                <w:lang w:val="en-CA"/>
              </w:rPr>
              <w:t>Dog attacks</w:t>
            </w:r>
          </w:p>
        </w:tc>
      </w:tr>
      <w:tr w:rsidR="0016636B" w:rsidRPr="00B14EC2" w14:paraId="68E0AB57" w14:textId="77777777" w:rsidTr="00A83C25">
        <w:tc>
          <w:tcPr>
            <w:tcW w:w="501" w:type="dxa"/>
            <w:shd w:val="clear" w:color="auto" w:fill="auto"/>
          </w:tcPr>
          <w:p w14:paraId="3670283C" w14:textId="77777777" w:rsidR="0016636B" w:rsidRPr="00B14EC2" w:rsidRDefault="0016636B" w:rsidP="0016636B">
            <w:pPr>
              <w:pStyle w:val="Actionnumbers"/>
            </w:pPr>
          </w:p>
        </w:tc>
        <w:tc>
          <w:tcPr>
            <w:tcW w:w="7456" w:type="dxa"/>
            <w:gridSpan w:val="2"/>
            <w:shd w:val="clear" w:color="auto" w:fill="auto"/>
          </w:tcPr>
          <w:p w14:paraId="75BDAA40" w14:textId="3F8DC048" w:rsidR="0016636B" w:rsidRPr="00837061" w:rsidRDefault="0016636B" w:rsidP="00837061">
            <w:pPr>
              <w:rPr>
                <w:noProof w:val="0"/>
                <w:sz w:val="18"/>
                <w:szCs w:val="18"/>
                <w:lang w:val="en-CA"/>
              </w:rPr>
            </w:pPr>
            <w:r w:rsidRPr="00A83C25">
              <w:rPr>
                <w:noProof w:val="0"/>
                <w:sz w:val="18"/>
                <w:szCs w:val="18"/>
                <w:lang w:val="en-CA"/>
              </w:rPr>
              <w:t>Develop an information package for cat owners whose cats are the subject of cat trespass complaints</w:t>
            </w:r>
          </w:p>
        </w:tc>
        <w:tc>
          <w:tcPr>
            <w:tcW w:w="1981" w:type="dxa"/>
          </w:tcPr>
          <w:p w14:paraId="7C31AC53"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18ACF5E0"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OERCs</w:t>
            </w:r>
          </w:p>
          <w:p w14:paraId="18E7C2F6" w14:textId="3E614075"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5C669CAA" w14:textId="33F2972E" w:rsidR="0016636B" w:rsidRPr="00A83C25" w:rsidRDefault="0016636B" w:rsidP="0016636B">
            <w:pPr>
              <w:pStyle w:val="Bullet1-9pt"/>
              <w:rPr>
                <w:noProof w:val="0"/>
                <w:lang w:val="en-CA"/>
              </w:rPr>
            </w:pPr>
            <w:r w:rsidRPr="00A83C25">
              <w:rPr>
                <w:noProof w:val="0"/>
                <w:lang w:val="en-CA"/>
              </w:rPr>
              <w:t>Information package prepared and made available</w:t>
            </w:r>
          </w:p>
        </w:tc>
        <w:tc>
          <w:tcPr>
            <w:tcW w:w="2115" w:type="dxa"/>
          </w:tcPr>
          <w:p w14:paraId="0DF41BF1" w14:textId="69DD5A42" w:rsidR="0016636B" w:rsidRPr="00A83C25" w:rsidRDefault="0016636B" w:rsidP="0016636B">
            <w:pPr>
              <w:pStyle w:val="Bullet1-9pt"/>
              <w:rPr>
                <w:noProof w:val="0"/>
                <w:lang w:val="en-CA"/>
              </w:rPr>
            </w:pPr>
            <w:r w:rsidRPr="00A83C25">
              <w:rPr>
                <w:noProof w:val="0"/>
                <w:lang w:val="en-CA"/>
              </w:rPr>
              <w:t>2018/20</w:t>
            </w:r>
          </w:p>
        </w:tc>
      </w:tr>
      <w:tr w:rsidR="0016636B" w:rsidRPr="00B14EC2" w14:paraId="3CA8B041" w14:textId="77777777" w:rsidTr="00A83C25">
        <w:tc>
          <w:tcPr>
            <w:tcW w:w="501" w:type="dxa"/>
            <w:shd w:val="clear" w:color="auto" w:fill="auto"/>
          </w:tcPr>
          <w:p w14:paraId="0E1A0AB1" w14:textId="77777777" w:rsidR="0016636B" w:rsidRPr="00B14EC2" w:rsidRDefault="0016636B" w:rsidP="0016636B">
            <w:pPr>
              <w:pStyle w:val="Actionnumbers"/>
            </w:pPr>
          </w:p>
        </w:tc>
        <w:tc>
          <w:tcPr>
            <w:tcW w:w="7456" w:type="dxa"/>
            <w:gridSpan w:val="2"/>
            <w:shd w:val="clear" w:color="auto" w:fill="auto"/>
          </w:tcPr>
          <w:p w14:paraId="3F20EF39" w14:textId="0B874ED3" w:rsidR="0016636B" w:rsidRPr="00A83C25" w:rsidRDefault="0016636B" w:rsidP="0016636B">
            <w:pPr>
              <w:pStyle w:val="Normal-1pt"/>
              <w:framePr w:hSpace="0" w:wrap="auto" w:vAnchor="margin" w:hAnchor="text" w:xAlign="left" w:yAlign="inline"/>
              <w:rPr>
                <w:noProof w:val="0"/>
                <w:sz w:val="18"/>
                <w:szCs w:val="18"/>
                <w:lang w:val="en-CA"/>
              </w:rPr>
            </w:pPr>
            <w:r w:rsidRPr="00A83C25">
              <w:rPr>
                <w:noProof w:val="0"/>
                <w:sz w:val="18"/>
                <w:szCs w:val="18"/>
                <w:lang w:val="en-CA"/>
              </w:rPr>
              <w:t xml:space="preserve">Investigate </w:t>
            </w:r>
            <w:r w:rsidR="00837061">
              <w:rPr>
                <w:noProof w:val="0"/>
                <w:sz w:val="18"/>
                <w:szCs w:val="18"/>
                <w:lang w:val="en-CA"/>
              </w:rPr>
              <w:t>methods</w:t>
            </w:r>
            <w:r w:rsidRPr="00A83C25">
              <w:rPr>
                <w:noProof w:val="0"/>
                <w:sz w:val="18"/>
                <w:szCs w:val="18"/>
                <w:lang w:val="en-CA"/>
              </w:rPr>
              <w:t xml:space="preserve"> to reach target groups with information about:</w:t>
            </w:r>
          </w:p>
          <w:p w14:paraId="52A3154C" w14:textId="77777777" w:rsidR="0016636B" w:rsidRPr="00A83C25" w:rsidRDefault="0016636B" w:rsidP="0016636B">
            <w:pPr>
              <w:pStyle w:val="Bullet2"/>
              <w:rPr>
                <w:noProof w:val="0"/>
                <w:sz w:val="18"/>
                <w:szCs w:val="18"/>
                <w:lang w:val="en-CA"/>
              </w:rPr>
            </w:pPr>
            <w:r w:rsidRPr="00A83C25">
              <w:rPr>
                <w:noProof w:val="0"/>
                <w:sz w:val="18"/>
                <w:szCs w:val="18"/>
                <w:lang w:val="en-CA"/>
              </w:rPr>
              <w:t xml:space="preserve">managing children around dogs </w:t>
            </w:r>
          </w:p>
          <w:p w14:paraId="7EA0BDCB" w14:textId="32F59CA3" w:rsidR="0016636B" w:rsidRDefault="0016636B" w:rsidP="0016636B">
            <w:pPr>
              <w:pStyle w:val="Bullet2"/>
              <w:rPr>
                <w:noProof w:val="0"/>
                <w:sz w:val="18"/>
                <w:szCs w:val="18"/>
                <w:lang w:val="en-CA"/>
              </w:rPr>
            </w:pPr>
            <w:r w:rsidRPr="00A83C25">
              <w:rPr>
                <w:noProof w:val="0"/>
                <w:sz w:val="18"/>
                <w:szCs w:val="18"/>
                <w:lang w:val="en-CA"/>
              </w:rPr>
              <w:t xml:space="preserve">education of children about </w:t>
            </w:r>
            <w:r w:rsidR="00837061">
              <w:rPr>
                <w:noProof w:val="0"/>
                <w:sz w:val="18"/>
                <w:szCs w:val="18"/>
                <w:lang w:val="en-CA"/>
              </w:rPr>
              <w:t xml:space="preserve">the </w:t>
            </w:r>
            <w:r w:rsidRPr="00A83C25">
              <w:rPr>
                <w:noProof w:val="0"/>
                <w:sz w:val="18"/>
                <w:szCs w:val="18"/>
                <w:lang w:val="en-CA"/>
              </w:rPr>
              <w:t>handling of dogs</w:t>
            </w:r>
          </w:p>
          <w:p w14:paraId="1386F588" w14:textId="77777777" w:rsidR="00837061" w:rsidRPr="007B4DBA" w:rsidRDefault="00837061" w:rsidP="00837061">
            <w:pPr>
              <w:pStyle w:val="Bullet2"/>
              <w:numPr>
                <w:ilvl w:val="0"/>
                <w:numId w:val="0"/>
              </w:numPr>
              <w:ind w:left="568" w:hanging="284"/>
              <w:rPr>
                <w:noProof w:val="0"/>
                <w:sz w:val="18"/>
                <w:szCs w:val="18"/>
                <w:lang w:val="en-CA"/>
              </w:rPr>
            </w:pPr>
          </w:p>
          <w:p w14:paraId="0B5E225C" w14:textId="481C38A3" w:rsidR="0016636B" w:rsidRPr="00A83C25" w:rsidRDefault="0016636B" w:rsidP="0016636B">
            <w:pPr>
              <w:pStyle w:val="Normal-Table11ptpara"/>
              <w:rPr>
                <w:noProof w:val="0"/>
                <w:lang w:val="en-CA"/>
              </w:rPr>
            </w:pPr>
            <w:r w:rsidRPr="00A83C25">
              <w:rPr>
                <w:noProof w:val="0"/>
                <w:lang w:val="en-CA"/>
              </w:rPr>
              <w:lastRenderedPageBreak/>
              <w:t>Consider more targeted communications to promote awareness of appropriate handling of dogs</w:t>
            </w:r>
          </w:p>
        </w:tc>
        <w:tc>
          <w:tcPr>
            <w:tcW w:w="1981" w:type="dxa"/>
          </w:tcPr>
          <w:p w14:paraId="27DDC203" w14:textId="77777777" w:rsidR="0016636B" w:rsidRPr="00A83C25" w:rsidRDefault="0016636B" w:rsidP="0016636B">
            <w:pPr>
              <w:pStyle w:val="Bullet1-9pt"/>
              <w:rPr>
                <w:noProof w:val="0"/>
                <w:lang w:val="en-CA"/>
              </w:rPr>
            </w:pPr>
            <w:r w:rsidRPr="00A83C25">
              <w:rPr>
                <w:noProof w:val="0"/>
                <w:lang w:val="en-CA"/>
              </w:rPr>
              <w:lastRenderedPageBreak/>
              <w:t xml:space="preserve">Lead </w:t>
            </w:r>
            <w:r w:rsidRPr="00A83C25">
              <w:rPr>
                <w:b/>
                <w:noProof w:val="0"/>
                <w:lang w:val="en-CA"/>
              </w:rPr>
              <w:t>LL</w:t>
            </w:r>
          </w:p>
          <w:p w14:paraId="0168BAB8" w14:textId="77777777" w:rsidR="0016636B" w:rsidRPr="00A83C25" w:rsidRDefault="0016636B" w:rsidP="0016636B">
            <w:pPr>
              <w:pStyle w:val="Bullet1-9pt"/>
              <w:rPr>
                <w:noProof w:val="0"/>
                <w:lang w:val="en-CA"/>
              </w:rPr>
            </w:pPr>
            <w:r w:rsidRPr="00A83C25">
              <w:rPr>
                <w:noProof w:val="0"/>
                <w:lang w:val="en-CA"/>
              </w:rPr>
              <w:t xml:space="preserve">Support </w:t>
            </w:r>
            <w:r w:rsidRPr="00A83C25">
              <w:rPr>
                <w:b/>
                <w:noProof w:val="0"/>
                <w:lang w:val="en-CA"/>
              </w:rPr>
              <w:t>OERCs Animal Aid Local Media Schools</w:t>
            </w:r>
          </w:p>
          <w:p w14:paraId="3D3608B3" w14:textId="21E6E803" w:rsidR="0016636B" w:rsidRPr="007B4DBA" w:rsidRDefault="0016636B" w:rsidP="007B4DBA">
            <w:pPr>
              <w:pStyle w:val="Bullet1-9pt"/>
              <w:rPr>
                <w:noProof w:val="0"/>
                <w:lang w:val="en-CA"/>
              </w:rPr>
            </w:pPr>
            <w:r w:rsidRPr="00A83C25">
              <w:rPr>
                <w:noProof w:val="0"/>
                <w:lang w:val="en-CA"/>
              </w:rPr>
              <w:t>Role</w:t>
            </w:r>
            <w:r w:rsidRPr="00A83C25">
              <w:rPr>
                <w:b/>
                <w:noProof w:val="0"/>
                <w:lang w:val="en-CA"/>
              </w:rPr>
              <w:t xml:space="preserve"> CL</w:t>
            </w:r>
          </w:p>
          <w:p w14:paraId="5CF89401" w14:textId="77777777" w:rsidR="0016636B" w:rsidRPr="00A83C25" w:rsidRDefault="0016636B" w:rsidP="0016636B">
            <w:pPr>
              <w:pStyle w:val="Bullet1-9pt"/>
              <w:rPr>
                <w:noProof w:val="0"/>
                <w:lang w:val="en-CA"/>
              </w:rPr>
            </w:pPr>
            <w:r w:rsidRPr="00A83C25">
              <w:rPr>
                <w:noProof w:val="0"/>
                <w:lang w:val="en-CA"/>
              </w:rPr>
              <w:lastRenderedPageBreak/>
              <w:t xml:space="preserve">Lead </w:t>
            </w:r>
            <w:r w:rsidRPr="00A83C25">
              <w:rPr>
                <w:b/>
                <w:noProof w:val="0"/>
                <w:lang w:val="en-CA"/>
              </w:rPr>
              <w:t>LL</w:t>
            </w:r>
          </w:p>
          <w:p w14:paraId="4752CBC5"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Animal Aid</w:t>
            </w:r>
          </w:p>
          <w:p w14:paraId="3558CE22" w14:textId="4E602380"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593EC4A8" w14:textId="77777777" w:rsidR="0016636B" w:rsidRPr="00A83C25" w:rsidRDefault="0016636B" w:rsidP="0016636B">
            <w:pPr>
              <w:pStyle w:val="Bullet1-9pt"/>
              <w:rPr>
                <w:noProof w:val="0"/>
                <w:lang w:val="en-CA"/>
              </w:rPr>
            </w:pPr>
            <w:r w:rsidRPr="00A83C25">
              <w:rPr>
                <w:noProof w:val="0"/>
                <w:lang w:val="en-CA"/>
              </w:rPr>
              <w:lastRenderedPageBreak/>
              <w:t>Opportunities through which to target information and relevant partnerships established</w:t>
            </w:r>
          </w:p>
          <w:p w14:paraId="641C0413" w14:textId="5F7FD817" w:rsidR="007B4DBA" w:rsidRPr="007B4DBA" w:rsidRDefault="007B4DBA" w:rsidP="007B4DBA">
            <w:pPr>
              <w:pStyle w:val="Bullet1-9pt"/>
              <w:numPr>
                <w:ilvl w:val="0"/>
                <w:numId w:val="0"/>
              </w:numPr>
              <w:ind w:left="142"/>
              <w:rPr>
                <w:noProof w:val="0"/>
                <w:lang w:val="en-CA"/>
              </w:rPr>
            </w:pPr>
          </w:p>
          <w:p w14:paraId="580B5518" w14:textId="7388D9E4" w:rsidR="0016636B" w:rsidRPr="00A83C25" w:rsidRDefault="0016636B" w:rsidP="0016636B">
            <w:pPr>
              <w:pStyle w:val="Bullet1-9pt"/>
              <w:rPr>
                <w:noProof w:val="0"/>
                <w:lang w:val="en-CA"/>
              </w:rPr>
            </w:pPr>
            <w:r w:rsidRPr="00A83C25">
              <w:rPr>
                <w:noProof w:val="0"/>
                <w:lang w:val="en-CA"/>
              </w:rPr>
              <w:lastRenderedPageBreak/>
              <w:t>Promotional strategies implemented</w:t>
            </w:r>
          </w:p>
          <w:p w14:paraId="3D5EB2B5" w14:textId="6A60B262" w:rsidR="0016636B" w:rsidRPr="00A83C25" w:rsidRDefault="0016636B" w:rsidP="007B4DBA">
            <w:pPr>
              <w:pStyle w:val="Bullet1-9pt"/>
              <w:numPr>
                <w:ilvl w:val="0"/>
                <w:numId w:val="0"/>
              </w:numPr>
              <w:rPr>
                <w:noProof w:val="0"/>
                <w:lang w:val="en-CA"/>
              </w:rPr>
            </w:pPr>
          </w:p>
          <w:p w14:paraId="5A12E2C5" w14:textId="5748B3BD" w:rsidR="007063DC" w:rsidRPr="00A83C25" w:rsidRDefault="007063DC" w:rsidP="007063DC">
            <w:pPr>
              <w:pStyle w:val="Bullet1-9pt"/>
              <w:numPr>
                <w:ilvl w:val="0"/>
                <w:numId w:val="0"/>
              </w:numPr>
              <w:rPr>
                <w:noProof w:val="0"/>
                <w:lang w:val="en-CA"/>
              </w:rPr>
            </w:pPr>
          </w:p>
        </w:tc>
        <w:tc>
          <w:tcPr>
            <w:tcW w:w="2115" w:type="dxa"/>
          </w:tcPr>
          <w:p w14:paraId="0E502010" w14:textId="77777777" w:rsidR="0016636B" w:rsidRPr="00A83C25" w:rsidRDefault="0016636B" w:rsidP="0016636B">
            <w:pPr>
              <w:pStyle w:val="Bullet1-9pt"/>
              <w:rPr>
                <w:noProof w:val="0"/>
                <w:lang w:val="en-CA"/>
              </w:rPr>
            </w:pPr>
            <w:r w:rsidRPr="00A83C25">
              <w:rPr>
                <w:noProof w:val="0"/>
                <w:lang w:val="en-CA"/>
              </w:rPr>
              <w:lastRenderedPageBreak/>
              <w:t>2019</w:t>
            </w:r>
          </w:p>
          <w:p w14:paraId="32EAC9B3" w14:textId="77777777" w:rsidR="0016636B" w:rsidRPr="00A83C25" w:rsidRDefault="0016636B" w:rsidP="0016636B">
            <w:pPr>
              <w:pStyle w:val="Normal9ptbold"/>
              <w:framePr w:hSpace="0" w:wrap="auto" w:vAnchor="margin" w:hAnchor="text" w:xAlign="left" w:yAlign="inline"/>
              <w:rPr>
                <w:noProof w:val="0"/>
                <w:lang w:val="en-CA"/>
              </w:rPr>
            </w:pPr>
          </w:p>
          <w:p w14:paraId="7448A13B" w14:textId="77777777" w:rsidR="0016636B" w:rsidRPr="00A83C25" w:rsidRDefault="0016636B" w:rsidP="0016636B">
            <w:pPr>
              <w:pStyle w:val="Normal9ptbold"/>
              <w:framePr w:hSpace="0" w:wrap="auto" w:vAnchor="margin" w:hAnchor="text" w:xAlign="left" w:yAlign="inline"/>
              <w:rPr>
                <w:noProof w:val="0"/>
                <w:lang w:val="en-CA"/>
              </w:rPr>
            </w:pPr>
          </w:p>
          <w:p w14:paraId="2BC824A3" w14:textId="12FFA43E" w:rsidR="0016636B" w:rsidRPr="007B4DBA" w:rsidRDefault="0016636B" w:rsidP="007B4DBA">
            <w:pPr>
              <w:pStyle w:val="Bullet1-9pt"/>
              <w:rPr>
                <w:noProof w:val="0"/>
                <w:lang w:val="en-CA"/>
              </w:rPr>
            </w:pPr>
            <w:r w:rsidRPr="00A83C25">
              <w:rPr>
                <w:noProof w:val="0"/>
                <w:lang w:val="en-CA"/>
              </w:rPr>
              <w:t>2020/21</w:t>
            </w:r>
          </w:p>
          <w:p w14:paraId="2AE8B65C" w14:textId="383251B0" w:rsidR="0016636B" w:rsidRPr="00A83C25" w:rsidRDefault="0016636B" w:rsidP="0016636B">
            <w:pPr>
              <w:pStyle w:val="Bullet1-9pt"/>
              <w:rPr>
                <w:noProof w:val="0"/>
                <w:lang w:val="en-CA"/>
              </w:rPr>
            </w:pPr>
            <w:r w:rsidRPr="00A83C25">
              <w:rPr>
                <w:noProof w:val="0"/>
                <w:lang w:val="en-CA"/>
              </w:rPr>
              <w:lastRenderedPageBreak/>
              <w:t>2019-21</w:t>
            </w:r>
          </w:p>
        </w:tc>
      </w:tr>
      <w:tr w:rsidR="0016636B" w:rsidRPr="00B14EC2" w14:paraId="5DBCF4BA" w14:textId="77777777" w:rsidTr="00A83C25">
        <w:tc>
          <w:tcPr>
            <w:tcW w:w="501" w:type="dxa"/>
            <w:shd w:val="clear" w:color="auto" w:fill="auto"/>
          </w:tcPr>
          <w:p w14:paraId="2E7E765F" w14:textId="77777777" w:rsidR="0016636B" w:rsidRPr="00B14EC2" w:rsidRDefault="0016636B" w:rsidP="0016636B">
            <w:pPr>
              <w:pStyle w:val="Actionnumbers"/>
            </w:pPr>
          </w:p>
        </w:tc>
        <w:tc>
          <w:tcPr>
            <w:tcW w:w="7456" w:type="dxa"/>
            <w:gridSpan w:val="2"/>
            <w:shd w:val="clear" w:color="auto" w:fill="auto"/>
          </w:tcPr>
          <w:p w14:paraId="7FA7AC88" w14:textId="77777777" w:rsidR="0016636B" w:rsidRPr="00A83C25" w:rsidRDefault="0016636B" w:rsidP="0016636B">
            <w:pPr>
              <w:rPr>
                <w:noProof w:val="0"/>
                <w:sz w:val="18"/>
                <w:szCs w:val="18"/>
                <w:lang w:val="en-CA"/>
              </w:rPr>
            </w:pPr>
            <w:r w:rsidRPr="00A83C25">
              <w:rPr>
                <w:noProof w:val="0"/>
                <w:sz w:val="18"/>
                <w:szCs w:val="18"/>
                <w:lang w:val="en-CA"/>
              </w:rPr>
              <w:t>Enhance the promotion/distribution of information that assists residents to make appropriate pet selection, particularly in relation to dogs.</w:t>
            </w:r>
          </w:p>
          <w:p w14:paraId="5E033BE1" w14:textId="7D74A9EC" w:rsidR="0016636B" w:rsidRPr="00A83C25" w:rsidRDefault="0016636B" w:rsidP="0016636B">
            <w:pPr>
              <w:pStyle w:val="Normal-Table11ptpara"/>
              <w:rPr>
                <w:noProof w:val="0"/>
                <w:lang w:val="en-CA"/>
              </w:rPr>
            </w:pPr>
          </w:p>
        </w:tc>
        <w:tc>
          <w:tcPr>
            <w:tcW w:w="1981" w:type="dxa"/>
          </w:tcPr>
          <w:p w14:paraId="404A1E14"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7670BD87"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Animal Aid</w:t>
            </w:r>
          </w:p>
          <w:p w14:paraId="3D1D12A3" w14:textId="5E23E332"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0DAF80C8" w14:textId="21CFD872" w:rsidR="0016636B" w:rsidRPr="00A83C25" w:rsidRDefault="0016636B" w:rsidP="0016636B">
            <w:pPr>
              <w:pStyle w:val="Bullet1-9pt"/>
              <w:rPr>
                <w:noProof w:val="0"/>
                <w:lang w:val="en-CA"/>
              </w:rPr>
            </w:pPr>
            <w:r w:rsidRPr="00A83C25">
              <w:rPr>
                <w:noProof w:val="0"/>
                <w:lang w:val="en-CA"/>
              </w:rPr>
              <w:t xml:space="preserve">Information more widely promoted in conjunction with promotional partners </w:t>
            </w:r>
          </w:p>
        </w:tc>
        <w:tc>
          <w:tcPr>
            <w:tcW w:w="2115" w:type="dxa"/>
          </w:tcPr>
          <w:p w14:paraId="1F60C046" w14:textId="0B38EFE3" w:rsidR="0016636B" w:rsidRPr="00A83C25" w:rsidRDefault="0016636B" w:rsidP="0016636B">
            <w:pPr>
              <w:pStyle w:val="Bullet1-9pt"/>
              <w:rPr>
                <w:noProof w:val="0"/>
                <w:lang w:val="en-CA"/>
              </w:rPr>
            </w:pPr>
            <w:r w:rsidRPr="00A83C25">
              <w:rPr>
                <w:noProof w:val="0"/>
                <w:lang w:val="en-CA"/>
              </w:rPr>
              <w:t>2019/20</w:t>
            </w:r>
          </w:p>
        </w:tc>
      </w:tr>
      <w:tr w:rsidR="00F64DCB" w:rsidRPr="00B14EC2" w14:paraId="5E7F2A79" w14:textId="77777777" w:rsidTr="00A83C25">
        <w:tc>
          <w:tcPr>
            <w:tcW w:w="501" w:type="dxa"/>
            <w:shd w:val="clear" w:color="auto" w:fill="E6E6E6"/>
          </w:tcPr>
          <w:p w14:paraId="35055F5C" w14:textId="77777777" w:rsidR="00F64DCB" w:rsidRPr="00B14EC2" w:rsidRDefault="00F64DCB" w:rsidP="00504FFC">
            <w:pPr>
              <w:pStyle w:val="Actionnumbers"/>
              <w:numPr>
                <w:ilvl w:val="0"/>
                <w:numId w:val="0"/>
              </w:numPr>
              <w:ind w:left="414"/>
            </w:pPr>
          </w:p>
        </w:tc>
        <w:tc>
          <w:tcPr>
            <w:tcW w:w="1342" w:type="dxa"/>
            <w:shd w:val="clear" w:color="auto" w:fill="E6E6E6"/>
          </w:tcPr>
          <w:p w14:paraId="1F65E607" w14:textId="77777777" w:rsidR="00F64DCB" w:rsidRPr="00A83C25" w:rsidRDefault="00F64DCB" w:rsidP="0005352A">
            <w:pPr>
              <w:pStyle w:val="Normalbold"/>
              <w:rPr>
                <w:noProof w:val="0"/>
                <w:sz w:val="18"/>
                <w:szCs w:val="18"/>
                <w:lang w:val="en-CA"/>
              </w:rPr>
            </w:pPr>
          </w:p>
        </w:tc>
        <w:tc>
          <w:tcPr>
            <w:tcW w:w="12899" w:type="dxa"/>
            <w:gridSpan w:val="4"/>
            <w:shd w:val="clear" w:color="auto" w:fill="E6E6E6"/>
          </w:tcPr>
          <w:p w14:paraId="2A281375" w14:textId="20EC2C22" w:rsidR="00F64DCB" w:rsidRPr="00A83C25" w:rsidRDefault="00F64DCB" w:rsidP="0005352A">
            <w:pPr>
              <w:pStyle w:val="Normalbold"/>
              <w:rPr>
                <w:noProof w:val="0"/>
                <w:sz w:val="18"/>
                <w:szCs w:val="18"/>
                <w:lang w:val="en-CA"/>
              </w:rPr>
            </w:pPr>
            <w:r w:rsidRPr="00A83C25">
              <w:rPr>
                <w:noProof w:val="0"/>
                <w:sz w:val="18"/>
                <w:szCs w:val="18"/>
                <w:lang w:val="en-CA"/>
              </w:rPr>
              <w:t>Managing dangerous, menacing and restricted breed dogs</w:t>
            </w:r>
          </w:p>
        </w:tc>
      </w:tr>
      <w:tr w:rsidR="0016636B" w:rsidRPr="00B14EC2" w14:paraId="7CAAAB6B" w14:textId="77777777" w:rsidTr="00A83C25">
        <w:tc>
          <w:tcPr>
            <w:tcW w:w="501" w:type="dxa"/>
            <w:shd w:val="clear" w:color="auto" w:fill="auto"/>
          </w:tcPr>
          <w:p w14:paraId="54FF273D" w14:textId="77777777" w:rsidR="0016636B" w:rsidRPr="00B14EC2" w:rsidRDefault="0016636B" w:rsidP="0016636B">
            <w:pPr>
              <w:pStyle w:val="Actionnumbers"/>
            </w:pPr>
          </w:p>
        </w:tc>
        <w:tc>
          <w:tcPr>
            <w:tcW w:w="7456" w:type="dxa"/>
            <w:gridSpan w:val="2"/>
            <w:shd w:val="clear" w:color="auto" w:fill="auto"/>
          </w:tcPr>
          <w:p w14:paraId="01EC865E" w14:textId="491AE0A2" w:rsidR="0016636B" w:rsidRPr="00A83C25" w:rsidRDefault="0016636B" w:rsidP="0016636B">
            <w:pPr>
              <w:rPr>
                <w:noProof w:val="0"/>
                <w:sz w:val="18"/>
                <w:szCs w:val="18"/>
                <w:lang w:val="en-CA"/>
              </w:rPr>
            </w:pPr>
            <w:r w:rsidRPr="00A83C25">
              <w:rPr>
                <w:noProof w:val="0"/>
                <w:sz w:val="18"/>
                <w:szCs w:val="18"/>
                <w:lang w:val="en-CA"/>
              </w:rPr>
              <w:t xml:space="preserve">Review the data collected relating to dog attacks </w:t>
            </w:r>
            <w:proofErr w:type="gramStart"/>
            <w:r w:rsidRPr="00A83C25">
              <w:rPr>
                <w:noProof w:val="0"/>
                <w:sz w:val="18"/>
                <w:szCs w:val="18"/>
                <w:lang w:val="en-CA"/>
              </w:rPr>
              <w:t>in order to</w:t>
            </w:r>
            <w:proofErr w:type="gramEnd"/>
            <w:r w:rsidRPr="00A83C25">
              <w:rPr>
                <w:noProof w:val="0"/>
                <w:sz w:val="18"/>
                <w:szCs w:val="18"/>
                <w:lang w:val="en-CA"/>
              </w:rPr>
              <w:t xml:space="preserve"> identify if there are any patterns/trends that </w:t>
            </w:r>
            <w:r w:rsidR="00837061">
              <w:rPr>
                <w:noProof w:val="0"/>
                <w:sz w:val="18"/>
                <w:szCs w:val="18"/>
                <w:lang w:val="en-CA"/>
              </w:rPr>
              <w:t>could</w:t>
            </w:r>
            <w:r w:rsidRPr="00A83C25">
              <w:rPr>
                <w:noProof w:val="0"/>
                <w:sz w:val="18"/>
                <w:szCs w:val="18"/>
                <w:lang w:val="en-CA"/>
              </w:rPr>
              <w:t xml:space="preserve"> be addressed via targeted strategies.</w:t>
            </w:r>
          </w:p>
          <w:p w14:paraId="5B912421" w14:textId="2C5632ED" w:rsidR="0016636B" w:rsidRPr="00A83C25" w:rsidRDefault="0016636B" w:rsidP="0016636B">
            <w:pPr>
              <w:pStyle w:val="Normal-Table11ptpara"/>
              <w:rPr>
                <w:noProof w:val="0"/>
                <w:lang w:val="en-CA"/>
              </w:rPr>
            </w:pPr>
          </w:p>
        </w:tc>
        <w:tc>
          <w:tcPr>
            <w:tcW w:w="1981" w:type="dxa"/>
          </w:tcPr>
          <w:p w14:paraId="0930C89D"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2F8CE609"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LL</w:t>
            </w:r>
          </w:p>
          <w:p w14:paraId="6A23DF13" w14:textId="4B61A72F"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754AA843" w14:textId="7C578D96" w:rsidR="0016636B" w:rsidRPr="00A83C25" w:rsidRDefault="0016636B" w:rsidP="0016636B">
            <w:pPr>
              <w:pStyle w:val="Bullet1-9pt"/>
              <w:rPr>
                <w:noProof w:val="0"/>
                <w:lang w:val="en-CA"/>
              </w:rPr>
            </w:pPr>
            <w:r w:rsidRPr="00A83C25">
              <w:rPr>
                <w:noProof w:val="0"/>
                <w:lang w:val="en-CA"/>
              </w:rPr>
              <w:t>Data reviewed and additional data collected if required</w:t>
            </w:r>
          </w:p>
        </w:tc>
        <w:tc>
          <w:tcPr>
            <w:tcW w:w="2115" w:type="dxa"/>
          </w:tcPr>
          <w:p w14:paraId="7D31DAFA" w14:textId="32E37B11" w:rsidR="0016636B" w:rsidRPr="00A83C25" w:rsidRDefault="0016636B" w:rsidP="0016636B">
            <w:pPr>
              <w:pStyle w:val="Bullet1-9pt"/>
              <w:rPr>
                <w:noProof w:val="0"/>
                <w:lang w:val="en-CA"/>
              </w:rPr>
            </w:pPr>
            <w:r w:rsidRPr="00A83C25">
              <w:rPr>
                <w:noProof w:val="0"/>
                <w:lang w:val="en-CA"/>
              </w:rPr>
              <w:t>2018</w:t>
            </w:r>
          </w:p>
        </w:tc>
      </w:tr>
      <w:tr w:rsidR="0016636B" w:rsidRPr="00B14EC2" w14:paraId="772B7233" w14:textId="77777777" w:rsidTr="00A83C25">
        <w:tc>
          <w:tcPr>
            <w:tcW w:w="501" w:type="dxa"/>
            <w:shd w:val="clear" w:color="auto" w:fill="auto"/>
          </w:tcPr>
          <w:p w14:paraId="4F8D3BEC" w14:textId="77777777" w:rsidR="0016636B" w:rsidRPr="00B14EC2" w:rsidRDefault="0016636B" w:rsidP="0016636B">
            <w:pPr>
              <w:pStyle w:val="Actionnumbers"/>
            </w:pPr>
          </w:p>
        </w:tc>
        <w:tc>
          <w:tcPr>
            <w:tcW w:w="7456" w:type="dxa"/>
            <w:gridSpan w:val="2"/>
            <w:shd w:val="clear" w:color="auto" w:fill="auto"/>
          </w:tcPr>
          <w:p w14:paraId="3FE78041" w14:textId="77777777" w:rsidR="0016636B" w:rsidRPr="00A83C25" w:rsidRDefault="0016636B" w:rsidP="0016636B">
            <w:pPr>
              <w:rPr>
                <w:noProof w:val="0"/>
                <w:sz w:val="18"/>
                <w:szCs w:val="18"/>
                <w:lang w:val="en-CA"/>
              </w:rPr>
            </w:pPr>
            <w:r w:rsidRPr="00A83C25">
              <w:rPr>
                <w:noProof w:val="0"/>
                <w:sz w:val="18"/>
                <w:szCs w:val="18"/>
                <w:lang w:val="en-CA"/>
              </w:rPr>
              <w:t>Review and enhance information for dog owners to ensure there is a clear understanding as to dog behaviour that may lead to their dog being ‘declared’</w:t>
            </w:r>
          </w:p>
          <w:p w14:paraId="64AD56C7" w14:textId="0D0CD22B" w:rsidR="0016636B" w:rsidRPr="00A83C25" w:rsidRDefault="0016636B" w:rsidP="0016636B">
            <w:pPr>
              <w:pStyle w:val="Normal-Table11ptpara"/>
              <w:rPr>
                <w:noProof w:val="0"/>
                <w:lang w:val="en-CA"/>
              </w:rPr>
            </w:pPr>
          </w:p>
        </w:tc>
        <w:tc>
          <w:tcPr>
            <w:tcW w:w="1981" w:type="dxa"/>
          </w:tcPr>
          <w:p w14:paraId="6533F576"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155CAD86"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LL</w:t>
            </w:r>
          </w:p>
          <w:p w14:paraId="68E6FB83" w14:textId="1F79B89C"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6985C88E" w14:textId="1BAC04BA" w:rsidR="0016636B" w:rsidRPr="00A83C25" w:rsidRDefault="0016636B" w:rsidP="0016636B">
            <w:pPr>
              <w:pStyle w:val="Bullet1-9pt"/>
              <w:rPr>
                <w:noProof w:val="0"/>
                <w:lang w:val="en-CA"/>
              </w:rPr>
            </w:pPr>
            <w:r w:rsidRPr="00A83C25">
              <w:rPr>
                <w:noProof w:val="0"/>
                <w:lang w:val="en-CA"/>
              </w:rPr>
              <w:t xml:space="preserve">Information reviewed and promoted more widely </w:t>
            </w:r>
          </w:p>
        </w:tc>
        <w:tc>
          <w:tcPr>
            <w:tcW w:w="2115" w:type="dxa"/>
          </w:tcPr>
          <w:p w14:paraId="004BCE06" w14:textId="35BAB0D9" w:rsidR="0016636B" w:rsidRPr="00A83C25" w:rsidRDefault="0016636B" w:rsidP="0016636B">
            <w:pPr>
              <w:pStyle w:val="Bullet1-9pt"/>
              <w:rPr>
                <w:noProof w:val="0"/>
                <w:lang w:val="en-CA"/>
              </w:rPr>
            </w:pPr>
            <w:r w:rsidRPr="00A83C25">
              <w:rPr>
                <w:noProof w:val="0"/>
                <w:lang w:val="en-CA"/>
              </w:rPr>
              <w:t>2020</w:t>
            </w:r>
          </w:p>
        </w:tc>
      </w:tr>
      <w:tr w:rsidR="0016636B" w:rsidRPr="00B14EC2" w14:paraId="4D775B9F" w14:textId="77777777" w:rsidTr="00A83C25">
        <w:tc>
          <w:tcPr>
            <w:tcW w:w="501" w:type="dxa"/>
            <w:shd w:val="clear" w:color="auto" w:fill="auto"/>
          </w:tcPr>
          <w:p w14:paraId="58C90D4E" w14:textId="77777777" w:rsidR="0016636B" w:rsidRPr="00B14EC2" w:rsidRDefault="0016636B" w:rsidP="0016636B">
            <w:pPr>
              <w:pStyle w:val="Actionnumbers"/>
            </w:pPr>
          </w:p>
        </w:tc>
        <w:tc>
          <w:tcPr>
            <w:tcW w:w="7456" w:type="dxa"/>
            <w:gridSpan w:val="2"/>
            <w:shd w:val="clear" w:color="auto" w:fill="auto"/>
          </w:tcPr>
          <w:p w14:paraId="098754C1" w14:textId="77777777" w:rsidR="0016636B" w:rsidRPr="00A83C25" w:rsidRDefault="0016636B" w:rsidP="0016636B">
            <w:pPr>
              <w:rPr>
                <w:noProof w:val="0"/>
                <w:sz w:val="18"/>
                <w:szCs w:val="18"/>
                <w:lang w:val="en-CA"/>
              </w:rPr>
            </w:pPr>
            <w:r w:rsidRPr="00A83C25">
              <w:rPr>
                <w:noProof w:val="0"/>
                <w:sz w:val="18"/>
                <w:szCs w:val="18"/>
                <w:lang w:val="en-CA"/>
              </w:rPr>
              <w:t>Review and distribute information to owners of dangerous, menacing and restricted breed dogs to ensure they are aware of current requirements</w:t>
            </w:r>
          </w:p>
          <w:p w14:paraId="730437F1" w14:textId="561F4AD9" w:rsidR="0016636B" w:rsidRPr="00A83C25" w:rsidRDefault="0016636B" w:rsidP="0016636B">
            <w:pPr>
              <w:pStyle w:val="Normal-Table11ptpara"/>
              <w:rPr>
                <w:noProof w:val="0"/>
                <w:lang w:val="en-CA"/>
              </w:rPr>
            </w:pPr>
          </w:p>
        </w:tc>
        <w:tc>
          <w:tcPr>
            <w:tcW w:w="1981" w:type="dxa"/>
          </w:tcPr>
          <w:p w14:paraId="39D02A9E"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01FFD54E"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LL</w:t>
            </w:r>
          </w:p>
          <w:p w14:paraId="03E31469" w14:textId="4EA6C603"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6034B415" w14:textId="6F072F2A" w:rsidR="0016636B" w:rsidRPr="00A83C25" w:rsidRDefault="0016636B" w:rsidP="0016636B">
            <w:pPr>
              <w:pStyle w:val="Bullet1-9pt"/>
              <w:rPr>
                <w:noProof w:val="0"/>
                <w:lang w:val="en-CA"/>
              </w:rPr>
            </w:pPr>
            <w:r w:rsidRPr="00A83C25">
              <w:rPr>
                <w:noProof w:val="0"/>
                <w:lang w:val="en-CA"/>
              </w:rPr>
              <w:t xml:space="preserve">Information reviewed and circulated </w:t>
            </w:r>
          </w:p>
        </w:tc>
        <w:tc>
          <w:tcPr>
            <w:tcW w:w="2115" w:type="dxa"/>
          </w:tcPr>
          <w:p w14:paraId="3992BD5D" w14:textId="58D90F34" w:rsidR="0016636B" w:rsidRPr="00A83C25" w:rsidRDefault="0016636B" w:rsidP="0016636B">
            <w:pPr>
              <w:pStyle w:val="Bullet1-9pt"/>
              <w:rPr>
                <w:noProof w:val="0"/>
                <w:lang w:val="en-CA"/>
              </w:rPr>
            </w:pPr>
            <w:r w:rsidRPr="00A83C25">
              <w:rPr>
                <w:noProof w:val="0"/>
                <w:lang w:val="en-CA"/>
              </w:rPr>
              <w:t>2019</w:t>
            </w:r>
          </w:p>
        </w:tc>
      </w:tr>
      <w:tr w:rsidR="00F64DCB" w:rsidRPr="00B14EC2" w14:paraId="306B4AA1" w14:textId="77777777" w:rsidTr="00A83C25">
        <w:tc>
          <w:tcPr>
            <w:tcW w:w="501" w:type="dxa"/>
            <w:shd w:val="clear" w:color="auto" w:fill="E6E6E6"/>
          </w:tcPr>
          <w:p w14:paraId="7702BD7F" w14:textId="77777777" w:rsidR="00F64DCB" w:rsidRPr="00B14EC2" w:rsidRDefault="00F64DCB" w:rsidP="00504FFC">
            <w:pPr>
              <w:pStyle w:val="Actionnumbers"/>
              <w:numPr>
                <w:ilvl w:val="0"/>
                <w:numId w:val="0"/>
              </w:numPr>
              <w:ind w:left="414"/>
            </w:pPr>
          </w:p>
        </w:tc>
        <w:tc>
          <w:tcPr>
            <w:tcW w:w="1342" w:type="dxa"/>
            <w:shd w:val="clear" w:color="auto" w:fill="E6E6E6"/>
          </w:tcPr>
          <w:p w14:paraId="133AE8A6" w14:textId="77777777" w:rsidR="00F64DCB" w:rsidRPr="00A83C25" w:rsidRDefault="00F64DCB" w:rsidP="0005352A">
            <w:pPr>
              <w:pStyle w:val="Normalbold"/>
              <w:rPr>
                <w:noProof w:val="0"/>
                <w:sz w:val="18"/>
                <w:szCs w:val="18"/>
                <w:lang w:val="en-CA"/>
              </w:rPr>
            </w:pPr>
          </w:p>
        </w:tc>
        <w:tc>
          <w:tcPr>
            <w:tcW w:w="12899" w:type="dxa"/>
            <w:gridSpan w:val="4"/>
            <w:shd w:val="clear" w:color="auto" w:fill="E6E6E6"/>
          </w:tcPr>
          <w:p w14:paraId="3F2CB011" w14:textId="60ED8602" w:rsidR="00F64DCB" w:rsidRPr="00A83C25" w:rsidRDefault="00F64DCB" w:rsidP="0005352A">
            <w:pPr>
              <w:pStyle w:val="Normalbold"/>
              <w:rPr>
                <w:noProof w:val="0"/>
                <w:sz w:val="18"/>
                <w:szCs w:val="18"/>
                <w:lang w:val="en-CA"/>
              </w:rPr>
            </w:pPr>
            <w:r w:rsidRPr="00A83C25">
              <w:rPr>
                <w:noProof w:val="0"/>
                <w:sz w:val="18"/>
                <w:szCs w:val="18"/>
                <w:lang w:val="en-CA"/>
              </w:rPr>
              <w:t xml:space="preserve">Overpopulation (including euthanasia) and welfare of pets </w:t>
            </w:r>
          </w:p>
        </w:tc>
      </w:tr>
      <w:tr w:rsidR="0016636B" w:rsidRPr="00B14EC2" w14:paraId="78BE33F3" w14:textId="77777777" w:rsidTr="00A83C25">
        <w:tc>
          <w:tcPr>
            <w:tcW w:w="501" w:type="dxa"/>
            <w:shd w:val="clear" w:color="auto" w:fill="auto"/>
          </w:tcPr>
          <w:p w14:paraId="1F1ABCC9" w14:textId="77777777" w:rsidR="0016636B" w:rsidRPr="00B14EC2" w:rsidRDefault="0016636B" w:rsidP="0016636B">
            <w:pPr>
              <w:pStyle w:val="Actionnumbers"/>
            </w:pPr>
          </w:p>
        </w:tc>
        <w:tc>
          <w:tcPr>
            <w:tcW w:w="7456" w:type="dxa"/>
            <w:gridSpan w:val="2"/>
            <w:shd w:val="clear" w:color="auto" w:fill="auto"/>
          </w:tcPr>
          <w:p w14:paraId="59BDB145" w14:textId="68A107E3" w:rsidR="0016636B" w:rsidRPr="00A83C25" w:rsidRDefault="00424A0F" w:rsidP="0016636B">
            <w:pPr>
              <w:pStyle w:val="NormalTable10pt"/>
              <w:framePr w:hSpace="0" w:wrap="auto" w:vAnchor="margin" w:hAnchor="text" w:xAlign="left" w:yAlign="inline"/>
              <w:rPr>
                <w:sz w:val="18"/>
                <w:szCs w:val="18"/>
                <w:lang w:val="en-CA"/>
              </w:rPr>
            </w:pPr>
            <w:r>
              <w:rPr>
                <w:sz w:val="18"/>
                <w:szCs w:val="18"/>
                <w:lang w:val="en-CA"/>
              </w:rPr>
              <w:t>Support</w:t>
            </w:r>
            <w:r w:rsidR="0016636B" w:rsidRPr="00A83C25">
              <w:rPr>
                <w:sz w:val="18"/>
                <w:szCs w:val="18"/>
                <w:lang w:val="en-CA"/>
              </w:rPr>
              <w:t xml:space="preserve"> community awareness programs:</w:t>
            </w:r>
          </w:p>
          <w:p w14:paraId="5D468FF6" w14:textId="77777777" w:rsidR="0016636B" w:rsidRPr="00A83C25" w:rsidRDefault="0016636B" w:rsidP="0016636B">
            <w:pPr>
              <w:pStyle w:val="Bullet2"/>
              <w:rPr>
                <w:noProof w:val="0"/>
                <w:sz w:val="18"/>
                <w:szCs w:val="18"/>
                <w:lang w:val="en-CA"/>
              </w:rPr>
            </w:pPr>
            <w:r w:rsidRPr="00A83C25">
              <w:rPr>
                <w:noProof w:val="0"/>
                <w:sz w:val="18"/>
                <w:szCs w:val="18"/>
                <w:lang w:val="en-CA"/>
              </w:rPr>
              <w:t xml:space="preserve">about the benefits of adopting from animal shelters </w:t>
            </w:r>
          </w:p>
          <w:p w14:paraId="770DBFC8" w14:textId="77777777" w:rsidR="0016636B" w:rsidRPr="00A83C25" w:rsidRDefault="0016636B" w:rsidP="0016636B">
            <w:pPr>
              <w:pStyle w:val="Bullet2"/>
              <w:rPr>
                <w:noProof w:val="0"/>
                <w:sz w:val="18"/>
                <w:szCs w:val="18"/>
                <w:lang w:val="en-CA"/>
              </w:rPr>
            </w:pPr>
            <w:r w:rsidRPr="00A83C25">
              <w:rPr>
                <w:noProof w:val="0"/>
                <w:sz w:val="18"/>
                <w:szCs w:val="18"/>
                <w:lang w:val="en-CA"/>
              </w:rPr>
              <w:t xml:space="preserve">to dismiss myths associated with animals that come from shelters  </w:t>
            </w:r>
          </w:p>
          <w:p w14:paraId="65835FAE" w14:textId="77777777" w:rsidR="0016636B" w:rsidRPr="00A83C25" w:rsidRDefault="0016636B" w:rsidP="0016636B">
            <w:pPr>
              <w:pStyle w:val="Normal9pttable-1ptpara"/>
              <w:framePr w:wrap="around"/>
              <w:rPr>
                <w:noProof w:val="0"/>
                <w:lang w:val="en-CA"/>
              </w:rPr>
            </w:pPr>
          </w:p>
          <w:p w14:paraId="01E5CCEF" w14:textId="3E3D8901" w:rsidR="0016636B" w:rsidRPr="00A83C25" w:rsidRDefault="0016636B" w:rsidP="0016636B">
            <w:pPr>
              <w:pStyle w:val="Normal-Table11ptpara"/>
              <w:rPr>
                <w:noProof w:val="0"/>
                <w:lang w:val="en-CA"/>
              </w:rPr>
            </w:pPr>
          </w:p>
        </w:tc>
        <w:tc>
          <w:tcPr>
            <w:tcW w:w="1981" w:type="dxa"/>
          </w:tcPr>
          <w:p w14:paraId="51F9F0C6"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7C96B52A"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Animal Aid OERCs</w:t>
            </w:r>
          </w:p>
          <w:p w14:paraId="06FACB6E" w14:textId="3CB11946"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71236692" w14:textId="77777777" w:rsidR="0016636B" w:rsidRPr="00A83C25" w:rsidRDefault="0016636B" w:rsidP="0016636B">
            <w:pPr>
              <w:pStyle w:val="Bullet1-9pt"/>
              <w:rPr>
                <w:noProof w:val="0"/>
                <w:lang w:val="en-CA"/>
              </w:rPr>
            </w:pPr>
            <w:r w:rsidRPr="00A83C25">
              <w:rPr>
                <w:noProof w:val="0"/>
                <w:lang w:val="en-CA"/>
              </w:rPr>
              <w:t xml:space="preserve">Information researched </w:t>
            </w:r>
            <w:proofErr w:type="gramStart"/>
            <w:r w:rsidRPr="00A83C25">
              <w:rPr>
                <w:noProof w:val="0"/>
                <w:lang w:val="en-CA"/>
              </w:rPr>
              <w:t>and  in</w:t>
            </w:r>
            <w:proofErr w:type="gramEnd"/>
            <w:r w:rsidRPr="00A83C25">
              <w:rPr>
                <w:noProof w:val="0"/>
                <w:lang w:val="en-CA"/>
              </w:rPr>
              <w:t xml:space="preserve"> conjunction with relevant stakeholders</w:t>
            </w:r>
          </w:p>
          <w:p w14:paraId="3CDA5A6B" w14:textId="7622EE90" w:rsidR="0016636B" w:rsidRPr="00A83C25" w:rsidRDefault="0016636B" w:rsidP="0016636B">
            <w:pPr>
              <w:pStyle w:val="Bullet1-9pt"/>
              <w:rPr>
                <w:noProof w:val="0"/>
                <w:lang w:val="en-CA"/>
              </w:rPr>
            </w:pPr>
            <w:r w:rsidRPr="00A83C25">
              <w:rPr>
                <w:noProof w:val="0"/>
                <w:lang w:val="en-CA"/>
              </w:rPr>
              <w:t>Information prepared and promoted</w:t>
            </w:r>
          </w:p>
        </w:tc>
        <w:tc>
          <w:tcPr>
            <w:tcW w:w="2115" w:type="dxa"/>
          </w:tcPr>
          <w:p w14:paraId="36B1315B" w14:textId="77777777" w:rsidR="0016636B" w:rsidRPr="00A83C25" w:rsidRDefault="0016636B" w:rsidP="0016636B">
            <w:pPr>
              <w:pStyle w:val="Bullet1-9pt"/>
              <w:rPr>
                <w:noProof w:val="0"/>
                <w:lang w:val="en-CA"/>
              </w:rPr>
            </w:pPr>
            <w:r w:rsidRPr="00A83C25">
              <w:rPr>
                <w:noProof w:val="0"/>
                <w:lang w:val="en-CA"/>
              </w:rPr>
              <w:t>2019</w:t>
            </w:r>
          </w:p>
          <w:p w14:paraId="46BF39A3" w14:textId="77777777" w:rsidR="0016636B" w:rsidRPr="00A83C25" w:rsidRDefault="0016636B" w:rsidP="0016636B">
            <w:pPr>
              <w:pStyle w:val="Normal9ptbold"/>
              <w:framePr w:hSpace="0" w:wrap="auto" w:vAnchor="margin" w:hAnchor="text" w:xAlign="left" w:yAlign="inline"/>
              <w:rPr>
                <w:noProof w:val="0"/>
                <w:lang w:val="en-CA"/>
              </w:rPr>
            </w:pPr>
          </w:p>
          <w:p w14:paraId="01A381FB" w14:textId="31130A4B" w:rsidR="0016636B" w:rsidRPr="00A83C25" w:rsidRDefault="0016636B" w:rsidP="0016636B">
            <w:pPr>
              <w:pStyle w:val="Bullet1-9pt"/>
              <w:rPr>
                <w:noProof w:val="0"/>
                <w:lang w:val="en-CA"/>
              </w:rPr>
            </w:pPr>
            <w:r w:rsidRPr="00A83C25">
              <w:rPr>
                <w:noProof w:val="0"/>
                <w:lang w:val="en-CA"/>
              </w:rPr>
              <w:t>2020/21</w:t>
            </w:r>
          </w:p>
        </w:tc>
      </w:tr>
      <w:tr w:rsidR="0016636B" w:rsidRPr="00B14EC2" w14:paraId="30D10747" w14:textId="77777777" w:rsidTr="00A83C25">
        <w:tc>
          <w:tcPr>
            <w:tcW w:w="501" w:type="dxa"/>
            <w:shd w:val="clear" w:color="auto" w:fill="auto"/>
          </w:tcPr>
          <w:p w14:paraId="33DBF335" w14:textId="77777777" w:rsidR="0016636B" w:rsidRPr="00B14EC2" w:rsidRDefault="0016636B" w:rsidP="0016636B">
            <w:pPr>
              <w:pStyle w:val="Actionnumbers"/>
            </w:pPr>
          </w:p>
        </w:tc>
        <w:tc>
          <w:tcPr>
            <w:tcW w:w="7456" w:type="dxa"/>
            <w:gridSpan w:val="2"/>
            <w:shd w:val="clear" w:color="auto" w:fill="auto"/>
          </w:tcPr>
          <w:p w14:paraId="0E876118" w14:textId="77777777" w:rsidR="0016636B" w:rsidRPr="00A83C25" w:rsidRDefault="0016636B" w:rsidP="0016636B">
            <w:pPr>
              <w:pStyle w:val="Normal-1pt"/>
              <w:framePr w:hSpace="0" w:wrap="auto" w:vAnchor="margin" w:hAnchor="text" w:xAlign="left" w:yAlign="inline"/>
              <w:rPr>
                <w:noProof w:val="0"/>
                <w:sz w:val="18"/>
                <w:szCs w:val="18"/>
                <w:lang w:val="en-CA"/>
              </w:rPr>
            </w:pPr>
            <w:r w:rsidRPr="00A83C25">
              <w:rPr>
                <w:noProof w:val="0"/>
                <w:sz w:val="18"/>
                <w:szCs w:val="18"/>
                <w:lang w:val="en-CA"/>
              </w:rPr>
              <w:t>Actively encourage the adoption of animals from animal shelters and promote adoption opportunities available to Maroondah residents</w:t>
            </w:r>
          </w:p>
          <w:p w14:paraId="6AA02504" w14:textId="427E9E30" w:rsidR="0016636B" w:rsidRPr="00A83C25" w:rsidRDefault="0016636B" w:rsidP="0016636B">
            <w:pPr>
              <w:pStyle w:val="Normal-Table11ptpara"/>
              <w:rPr>
                <w:noProof w:val="0"/>
                <w:lang w:val="en-CA"/>
              </w:rPr>
            </w:pPr>
          </w:p>
        </w:tc>
        <w:tc>
          <w:tcPr>
            <w:tcW w:w="1981" w:type="dxa"/>
          </w:tcPr>
          <w:p w14:paraId="185D903D"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58733E43"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LL Animal Aid OERCs</w:t>
            </w:r>
          </w:p>
          <w:p w14:paraId="02E1A9E2" w14:textId="77777777" w:rsidR="0016636B" w:rsidRPr="007B4DBA" w:rsidRDefault="0016636B" w:rsidP="0016636B">
            <w:pPr>
              <w:pStyle w:val="Bullet1-9pt"/>
              <w:rPr>
                <w:noProof w:val="0"/>
                <w:lang w:val="en-CA"/>
              </w:rPr>
            </w:pPr>
            <w:r w:rsidRPr="00A83C25">
              <w:rPr>
                <w:noProof w:val="0"/>
                <w:lang w:val="en-CA"/>
              </w:rPr>
              <w:t>Role</w:t>
            </w:r>
            <w:r w:rsidRPr="00A83C25">
              <w:rPr>
                <w:b/>
                <w:noProof w:val="0"/>
                <w:lang w:val="en-CA"/>
              </w:rPr>
              <w:t xml:space="preserve"> CL</w:t>
            </w:r>
          </w:p>
          <w:p w14:paraId="3FDC698D" w14:textId="2065F7D7" w:rsidR="007B4DBA" w:rsidRPr="00A83C25" w:rsidRDefault="007B4DBA" w:rsidP="007B4DBA">
            <w:pPr>
              <w:pStyle w:val="Bullet1-9pt"/>
              <w:numPr>
                <w:ilvl w:val="0"/>
                <w:numId w:val="0"/>
              </w:numPr>
              <w:ind w:left="142" w:hanging="142"/>
              <w:rPr>
                <w:noProof w:val="0"/>
                <w:lang w:val="en-CA"/>
              </w:rPr>
            </w:pPr>
          </w:p>
        </w:tc>
        <w:tc>
          <w:tcPr>
            <w:tcW w:w="2689" w:type="dxa"/>
            <w:shd w:val="clear" w:color="auto" w:fill="auto"/>
          </w:tcPr>
          <w:p w14:paraId="252FEDD6" w14:textId="77777777" w:rsidR="0016636B" w:rsidRPr="00A83C25" w:rsidRDefault="0016636B" w:rsidP="0016636B">
            <w:pPr>
              <w:pStyle w:val="Bullet1-9pt"/>
              <w:rPr>
                <w:noProof w:val="0"/>
                <w:lang w:val="en-CA"/>
              </w:rPr>
            </w:pPr>
            <w:r w:rsidRPr="00A83C25">
              <w:rPr>
                <w:noProof w:val="0"/>
                <w:lang w:val="en-CA"/>
              </w:rPr>
              <w:t xml:space="preserve">Promotion on Council’s website </w:t>
            </w:r>
          </w:p>
          <w:p w14:paraId="3AC3F705" w14:textId="77777777" w:rsidR="0016636B" w:rsidRPr="00A83C25" w:rsidRDefault="0016636B" w:rsidP="0016636B">
            <w:pPr>
              <w:pStyle w:val="Bullet1-9pt"/>
              <w:rPr>
                <w:noProof w:val="0"/>
                <w:lang w:val="en-CA"/>
              </w:rPr>
            </w:pPr>
            <w:r w:rsidRPr="00A83C25">
              <w:rPr>
                <w:noProof w:val="0"/>
                <w:lang w:val="en-CA"/>
              </w:rPr>
              <w:t>Material available at Council offices</w:t>
            </w:r>
          </w:p>
          <w:p w14:paraId="61E3A6F7" w14:textId="0AE85136" w:rsidR="0016636B" w:rsidRPr="00A83C25" w:rsidRDefault="0016636B" w:rsidP="0016636B">
            <w:pPr>
              <w:pStyle w:val="Bullet1-9pt"/>
              <w:rPr>
                <w:noProof w:val="0"/>
                <w:lang w:val="en-CA"/>
              </w:rPr>
            </w:pPr>
            <w:r w:rsidRPr="00A83C25">
              <w:rPr>
                <w:noProof w:val="0"/>
                <w:lang w:val="en-CA"/>
              </w:rPr>
              <w:t>Media promotion</w:t>
            </w:r>
          </w:p>
        </w:tc>
        <w:tc>
          <w:tcPr>
            <w:tcW w:w="2115" w:type="dxa"/>
          </w:tcPr>
          <w:p w14:paraId="1D9BB98E" w14:textId="1225D934" w:rsidR="0016636B" w:rsidRPr="007B4DBA" w:rsidRDefault="0016636B" w:rsidP="0016636B">
            <w:pPr>
              <w:pStyle w:val="Bullet1-9pt"/>
              <w:rPr>
                <w:noProof w:val="0"/>
                <w:lang w:val="en-CA"/>
              </w:rPr>
            </w:pPr>
            <w:r w:rsidRPr="00A83C25">
              <w:rPr>
                <w:noProof w:val="0"/>
                <w:lang w:val="en-CA"/>
              </w:rPr>
              <w:t>2018</w:t>
            </w:r>
          </w:p>
          <w:p w14:paraId="7A2A50E1" w14:textId="77777777" w:rsidR="0016636B" w:rsidRPr="00A83C25" w:rsidRDefault="0016636B" w:rsidP="0016636B">
            <w:pPr>
              <w:pStyle w:val="Bullet1-9pt"/>
              <w:rPr>
                <w:noProof w:val="0"/>
                <w:lang w:val="en-CA"/>
              </w:rPr>
            </w:pPr>
            <w:r w:rsidRPr="00A83C25">
              <w:rPr>
                <w:noProof w:val="0"/>
                <w:lang w:val="en-CA"/>
              </w:rPr>
              <w:t>2018</w:t>
            </w:r>
          </w:p>
          <w:p w14:paraId="446DAED7" w14:textId="77777777" w:rsidR="0016636B" w:rsidRPr="00A83C25" w:rsidRDefault="0016636B" w:rsidP="0016636B">
            <w:pPr>
              <w:pStyle w:val="Bullet1-9pt"/>
              <w:numPr>
                <w:ilvl w:val="0"/>
                <w:numId w:val="0"/>
              </w:numPr>
              <w:rPr>
                <w:noProof w:val="0"/>
                <w:lang w:val="en-CA"/>
              </w:rPr>
            </w:pPr>
          </w:p>
          <w:p w14:paraId="548FEF02" w14:textId="3ED9458C" w:rsidR="0016636B" w:rsidRPr="00A83C25" w:rsidRDefault="0016636B" w:rsidP="0016636B">
            <w:pPr>
              <w:pStyle w:val="Bullet1-9pt"/>
              <w:rPr>
                <w:noProof w:val="0"/>
                <w:lang w:val="en-CA"/>
              </w:rPr>
            </w:pPr>
            <w:r w:rsidRPr="00A83C25">
              <w:rPr>
                <w:noProof w:val="0"/>
                <w:lang w:val="en-CA"/>
              </w:rPr>
              <w:t>2019 - 21</w:t>
            </w:r>
          </w:p>
        </w:tc>
      </w:tr>
      <w:tr w:rsidR="0016636B" w:rsidRPr="00B14EC2" w14:paraId="6B2B93AB" w14:textId="77777777" w:rsidTr="00A83C25">
        <w:tc>
          <w:tcPr>
            <w:tcW w:w="501" w:type="dxa"/>
            <w:shd w:val="clear" w:color="auto" w:fill="auto"/>
          </w:tcPr>
          <w:p w14:paraId="5E1109AE" w14:textId="77777777" w:rsidR="0016636B" w:rsidRPr="00B14EC2" w:rsidRDefault="0016636B" w:rsidP="0016636B">
            <w:pPr>
              <w:pStyle w:val="Actionnumbers"/>
            </w:pPr>
          </w:p>
        </w:tc>
        <w:tc>
          <w:tcPr>
            <w:tcW w:w="7456" w:type="dxa"/>
            <w:gridSpan w:val="2"/>
            <w:shd w:val="clear" w:color="auto" w:fill="auto"/>
          </w:tcPr>
          <w:p w14:paraId="374C7762" w14:textId="52A2BAF5" w:rsidR="0016636B" w:rsidRPr="00A83C25" w:rsidRDefault="0016636B" w:rsidP="0016636B">
            <w:pPr>
              <w:pStyle w:val="Normal-1pt"/>
              <w:framePr w:hSpace="0" w:wrap="auto" w:vAnchor="margin" w:hAnchor="text" w:xAlign="left" w:yAlign="inline"/>
              <w:rPr>
                <w:noProof w:val="0"/>
                <w:sz w:val="18"/>
                <w:szCs w:val="18"/>
                <w:lang w:val="en-CA"/>
              </w:rPr>
            </w:pPr>
            <w:r w:rsidRPr="00A83C25">
              <w:rPr>
                <w:noProof w:val="0"/>
                <w:sz w:val="18"/>
                <w:szCs w:val="18"/>
                <w:lang w:val="en-CA"/>
              </w:rPr>
              <w:t xml:space="preserve">Consider the introduction of </w:t>
            </w:r>
            <w:r w:rsidR="00424A0F">
              <w:rPr>
                <w:noProof w:val="0"/>
                <w:sz w:val="18"/>
                <w:szCs w:val="18"/>
                <w:lang w:val="en-CA"/>
              </w:rPr>
              <w:t xml:space="preserve">a </w:t>
            </w:r>
            <w:r w:rsidRPr="00A83C25">
              <w:rPr>
                <w:noProof w:val="0"/>
                <w:sz w:val="18"/>
                <w:szCs w:val="18"/>
                <w:lang w:val="en-CA"/>
              </w:rPr>
              <w:t>reduced registration fee for animals adopted from animal shelters</w:t>
            </w:r>
          </w:p>
          <w:p w14:paraId="674BB889" w14:textId="0B8CACD7" w:rsidR="0016636B" w:rsidRPr="00A83C25" w:rsidRDefault="0016636B" w:rsidP="0016636B">
            <w:pPr>
              <w:pStyle w:val="Normal-Table11ptpara"/>
              <w:rPr>
                <w:noProof w:val="0"/>
                <w:lang w:val="en-CA"/>
              </w:rPr>
            </w:pPr>
            <w:r w:rsidRPr="00A83C25">
              <w:rPr>
                <w:noProof w:val="0"/>
                <w:lang w:val="en-CA"/>
              </w:rPr>
              <w:t>To be actioned by</w:t>
            </w:r>
            <w:r w:rsidRPr="00A83C25">
              <w:rPr>
                <w:b/>
                <w:noProof w:val="0"/>
                <w:lang w:val="en-CA"/>
              </w:rPr>
              <w:t xml:space="preserve">: LL, </w:t>
            </w:r>
          </w:p>
        </w:tc>
        <w:tc>
          <w:tcPr>
            <w:tcW w:w="1981" w:type="dxa"/>
          </w:tcPr>
          <w:p w14:paraId="690CEB09"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2FA1A9F0"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LL</w:t>
            </w:r>
          </w:p>
          <w:p w14:paraId="5EF3599A" w14:textId="680124B7"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2E55C3CD" w14:textId="0EEA7A18" w:rsidR="0016636B" w:rsidRPr="00A83C25" w:rsidRDefault="0016636B" w:rsidP="0016636B">
            <w:pPr>
              <w:pStyle w:val="Bullet1-9pt"/>
              <w:rPr>
                <w:noProof w:val="0"/>
                <w:lang w:val="en-CA"/>
              </w:rPr>
            </w:pPr>
            <w:r w:rsidRPr="00A83C25">
              <w:rPr>
                <w:noProof w:val="0"/>
                <w:lang w:val="en-CA"/>
              </w:rPr>
              <w:t>Position/policy given consideration</w:t>
            </w:r>
          </w:p>
        </w:tc>
        <w:tc>
          <w:tcPr>
            <w:tcW w:w="2115" w:type="dxa"/>
          </w:tcPr>
          <w:p w14:paraId="38C1501F" w14:textId="325162E6" w:rsidR="0016636B" w:rsidRPr="00A83C25" w:rsidRDefault="0016636B" w:rsidP="0016636B">
            <w:pPr>
              <w:pStyle w:val="Bullet1-9pt"/>
              <w:rPr>
                <w:noProof w:val="0"/>
                <w:lang w:val="en-CA"/>
              </w:rPr>
            </w:pPr>
            <w:r w:rsidRPr="00A83C25">
              <w:rPr>
                <w:noProof w:val="0"/>
                <w:lang w:val="en-CA"/>
              </w:rPr>
              <w:t>2018</w:t>
            </w:r>
          </w:p>
        </w:tc>
      </w:tr>
      <w:tr w:rsidR="0016636B" w:rsidRPr="00B14EC2" w14:paraId="06A92EB7" w14:textId="77777777" w:rsidTr="00A83C25">
        <w:tc>
          <w:tcPr>
            <w:tcW w:w="501" w:type="dxa"/>
            <w:shd w:val="clear" w:color="auto" w:fill="auto"/>
          </w:tcPr>
          <w:p w14:paraId="01CD023B" w14:textId="77777777" w:rsidR="0016636B" w:rsidRPr="00B14EC2" w:rsidRDefault="0016636B" w:rsidP="0016636B">
            <w:pPr>
              <w:pStyle w:val="Actionnumbers"/>
            </w:pPr>
          </w:p>
        </w:tc>
        <w:tc>
          <w:tcPr>
            <w:tcW w:w="7456" w:type="dxa"/>
            <w:gridSpan w:val="2"/>
            <w:shd w:val="clear" w:color="auto" w:fill="auto"/>
          </w:tcPr>
          <w:p w14:paraId="35A3BE19" w14:textId="77777777" w:rsidR="0016636B" w:rsidRPr="00A83C25" w:rsidRDefault="0016636B" w:rsidP="0016636B">
            <w:pPr>
              <w:pStyle w:val="Normal-1pt"/>
              <w:framePr w:hSpace="0" w:wrap="auto" w:vAnchor="margin" w:hAnchor="text" w:xAlign="left" w:yAlign="inline"/>
              <w:rPr>
                <w:noProof w:val="0"/>
                <w:sz w:val="18"/>
                <w:szCs w:val="18"/>
                <w:lang w:val="en-CA"/>
              </w:rPr>
            </w:pPr>
            <w:r w:rsidRPr="00A83C25">
              <w:rPr>
                <w:noProof w:val="0"/>
                <w:sz w:val="18"/>
                <w:szCs w:val="18"/>
                <w:lang w:val="en-CA"/>
              </w:rPr>
              <w:t>Work with ‘Getting to Zero’ (G2Z)</w:t>
            </w:r>
            <w:r w:rsidRPr="00A83C25">
              <w:rPr>
                <w:rStyle w:val="FootnoteReference"/>
                <w:noProof w:val="0"/>
                <w:szCs w:val="18"/>
                <w:lang w:val="en-CA"/>
              </w:rPr>
              <w:footnoteReference w:id="31"/>
            </w:r>
            <w:r w:rsidRPr="00A83C25">
              <w:rPr>
                <w:noProof w:val="0"/>
                <w:sz w:val="18"/>
                <w:szCs w:val="18"/>
                <w:lang w:val="en-CA"/>
              </w:rPr>
              <w:t xml:space="preserve"> and Animal Aid to:</w:t>
            </w:r>
          </w:p>
          <w:p w14:paraId="65C09B53" w14:textId="77777777" w:rsidR="0016636B" w:rsidRPr="00A83C25" w:rsidRDefault="0016636B" w:rsidP="0016636B">
            <w:pPr>
              <w:pStyle w:val="Bullet2"/>
              <w:rPr>
                <w:noProof w:val="0"/>
                <w:sz w:val="18"/>
                <w:szCs w:val="18"/>
                <w:lang w:val="en-CA"/>
              </w:rPr>
            </w:pPr>
            <w:r w:rsidRPr="00A83C25">
              <w:rPr>
                <w:noProof w:val="0"/>
                <w:sz w:val="18"/>
                <w:szCs w:val="18"/>
                <w:lang w:val="en-CA"/>
              </w:rPr>
              <w:t>improve information to the community about managing and addressing the semi-owned cat populations.</w:t>
            </w:r>
          </w:p>
          <w:p w14:paraId="29139B9E" w14:textId="77777777" w:rsidR="0016636B" w:rsidRPr="00A83C25" w:rsidRDefault="0016636B" w:rsidP="0016636B">
            <w:pPr>
              <w:pStyle w:val="Bullet2"/>
              <w:rPr>
                <w:noProof w:val="0"/>
                <w:sz w:val="18"/>
                <w:szCs w:val="18"/>
                <w:lang w:val="en-CA"/>
              </w:rPr>
            </w:pPr>
            <w:r w:rsidRPr="00A83C25">
              <w:rPr>
                <w:noProof w:val="0"/>
                <w:sz w:val="18"/>
                <w:szCs w:val="18"/>
                <w:lang w:val="en-CA"/>
              </w:rPr>
              <w:t>establish programs to address issues associated with the un-owned and semi-owned cat populations</w:t>
            </w:r>
          </w:p>
          <w:p w14:paraId="7045B56B" w14:textId="77777777" w:rsidR="0016636B" w:rsidRPr="00A83C25" w:rsidRDefault="0016636B" w:rsidP="0016636B">
            <w:pPr>
              <w:pStyle w:val="Bullet2"/>
              <w:rPr>
                <w:noProof w:val="0"/>
                <w:sz w:val="18"/>
                <w:szCs w:val="18"/>
                <w:lang w:val="en-CA"/>
              </w:rPr>
            </w:pPr>
            <w:r w:rsidRPr="00A83C25">
              <w:rPr>
                <w:noProof w:val="0"/>
                <w:sz w:val="18"/>
                <w:szCs w:val="18"/>
                <w:lang w:val="en-CA"/>
              </w:rPr>
              <w:t>establish relevant key performance indicators for targeted and trial programs</w:t>
            </w:r>
          </w:p>
          <w:p w14:paraId="30DEBF03" w14:textId="774BE52C" w:rsidR="0016636B" w:rsidRPr="00A83C25" w:rsidRDefault="0016636B" w:rsidP="0016636B">
            <w:pPr>
              <w:pStyle w:val="Normal-Table11ptpara"/>
              <w:rPr>
                <w:noProof w:val="0"/>
                <w:lang w:val="en-CA"/>
              </w:rPr>
            </w:pPr>
          </w:p>
        </w:tc>
        <w:tc>
          <w:tcPr>
            <w:tcW w:w="1981" w:type="dxa"/>
          </w:tcPr>
          <w:p w14:paraId="629FD9FA"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297A45E1"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G27 Animal Aid OERCs</w:t>
            </w:r>
          </w:p>
          <w:p w14:paraId="37517BE1" w14:textId="52D79E75"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34E6C08D" w14:textId="77777777" w:rsidR="0016636B" w:rsidRPr="00A83C25" w:rsidRDefault="0016636B" w:rsidP="0016636B">
            <w:pPr>
              <w:pStyle w:val="Bullet1-9pt"/>
              <w:rPr>
                <w:noProof w:val="0"/>
                <w:lang w:val="en-CA"/>
              </w:rPr>
            </w:pPr>
            <w:r w:rsidRPr="00A83C25">
              <w:rPr>
                <w:noProof w:val="0"/>
                <w:lang w:val="en-CA"/>
              </w:rPr>
              <w:t>Partnership established with G2Z and Animal Aid</w:t>
            </w:r>
          </w:p>
          <w:p w14:paraId="20113D4F" w14:textId="1375B718" w:rsidR="0016636B" w:rsidRPr="00A83C25" w:rsidRDefault="0016636B" w:rsidP="0016636B">
            <w:pPr>
              <w:pStyle w:val="Bullet1-9pt"/>
              <w:rPr>
                <w:noProof w:val="0"/>
                <w:lang w:val="en-CA"/>
              </w:rPr>
            </w:pPr>
            <w:r w:rsidRPr="00A83C25">
              <w:rPr>
                <w:noProof w:val="0"/>
                <w:lang w:val="en-CA"/>
              </w:rPr>
              <w:t>Target programs established, including key performance measures</w:t>
            </w:r>
          </w:p>
        </w:tc>
        <w:tc>
          <w:tcPr>
            <w:tcW w:w="2115" w:type="dxa"/>
          </w:tcPr>
          <w:p w14:paraId="14BB503C" w14:textId="77777777" w:rsidR="0016636B" w:rsidRPr="00A83C25" w:rsidRDefault="0016636B" w:rsidP="0016636B">
            <w:pPr>
              <w:pStyle w:val="Bullet1-9pt"/>
              <w:rPr>
                <w:noProof w:val="0"/>
                <w:lang w:val="en-CA"/>
              </w:rPr>
            </w:pPr>
            <w:r w:rsidRPr="00A83C25">
              <w:rPr>
                <w:noProof w:val="0"/>
                <w:lang w:val="en-CA"/>
              </w:rPr>
              <w:t>2019</w:t>
            </w:r>
          </w:p>
          <w:p w14:paraId="7101C82A" w14:textId="77777777" w:rsidR="0016636B" w:rsidRPr="00A83C25" w:rsidRDefault="0016636B" w:rsidP="0016636B">
            <w:pPr>
              <w:pStyle w:val="Normal9ptbold"/>
              <w:framePr w:hSpace="0" w:wrap="auto" w:vAnchor="margin" w:hAnchor="text" w:xAlign="left" w:yAlign="inline"/>
              <w:rPr>
                <w:noProof w:val="0"/>
                <w:lang w:val="en-CA"/>
              </w:rPr>
            </w:pPr>
          </w:p>
          <w:p w14:paraId="23FB9C55" w14:textId="6C68E034" w:rsidR="0016636B" w:rsidRPr="00A83C25" w:rsidRDefault="0016636B" w:rsidP="0016636B">
            <w:pPr>
              <w:pStyle w:val="Bullet1-9pt"/>
              <w:rPr>
                <w:noProof w:val="0"/>
                <w:lang w:val="en-CA"/>
              </w:rPr>
            </w:pPr>
            <w:r w:rsidRPr="00A83C25">
              <w:rPr>
                <w:noProof w:val="0"/>
                <w:lang w:val="en-CA"/>
              </w:rPr>
              <w:t>2020/21</w:t>
            </w:r>
          </w:p>
        </w:tc>
      </w:tr>
      <w:tr w:rsidR="0016636B" w:rsidRPr="00B14EC2" w14:paraId="2C101408" w14:textId="77777777" w:rsidTr="00A83C25">
        <w:tc>
          <w:tcPr>
            <w:tcW w:w="501" w:type="dxa"/>
            <w:shd w:val="clear" w:color="auto" w:fill="auto"/>
          </w:tcPr>
          <w:p w14:paraId="2371E10C" w14:textId="77777777" w:rsidR="0016636B" w:rsidRPr="00B14EC2" w:rsidRDefault="0016636B" w:rsidP="0016636B">
            <w:pPr>
              <w:pStyle w:val="Actionnumbers"/>
            </w:pPr>
          </w:p>
        </w:tc>
        <w:tc>
          <w:tcPr>
            <w:tcW w:w="7456" w:type="dxa"/>
            <w:gridSpan w:val="2"/>
            <w:shd w:val="clear" w:color="auto" w:fill="auto"/>
          </w:tcPr>
          <w:p w14:paraId="2E594471" w14:textId="5B43EA83" w:rsidR="0016636B" w:rsidRPr="00A83C25" w:rsidRDefault="00424A0F" w:rsidP="0016636B">
            <w:pPr>
              <w:rPr>
                <w:noProof w:val="0"/>
                <w:sz w:val="18"/>
                <w:szCs w:val="18"/>
                <w:lang w:val="en-CA"/>
              </w:rPr>
            </w:pPr>
            <w:r>
              <w:rPr>
                <w:noProof w:val="0"/>
                <w:sz w:val="18"/>
                <w:szCs w:val="18"/>
                <w:lang w:val="en-CA"/>
              </w:rPr>
              <w:t>Work with other C</w:t>
            </w:r>
            <w:r w:rsidR="0016636B" w:rsidRPr="00A83C25">
              <w:rPr>
                <w:noProof w:val="0"/>
                <w:sz w:val="18"/>
                <w:szCs w:val="18"/>
                <w:lang w:val="en-CA"/>
              </w:rPr>
              <w:t xml:space="preserve">ouncils in the region to develop a regional promotional and education strategy in relation to semi-owned cats </w:t>
            </w:r>
          </w:p>
          <w:p w14:paraId="60ABA30E" w14:textId="0E6E08EE" w:rsidR="0016636B" w:rsidRPr="00A83C25" w:rsidRDefault="0016636B" w:rsidP="0016636B">
            <w:pPr>
              <w:pStyle w:val="Normal-Table11ptpara"/>
              <w:rPr>
                <w:noProof w:val="0"/>
                <w:lang w:val="en-CA"/>
              </w:rPr>
            </w:pPr>
          </w:p>
        </w:tc>
        <w:tc>
          <w:tcPr>
            <w:tcW w:w="1981" w:type="dxa"/>
          </w:tcPr>
          <w:p w14:paraId="631E607F"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1F68D53C"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LL</w:t>
            </w:r>
          </w:p>
          <w:p w14:paraId="63761154" w14:textId="13C92442"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2680BA11" w14:textId="77777777" w:rsidR="0016636B" w:rsidRPr="00A83C25" w:rsidRDefault="0016636B" w:rsidP="0016636B">
            <w:pPr>
              <w:pStyle w:val="Bullet1-9pt"/>
              <w:rPr>
                <w:noProof w:val="0"/>
                <w:lang w:val="en-CA"/>
              </w:rPr>
            </w:pPr>
            <w:r w:rsidRPr="00A83C25">
              <w:rPr>
                <w:noProof w:val="0"/>
                <w:lang w:val="en-CA"/>
              </w:rPr>
              <w:t>Potential strategies/</w:t>
            </w:r>
            <w:proofErr w:type="gramStart"/>
            <w:r w:rsidRPr="00A83C25">
              <w:rPr>
                <w:noProof w:val="0"/>
                <w:lang w:val="en-CA"/>
              </w:rPr>
              <w:t>program  initiatives</w:t>
            </w:r>
            <w:proofErr w:type="gramEnd"/>
            <w:r w:rsidRPr="00A83C25">
              <w:rPr>
                <w:noProof w:val="0"/>
                <w:lang w:val="en-CA"/>
              </w:rPr>
              <w:t xml:space="preserve"> investigated</w:t>
            </w:r>
          </w:p>
          <w:p w14:paraId="01AF9B29" w14:textId="056CC661" w:rsidR="007063DC" w:rsidRPr="00A83C25" w:rsidRDefault="0016636B" w:rsidP="00A83C25">
            <w:pPr>
              <w:pStyle w:val="Bullet1-9pt"/>
              <w:rPr>
                <w:noProof w:val="0"/>
                <w:lang w:val="en-CA"/>
              </w:rPr>
            </w:pPr>
            <w:r w:rsidRPr="00A83C25">
              <w:rPr>
                <w:noProof w:val="0"/>
                <w:lang w:val="en-CA"/>
              </w:rPr>
              <w:t>Agreed initiatives implemented if relevant</w:t>
            </w:r>
          </w:p>
        </w:tc>
        <w:tc>
          <w:tcPr>
            <w:tcW w:w="2115" w:type="dxa"/>
          </w:tcPr>
          <w:p w14:paraId="4383A2F9" w14:textId="60604C67" w:rsidR="0016636B" w:rsidRPr="00A83C25" w:rsidRDefault="0016636B" w:rsidP="0016636B">
            <w:pPr>
              <w:pStyle w:val="Bullet1-9pt"/>
              <w:rPr>
                <w:noProof w:val="0"/>
                <w:lang w:val="en-CA"/>
              </w:rPr>
            </w:pPr>
            <w:r w:rsidRPr="00A83C25">
              <w:rPr>
                <w:noProof w:val="0"/>
                <w:lang w:val="en-CA"/>
              </w:rPr>
              <w:t>2019</w:t>
            </w:r>
          </w:p>
        </w:tc>
      </w:tr>
      <w:tr w:rsidR="00F64DCB" w:rsidRPr="00B14EC2" w14:paraId="05167BBF" w14:textId="77777777" w:rsidTr="00A83C25">
        <w:tc>
          <w:tcPr>
            <w:tcW w:w="501" w:type="dxa"/>
            <w:shd w:val="clear" w:color="auto" w:fill="E6E6E6"/>
          </w:tcPr>
          <w:p w14:paraId="7FDD4E1F" w14:textId="77777777" w:rsidR="00F64DCB" w:rsidRPr="00B14EC2" w:rsidRDefault="00F64DCB" w:rsidP="00504FFC">
            <w:pPr>
              <w:pStyle w:val="Actionnumbers"/>
              <w:numPr>
                <w:ilvl w:val="0"/>
                <w:numId w:val="0"/>
              </w:numPr>
              <w:ind w:left="414"/>
            </w:pPr>
          </w:p>
        </w:tc>
        <w:tc>
          <w:tcPr>
            <w:tcW w:w="1342" w:type="dxa"/>
            <w:shd w:val="clear" w:color="auto" w:fill="E6E6E6"/>
          </w:tcPr>
          <w:p w14:paraId="5CC5DCFE" w14:textId="77777777" w:rsidR="00F64DCB" w:rsidRPr="00A83C25" w:rsidRDefault="00F64DCB" w:rsidP="0005352A">
            <w:pPr>
              <w:pStyle w:val="Normalbold"/>
              <w:rPr>
                <w:noProof w:val="0"/>
                <w:sz w:val="18"/>
                <w:szCs w:val="18"/>
                <w:lang w:val="en-CA"/>
              </w:rPr>
            </w:pPr>
          </w:p>
        </w:tc>
        <w:tc>
          <w:tcPr>
            <w:tcW w:w="12899" w:type="dxa"/>
            <w:gridSpan w:val="4"/>
            <w:shd w:val="clear" w:color="auto" w:fill="E6E6E6"/>
          </w:tcPr>
          <w:p w14:paraId="680AE595" w14:textId="48E037B4" w:rsidR="00F64DCB" w:rsidRPr="00A83C25" w:rsidRDefault="00F64DCB" w:rsidP="0005352A">
            <w:pPr>
              <w:pStyle w:val="Normalbold"/>
              <w:rPr>
                <w:noProof w:val="0"/>
                <w:sz w:val="18"/>
                <w:szCs w:val="18"/>
                <w:lang w:val="en-CA"/>
              </w:rPr>
            </w:pPr>
            <w:r w:rsidRPr="00A83C25">
              <w:rPr>
                <w:noProof w:val="0"/>
                <w:sz w:val="18"/>
                <w:szCs w:val="18"/>
                <w:lang w:val="en-CA"/>
              </w:rPr>
              <w:t>Domestic animal businesses</w:t>
            </w:r>
          </w:p>
        </w:tc>
      </w:tr>
      <w:tr w:rsidR="0016636B" w:rsidRPr="00B14EC2" w14:paraId="7797E238" w14:textId="77777777" w:rsidTr="00A83C25">
        <w:tc>
          <w:tcPr>
            <w:tcW w:w="501" w:type="dxa"/>
            <w:shd w:val="clear" w:color="auto" w:fill="auto"/>
          </w:tcPr>
          <w:p w14:paraId="4A95F01B" w14:textId="77777777" w:rsidR="0016636B" w:rsidRPr="00B14EC2" w:rsidRDefault="0016636B" w:rsidP="0016636B">
            <w:pPr>
              <w:pStyle w:val="Actionnumbers"/>
            </w:pPr>
          </w:p>
        </w:tc>
        <w:tc>
          <w:tcPr>
            <w:tcW w:w="7456" w:type="dxa"/>
            <w:gridSpan w:val="2"/>
            <w:shd w:val="clear" w:color="auto" w:fill="auto"/>
          </w:tcPr>
          <w:p w14:paraId="6FB553CE" w14:textId="77777777" w:rsidR="0016636B" w:rsidRPr="00A83C25" w:rsidRDefault="0016636B" w:rsidP="0016636B">
            <w:pPr>
              <w:rPr>
                <w:noProof w:val="0"/>
                <w:sz w:val="18"/>
                <w:szCs w:val="18"/>
                <w:lang w:val="en-CA"/>
              </w:rPr>
            </w:pPr>
            <w:r w:rsidRPr="00A83C25">
              <w:rPr>
                <w:noProof w:val="0"/>
                <w:sz w:val="18"/>
                <w:szCs w:val="18"/>
                <w:lang w:val="en-CA"/>
              </w:rPr>
              <w:t>Consider opportunities to profile dog obedience/training groups operating in Maroondah and recreation/social activities associated with pets.</w:t>
            </w:r>
          </w:p>
          <w:p w14:paraId="42AF244E" w14:textId="392F895C" w:rsidR="0016636B" w:rsidRPr="00A83C25" w:rsidRDefault="0016636B" w:rsidP="0016636B">
            <w:pPr>
              <w:pStyle w:val="Normal-Table11ptpara"/>
              <w:rPr>
                <w:noProof w:val="0"/>
                <w:lang w:val="en-CA"/>
              </w:rPr>
            </w:pPr>
          </w:p>
        </w:tc>
        <w:tc>
          <w:tcPr>
            <w:tcW w:w="1981" w:type="dxa"/>
          </w:tcPr>
          <w:p w14:paraId="7922F466"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4D06F56C"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Community Groups</w:t>
            </w:r>
          </w:p>
          <w:p w14:paraId="1F02208E" w14:textId="77777777"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p w14:paraId="1EC45CAD" w14:textId="1A5CE752" w:rsidR="0016636B" w:rsidRPr="00A83C25" w:rsidRDefault="0016636B" w:rsidP="0016636B">
            <w:pPr>
              <w:pStyle w:val="Normal-Table11ptpara"/>
              <w:rPr>
                <w:noProof w:val="0"/>
                <w:lang w:val="en-CA"/>
              </w:rPr>
            </w:pPr>
          </w:p>
        </w:tc>
        <w:tc>
          <w:tcPr>
            <w:tcW w:w="2689" w:type="dxa"/>
            <w:shd w:val="clear" w:color="auto" w:fill="auto"/>
          </w:tcPr>
          <w:p w14:paraId="2FA7A5C7" w14:textId="77777777" w:rsidR="0016636B" w:rsidRPr="00A83C25" w:rsidRDefault="0016636B" w:rsidP="0016636B">
            <w:pPr>
              <w:pStyle w:val="Normal-Table11ptpara"/>
              <w:rPr>
                <w:noProof w:val="0"/>
                <w:lang w:val="en-CA"/>
              </w:rPr>
            </w:pPr>
            <w:r w:rsidRPr="00A83C25">
              <w:rPr>
                <w:noProof w:val="0"/>
                <w:lang w:val="en-CA"/>
              </w:rPr>
              <w:t>Identification of groups and activities</w:t>
            </w:r>
          </w:p>
          <w:p w14:paraId="1B0BFCF5" w14:textId="7FE9E7AF" w:rsidR="0016636B" w:rsidRPr="00A83C25" w:rsidRDefault="0016636B" w:rsidP="00424A0F">
            <w:pPr>
              <w:pStyle w:val="Bullet1-9pt"/>
              <w:numPr>
                <w:ilvl w:val="0"/>
                <w:numId w:val="0"/>
              </w:numPr>
              <w:ind w:left="142"/>
              <w:rPr>
                <w:noProof w:val="0"/>
                <w:lang w:val="en-CA"/>
              </w:rPr>
            </w:pPr>
          </w:p>
        </w:tc>
        <w:tc>
          <w:tcPr>
            <w:tcW w:w="2115" w:type="dxa"/>
          </w:tcPr>
          <w:p w14:paraId="6E2409C6" w14:textId="1B688FE9" w:rsidR="0016636B" w:rsidRPr="00A83C25" w:rsidRDefault="0016636B" w:rsidP="0016636B">
            <w:pPr>
              <w:pStyle w:val="Bullet1-9pt"/>
              <w:rPr>
                <w:noProof w:val="0"/>
                <w:lang w:val="en-CA"/>
              </w:rPr>
            </w:pPr>
            <w:r w:rsidRPr="00A83C25">
              <w:rPr>
                <w:noProof w:val="0"/>
                <w:lang w:val="en-CA"/>
              </w:rPr>
              <w:t>2019/21</w:t>
            </w:r>
          </w:p>
        </w:tc>
      </w:tr>
      <w:tr w:rsidR="0016636B" w:rsidRPr="00B14EC2" w14:paraId="05BEAD34" w14:textId="77777777" w:rsidTr="00A83C25">
        <w:tc>
          <w:tcPr>
            <w:tcW w:w="501" w:type="dxa"/>
            <w:shd w:val="clear" w:color="auto" w:fill="auto"/>
          </w:tcPr>
          <w:p w14:paraId="18CE70C3" w14:textId="77777777" w:rsidR="0016636B" w:rsidRPr="00B14EC2" w:rsidRDefault="0016636B" w:rsidP="0016636B">
            <w:pPr>
              <w:pStyle w:val="Actionnumbers"/>
            </w:pPr>
          </w:p>
        </w:tc>
        <w:tc>
          <w:tcPr>
            <w:tcW w:w="7456" w:type="dxa"/>
            <w:gridSpan w:val="2"/>
            <w:shd w:val="clear" w:color="auto" w:fill="auto"/>
          </w:tcPr>
          <w:p w14:paraId="7765A26F" w14:textId="77777777" w:rsidR="0016636B" w:rsidRPr="00A83C25" w:rsidRDefault="0016636B" w:rsidP="0016636B">
            <w:pPr>
              <w:pStyle w:val="Normal-1pt"/>
              <w:framePr w:hSpace="0" w:wrap="auto" w:vAnchor="margin" w:hAnchor="text" w:xAlign="left" w:yAlign="inline"/>
              <w:rPr>
                <w:noProof w:val="0"/>
                <w:sz w:val="18"/>
                <w:szCs w:val="18"/>
                <w:lang w:val="en-CA"/>
              </w:rPr>
            </w:pPr>
            <w:r w:rsidRPr="00A83C25">
              <w:rPr>
                <w:noProof w:val="0"/>
                <w:sz w:val="18"/>
                <w:szCs w:val="18"/>
                <w:lang w:val="en-CA"/>
              </w:rPr>
              <w:t>Identify opportunities to work with DABs to promote responsible pet ownership and initiatives that address the objectives of the Domestic Animal Management Plan.</w:t>
            </w:r>
          </w:p>
          <w:p w14:paraId="273E08C9" w14:textId="1565A488" w:rsidR="0016636B" w:rsidRPr="00A83C25" w:rsidRDefault="0016636B" w:rsidP="0016636B">
            <w:pPr>
              <w:pStyle w:val="Normal-Table11ptpara"/>
              <w:rPr>
                <w:noProof w:val="0"/>
                <w:lang w:val="en-CA"/>
              </w:rPr>
            </w:pPr>
          </w:p>
        </w:tc>
        <w:tc>
          <w:tcPr>
            <w:tcW w:w="1981" w:type="dxa"/>
          </w:tcPr>
          <w:p w14:paraId="014B6DBA"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45BD2694"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LL</w:t>
            </w:r>
          </w:p>
          <w:p w14:paraId="047DC37A" w14:textId="77777777"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p w14:paraId="11E3D8EB" w14:textId="111582E6" w:rsidR="0016636B" w:rsidRPr="00A83C25" w:rsidRDefault="0016636B" w:rsidP="0016636B">
            <w:pPr>
              <w:pStyle w:val="Normal-Table11ptpara"/>
              <w:rPr>
                <w:noProof w:val="0"/>
                <w:lang w:val="en-CA"/>
              </w:rPr>
            </w:pPr>
          </w:p>
        </w:tc>
        <w:tc>
          <w:tcPr>
            <w:tcW w:w="2689" w:type="dxa"/>
            <w:shd w:val="clear" w:color="auto" w:fill="auto"/>
          </w:tcPr>
          <w:p w14:paraId="6EF553CE" w14:textId="67C0D7BD" w:rsidR="0016636B" w:rsidRPr="00A83C25" w:rsidRDefault="0016636B" w:rsidP="0016636B">
            <w:pPr>
              <w:pStyle w:val="Bullet1-9pt"/>
              <w:rPr>
                <w:noProof w:val="0"/>
                <w:lang w:val="en-CA"/>
              </w:rPr>
            </w:pPr>
            <w:r w:rsidRPr="00A83C25">
              <w:rPr>
                <w:noProof w:val="0"/>
                <w:lang w:val="en-CA"/>
              </w:rPr>
              <w:t>Initial discussions held as part of annual inspections and opportunities explored</w:t>
            </w:r>
          </w:p>
        </w:tc>
        <w:tc>
          <w:tcPr>
            <w:tcW w:w="2115" w:type="dxa"/>
          </w:tcPr>
          <w:p w14:paraId="6D05774D" w14:textId="5835F7D4" w:rsidR="0016636B" w:rsidRPr="00A83C25" w:rsidRDefault="0016636B" w:rsidP="0016636B">
            <w:pPr>
              <w:pStyle w:val="Bullet1-9pt"/>
              <w:rPr>
                <w:noProof w:val="0"/>
                <w:lang w:val="en-CA"/>
              </w:rPr>
            </w:pPr>
            <w:r w:rsidRPr="00A83C25">
              <w:rPr>
                <w:noProof w:val="0"/>
                <w:lang w:val="en-CA"/>
              </w:rPr>
              <w:t>2021</w:t>
            </w:r>
          </w:p>
        </w:tc>
      </w:tr>
      <w:tr w:rsidR="00F64DCB" w:rsidRPr="00B14EC2" w14:paraId="1CB594E8" w14:textId="77777777" w:rsidTr="00A83C25">
        <w:tc>
          <w:tcPr>
            <w:tcW w:w="501" w:type="dxa"/>
            <w:shd w:val="clear" w:color="auto" w:fill="E6E6E6"/>
          </w:tcPr>
          <w:p w14:paraId="7F074A7A" w14:textId="77777777" w:rsidR="00F64DCB" w:rsidRPr="00B14EC2" w:rsidRDefault="00F64DCB" w:rsidP="00504FFC">
            <w:pPr>
              <w:pStyle w:val="Actionnumbers"/>
              <w:numPr>
                <w:ilvl w:val="0"/>
                <w:numId w:val="0"/>
              </w:numPr>
            </w:pPr>
          </w:p>
        </w:tc>
        <w:tc>
          <w:tcPr>
            <w:tcW w:w="7456" w:type="dxa"/>
            <w:gridSpan w:val="2"/>
            <w:shd w:val="clear" w:color="auto" w:fill="E6E6E6"/>
          </w:tcPr>
          <w:p w14:paraId="55C11910" w14:textId="77777777" w:rsidR="00F64DCB" w:rsidRPr="00A83C25" w:rsidRDefault="00F64DCB" w:rsidP="0005352A">
            <w:pPr>
              <w:pStyle w:val="Normalbold"/>
              <w:rPr>
                <w:noProof w:val="0"/>
                <w:sz w:val="18"/>
                <w:szCs w:val="18"/>
                <w:lang w:val="en-CA"/>
              </w:rPr>
            </w:pPr>
            <w:r w:rsidRPr="00A83C25">
              <w:rPr>
                <w:noProof w:val="0"/>
                <w:sz w:val="18"/>
                <w:szCs w:val="18"/>
                <w:lang w:val="en-CA"/>
              </w:rPr>
              <w:t>Provision for dogs off leash</w:t>
            </w:r>
          </w:p>
        </w:tc>
        <w:tc>
          <w:tcPr>
            <w:tcW w:w="1981" w:type="dxa"/>
            <w:shd w:val="clear" w:color="auto" w:fill="auto"/>
          </w:tcPr>
          <w:p w14:paraId="6BEB66A2" w14:textId="77777777" w:rsidR="00F64DCB" w:rsidRPr="00A83C25" w:rsidRDefault="00F64DCB" w:rsidP="0005352A">
            <w:pPr>
              <w:pStyle w:val="Bullet1-9pt"/>
              <w:rPr>
                <w:noProof w:val="0"/>
                <w:lang w:val="en-CA"/>
              </w:rPr>
            </w:pPr>
          </w:p>
        </w:tc>
        <w:tc>
          <w:tcPr>
            <w:tcW w:w="2689" w:type="dxa"/>
          </w:tcPr>
          <w:p w14:paraId="24F536DD" w14:textId="77777777" w:rsidR="00F64DCB" w:rsidRPr="00A83C25" w:rsidRDefault="00F64DCB" w:rsidP="0005352A">
            <w:pPr>
              <w:pStyle w:val="Bullet1-9pt"/>
              <w:rPr>
                <w:noProof w:val="0"/>
                <w:lang w:val="en-CA"/>
              </w:rPr>
            </w:pPr>
          </w:p>
        </w:tc>
        <w:tc>
          <w:tcPr>
            <w:tcW w:w="2115" w:type="dxa"/>
          </w:tcPr>
          <w:p w14:paraId="40CD3D4D" w14:textId="549CF87A" w:rsidR="00F64DCB" w:rsidRPr="00A83C25" w:rsidRDefault="00F64DCB" w:rsidP="0005352A">
            <w:pPr>
              <w:pStyle w:val="Bullet1-9pt"/>
              <w:rPr>
                <w:noProof w:val="0"/>
                <w:lang w:val="en-CA"/>
              </w:rPr>
            </w:pPr>
          </w:p>
        </w:tc>
      </w:tr>
      <w:tr w:rsidR="0016636B" w:rsidRPr="00B14EC2" w14:paraId="54142971" w14:textId="77777777" w:rsidTr="00A83C25">
        <w:tc>
          <w:tcPr>
            <w:tcW w:w="501" w:type="dxa"/>
            <w:shd w:val="clear" w:color="auto" w:fill="auto"/>
          </w:tcPr>
          <w:p w14:paraId="7D1E4B44" w14:textId="77777777" w:rsidR="0016636B" w:rsidRPr="00B14EC2" w:rsidRDefault="0016636B" w:rsidP="0016636B">
            <w:pPr>
              <w:pStyle w:val="Actionnumbers"/>
            </w:pPr>
          </w:p>
        </w:tc>
        <w:tc>
          <w:tcPr>
            <w:tcW w:w="7456" w:type="dxa"/>
            <w:gridSpan w:val="2"/>
            <w:shd w:val="clear" w:color="auto" w:fill="auto"/>
          </w:tcPr>
          <w:p w14:paraId="4C7367FC" w14:textId="77777777" w:rsidR="0016636B" w:rsidRPr="00A83C25" w:rsidRDefault="0016636B" w:rsidP="0016636B">
            <w:pPr>
              <w:rPr>
                <w:noProof w:val="0"/>
                <w:sz w:val="18"/>
                <w:szCs w:val="18"/>
                <w:lang w:val="en-CA"/>
              </w:rPr>
            </w:pPr>
            <w:r w:rsidRPr="00A83C25">
              <w:rPr>
                <w:noProof w:val="0"/>
                <w:sz w:val="18"/>
                <w:szCs w:val="18"/>
                <w:lang w:val="en-CA"/>
              </w:rPr>
              <w:t>Review the need for additional fenced dog parks and off lead areas to meet community needs and how these could be integrated into the overall provision for dog owners/dogs</w:t>
            </w:r>
          </w:p>
          <w:p w14:paraId="6F5D51A2" w14:textId="3653EB37" w:rsidR="0016636B" w:rsidRPr="00A83C25" w:rsidRDefault="0016636B" w:rsidP="0016636B">
            <w:pPr>
              <w:pStyle w:val="Normal-Table11ptpara"/>
              <w:rPr>
                <w:noProof w:val="0"/>
                <w:lang w:val="en-CA"/>
              </w:rPr>
            </w:pPr>
          </w:p>
        </w:tc>
        <w:tc>
          <w:tcPr>
            <w:tcW w:w="1981" w:type="dxa"/>
          </w:tcPr>
          <w:p w14:paraId="116DFB69"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4352958E"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LL</w:t>
            </w:r>
          </w:p>
          <w:p w14:paraId="6A11B03B" w14:textId="52405216"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23CC48E1" w14:textId="0899E63E" w:rsidR="0016636B" w:rsidRPr="00A83C25" w:rsidRDefault="0016636B" w:rsidP="0016636B">
            <w:pPr>
              <w:pStyle w:val="Bullet1-9pt"/>
              <w:rPr>
                <w:noProof w:val="0"/>
                <w:lang w:val="en-CA"/>
              </w:rPr>
            </w:pPr>
            <w:r w:rsidRPr="00A83C25">
              <w:rPr>
                <w:noProof w:val="0"/>
                <w:lang w:val="en-CA"/>
              </w:rPr>
              <w:t>Review undertaken, provision strategy determined</w:t>
            </w:r>
          </w:p>
        </w:tc>
        <w:tc>
          <w:tcPr>
            <w:tcW w:w="2115" w:type="dxa"/>
          </w:tcPr>
          <w:p w14:paraId="43A2B55A" w14:textId="32782A1C" w:rsidR="0016636B" w:rsidRPr="00A83C25" w:rsidRDefault="0016636B" w:rsidP="0016636B">
            <w:pPr>
              <w:pStyle w:val="Bullet1-9pt"/>
              <w:rPr>
                <w:noProof w:val="0"/>
                <w:lang w:val="en-CA"/>
              </w:rPr>
            </w:pPr>
            <w:r w:rsidRPr="00A83C25">
              <w:rPr>
                <w:noProof w:val="0"/>
                <w:lang w:val="en-CA"/>
              </w:rPr>
              <w:t>2018/19</w:t>
            </w:r>
          </w:p>
        </w:tc>
      </w:tr>
      <w:tr w:rsidR="0016636B" w:rsidRPr="00B14EC2" w14:paraId="4EBE1031" w14:textId="77777777" w:rsidTr="00A83C25">
        <w:tc>
          <w:tcPr>
            <w:tcW w:w="501" w:type="dxa"/>
            <w:shd w:val="clear" w:color="auto" w:fill="auto"/>
          </w:tcPr>
          <w:p w14:paraId="2486B589" w14:textId="77777777" w:rsidR="0016636B" w:rsidRPr="00B14EC2" w:rsidRDefault="0016636B" w:rsidP="0016636B">
            <w:pPr>
              <w:pStyle w:val="Actionnumbers"/>
            </w:pPr>
          </w:p>
        </w:tc>
        <w:tc>
          <w:tcPr>
            <w:tcW w:w="7456" w:type="dxa"/>
            <w:gridSpan w:val="2"/>
            <w:shd w:val="clear" w:color="auto" w:fill="auto"/>
          </w:tcPr>
          <w:p w14:paraId="22341F5D" w14:textId="77777777" w:rsidR="0016636B" w:rsidRPr="00A83C25" w:rsidRDefault="0016636B" w:rsidP="0016636B">
            <w:pPr>
              <w:rPr>
                <w:noProof w:val="0"/>
                <w:sz w:val="18"/>
                <w:szCs w:val="18"/>
                <w:lang w:val="en-CA"/>
              </w:rPr>
            </w:pPr>
            <w:r w:rsidRPr="00A83C25">
              <w:rPr>
                <w:noProof w:val="0"/>
                <w:sz w:val="18"/>
                <w:szCs w:val="18"/>
                <w:lang w:val="en-CA"/>
              </w:rPr>
              <w:t xml:space="preserve">Continue to </w:t>
            </w:r>
            <w:proofErr w:type="gramStart"/>
            <w:r w:rsidRPr="00A83C25">
              <w:rPr>
                <w:noProof w:val="0"/>
                <w:sz w:val="18"/>
                <w:szCs w:val="18"/>
                <w:lang w:val="en-CA"/>
              </w:rPr>
              <w:t>provide  information</w:t>
            </w:r>
            <w:proofErr w:type="gramEnd"/>
            <w:r w:rsidRPr="00A83C25">
              <w:rPr>
                <w:noProof w:val="0"/>
                <w:sz w:val="18"/>
                <w:szCs w:val="18"/>
                <w:lang w:val="en-CA"/>
              </w:rPr>
              <w:t xml:space="preserve"> for users of fenced dog parks/confined off leash areas to raise awareness of:</w:t>
            </w:r>
          </w:p>
          <w:p w14:paraId="44A3F52C" w14:textId="77777777" w:rsidR="0016636B" w:rsidRPr="00A83C25" w:rsidRDefault="0016636B" w:rsidP="0016636B">
            <w:pPr>
              <w:pStyle w:val="Bullet2"/>
              <w:rPr>
                <w:noProof w:val="0"/>
                <w:sz w:val="18"/>
                <w:szCs w:val="18"/>
                <w:lang w:val="en-CA"/>
              </w:rPr>
            </w:pPr>
            <w:r w:rsidRPr="00A83C25">
              <w:rPr>
                <w:noProof w:val="0"/>
                <w:sz w:val="18"/>
                <w:szCs w:val="18"/>
                <w:lang w:val="en-CA"/>
              </w:rPr>
              <w:t>Dog behaviour/reactions that may be more prevalent in confined areas</w:t>
            </w:r>
          </w:p>
          <w:p w14:paraId="61017046" w14:textId="77777777" w:rsidR="0016636B" w:rsidRPr="00A83C25" w:rsidRDefault="0016636B" w:rsidP="0016636B">
            <w:pPr>
              <w:pStyle w:val="Bullet2"/>
              <w:rPr>
                <w:noProof w:val="0"/>
                <w:sz w:val="18"/>
                <w:szCs w:val="18"/>
                <w:lang w:val="en-CA"/>
              </w:rPr>
            </w:pPr>
            <w:r w:rsidRPr="00A83C25">
              <w:rPr>
                <w:noProof w:val="0"/>
                <w:sz w:val="18"/>
                <w:szCs w:val="18"/>
                <w:lang w:val="en-CA"/>
              </w:rPr>
              <w:lastRenderedPageBreak/>
              <w:t>Additional dog owner responsibilities/ supervision requirements in confined areas</w:t>
            </w:r>
          </w:p>
          <w:p w14:paraId="0375098B" w14:textId="22E4278A" w:rsidR="0016636B" w:rsidRPr="006F794D" w:rsidRDefault="0016636B" w:rsidP="0016636B">
            <w:pPr>
              <w:pStyle w:val="Bullet2"/>
              <w:rPr>
                <w:noProof w:val="0"/>
                <w:sz w:val="18"/>
                <w:szCs w:val="18"/>
                <w:lang w:val="en-CA"/>
              </w:rPr>
            </w:pPr>
            <w:r w:rsidRPr="00A83C25">
              <w:rPr>
                <w:noProof w:val="0"/>
                <w:sz w:val="18"/>
                <w:szCs w:val="18"/>
                <w:lang w:val="en-CA"/>
              </w:rPr>
              <w:t>Dog owner/dog etiquette</w:t>
            </w:r>
          </w:p>
        </w:tc>
        <w:tc>
          <w:tcPr>
            <w:tcW w:w="1981" w:type="dxa"/>
          </w:tcPr>
          <w:p w14:paraId="74AFAAD3" w14:textId="77777777" w:rsidR="0016636B" w:rsidRPr="00A83C25" w:rsidRDefault="0016636B" w:rsidP="0016636B">
            <w:pPr>
              <w:pStyle w:val="Bullet1-9pt"/>
              <w:rPr>
                <w:noProof w:val="0"/>
                <w:lang w:val="en-CA"/>
              </w:rPr>
            </w:pPr>
            <w:r w:rsidRPr="00A83C25">
              <w:rPr>
                <w:noProof w:val="0"/>
                <w:lang w:val="en-CA"/>
              </w:rPr>
              <w:lastRenderedPageBreak/>
              <w:t xml:space="preserve">Lead </w:t>
            </w:r>
            <w:r w:rsidRPr="00A83C25">
              <w:rPr>
                <w:b/>
                <w:noProof w:val="0"/>
                <w:lang w:val="en-CA"/>
              </w:rPr>
              <w:t>LL</w:t>
            </w:r>
          </w:p>
          <w:p w14:paraId="1239576B"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LL</w:t>
            </w:r>
          </w:p>
          <w:p w14:paraId="3BFBD344" w14:textId="3CDB539A"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04ED24CF" w14:textId="45230978" w:rsidR="0016636B" w:rsidRPr="00A83C25" w:rsidRDefault="0016636B" w:rsidP="0016636B">
            <w:pPr>
              <w:pStyle w:val="Bullet1-9pt"/>
              <w:rPr>
                <w:noProof w:val="0"/>
                <w:lang w:val="en-CA"/>
              </w:rPr>
            </w:pPr>
            <w:r w:rsidRPr="00A83C25">
              <w:rPr>
                <w:noProof w:val="0"/>
                <w:lang w:val="en-CA"/>
              </w:rPr>
              <w:t>Information prepared and distributed</w:t>
            </w:r>
          </w:p>
        </w:tc>
        <w:tc>
          <w:tcPr>
            <w:tcW w:w="2115" w:type="dxa"/>
          </w:tcPr>
          <w:p w14:paraId="46E4B344" w14:textId="6826CE33" w:rsidR="0016636B" w:rsidRPr="00A83C25" w:rsidRDefault="0016636B" w:rsidP="0016636B">
            <w:pPr>
              <w:pStyle w:val="Bullet1-9pt"/>
              <w:rPr>
                <w:noProof w:val="0"/>
                <w:lang w:val="en-CA"/>
              </w:rPr>
            </w:pPr>
            <w:r w:rsidRPr="00A83C25">
              <w:rPr>
                <w:noProof w:val="0"/>
                <w:lang w:val="en-CA"/>
              </w:rPr>
              <w:t>2018/19</w:t>
            </w:r>
          </w:p>
        </w:tc>
      </w:tr>
      <w:tr w:rsidR="00F64DCB" w:rsidRPr="00B14EC2" w14:paraId="1BCB87BE" w14:textId="77777777" w:rsidTr="00A83C25">
        <w:tc>
          <w:tcPr>
            <w:tcW w:w="501" w:type="dxa"/>
            <w:shd w:val="clear" w:color="auto" w:fill="E6E6E6"/>
          </w:tcPr>
          <w:p w14:paraId="6C80157E" w14:textId="77777777" w:rsidR="00F64DCB" w:rsidRPr="00B14EC2" w:rsidRDefault="00F64DCB" w:rsidP="00504FFC">
            <w:pPr>
              <w:pStyle w:val="Actionnumbers"/>
              <w:numPr>
                <w:ilvl w:val="0"/>
                <w:numId w:val="0"/>
              </w:numPr>
              <w:ind w:left="414"/>
            </w:pPr>
          </w:p>
        </w:tc>
        <w:tc>
          <w:tcPr>
            <w:tcW w:w="1342" w:type="dxa"/>
            <w:shd w:val="clear" w:color="auto" w:fill="E6E6E6"/>
          </w:tcPr>
          <w:p w14:paraId="460F4FA8" w14:textId="77777777" w:rsidR="00F64DCB" w:rsidRPr="00A83C25" w:rsidRDefault="00F64DCB" w:rsidP="0005352A">
            <w:pPr>
              <w:pStyle w:val="Normalbold"/>
              <w:rPr>
                <w:noProof w:val="0"/>
                <w:sz w:val="18"/>
                <w:szCs w:val="18"/>
                <w:lang w:val="en-CA"/>
              </w:rPr>
            </w:pPr>
          </w:p>
        </w:tc>
        <w:tc>
          <w:tcPr>
            <w:tcW w:w="12899" w:type="dxa"/>
            <w:gridSpan w:val="4"/>
            <w:shd w:val="clear" w:color="auto" w:fill="E6E6E6"/>
          </w:tcPr>
          <w:p w14:paraId="08C57FFB" w14:textId="18A9D2F9" w:rsidR="00F64DCB" w:rsidRPr="00A83C25" w:rsidRDefault="00F64DCB" w:rsidP="0005352A">
            <w:pPr>
              <w:pStyle w:val="Normalbold"/>
              <w:rPr>
                <w:noProof w:val="0"/>
                <w:sz w:val="18"/>
                <w:szCs w:val="18"/>
                <w:lang w:val="en-CA"/>
              </w:rPr>
            </w:pPr>
            <w:r w:rsidRPr="00A83C25">
              <w:rPr>
                <w:noProof w:val="0"/>
                <w:sz w:val="18"/>
                <w:szCs w:val="18"/>
                <w:lang w:val="en-CA"/>
              </w:rPr>
              <w:t xml:space="preserve">Pets and People </w:t>
            </w:r>
          </w:p>
        </w:tc>
      </w:tr>
      <w:tr w:rsidR="0016636B" w:rsidRPr="00B14EC2" w14:paraId="643AD8A9" w14:textId="77777777" w:rsidTr="00A83C25">
        <w:tc>
          <w:tcPr>
            <w:tcW w:w="501" w:type="dxa"/>
            <w:shd w:val="clear" w:color="auto" w:fill="auto"/>
          </w:tcPr>
          <w:p w14:paraId="6A234968" w14:textId="77777777" w:rsidR="0016636B" w:rsidRPr="00B14EC2" w:rsidRDefault="0016636B" w:rsidP="0016636B">
            <w:pPr>
              <w:pStyle w:val="Actionnumbers"/>
            </w:pPr>
          </w:p>
        </w:tc>
        <w:tc>
          <w:tcPr>
            <w:tcW w:w="7456" w:type="dxa"/>
            <w:gridSpan w:val="2"/>
            <w:shd w:val="clear" w:color="auto" w:fill="auto"/>
          </w:tcPr>
          <w:p w14:paraId="07B17C3F" w14:textId="4CCF4391" w:rsidR="0016636B" w:rsidRPr="00A83C25" w:rsidRDefault="0016636B" w:rsidP="0016636B">
            <w:pPr>
              <w:pStyle w:val="Normal-Table11ptpara"/>
              <w:rPr>
                <w:noProof w:val="0"/>
                <w:lang w:val="en-CA"/>
              </w:rPr>
            </w:pPr>
            <w:r w:rsidRPr="00A83C25">
              <w:rPr>
                <w:lang w:val="en-CA"/>
              </w:rPr>
              <w:t>Identify and strengthen internal and external referral and support networks and protocols in relation to pets and domestic violence.</w:t>
            </w:r>
          </w:p>
        </w:tc>
        <w:tc>
          <w:tcPr>
            <w:tcW w:w="1981" w:type="dxa"/>
          </w:tcPr>
          <w:p w14:paraId="694273F8"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3567CF94"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Animal Aid MAV OERCs</w:t>
            </w:r>
          </w:p>
          <w:p w14:paraId="52922F63" w14:textId="6A933C7A"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2D83FAC0" w14:textId="77777777" w:rsidR="0016636B" w:rsidRPr="00A83C25" w:rsidRDefault="0016636B" w:rsidP="0016636B">
            <w:pPr>
              <w:pStyle w:val="Bullet1-9pt"/>
              <w:rPr>
                <w:noProof w:val="0"/>
                <w:lang w:val="en-CA"/>
              </w:rPr>
            </w:pPr>
            <w:r w:rsidRPr="00A83C25">
              <w:rPr>
                <w:noProof w:val="0"/>
                <w:lang w:val="en-CA"/>
              </w:rPr>
              <w:t>Internal referral protocols developed</w:t>
            </w:r>
          </w:p>
          <w:p w14:paraId="5D06B403" w14:textId="3B3756D7" w:rsidR="0016636B" w:rsidRPr="00A83C25" w:rsidRDefault="0016636B" w:rsidP="0016636B">
            <w:pPr>
              <w:pStyle w:val="Bullet1-9pt"/>
              <w:rPr>
                <w:noProof w:val="0"/>
                <w:lang w:val="en-CA"/>
              </w:rPr>
            </w:pPr>
            <w:r w:rsidRPr="00A83C25">
              <w:rPr>
                <w:noProof w:val="0"/>
                <w:lang w:val="en-CA"/>
              </w:rPr>
              <w:t>Community networking and referral protocols developed and put in place</w:t>
            </w:r>
          </w:p>
        </w:tc>
        <w:tc>
          <w:tcPr>
            <w:tcW w:w="2115" w:type="dxa"/>
          </w:tcPr>
          <w:p w14:paraId="4D30CD25" w14:textId="2DB08C78" w:rsidR="0016636B" w:rsidRPr="00A83C25" w:rsidRDefault="0016636B" w:rsidP="0016636B">
            <w:pPr>
              <w:pStyle w:val="Bullet1-9pt"/>
              <w:rPr>
                <w:noProof w:val="0"/>
                <w:lang w:val="en-CA"/>
              </w:rPr>
            </w:pPr>
            <w:r w:rsidRPr="00A83C25">
              <w:rPr>
                <w:noProof w:val="0"/>
                <w:lang w:val="en-CA"/>
              </w:rPr>
              <w:t>2018/19</w:t>
            </w:r>
          </w:p>
        </w:tc>
      </w:tr>
      <w:tr w:rsidR="0016636B" w:rsidRPr="00B14EC2" w14:paraId="3A6C5A51" w14:textId="77777777" w:rsidTr="00A83C25">
        <w:tc>
          <w:tcPr>
            <w:tcW w:w="501" w:type="dxa"/>
            <w:shd w:val="clear" w:color="auto" w:fill="auto"/>
          </w:tcPr>
          <w:p w14:paraId="321D4D98" w14:textId="77777777" w:rsidR="0016636B" w:rsidRPr="00B14EC2" w:rsidRDefault="0016636B" w:rsidP="0016636B">
            <w:pPr>
              <w:pStyle w:val="Actionnumbers"/>
            </w:pPr>
          </w:p>
        </w:tc>
        <w:tc>
          <w:tcPr>
            <w:tcW w:w="7456" w:type="dxa"/>
            <w:gridSpan w:val="2"/>
            <w:shd w:val="clear" w:color="auto" w:fill="auto"/>
          </w:tcPr>
          <w:p w14:paraId="69099329" w14:textId="77777777" w:rsidR="0016636B" w:rsidRPr="00A83C25" w:rsidRDefault="0016636B" w:rsidP="0016636B">
            <w:pPr>
              <w:pStyle w:val="Normal-Table1"/>
              <w:rPr>
                <w:lang w:val="en-CA"/>
              </w:rPr>
            </w:pPr>
            <w:r w:rsidRPr="00A83C25">
              <w:rPr>
                <w:lang w:val="en-CA"/>
              </w:rPr>
              <w:t xml:space="preserve">Work with Outer Eastern Domestic Violence to identify opportunities to better inform the community about the impact of domestic violence on pets and how to make them safe </w:t>
            </w:r>
          </w:p>
          <w:p w14:paraId="2F5F753F" w14:textId="77777777" w:rsidR="0016636B" w:rsidRPr="00A83C25" w:rsidRDefault="0016636B" w:rsidP="0016636B">
            <w:pPr>
              <w:pStyle w:val="Normal-Table1"/>
              <w:rPr>
                <w:noProof w:val="0"/>
                <w:lang w:val="en-CA"/>
              </w:rPr>
            </w:pPr>
          </w:p>
          <w:p w14:paraId="29368FDF" w14:textId="07E268F6" w:rsidR="0016636B" w:rsidRPr="00A83C25" w:rsidRDefault="0016636B" w:rsidP="0016636B">
            <w:pPr>
              <w:pStyle w:val="Normal-Table11ptpara"/>
              <w:rPr>
                <w:lang w:val="en-CA"/>
              </w:rPr>
            </w:pPr>
          </w:p>
        </w:tc>
        <w:tc>
          <w:tcPr>
            <w:tcW w:w="1981" w:type="dxa"/>
          </w:tcPr>
          <w:p w14:paraId="340AD8DA"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1F2DF23F"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OERCs</w:t>
            </w:r>
          </w:p>
          <w:p w14:paraId="2D3A14B6" w14:textId="40B32691"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33DB4DB0" w14:textId="77777777" w:rsidR="0016636B" w:rsidRPr="00A83C25" w:rsidRDefault="0016636B" w:rsidP="0016636B">
            <w:pPr>
              <w:pStyle w:val="Bullet1-9pt"/>
              <w:rPr>
                <w:noProof w:val="0"/>
                <w:lang w:val="en-CA"/>
              </w:rPr>
            </w:pPr>
            <w:r w:rsidRPr="00A83C25">
              <w:rPr>
                <w:noProof w:val="0"/>
                <w:lang w:val="en-CA"/>
              </w:rPr>
              <w:t>Preliminary discussions held and strategies developed</w:t>
            </w:r>
          </w:p>
          <w:p w14:paraId="7F401793" w14:textId="77777777" w:rsidR="0016636B" w:rsidRPr="00A83C25" w:rsidRDefault="0016636B" w:rsidP="0016636B">
            <w:pPr>
              <w:pStyle w:val="Bullet1-9pt"/>
              <w:rPr>
                <w:noProof w:val="0"/>
                <w:lang w:val="en-CA"/>
              </w:rPr>
            </w:pPr>
            <w:r w:rsidRPr="00A83C25">
              <w:rPr>
                <w:noProof w:val="0"/>
                <w:lang w:val="en-CA"/>
              </w:rPr>
              <w:t>Information / resources made available</w:t>
            </w:r>
          </w:p>
          <w:p w14:paraId="3101714F" w14:textId="58D55CE9" w:rsidR="0016636B" w:rsidRPr="00A83C25" w:rsidRDefault="0016636B" w:rsidP="0016636B">
            <w:pPr>
              <w:pStyle w:val="Bullet1-9pt"/>
              <w:rPr>
                <w:noProof w:val="0"/>
                <w:lang w:val="en-CA"/>
              </w:rPr>
            </w:pPr>
            <w:r w:rsidRPr="00A83C25">
              <w:rPr>
                <w:noProof w:val="0"/>
                <w:lang w:val="en-CA"/>
              </w:rPr>
              <w:t>Procedures/networks established</w:t>
            </w:r>
          </w:p>
        </w:tc>
        <w:tc>
          <w:tcPr>
            <w:tcW w:w="2115" w:type="dxa"/>
          </w:tcPr>
          <w:p w14:paraId="7AEBD7C0" w14:textId="77777777" w:rsidR="0016636B" w:rsidRPr="00A83C25" w:rsidRDefault="0016636B" w:rsidP="0016636B">
            <w:pPr>
              <w:pStyle w:val="Bullet1-9pt"/>
              <w:rPr>
                <w:noProof w:val="0"/>
                <w:lang w:val="en-CA"/>
              </w:rPr>
            </w:pPr>
            <w:r w:rsidRPr="00A83C25">
              <w:rPr>
                <w:noProof w:val="0"/>
                <w:lang w:val="en-CA"/>
              </w:rPr>
              <w:t>2018/19</w:t>
            </w:r>
          </w:p>
          <w:p w14:paraId="28395486" w14:textId="44C0DB1C" w:rsidR="0016636B" w:rsidRPr="00A83C25" w:rsidRDefault="0016636B" w:rsidP="0016636B">
            <w:pPr>
              <w:pStyle w:val="Bullet1-9pt"/>
              <w:rPr>
                <w:noProof w:val="0"/>
                <w:lang w:val="en-CA"/>
              </w:rPr>
            </w:pPr>
            <w:r w:rsidRPr="00A83C25">
              <w:rPr>
                <w:noProof w:val="0"/>
                <w:lang w:val="en-CA"/>
              </w:rPr>
              <w:t>2018-21</w:t>
            </w:r>
          </w:p>
        </w:tc>
      </w:tr>
      <w:tr w:rsidR="0016636B" w:rsidRPr="00B14EC2" w14:paraId="04C75B96" w14:textId="77777777" w:rsidTr="00A83C25">
        <w:tc>
          <w:tcPr>
            <w:tcW w:w="501" w:type="dxa"/>
            <w:shd w:val="clear" w:color="auto" w:fill="auto"/>
          </w:tcPr>
          <w:p w14:paraId="4096AB87" w14:textId="171D6807" w:rsidR="0016636B" w:rsidRPr="00B14EC2" w:rsidRDefault="0016636B" w:rsidP="0016636B">
            <w:pPr>
              <w:pStyle w:val="Actionnumbers"/>
            </w:pPr>
          </w:p>
        </w:tc>
        <w:tc>
          <w:tcPr>
            <w:tcW w:w="7456" w:type="dxa"/>
            <w:gridSpan w:val="2"/>
            <w:shd w:val="clear" w:color="auto" w:fill="auto"/>
          </w:tcPr>
          <w:p w14:paraId="35A28C7A" w14:textId="77777777" w:rsidR="0016636B" w:rsidRPr="00A83C25" w:rsidRDefault="0016636B" w:rsidP="0016636B">
            <w:pPr>
              <w:pStyle w:val="Normal-Table1"/>
              <w:rPr>
                <w:noProof w:val="0"/>
                <w:lang w:val="en-CA"/>
              </w:rPr>
            </w:pPr>
            <w:r w:rsidRPr="00A83C25">
              <w:rPr>
                <w:noProof w:val="0"/>
                <w:lang w:val="en-CA"/>
              </w:rPr>
              <w:t>Work with Animal Aid to identify strategies that address the root causes of animal abandonment</w:t>
            </w:r>
          </w:p>
          <w:p w14:paraId="66F853CC" w14:textId="16C0750F" w:rsidR="0016636B" w:rsidRPr="00A83C25" w:rsidRDefault="0016636B" w:rsidP="0016636B">
            <w:pPr>
              <w:pStyle w:val="Normal-Table11ptpara"/>
              <w:rPr>
                <w:noProof w:val="0"/>
                <w:lang w:val="en-CA"/>
              </w:rPr>
            </w:pPr>
          </w:p>
        </w:tc>
        <w:tc>
          <w:tcPr>
            <w:tcW w:w="1981" w:type="dxa"/>
          </w:tcPr>
          <w:p w14:paraId="23D23A71"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5318D352"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Animal Aid Vets OERCs</w:t>
            </w:r>
          </w:p>
          <w:p w14:paraId="5FB3A6E1" w14:textId="7A6FDB8F"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72AC1823" w14:textId="3046F6EF" w:rsidR="0016636B" w:rsidRPr="00A83C25" w:rsidRDefault="0016636B" w:rsidP="0016636B">
            <w:pPr>
              <w:pStyle w:val="Bullet1-9pt"/>
              <w:rPr>
                <w:noProof w:val="0"/>
                <w:lang w:val="en-CA"/>
              </w:rPr>
            </w:pPr>
            <w:r w:rsidRPr="00A83C25">
              <w:rPr>
                <w:noProof w:val="0"/>
                <w:lang w:val="en-CA"/>
              </w:rPr>
              <w:t>Opportunities identified and implemented</w:t>
            </w:r>
          </w:p>
        </w:tc>
        <w:tc>
          <w:tcPr>
            <w:tcW w:w="2115" w:type="dxa"/>
          </w:tcPr>
          <w:p w14:paraId="0A15E38D" w14:textId="08BBC693" w:rsidR="0016636B" w:rsidRPr="00A83C25" w:rsidRDefault="0016636B" w:rsidP="0016636B">
            <w:pPr>
              <w:pStyle w:val="Bullet1-9pt"/>
              <w:rPr>
                <w:noProof w:val="0"/>
                <w:lang w:val="en-CA"/>
              </w:rPr>
            </w:pPr>
            <w:r w:rsidRPr="00A83C25">
              <w:rPr>
                <w:noProof w:val="0"/>
                <w:lang w:val="en-CA"/>
              </w:rPr>
              <w:t>2019-21</w:t>
            </w:r>
          </w:p>
        </w:tc>
      </w:tr>
      <w:tr w:rsidR="0016636B" w:rsidRPr="00B14EC2" w14:paraId="79454DAC" w14:textId="77777777" w:rsidTr="00A83C25">
        <w:tc>
          <w:tcPr>
            <w:tcW w:w="501" w:type="dxa"/>
            <w:shd w:val="clear" w:color="auto" w:fill="auto"/>
          </w:tcPr>
          <w:p w14:paraId="6F114848" w14:textId="77777777" w:rsidR="0016636B" w:rsidRPr="00B14EC2" w:rsidRDefault="0016636B" w:rsidP="0016636B">
            <w:pPr>
              <w:pStyle w:val="Actionnumbers"/>
            </w:pPr>
          </w:p>
        </w:tc>
        <w:tc>
          <w:tcPr>
            <w:tcW w:w="7456" w:type="dxa"/>
            <w:gridSpan w:val="2"/>
            <w:shd w:val="clear" w:color="auto" w:fill="auto"/>
          </w:tcPr>
          <w:p w14:paraId="24F0F929" w14:textId="7B311989" w:rsidR="0016636B" w:rsidRPr="00A83C25" w:rsidRDefault="0016636B" w:rsidP="004E07FE">
            <w:pPr>
              <w:pStyle w:val="Normal-Table1"/>
              <w:rPr>
                <w:noProof w:val="0"/>
                <w:lang w:val="en-CA"/>
              </w:rPr>
            </w:pPr>
            <w:r w:rsidRPr="00A83C25">
              <w:rPr>
                <w:noProof w:val="0"/>
                <w:lang w:val="en-CA"/>
              </w:rPr>
              <w:t>Work with Animal Aid and the RSPCA to raise awareness of the channels through whi</w:t>
            </w:r>
            <w:r w:rsidR="004E07FE">
              <w:rPr>
                <w:noProof w:val="0"/>
                <w:lang w:val="en-CA"/>
              </w:rPr>
              <w:t>ch animal abuse can be reported.</w:t>
            </w:r>
            <w:r w:rsidR="004E07FE" w:rsidRPr="00A83C25">
              <w:rPr>
                <w:noProof w:val="0"/>
                <w:lang w:val="en-CA"/>
              </w:rPr>
              <w:t xml:space="preserve"> </w:t>
            </w:r>
          </w:p>
        </w:tc>
        <w:tc>
          <w:tcPr>
            <w:tcW w:w="1981" w:type="dxa"/>
          </w:tcPr>
          <w:p w14:paraId="2F5744E0"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41FA243C"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Animal Aid RSPCA VETS AVA OERCs</w:t>
            </w:r>
          </w:p>
          <w:p w14:paraId="4B935AEF" w14:textId="344CE9FD"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20DC1529" w14:textId="05B960BC" w:rsidR="0016636B" w:rsidRPr="00A83C25" w:rsidRDefault="0016636B" w:rsidP="0016636B">
            <w:pPr>
              <w:pStyle w:val="Bullet1-9pt"/>
              <w:rPr>
                <w:noProof w:val="0"/>
                <w:lang w:val="en-CA"/>
              </w:rPr>
            </w:pPr>
            <w:r w:rsidRPr="00A83C25">
              <w:rPr>
                <w:noProof w:val="0"/>
                <w:lang w:val="en-CA"/>
              </w:rPr>
              <w:t>Awareness strategies developed and implemented</w:t>
            </w:r>
          </w:p>
        </w:tc>
        <w:tc>
          <w:tcPr>
            <w:tcW w:w="2115" w:type="dxa"/>
          </w:tcPr>
          <w:p w14:paraId="6F144FC6" w14:textId="068F4954" w:rsidR="0016636B" w:rsidRPr="00A83C25" w:rsidRDefault="0016636B" w:rsidP="0016636B">
            <w:pPr>
              <w:pStyle w:val="Bullet1-9pt"/>
              <w:rPr>
                <w:noProof w:val="0"/>
                <w:lang w:val="en-CA"/>
              </w:rPr>
            </w:pPr>
            <w:r w:rsidRPr="00A83C25">
              <w:rPr>
                <w:noProof w:val="0"/>
                <w:lang w:val="en-CA"/>
              </w:rPr>
              <w:t>2019-21</w:t>
            </w:r>
          </w:p>
        </w:tc>
      </w:tr>
      <w:tr w:rsidR="0016636B" w:rsidRPr="00B14EC2" w14:paraId="7A65BBF5" w14:textId="77777777" w:rsidTr="00A83C25">
        <w:tc>
          <w:tcPr>
            <w:tcW w:w="501" w:type="dxa"/>
            <w:shd w:val="clear" w:color="auto" w:fill="auto"/>
          </w:tcPr>
          <w:p w14:paraId="72C1AB4E" w14:textId="77777777" w:rsidR="0016636B" w:rsidRPr="00B14EC2" w:rsidRDefault="0016636B" w:rsidP="0016636B">
            <w:pPr>
              <w:pStyle w:val="Actionnumbers"/>
            </w:pPr>
          </w:p>
        </w:tc>
        <w:tc>
          <w:tcPr>
            <w:tcW w:w="7456" w:type="dxa"/>
            <w:gridSpan w:val="2"/>
            <w:shd w:val="clear" w:color="auto" w:fill="auto"/>
          </w:tcPr>
          <w:p w14:paraId="41FCC1A8" w14:textId="7C529CCB" w:rsidR="0016636B" w:rsidRPr="00A83C25" w:rsidRDefault="00D4489E" w:rsidP="0016636B">
            <w:pPr>
              <w:pStyle w:val="Normal-Table1"/>
              <w:rPr>
                <w:noProof w:val="0"/>
                <w:lang w:val="en-CA"/>
              </w:rPr>
            </w:pPr>
            <w:r>
              <w:rPr>
                <w:noProof w:val="0"/>
                <w:lang w:val="en-CA"/>
              </w:rPr>
              <w:t>Encourage other C</w:t>
            </w:r>
            <w:r w:rsidR="0016636B" w:rsidRPr="00A83C25">
              <w:rPr>
                <w:noProof w:val="0"/>
                <w:lang w:val="en-CA"/>
              </w:rPr>
              <w:t>ouncil departments to optimise health and wellbeing and community networking opportunities associated with pets</w:t>
            </w:r>
          </w:p>
          <w:p w14:paraId="43FB5BBF" w14:textId="41777AF4" w:rsidR="0016636B" w:rsidRPr="00A83C25" w:rsidRDefault="0016636B" w:rsidP="0016636B">
            <w:pPr>
              <w:pStyle w:val="Normal-Table11ptpara"/>
              <w:rPr>
                <w:noProof w:val="0"/>
                <w:lang w:val="en-CA"/>
              </w:rPr>
            </w:pPr>
          </w:p>
        </w:tc>
        <w:tc>
          <w:tcPr>
            <w:tcW w:w="1981" w:type="dxa"/>
          </w:tcPr>
          <w:p w14:paraId="02B0F7C5" w14:textId="77777777" w:rsidR="0016636B" w:rsidRPr="00A83C25" w:rsidRDefault="0016636B" w:rsidP="0016636B">
            <w:pPr>
              <w:pStyle w:val="Bullet1-9pt"/>
              <w:rPr>
                <w:noProof w:val="0"/>
                <w:lang w:val="en-CA"/>
              </w:rPr>
            </w:pPr>
            <w:r w:rsidRPr="00A83C25">
              <w:rPr>
                <w:noProof w:val="0"/>
                <w:lang w:val="en-CA"/>
              </w:rPr>
              <w:t xml:space="preserve">Lead </w:t>
            </w:r>
            <w:r w:rsidRPr="00A83C25">
              <w:rPr>
                <w:b/>
                <w:noProof w:val="0"/>
                <w:lang w:val="en-CA"/>
              </w:rPr>
              <w:t>LL</w:t>
            </w:r>
          </w:p>
          <w:p w14:paraId="5A1DF278" w14:textId="77777777" w:rsidR="0016636B" w:rsidRPr="00A83C25" w:rsidRDefault="0016636B" w:rsidP="0016636B">
            <w:pPr>
              <w:pStyle w:val="Bullet1-9pt"/>
              <w:rPr>
                <w:noProof w:val="0"/>
                <w:lang w:val="en-CA"/>
              </w:rPr>
            </w:pPr>
            <w:r w:rsidRPr="00A83C25">
              <w:rPr>
                <w:noProof w:val="0"/>
                <w:lang w:val="en-CA"/>
              </w:rPr>
              <w:t>Support</w:t>
            </w:r>
            <w:r w:rsidRPr="00A83C25">
              <w:rPr>
                <w:b/>
                <w:noProof w:val="0"/>
                <w:lang w:val="en-CA"/>
              </w:rPr>
              <w:t xml:space="preserve"> LL</w:t>
            </w:r>
          </w:p>
          <w:p w14:paraId="1CFB8CA6" w14:textId="49EBBE63" w:rsidR="0016636B" w:rsidRPr="00A83C25" w:rsidRDefault="0016636B" w:rsidP="0016636B">
            <w:pPr>
              <w:pStyle w:val="Bullet1-9pt"/>
              <w:rPr>
                <w:noProof w:val="0"/>
                <w:lang w:val="en-CA"/>
              </w:rPr>
            </w:pPr>
            <w:r w:rsidRPr="00A83C25">
              <w:rPr>
                <w:noProof w:val="0"/>
                <w:lang w:val="en-CA"/>
              </w:rPr>
              <w:t>Role</w:t>
            </w:r>
            <w:r w:rsidRPr="00A83C25">
              <w:rPr>
                <w:b/>
                <w:noProof w:val="0"/>
                <w:lang w:val="en-CA"/>
              </w:rPr>
              <w:t xml:space="preserve"> CL</w:t>
            </w:r>
          </w:p>
        </w:tc>
        <w:tc>
          <w:tcPr>
            <w:tcW w:w="2689" w:type="dxa"/>
            <w:shd w:val="clear" w:color="auto" w:fill="auto"/>
          </w:tcPr>
          <w:p w14:paraId="32AF87E6" w14:textId="73F3AFCF" w:rsidR="0016636B" w:rsidRPr="00A83C25" w:rsidRDefault="0016636B" w:rsidP="0016636B">
            <w:pPr>
              <w:pStyle w:val="Bullet1-9pt"/>
              <w:rPr>
                <w:noProof w:val="0"/>
                <w:lang w:val="en-CA"/>
              </w:rPr>
            </w:pPr>
            <w:r w:rsidRPr="00A83C25">
              <w:rPr>
                <w:noProof w:val="0"/>
                <w:lang w:val="en-CA"/>
              </w:rPr>
              <w:t>Research findings information from the Domestic Animal Management Plan referred</w:t>
            </w:r>
          </w:p>
        </w:tc>
        <w:tc>
          <w:tcPr>
            <w:tcW w:w="2115" w:type="dxa"/>
          </w:tcPr>
          <w:p w14:paraId="794F831C" w14:textId="02184A84" w:rsidR="0016636B" w:rsidRPr="00A83C25" w:rsidRDefault="0016636B" w:rsidP="0016636B">
            <w:pPr>
              <w:pStyle w:val="Bullet1-9pt"/>
              <w:rPr>
                <w:noProof w:val="0"/>
                <w:lang w:val="en-CA"/>
              </w:rPr>
            </w:pPr>
            <w:r w:rsidRPr="00A83C25">
              <w:rPr>
                <w:noProof w:val="0"/>
                <w:lang w:val="en-CA"/>
              </w:rPr>
              <w:t>2019-21</w:t>
            </w:r>
          </w:p>
        </w:tc>
      </w:tr>
    </w:tbl>
    <w:p w14:paraId="0FB66539" w14:textId="77777777" w:rsidR="00C711F4" w:rsidRPr="00B14EC2" w:rsidRDefault="00C711F4">
      <w:pPr>
        <w:spacing w:after="0"/>
        <w:rPr>
          <w:rFonts w:cs="Arial-BoldMT"/>
          <w:b/>
          <w:bCs/>
          <w:noProof w:val="0"/>
          <w:szCs w:val="22"/>
          <w:lang w:val="en-CA" w:eastAsia="x-none" w:bidi="en-US"/>
        </w:rPr>
      </w:pPr>
    </w:p>
    <w:p w14:paraId="6436835D" w14:textId="77777777" w:rsidR="00C711F4" w:rsidRPr="00B14EC2" w:rsidRDefault="00C711F4" w:rsidP="00C71572">
      <w:pPr>
        <w:pStyle w:val="Heading1"/>
        <w:numPr>
          <w:ilvl w:val="0"/>
          <w:numId w:val="0"/>
        </w:numPr>
        <w:ind w:left="357" w:hanging="357"/>
        <w:rPr>
          <w:lang w:val="en-CA"/>
        </w:rPr>
        <w:sectPr w:rsidR="00C711F4" w:rsidRPr="00B14EC2" w:rsidSect="00C711F4">
          <w:headerReference w:type="default" r:id="rId41"/>
          <w:footerReference w:type="default" r:id="rId42"/>
          <w:pgSz w:w="16840" w:h="11900" w:orient="landscape"/>
          <w:pgMar w:top="987" w:right="1134" w:bottom="1418" w:left="1111" w:header="720" w:footer="720" w:gutter="0"/>
          <w:cols w:space="720"/>
          <w:noEndnote/>
        </w:sectPr>
      </w:pPr>
    </w:p>
    <w:p w14:paraId="6BF7C687" w14:textId="3FB37FB1" w:rsidR="001F3488" w:rsidRPr="00B14EC2" w:rsidRDefault="007B5925" w:rsidP="00B256C1">
      <w:pPr>
        <w:pStyle w:val="Heading1"/>
        <w:rPr>
          <w:lang w:val="en-CA"/>
        </w:rPr>
      </w:pPr>
      <w:bookmarkStart w:id="76" w:name="_Toc365566064"/>
      <w:r w:rsidRPr="00B14EC2">
        <w:rPr>
          <w:lang w:val="en-CA"/>
        </w:rPr>
        <w:lastRenderedPageBreak/>
        <w:t>Planning for pets</w:t>
      </w:r>
      <w:r w:rsidR="00717EE6" w:rsidRPr="00B14EC2">
        <w:rPr>
          <w:lang w:val="en-CA"/>
        </w:rPr>
        <w:t xml:space="preserve"> and pet owners</w:t>
      </w:r>
      <w:bookmarkEnd w:id="76"/>
    </w:p>
    <w:p w14:paraId="5BEA0CC6" w14:textId="3CF8EB96" w:rsidR="007B5925" w:rsidRPr="00B14EC2" w:rsidRDefault="007B5925" w:rsidP="007B5925">
      <w:pPr>
        <w:pStyle w:val="Heading2"/>
        <w:rPr>
          <w:noProof w:val="0"/>
          <w:lang w:val="en-CA"/>
        </w:rPr>
      </w:pPr>
      <w:bookmarkStart w:id="77" w:name="_Toc365566065"/>
      <w:r w:rsidRPr="00B14EC2">
        <w:rPr>
          <w:noProof w:val="0"/>
          <w:lang w:val="en-CA"/>
        </w:rPr>
        <w:t>How we prepared the Domestic Animal Management Plan</w:t>
      </w:r>
      <w:bookmarkEnd w:id="77"/>
    </w:p>
    <w:p w14:paraId="0EF6BA99" w14:textId="64CC49F7" w:rsidR="00EE634E" w:rsidRPr="00B14EC2" w:rsidRDefault="0082642A" w:rsidP="002E09D4">
      <w:pPr>
        <w:rPr>
          <w:noProof w:val="0"/>
          <w:lang w:val="en-CA"/>
        </w:rPr>
      </w:pPr>
      <w:r>
        <w:rPr>
          <w:noProof w:val="0"/>
          <w:lang w:val="en-CA"/>
        </w:rPr>
        <w:t>Research for the Domestic A</w:t>
      </w:r>
      <w:r w:rsidR="004E7762" w:rsidRPr="00B14EC2">
        <w:rPr>
          <w:noProof w:val="0"/>
          <w:lang w:val="en-CA"/>
        </w:rPr>
        <w:t xml:space="preserve">nimal Management Plan has </w:t>
      </w:r>
      <w:proofErr w:type="gramStart"/>
      <w:r w:rsidR="004E7762" w:rsidRPr="00B14EC2">
        <w:rPr>
          <w:noProof w:val="0"/>
          <w:lang w:val="en-CA"/>
        </w:rPr>
        <w:t>taken into account</w:t>
      </w:r>
      <w:proofErr w:type="gramEnd"/>
      <w:r w:rsidR="004E7762" w:rsidRPr="00B14EC2">
        <w:rPr>
          <w:noProof w:val="0"/>
          <w:lang w:val="en-CA"/>
        </w:rPr>
        <w:t xml:space="preserve"> the </w:t>
      </w:r>
      <w:r>
        <w:rPr>
          <w:noProof w:val="0"/>
          <w:lang w:val="en-CA"/>
        </w:rPr>
        <w:t xml:space="preserve">previous </w:t>
      </w:r>
      <w:r w:rsidR="004E7762" w:rsidRPr="00B14EC2">
        <w:rPr>
          <w:noProof w:val="0"/>
          <w:lang w:val="en-CA"/>
        </w:rPr>
        <w:t>research and consultation carried out for other strategic plans</w:t>
      </w:r>
      <w:r w:rsidR="00017258" w:rsidRPr="00B14EC2">
        <w:rPr>
          <w:noProof w:val="0"/>
          <w:lang w:val="en-CA"/>
        </w:rPr>
        <w:t xml:space="preserve">, including </w:t>
      </w:r>
      <w:r>
        <w:rPr>
          <w:noProof w:val="0"/>
          <w:lang w:val="en-CA"/>
        </w:rPr>
        <w:t>Maroondah 2040</w:t>
      </w:r>
      <w:r w:rsidR="008A6C8C">
        <w:rPr>
          <w:noProof w:val="0"/>
          <w:lang w:val="en-CA"/>
        </w:rPr>
        <w:t xml:space="preserve"> Council Plan 2017/21</w:t>
      </w:r>
      <w:r w:rsidR="00EE03DA" w:rsidRPr="00B14EC2">
        <w:rPr>
          <w:noProof w:val="0"/>
          <w:lang w:val="en-CA"/>
        </w:rPr>
        <w:t xml:space="preserve">, the </w:t>
      </w:r>
      <w:r w:rsidR="001E6F51">
        <w:rPr>
          <w:noProof w:val="0"/>
          <w:lang w:val="en-CA"/>
        </w:rPr>
        <w:t xml:space="preserve">Maroondah </w:t>
      </w:r>
      <w:r w:rsidR="00017258" w:rsidRPr="00B14EC2">
        <w:rPr>
          <w:noProof w:val="0"/>
          <w:lang w:val="en-CA"/>
        </w:rPr>
        <w:t>Health and Wellbeing Plan</w:t>
      </w:r>
      <w:r w:rsidR="008A6C8C">
        <w:rPr>
          <w:noProof w:val="0"/>
          <w:lang w:val="en-CA"/>
        </w:rPr>
        <w:t>,</w:t>
      </w:r>
      <w:r w:rsidR="00017258" w:rsidRPr="00B14EC2">
        <w:rPr>
          <w:noProof w:val="0"/>
          <w:lang w:val="en-CA"/>
        </w:rPr>
        <w:t xml:space="preserve"> the </w:t>
      </w:r>
      <w:r w:rsidR="00EE03DA" w:rsidRPr="00B14EC2">
        <w:rPr>
          <w:noProof w:val="0"/>
          <w:lang w:val="en-CA"/>
        </w:rPr>
        <w:t>Open Space Strategy and the Physical Activity Strategy</w:t>
      </w:r>
      <w:r w:rsidR="004E7762" w:rsidRPr="00B14EC2">
        <w:rPr>
          <w:noProof w:val="0"/>
          <w:lang w:val="en-CA"/>
        </w:rPr>
        <w:t>.</w:t>
      </w:r>
    </w:p>
    <w:p w14:paraId="39B90837" w14:textId="7CC7E46A" w:rsidR="0033192D" w:rsidRPr="00B14EC2" w:rsidRDefault="004E7762" w:rsidP="002E09D4">
      <w:pPr>
        <w:rPr>
          <w:noProof w:val="0"/>
          <w:lang w:val="en-CA"/>
        </w:rPr>
      </w:pPr>
      <w:r w:rsidRPr="00B14EC2">
        <w:rPr>
          <w:noProof w:val="0"/>
          <w:lang w:val="en-CA"/>
        </w:rPr>
        <w:t xml:space="preserve"> It has also co</w:t>
      </w:r>
      <w:r w:rsidR="003163A7">
        <w:rPr>
          <w:noProof w:val="0"/>
          <w:lang w:val="en-CA"/>
        </w:rPr>
        <w:t>nsidered how the plan can help C</w:t>
      </w:r>
      <w:r w:rsidRPr="00B14EC2">
        <w:rPr>
          <w:noProof w:val="0"/>
          <w:lang w:val="en-CA"/>
        </w:rPr>
        <w:t>ouncil address the rec</w:t>
      </w:r>
      <w:r w:rsidR="00EE03DA" w:rsidRPr="00B14EC2">
        <w:rPr>
          <w:noProof w:val="0"/>
          <w:lang w:val="en-CA"/>
        </w:rPr>
        <w:t xml:space="preserve">ommendations in those documents and the </w:t>
      </w:r>
      <w:r w:rsidR="001E6F51">
        <w:rPr>
          <w:noProof w:val="0"/>
          <w:lang w:val="en-CA"/>
        </w:rPr>
        <w:t xml:space="preserve">Maroondah 2040 Community </w:t>
      </w:r>
      <w:r w:rsidR="00EE03DA" w:rsidRPr="00B14EC2">
        <w:rPr>
          <w:noProof w:val="0"/>
          <w:lang w:val="en-CA"/>
        </w:rPr>
        <w:t>Vision</w:t>
      </w:r>
      <w:r w:rsidR="000D180B">
        <w:rPr>
          <w:noProof w:val="0"/>
          <w:lang w:val="en-CA"/>
        </w:rPr>
        <w:t>.</w:t>
      </w:r>
    </w:p>
    <w:p w14:paraId="2FE3FFBC" w14:textId="599B4B41" w:rsidR="001F3488" w:rsidRPr="00B14EC2" w:rsidRDefault="001F3488" w:rsidP="002E09D4">
      <w:pPr>
        <w:rPr>
          <w:noProof w:val="0"/>
          <w:lang w:val="en-CA"/>
        </w:rPr>
      </w:pPr>
      <w:r w:rsidRPr="00B14EC2">
        <w:rPr>
          <w:noProof w:val="0"/>
          <w:lang w:val="en-CA"/>
        </w:rPr>
        <w:t>Consultation and community engagement carried out specifically for the Domestic Animal Management Plan involved:</w:t>
      </w:r>
    </w:p>
    <w:p w14:paraId="58D68EE9" w14:textId="3E97CF71" w:rsidR="001F3488" w:rsidRPr="000D180B" w:rsidRDefault="00F901A3" w:rsidP="000D180B">
      <w:pPr>
        <w:pStyle w:val="Bullet2"/>
        <w:rPr>
          <w:noProof w:val="0"/>
          <w:lang w:val="en-CA"/>
        </w:rPr>
      </w:pPr>
      <w:r w:rsidRPr="00B14EC2">
        <w:rPr>
          <w:noProof w:val="0"/>
          <w:lang w:val="en-CA"/>
        </w:rPr>
        <w:t xml:space="preserve">An online </w:t>
      </w:r>
      <w:r w:rsidR="00EE03DA" w:rsidRPr="00B14EC2">
        <w:rPr>
          <w:noProof w:val="0"/>
          <w:lang w:val="en-CA"/>
        </w:rPr>
        <w:t xml:space="preserve">regional </w:t>
      </w:r>
      <w:r w:rsidRPr="00B14EC2">
        <w:rPr>
          <w:noProof w:val="0"/>
          <w:lang w:val="en-CA"/>
        </w:rPr>
        <w:t xml:space="preserve">survey </w:t>
      </w:r>
      <w:r w:rsidR="00EE03DA" w:rsidRPr="00B14EC2">
        <w:rPr>
          <w:noProof w:val="0"/>
          <w:lang w:val="en-CA"/>
        </w:rPr>
        <w:t>–</w:t>
      </w:r>
      <w:r w:rsidRPr="00B14EC2">
        <w:rPr>
          <w:noProof w:val="0"/>
          <w:lang w:val="en-CA"/>
        </w:rPr>
        <w:t xml:space="preserve"> </w:t>
      </w:r>
      <w:r w:rsidR="00EE03DA" w:rsidRPr="00B14EC2">
        <w:rPr>
          <w:noProof w:val="0"/>
          <w:lang w:val="en-CA"/>
        </w:rPr>
        <w:t>Over 5,000 respondents</w:t>
      </w:r>
      <w:r w:rsidR="001F3488" w:rsidRPr="00B14EC2">
        <w:rPr>
          <w:noProof w:val="0"/>
          <w:lang w:val="en-CA"/>
        </w:rPr>
        <w:t xml:space="preserve"> </w:t>
      </w:r>
      <w:r w:rsidR="000D180B">
        <w:rPr>
          <w:noProof w:val="0"/>
          <w:lang w:val="en-CA"/>
        </w:rPr>
        <w:t xml:space="preserve">- </w:t>
      </w:r>
      <w:r w:rsidR="000D180B" w:rsidRPr="00B14EC2">
        <w:rPr>
          <w:noProof w:val="0"/>
          <w:lang w:val="en-CA"/>
        </w:rPr>
        <w:t xml:space="preserve">There was only a small response to the </w:t>
      </w:r>
      <w:r w:rsidR="008A6C8C">
        <w:rPr>
          <w:noProof w:val="0"/>
          <w:lang w:val="en-CA"/>
        </w:rPr>
        <w:t xml:space="preserve">Maroondah based </w:t>
      </w:r>
      <w:r w:rsidR="000D180B" w:rsidRPr="00B14EC2">
        <w:rPr>
          <w:noProof w:val="0"/>
          <w:lang w:val="en-CA"/>
        </w:rPr>
        <w:t xml:space="preserve">community survey so only general comments should be made in relation to results. Where relevant, findings from surveys conducted by other LGAs the </w:t>
      </w:r>
      <w:r w:rsidR="000D180B">
        <w:rPr>
          <w:noProof w:val="0"/>
          <w:lang w:val="en-CA"/>
        </w:rPr>
        <w:t xml:space="preserve">eastern metropolitan </w:t>
      </w:r>
      <w:r w:rsidR="000D180B" w:rsidRPr="00B14EC2">
        <w:rPr>
          <w:noProof w:val="0"/>
          <w:lang w:val="en-CA"/>
        </w:rPr>
        <w:t xml:space="preserve">region have been noted. </w:t>
      </w:r>
    </w:p>
    <w:p w14:paraId="3A3562A7" w14:textId="5406206E" w:rsidR="001F3488" w:rsidRPr="00B14EC2" w:rsidRDefault="00EE634E" w:rsidP="00E56AA7">
      <w:pPr>
        <w:pStyle w:val="Bullet2"/>
        <w:rPr>
          <w:noProof w:val="0"/>
          <w:lang w:val="en-CA"/>
        </w:rPr>
      </w:pPr>
      <w:r w:rsidRPr="00B14EC2">
        <w:rPr>
          <w:noProof w:val="0"/>
          <w:lang w:val="en-CA"/>
        </w:rPr>
        <w:t>5</w:t>
      </w:r>
      <w:r w:rsidR="001F3488" w:rsidRPr="00B14EC2">
        <w:rPr>
          <w:noProof w:val="0"/>
          <w:lang w:val="en-CA"/>
        </w:rPr>
        <w:t xml:space="preserve"> submissions</w:t>
      </w:r>
      <w:r w:rsidR="008A6C8C">
        <w:rPr>
          <w:noProof w:val="0"/>
          <w:lang w:val="en-CA"/>
        </w:rPr>
        <w:t>.</w:t>
      </w:r>
    </w:p>
    <w:p w14:paraId="2D166AA0" w14:textId="30CC037F" w:rsidR="001F3488" w:rsidRPr="00B14EC2" w:rsidRDefault="001F3488" w:rsidP="00E56AA7">
      <w:pPr>
        <w:pStyle w:val="Bullet2"/>
        <w:rPr>
          <w:noProof w:val="0"/>
          <w:lang w:val="en-CA"/>
        </w:rPr>
      </w:pPr>
      <w:r w:rsidRPr="00B14EC2">
        <w:rPr>
          <w:noProof w:val="0"/>
          <w:lang w:val="en-CA"/>
        </w:rPr>
        <w:t>Council staff workshops and interviews</w:t>
      </w:r>
      <w:r w:rsidR="00AC3FE9" w:rsidRPr="00B14EC2">
        <w:rPr>
          <w:noProof w:val="0"/>
          <w:lang w:val="en-CA"/>
        </w:rPr>
        <w:t>, including with staff from disability, community</w:t>
      </w:r>
      <w:r w:rsidR="00CF692D">
        <w:rPr>
          <w:noProof w:val="0"/>
          <w:lang w:val="en-CA"/>
        </w:rPr>
        <w:t xml:space="preserve"> services</w:t>
      </w:r>
      <w:r w:rsidR="00AC3FE9" w:rsidRPr="00B14EC2">
        <w:rPr>
          <w:noProof w:val="0"/>
          <w:lang w:val="en-CA"/>
        </w:rPr>
        <w:t xml:space="preserve">, economic development, </w:t>
      </w:r>
      <w:r w:rsidR="00EE634E" w:rsidRPr="00B14EC2">
        <w:rPr>
          <w:noProof w:val="0"/>
          <w:lang w:val="en-CA"/>
        </w:rPr>
        <w:t xml:space="preserve">infrastructure, </w:t>
      </w:r>
      <w:r w:rsidR="00AC3FE9" w:rsidRPr="00B14EC2">
        <w:rPr>
          <w:noProof w:val="0"/>
          <w:lang w:val="en-CA"/>
        </w:rPr>
        <w:t xml:space="preserve">environmental, and </w:t>
      </w:r>
      <w:r w:rsidR="00EE634E" w:rsidRPr="00B14EC2">
        <w:rPr>
          <w:noProof w:val="0"/>
          <w:lang w:val="en-CA"/>
        </w:rPr>
        <w:t>leisure services</w:t>
      </w:r>
      <w:r w:rsidR="008A6C8C">
        <w:rPr>
          <w:noProof w:val="0"/>
          <w:lang w:val="en-CA"/>
        </w:rPr>
        <w:t>.</w:t>
      </w:r>
    </w:p>
    <w:p w14:paraId="50053A51" w14:textId="5C6E7DA2" w:rsidR="001F3488" w:rsidRPr="00B14EC2" w:rsidRDefault="008A6C8C" w:rsidP="00E56AA7">
      <w:pPr>
        <w:pStyle w:val="Bullet2"/>
        <w:rPr>
          <w:noProof w:val="0"/>
          <w:lang w:val="en-CA"/>
        </w:rPr>
      </w:pPr>
      <w:r>
        <w:rPr>
          <w:noProof w:val="0"/>
          <w:lang w:val="en-CA"/>
        </w:rPr>
        <w:t>Consultation with benchmarking C</w:t>
      </w:r>
      <w:r w:rsidR="001F3488" w:rsidRPr="00B14EC2">
        <w:rPr>
          <w:noProof w:val="0"/>
          <w:lang w:val="en-CA"/>
        </w:rPr>
        <w:t>ouncils</w:t>
      </w:r>
      <w:r>
        <w:rPr>
          <w:noProof w:val="0"/>
          <w:lang w:val="en-CA"/>
        </w:rPr>
        <w:t>.</w:t>
      </w:r>
    </w:p>
    <w:p w14:paraId="41463AD4" w14:textId="15B25A13" w:rsidR="005D6A24" w:rsidRPr="00B14EC2" w:rsidRDefault="00F901A3" w:rsidP="00EE634E">
      <w:pPr>
        <w:pStyle w:val="Bullet2"/>
        <w:rPr>
          <w:noProof w:val="0"/>
          <w:lang w:val="en-CA"/>
        </w:rPr>
      </w:pPr>
      <w:r w:rsidRPr="00B14EC2">
        <w:rPr>
          <w:noProof w:val="0"/>
          <w:lang w:val="en-CA"/>
        </w:rPr>
        <w:t xml:space="preserve">Consultation with key industry groups including Getting to Zero (G2Z); </w:t>
      </w:r>
      <w:r w:rsidR="00EE634E" w:rsidRPr="00B14EC2">
        <w:rPr>
          <w:noProof w:val="0"/>
          <w:lang w:val="en-CA"/>
        </w:rPr>
        <w:t>Animal Aid</w:t>
      </w:r>
      <w:r w:rsidR="008A6C8C">
        <w:rPr>
          <w:noProof w:val="0"/>
          <w:lang w:val="en-CA"/>
        </w:rPr>
        <w:t xml:space="preserve"> and</w:t>
      </w:r>
      <w:r w:rsidR="00EE634E" w:rsidRPr="00B14EC2">
        <w:rPr>
          <w:noProof w:val="0"/>
          <w:lang w:val="en-CA"/>
        </w:rPr>
        <w:t xml:space="preserve"> </w:t>
      </w:r>
      <w:r w:rsidRPr="00B14EC2">
        <w:rPr>
          <w:noProof w:val="0"/>
          <w:lang w:val="en-CA"/>
        </w:rPr>
        <w:t>Australian Veterinary Association</w:t>
      </w:r>
      <w:r w:rsidR="008D04C8" w:rsidRPr="00B14EC2">
        <w:rPr>
          <w:noProof w:val="0"/>
          <w:lang w:val="en-CA"/>
        </w:rPr>
        <w:t>.</w:t>
      </w:r>
    </w:p>
    <w:p w14:paraId="47910698" w14:textId="77777777" w:rsidR="00717EE6" w:rsidRPr="00B14EC2" w:rsidRDefault="00717EE6" w:rsidP="00EE634E">
      <w:pPr>
        <w:pStyle w:val="Bullet2"/>
        <w:numPr>
          <w:ilvl w:val="0"/>
          <w:numId w:val="0"/>
        </w:numPr>
        <w:rPr>
          <w:noProof w:val="0"/>
          <w:lang w:val="en-CA"/>
        </w:rPr>
      </w:pPr>
    </w:p>
    <w:p w14:paraId="1D46C528" w14:textId="376AD004" w:rsidR="001F3488" w:rsidRPr="00B14EC2" w:rsidRDefault="00416861" w:rsidP="00B256C1">
      <w:pPr>
        <w:pStyle w:val="Heading1"/>
        <w:rPr>
          <w:lang w:val="en-CA"/>
        </w:rPr>
      </w:pPr>
      <w:bookmarkStart w:id="78" w:name="_Toc362116642"/>
      <w:bookmarkStart w:id="79" w:name="_Toc365566066"/>
      <w:r>
        <w:rPr>
          <w:lang w:val="en-CA"/>
        </w:rPr>
        <w:t>How we will implement</w:t>
      </w:r>
      <w:r w:rsidR="001F3488" w:rsidRPr="00B14EC2">
        <w:rPr>
          <w:lang w:val="en-CA"/>
        </w:rPr>
        <w:t xml:space="preserve"> the Domestic Animal Management Plan</w:t>
      </w:r>
      <w:bookmarkStart w:id="80" w:name="_Toc221686144"/>
      <w:bookmarkStart w:id="81" w:name="_Toc221686466"/>
      <w:bookmarkEnd w:id="78"/>
      <w:bookmarkEnd w:id="79"/>
      <w:bookmarkEnd w:id="80"/>
      <w:bookmarkEnd w:id="81"/>
    </w:p>
    <w:p w14:paraId="3F06469B" w14:textId="77777777" w:rsidR="001F3488" w:rsidRPr="00B14EC2" w:rsidRDefault="001F3488" w:rsidP="005D6A24">
      <w:pPr>
        <w:pStyle w:val="Heading2"/>
        <w:rPr>
          <w:noProof w:val="0"/>
          <w:lang w:val="en-CA"/>
        </w:rPr>
      </w:pPr>
      <w:bookmarkStart w:id="82" w:name="_Toc365566067"/>
      <w:r w:rsidRPr="00B14EC2">
        <w:rPr>
          <w:noProof w:val="0"/>
          <w:lang w:val="en-CA"/>
        </w:rPr>
        <w:t>Setting priorities for the next four years</w:t>
      </w:r>
      <w:bookmarkEnd w:id="82"/>
    </w:p>
    <w:p w14:paraId="3D07F1E3" w14:textId="5A74956C" w:rsidR="001F3488" w:rsidRPr="00B14EC2" w:rsidRDefault="00622A23" w:rsidP="00541582">
      <w:pPr>
        <w:spacing w:before="40" w:after="80"/>
        <w:rPr>
          <w:noProof w:val="0"/>
          <w:lang w:val="en-CA"/>
        </w:rPr>
      </w:pPr>
      <w:r w:rsidRPr="00B14EC2">
        <w:rPr>
          <w:noProof w:val="0"/>
          <w:lang w:val="en-CA"/>
        </w:rPr>
        <w:t xml:space="preserve">Priorities in the Domestic Animal Management Plan may change over the life of the plan depending on changing service demands and priorities, available resources, </w:t>
      </w:r>
      <w:r w:rsidR="00B35E88" w:rsidRPr="00B14EC2">
        <w:rPr>
          <w:noProof w:val="0"/>
          <w:lang w:val="en-CA"/>
        </w:rPr>
        <w:t xml:space="preserve">partnership </w:t>
      </w:r>
      <w:r w:rsidR="008E1E8F" w:rsidRPr="00B14EC2">
        <w:rPr>
          <w:noProof w:val="0"/>
          <w:lang w:val="en-CA"/>
        </w:rPr>
        <w:t>opportunities</w:t>
      </w:r>
      <w:r w:rsidR="00B35E88" w:rsidRPr="00B14EC2">
        <w:rPr>
          <w:noProof w:val="0"/>
          <w:lang w:val="en-CA"/>
        </w:rPr>
        <w:t xml:space="preserve"> and external funding opportunities.</w:t>
      </w:r>
      <w:r w:rsidRPr="00B14EC2">
        <w:rPr>
          <w:noProof w:val="0"/>
          <w:lang w:val="en-CA"/>
        </w:rPr>
        <w:t xml:space="preserve"> </w:t>
      </w:r>
    </w:p>
    <w:p w14:paraId="74D753A0" w14:textId="77777777" w:rsidR="001F3488" w:rsidRPr="00B14EC2" w:rsidRDefault="001F3488" w:rsidP="002E09D4">
      <w:pPr>
        <w:rPr>
          <w:noProof w:val="0"/>
          <w:lang w:val="en-CA"/>
        </w:rPr>
      </w:pPr>
    </w:p>
    <w:p w14:paraId="79B642DA" w14:textId="152123E2" w:rsidR="000B06B8" w:rsidRPr="00B14EC2" w:rsidRDefault="001F3488" w:rsidP="008D04C8">
      <w:pPr>
        <w:pStyle w:val="Header2"/>
        <w:rPr>
          <w:noProof w:val="0"/>
          <w:lang w:val="en-CA"/>
        </w:rPr>
      </w:pPr>
      <w:r w:rsidRPr="00B14EC2">
        <w:rPr>
          <w:noProof w:val="0"/>
          <w:lang w:val="en-CA"/>
        </w:rPr>
        <w:t xml:space="preserve">Monitoring and reviewing the </w:t>
      </w:r>
      <w:r w:rsidR="008D04C8" w:rsidRPr="00B14EC2">
        <w:rPr>
          <w:noProof w:val="0"/>
          <w:lang w:val="en-CA"/>
        </w:rPr>
        <w:t>Domestic Animal Management Plan</w:t>
      </w:r>
    </w:p>
    <w:p w14:paraId="7CE10F8B" w14:textId="35E85ACD" w:rsidR="00717EE6" w:rsidRPr="00B14EC2" w:rsidRDefault="00717EE6" w:rsidP="002E09D4">
      <w:pPr>
        <w:rPr>
          <w:noProof w:val="0"/>
          <w:lang w:val="en-CA"/>
        </w:rPr>
      </w:pPr>
      <w:r w:rsidRPr="00B14EC2">
        <w:rPr>
          <w:noProof w:val="0"/>
          <w:lang w:val="en-CA"/>
        </w:rPr>
        <w:t>In line with the requirements of the Act</w:t>
      </w:r>
      <w:r w:rsidR="001E6F51">
        <w:rPr>
          <w:noProof w:val="0"/>
          <w:lang w:val="en-CA"/>
        </w:rPr>
        <w:t>:</w:t>
      </w:r>
    </w:p>
    <w:p w14:paraId="1377ADD2" w14:textId="63665C1D" w:rsidR="001F3488" w:rsidRPr="00B14EC2" w:rsidRDefault="00717EE6" w:rsidP="00E56AA7">
      <w:pPr>
        <w:pStyle w:val="Bullet2"/>
        <w:rPr>
          <w:noProof w:val="0"/>
          <w:lang w:val="en-CA"/>
        </w:rPr>
      </w:pPr>
      <w:r w:rsidRPr="00B14EC2">
        <w:rPr>
          <w:noProof w:val="0"/>
          <w:lang w:val="en-CA"/>
        </w:rPr>
        <w:t>C</w:t>
      </w:r>
      <w:r w:rsidR="001F3488" w:rsidRPr="00B14EC2">
        <w:rPr>
          <w:noProof w:val="0"/>
          <w:lang w:val="en-CA"/>
        </w:rPr>
        <w:t>ouncil will review the Domestic Animal Mana</w:t>
      </w:r>
      <w:r w:rsidR="004F227A" w:rsidRPr="00B14EC2">
        <w:rPr>
          <w:noProof w:val="0"/>
          <w:lang w:val="en-CA"/>
        </w:rPr>
        <w:t xml:space="preserve">gement Plan </w:t>
      </w:r>
      <w:r w:rsidRPr="00B14EC2">
        <w:rPr>
          <w:noProof w:val="0"/>
          <w:lang w:val="en-CA"/>
        </w:rPr>
        <w:t>annually</w:t>
      </w:r>
      <w:r w:rsidR="001F3488" w:rsidRPr="00B14EC2">
        <w:rPr>
          <w:noProof w:val="0"/>
          <w:lang w:val="en-CA"/>
        </w:rPr>
        <w:t xml:space="preserve"> to ensure actions and priorities are still relevant and can be completed within available resources.</w:t>
      </w:r>
      <w:r w:rsidRPr="00B14EC2">
        <w:rPr>
          <w:noProof w:val="0"/>
          <w:lang w:val="en-CA"/>
        </w:rPr>
        <w:t xml:space="preserve"> </w:t>
      </w:r>
    </w:p>
    <w:p w14:paraId="715403CA" w14:textId="188D3B7A" w:rsidR="001F3488" w:rsidRPr="00B14EC2" w:rsidRDefault="00717EE6" w:rsidP="00E56AA7">
      <w:pPr>
        <w:pStyle w:val="Bullet2"/>
        <w:rPr>
          <w:noProof w:val="0"/>
          <w:lang w:val="en-CA"/>
        </w:rPr>
      </w:pPr>
      <w:r w:rsidRPr="00B14EC2">
        <w:rPr>
          <w:noProof w:val="0"/>
          <w:lang w:val="en-CA"/>
        </w:rPr>
        <w:t>C</w:t>
      </w:r>
      <w:r w:rsidR="008E1E8F" w:rsidRPr="00B14EC2">
        <w:rPr>
          <w:noProof w:val="0"/>
          <w:lang w:val="en-CA"/>
        </w:rPr>
        <w:t xml:space="preserve">ouncil will undertake a major review </w:t>
      </w:r>
      <w:r w:rsidR="001E6F51">
        <w:rPr>
          <w:noProof w:val="0"/>
          <w:lang w:val="en-CA"/>
        </w:rPr>
        <w:t>of the P</w:t>
      </w:r>
      <w:r w:rsidRPr="00B14EC2">
        <w:rPr>
          <w:noProof w:val="0"/>
          <w:lang w:val="en-CA"/>
        </w:rPr>
        <w:t xml:space="preserve">lan in </w:t>
      </w:r>
      <w:r w:rsidR="00182421">
        <w:rPr>
          <w:noProof w:val="0"/>
          <w:lang w:val="en-CA"/>
        </w:rPr>
        <w:t>2020/21.</w:t>
      </w:r>
    </w:p>
    <w:p w14:paraId="559944CA" w14:textId="77777777" w:rsidR="00E70810" w:rsidRPr="00B14EC2" w:rsidRDefault="00E70810" w:rsidP="00E70810">
      <w:pPr>
        <w:rPr>
          <w:noProof w:val="0"/>
          <w:lang w:val="en-CA"/>
        </w:rPr>
      </w:pPr>
    </w:p>
    <w:p w14:paraId="22154A54" w14:textId="4EB362F0" w:rsidR="00C30962" w:rsidRPr="00B14EC2" w:rsidRDefault="001E6F51" w:rsidP="002354E1">
      <w:pPr>
        <w:pStyle w:val="Heading2"/>
        <w:rPr>
          <w:noProof w:val="0"/>
          <w:lang w:val="en-CA"/>
        </w:rPr>
      </w:pPr>
      <w:bookmarkStart w:id="83" w:name="_Toc365566068"/>
      <w:r>
        <w:rPr>
          <w:noProof w:val="0"/>
          <w:lang w:val="en-CA"/>
        </w:rPr>
        <w:t>Key service i</w:t>
      </w:r>
      <w:r w:rsidR="009779A3" w:rsidRPr="00B14EC2">
        <w:rPr>
          <w:noProof w:val="0"/>
          <w:lang w:val="en-CA"/>
        </w:rPr>
        <w:t>nformation</w:t>
      </w:r>
      <w:bookmarkEnd w:id="83"/>
    </w:p>
    <w:tbl>
      <w:tblPr>
        <w:tblStyle w:val="TableGrid"/>
        <w:tblW w:w="9356" w:type="dxa"/>
        <w:tblInd w:w="108" w:type="dxa"/>
        <w:tblLook w:val="04A0" w:firstRow="1" w:lastRow="0" w:firstColumn="1" w:lastColumn="0" w:noHBand="0" w:noVBand="1"/>
      </w:tblPr>
      <w:tblGrid>
        <w:gridCol w:w="3128"/>
        <w:gridCol w:w="6228"/>
      </w:tblGrid>
      <w:tr w:rsidR="009779A3" w:rsidRPr="00B14EC2" w14:paraId="163A557D" w14:textId="77777777" w:rsidTr="0005352A">
        <w:trPr>
          <w:tblHeader/>
        </w:trPr>
        <w:tc>
          <w:tcPr>
            <w:tcW w:w="3128" w:type="dxa"/>
            <w:shd w:val="clear" w:color="auto" w:fill="E6E6E6"/>
          </w:tcPr>
          <w:p w14:paraId="3A3785A0" w14:textId="19DA497F" w:rsidR="009779A3" w:rsidRPr="00B14EC2" w:rsidRDefault="001E6F51" w:rsidP="009779A3">
            <w:pPr>
              <w:pStyle w:val="normalboldcentre"/>
              <w:rPr>
                <w:noProof w:val="0"/>
                <w:lang w:val="en-CA"/>
              </w:rPr>
            </w:pPr>
            <w:r>
              <w:rPr>
                <w:noProof w:val="0"/>
                <w:lang w:val="en-CA"/>
              </w:rPr>
              <w:t>Service i</w:t>
            </w:r>
            <w:r w:rsidR="009779A3" w:rsidRPr="00B14EC2">
              <w:rPr>
                <w:noProof w:val="0"/>
                <w:lang w:val="en-CA"/>
              </w:rPr>
              <w:t>ssue</w:t>
            </w:r>
          </w:p>
        </w:tc>
        <w:tc>
          <w:tcPr>
            <w:tcW w:w="6228" w:type="dxa"/>
            <w:shd w:val="clear" w:color="auto" w:fill="E6E6E6"/>
          </w:tcPr>
          <w:p w14:paraId="7F0E18E6" w14:textId="5CB5F288" w:rsidR="009779A3" w:rsidRPr="00B14EC2" w:rsidRDefault="009779A3" w:rsidP="009779A3">
            <w:pPr>
              <w:pStyle w:val="normalboldcentre"/>
              <w:rPr>
                <w:noProof w:val="0"/>
                <w:lang w:val="en-CA"/>
              </w:rPr>
            </w:pPr>
            <w:r w:rsidRPr="00B14EC2">
              <w:rPr>
                <w:noProof w:val="0"/>
                <w:lang w:val="en-CA"/>
              </w:rPr>
              <w:t>Service Details</w:t>
            </w:r>
          </w:p>
        </w:tc>
      </w:tr>
      <w:tr w:rsidR="009779A3" w:rsidRPr="00B14EC2" w14:paraId="28AE0D61" w14:textId="77777777" w:rsidTr="00B14EC2">
        <w:tc>
          <w:tcPr>
            <w:tcW w:w="3128" w:type="dxa"/>
          </w:tcPr>
          <w:p w14:paraId="652675D1" w14:textId="56F79A66" w:rsidR="009779A3" w:rsidRPr="00B14EC2" w:rsidRDefault="001E6F51" w:rsidP="009779A3">
            <w:pPr>
              <w:rPr>
                <w:noProof w:val="0"/>
                <w:lang w:val="en-CA"/>
              </w:rPr>
            </w:pPr>
            <w:r>
              <w:rPr>
                <w:noProof w:val="0"/>
                <w:lang w:val="en-CA"/>
              </w:rPr>
              <w:t xml:space="preserve">Business </w:t>
            </w:r>
            <w:proofErr w:type="gramStart"/>
            <w:r>
              <w:rPr>
                <w:noProof w:val="0"/>
                <w:lang w:val="en-CA"/>
              </w:rPr>
              <w:t>hours</w:t>
            </w:r>
            <w:proofErr w:type="gramEnd"/>
            <w:r>
              <w:rPr>
                <w:noProof w:val="0"/>
                <w:lang w:val="en-CA"/>
              </w:rPr>
              <w:t xml:space="preserve"> s</w:t>
            </w:r>
            <w:r w:rsidR="009779A3" w:rsidRPr="00B14EC2">
              <w:rPr>
                <w:noProof w:val="0"/>
                <w:lang w:val="en-CA"/>
              </w:rPr>
              <w:t>ervices</w:t>
            </w:r>
          </w:p>
        </w:tc>
        <w:tc>
          <w:tcPr>
            <w:tcW w:w="6228" w:type="dxa"/>
          </w:tcPr>
          <w:p w14:paraId="2DA9F0E0" w14:textId="3792D0AB" w:rsidR="009779A3" w:rsidRPr="00B14EC2" w:rsidRDefault="009779A3" w:rsidP="009779A3">
            <w:pPr>
              <w:rPr>
                <w:noProof w:val="0"/>
                <w:lang w:val="en-CA"/>
              </w:rPr>
            </w:pPr>
            <w:r w:rsidRPr="00B14EC2">
              <w:rPr>
                <w:noProof w:val="0"/>
                <w:lang w:val="en-CA"/>
              </w:rPr>
              <w:t>Registrations, permits, complaints/customer requests, wandering/trespassing animals</w:t>
            </w:r>
            <w:r w:rsidR="001E6F51">
              <w:rPr>
                <w:noProof w:val="0"/>
                <w:lang w:val="en-CA"/>
              </w:rPr>
              <w:t xml:space="preserve">/nuisance </w:t>
            </w:r>
            <w:r w:rsidR="003221C8">
              <w:rPr>
                <w:noProof w:val="0"/>
                <w:lang w:val="en-CA"/>
              </w:rPr>
              <w:t>c</w:t>
            </w:r>
            <w:r w:rsidR="001E6F51">
              <w:rPr>
                <w:noProof w:val="0"/>
                <w:lang w:val="en-CA"/>
              </w:rPr>
              <w:t>omplaints</w:t>
            </w:r>
          </w:p>
          <w:p w14:paraId="61C10890" w14:textId="77777777" w:rsidR="009779A3" w:rsidRDefault="009779A3" w:rsidP="009779A3">
            <w:pPr>
              <w:rPr>
                <w:noProof w:val="0"/>
                <w:lang w:val="en-CA"/>
              </w:rPr>
            </w:pPr>
            <w:r w:rsidRPr="00B14EC2">
              <w:rPr>
                <w:noProof w:val="0"/>
                <w:lang w:val="en-CA"/>
              </w:rPr>
              <w:t>P</w:t>
            </w:r>
            <w:r w:rsidR="00C04709">
              <w:rPr>
                <w:noProof w:val="0"/>
                <w:lang w:val="en-CA"/>
              </w:rPr>
              <w:t>hone 1300 88 22 33</w:t>
            </w:r>
            <w:r w:rsidR="008A6C8C">
              <w:rPr>
                <w:noProof w:val="0"/>
                <w:lang w:val="en-CA"/>
              </w:rPr>
              <w:t xml:space="preserve"> or 9298 4598</w:t>
            </w:r>
          </w:p>
          <w:p w14:paraId="0F82D18F" w14:textId="0068A5DA" w:rsidR="008A6C8C" w:rsidRPr="00B14EC2" w:rsidRDefault="008A6C8C" w:rsidP="009779A3">
            <w:pPr>
              <w:rPr>
                <w:noProof w:val="0"/>
                <w:lang w:val="en-CA"/>
              </w:rPr>
            </w:pPr>
            <w:r>
              <w:rPr>
                <w:noProof w:val="0"/>
                <w:lang w:val="en-CA"/>
              </w:rPr>
              <w:t>www.maroondah.vic.gov.au</w:t>
            </w:r>
          </w:p>
        </w:tc>
      </w:tr>
      <w:tr w:rsidR="009779A3" w:rsidRPr="00B14EC2" w14:paraId="7A51E0C9" w14:textId="77777777" w:rsidTr="00B14EC2">
        <w:tc>
          <w:tcPr>
            <w:tcW w:w="3128" w:type="dxa"/>
          </w:tcPr>
          <w:p w14:paraId="59165113" w14:textId="32298238" w:rsidR="009779A3" w:rsidRPr="00B14EC2" w:rsidRDefault="009779A3" w:rsidP="009779A3">
            <w:pPr>
              <w:rPr>
                <w:noProof w:val="0"/>
                <w:lang w:val="en-CA"/>
              </w:rPr>
            </w:pPr>
            <w:r w:rsidRPr="00B14EC2">
              <w:rPr>
                <w:noProof w:val="0"/>
                <w:lang w:val="en-CA"/>
              </w:rPr>
              <w:t xml:space="preserve">After </w:t>
            </w:r>
            <w:proofErr w:type="gramStart"/>
            <w:r w:rsidRPr="00B14EC2">
              <w:rPr>
                <w:noProof w:val="0"/>
                <w:lang w:val="en-CA"/>
              </w:rPr>
              <w:t>hours</w:t>
            </w:r>
            <w:proofErr w:type="gramEnd"/>
            <w:r w:rsidRPr="00B14EC2">
              <w:rPr>
                <w:noProof w:val="0"/>
                <w:lang w:val="en-CA"/>
              </w:rPr>
              <w:t xml:space="preserve"> service</w:t>
            </w:r>
          </w:p>
        </w:tc>
        <w:tc>
          <w:tcPr>
            <w:tcW w:w="6228" w:type="dxa"/>
          </w:tcPr>
          <w:p w14:paraId="52CD6758" w14:textId="2AAED63B" w:rsidR="009779A3" w:rsidRPr="00B14EC2" w:rsidRDefault="00C04709" w:rsidP="009779A3">
            <w:pPr>
              <w:rPr>
                <w:noProof w:val="0"/>
                <w:lang w:val="en-CA"/>
              </w:rPr>
            </w:pPr>
            <w:r>
              <w:rPr>
                <w:noProof w:val="0"/>
                <w:lang w:val="en-CA"/>
              </w:rPr>
              <w:t xml:space="preserve">Dog </w:t>
            </w:r>
            <w:proofErr w:type="gramStart"/>
            <w:r>
              <w:rPr>
                <w:noProof w:val="0"/>
                <w:lang w:val="en-CA"/>
              </w:rPr>
              <w:t>attacks</w:t>
            </w:r>
            <w:r w:rsidR="00694EC0">
              <w:rPr>
                <w:noProof w:val="0"/>
                <w:lang w:val="en-CA"/>
              </w:rPr>
              <w:t xml:space="preserve">, </w:t>
            </w:r>
            <w:r>
              <w:rPr>
                <w:noProof w:val="0"/>
                <w:lang w:val="en-CA"/>
              </w:rPr>
              <w:t xml:space="preserve"> </w:t>
            </w:r>
            <w:r w:rsidR="00694EC0">
              <w:rPr>
                <w:noProof w:val="0"/>
                <w:lang w:val="en-CA"/>
              </w:rPr>
              <w:t>d</w:t>
            </w:r>
            <w:r>
              <w:rPr>
                <w:noProof w:val="0"/>
                <w:lang w:val="en-CA"/>
              </w:rPr>
              <w:t>og</w:t>
            </w:r>
            <w:proofErr w:type="gramEnd"/>
            <w:r>
              <w:rPr>
                <w:noProof w:val="0"/>
                <w:lang w:val="en-CA"/>
              </w:rPr>
              <w:t xml:space="preserve"> contained</w:t>
            </w:r>
          </w:p>
          <w:p w14:paraId="00EF1936" w14:textId="601A25A4" w:rsidR="007B28C4" w:rsidRDefault="009779A3" w:rsidP="009779A3">
            <w:pPr>
              <w:rPr>
                <w:noProof w:val="0"/>
                <w:lang w:val="en-CA"/>
              </w:rPr>
            </w:pPr>
            <w:r w:rsidRPr="00B14EC2">
              <w:rPr>
                <w:noProof w:val="0"/>
                <w:lang w:val="en-CA"/>
              </w:rPr>
              <w:t xml:space="preserve">Operates </w:t>
            </w:r>
            <w:r w:rsidR="003221C8">
              <w:rPr>
                <w:noProof w:val="0"/>
                <w:lang w:val="en-CA"/>
              </w:rPr>
              <w:t xml:space="preserve">Monday to Friday 4 pm to 10 </w:t>
            </w:r>
            <w:r w:rsidR="00C04709">
              <w:rPr>
                <w:noProof w:val="0"/>
                <w:lang w:val="en-CA"/>
              </w:rPr>
              <w:t xml:space="preserve">pm </w:t>
            </w:r>
          </w:p>
          <w:p w14:paraId="3AD6415B" w14:textId="22374491" w:rsidR="00C04709" w:rsidRPr="00B14EC2" w:rsidRDefault="003221C8" w:rsidP="009779A3">
            <w:pPr>
              <w:rPr>
                <w:noProof w:val="0"/>
                <w:lang w:val="en-CA"/>
              </w:rPr>
            </w:pPr>
            <w:r>
              <w:rPr>
                <w:noProof w:val="0"/>
                <w:lang w:val="en-CA"/>
              </w:rPr>
              <w:t xml:space="preserve">Saturday and Sunday 7am to 10 </w:t>
            </w:r>
            <w:r w:rsidR="007B28C4">
              <w:rPr>
                <w:noProof w:val="0"/>
                <w:lang w:val="en-CA"/>
              </w:rPr>
              <w:t>pm</w:t>
            </w:r>
          </w:p>
          <w:p w14:paraId="483122AA" w14:textId="4973EA7D" w:rsidR="009779A3" w:rsidRPr="00B14EC2" w:rsidRDefault="009779A3" w:rsidP="009779A3">
            <w:pPr>
              <w:rPr>
                <w:noProof w:val="0"/>
                <w:lang w:val="en-CA"/>
              </w:rPr>
            </w:pPr>
            <w:r w:rsidRPr="00B14EC2">
              <w:rPr>
                <w:noProof w:val="0"/>
                <w:lang w:val="en-CA"/>
              </w:rPr>
              <w:t>P</w:t>
            </w:r>
            <w:r w:rsidR="00C04709">
              <w:rPr>
                <w:noProof w:val="0"/>
                <w:lang w:val="en-CA"/>
              </w:rPr>
              <w:t>hone 1300 88 22 33</w:t>
            </w:r>
          </w:p>
        </w:tc>
      </w:tr>
      <w:tr w:rsidR="009779A3" w:rsidRPr="00B14EC2" w14:paraId="786E1531" w14:textId="77777777" w:rsidTr="00B14EC2">
        <w:tc>
          <w:tcPr>
            <w:tcW w:w="3128" w:type="dxa"/>
          </w:tcPr>
          <w:p w14:paraId="3AD249D2" w14:textId="0D9CA549" w:rsidR="00C04709" w:rsidRPr="00B14EC2" w:rsidRDefault="00182421" w:rsidP="009779A3">
            <w:pPr>
              <w:rPr>
                <w:noProof w:val="0"/>
                <w:lang w:val="en-CA"/>
              </w:rPr>
            </w:pPr>
            <w:r>
              <w:rPr>
                <w:noProof w:val="0"/>
                <w:lang w:val="en-CA"/>
              </w:rPr>
              <w:t>Dog attack / rush</w:t>
            </w:r>
          </w:p>
        </w:tc>
        <w:tc>
          <w:tcPr>
            <w:tcW w:w="6228" w:type="dxa"/>
          </w:tcPr>
          <w:p w14:paraId="3066BE2E" w14:textId="10541F11" w:rsidR="008A6C8C" w:rsidRPr="000C29AC" w:rsidRDefault="00182421" w:rsidP="00182421">
            <w:pPr>
              <w:rPr>
                <w:noProof w:val="0"/>
                <w:lang w:val="en-CA"/>
              </w:rPr>
            </w:pPr>
            <w:r>
              <w:rPr>
                <w:noProof w:val="0"/>
                <w:lang w:val="en-CA"/>
              </w:rPr>
              <w:t>Phone 1300 88 22 33 or 9298 4598</w:t>
            </w:r>
          </w:p>
        </w:tc>
      </w:tr>
      <w:tr w:rsidR="009779A3" w:rsidRPr="00B14EC2" w14:paraId="490FCBBB" w14:textId="77777777" w:rsidTr="00B14EC2">
        <w:tc>
          <w:tcPr>
            <w:tcW w:w="3128" w:type="dxa"/>
          </w:tcPr>
          <w:p w14:paraId="787C1DE7" w14:textId="48E5B9A5" w:rsidR="009779A3" w:rsidRPr="003E6915" w:rsidRDefault="00182421" w:rsidP="009779A3">
            <w:pPr>
              <w:rPr>
                <w:rFonts w:ascii="Times" w:hAnsi="Times" w:cs="Times"/>
                <w:noProof w:val="0"/>
                <w:sz w:val="24"/>
                <w:szCs w:val="24"/>
                <w:lang w:val="en-CA"/>
              </w:rPr>
            </w:pPr>
            <w:r w:rsidRPr="00B14EC2">
              <w:rPr>
                <w:noProof w:val="0"/>
                <w:lang w:val="en-CA"/>
              </w:rPr>
              <w:t>Dog wandering / off leash complaint</w:t>
            </w:r>
          </w:p>
        </w:tc>
        <w:tc>
          <w:tcPr>
            <w:tcW w:w="6228" w:type="dxa"/>
          </w:tcPr>
          <w:p w14:paraId="4C9426F9" w14:textId="10F75303" w:rsidR="009779A3" w:rsidRPr="00182421" w:rsidRDefault="00182421" w:rsidP="00182421">
            <w:pPr>
              <w:rPr>
                <w:noProof w:val="0"/>
                <w:color w:val="333333"/>
                <w:shd w:val="clear" w:color="auto" w:fill="FFFFFF"/>
                <w:lang w:val="en-CA"/>
              </w:rPr>
            </w:pPr>
            <w:r>
              <w:rPr>
                <w:noProof w:val="0"/>
                <w:lang w:val="en-CA"/>
              </w:rPr>
              <w:t>Contact Business Hours 1300 88 22 33</w:t>
            </w:r>
          </w:p>
        </w:tc>
      </w:tr>
      <w:tr w:rsidR="00182421" w:rsidRPr="00B14EC2" w14:paraId="7A6081A7" w14:textId="77777777" w:rsidTr="00B14EC2">
        <w:tc>
          <w:tcPr>
            <w:tcW w:w="3128" w:type="dxa"/>
          </w:tcPr>
          <w:p w14:paraId="3802CFE5" w14:textId="58519EF0" w:rsidR="00182421" w:rsidRPr="00B14EC2" w:rsidRDefault="00182421" w:rsidP="00182421">
            <w:pPr>
              <w:rPr>
                <w:noProof w:val="0"/>
                <w:lang w:val="en-CA"/>
              </w:rPr>
            </w:pPr>
            <w:r>
              <w:rPr>
                <w:noProof w:val="0"/>
                <w:lang w:val="en-CA"/>
              </w:rPr>
              <w:lastRenderedPageBreak/>
              <w:t>Pound Facilities</w:t>
            </w:r>
          </w:p>
        </w:tc>
        <w:tc>
          <w:tcPr>
            <w:tcW w:w="6228" w:type="dxa"/>
          </w:tcPr>
          <w:p w14:paraId="5E8B42C6" w14:textId="77777777" w:rsidR="00182421" w:rsidRPr="000C29AC" w:rsidRDefault="00182421" w:rsidP="00182421">
            <w:pPr>
              <w:rPr>
                <w:noProof w:val="0"/>
                <w:lang w:val="en-CA"/>
              </w:rPr>
            </w:pPr>
            <w:r w:rsidRPr="000C29AC">
              <w:rPr>
                <w:noProof w:val="0"/>
                <w:lang w:val="en-CA"/>
              </w:rPr>
              <w:t xml:space="preserve">Animal Aid </w:t>
            </w:r>
          </w:p>
          <w:p w14:paraId="1F8D9008" w14:textId="77777777" w:rsidR="00182421" w:rsidRPr="000C29AC" w:rsidRDefault="00182421" w:rsidP="00182421">
            <w:pPr>
              <w:rPr>
                <w:noProof w:val="0"/>
                <w:lang w:val="en-CA"/>
              </w:rPr>
            </w:pPr>
            <w:r w:rsidRPr="000C29AC">
              <w:rPr>
                <w:noProof w:val="0"/>
                <w:color w:val="333333"/>
                <w:shd w:val="clear" w:color="auto" w:fill="FFFFFF"/>
                <w:lang w:val="en-CA"/>
              </w:rPr>
              <w:t xml:space="preserve">35 </w:t>
            </w:r>
            <w:proofErr w:type="spellStart"/>
            <w:r w:rsidRPr="000C29AC">
              <w:rPr>
                <w:noProof w:val="0"/>
                <w:color w:val="333333"/>
                <w:shd w:val="clear" w:color="auto" w:fill="FFFFFF"/>
                <w:lang w:val="en-CA"/>
              </w:rPr>
              <w:t>Killara</w:t>
            </w:r>
            <w:proofErr w:type="spellEnd"/>
            <w:r w:rsidRPr="000C29AC">
              <w:rPr>
                <w:noProof w:val="0"/>
                <w:color w:val="333333"/>
                <w:shd w:val="clear" w:color="auto" w:fill="FFFFFF"/>
                <w:lang w:val="en-CA"/>
              </w:rPr>
              <w:t xml:space="preserve"> Road, Coldstream </w:t>
            </w:r>
          </w:p>
          <w:p w14:paraId="14DB3E2D" w14:textId="77777777" w:rsidR="00182421" w:rsidRDefault="00182421" w:rsidP="00182421">
            <w:pPr>
              <w:rPr>
                <w:noProof w:val="0"/>
                <w:color w:val="333333"/>
                <w:shd w:val="clear" w:color="auto" w:fill="FFFFFF"/>
                <w:lang w:val="en-CA"/>
              </w:rPr>
            </w:pPr>
            <w:r w:rsidRPr="000C29AC">
              <w:rPr>
                <w:noProof w:val="0"/>
                <w:color w:val="333333"/>
                <w:shd w:val="clear" w:color="auto" w:fill="FFFFFF"/>
                <w:lang w:val="en-CA"/>
              </w:rPr>
              <w:t>8.30 am to 5 pm weekdays</w:t>
            </w:r>
          </w:p>
          <w:p w14:paraId="39ED11D3" w14:textId="77777777" w:rsidR="00182421" w:rsidRDefault="00182421" w:rsidP="00182421">
            <w:pPr>
              <w:rPr>
                <w:noProof w:val="0"/>
                <w:color w:val="333333"/>
                <w:shd w:val="clear" w:color="auto" w:fill="FFFFFF"/>
                <w:lang w:val="en-CA"/>
              </w:rPr>
            </w:pPr>
            <w:r w:rsidRPr="000C29AC">
              <w:rPr>
                <w:noProof w:val="0"/>
                <w:color w:val="333333"/>
                <w:shd w:val="clear" w:color="auto" w:fill="FFFFFF"/>
                <w:lang w:val="en-CA"/>
              </w:rPr>
              <w:t>Phone 03 9739 0300</w:t>
            </w:r>
          </w:p>
          <w:p w14:paraId="5EEE6333" w14:textId="56D19E72" w:rsidR="00182421" w:rsidRDefault="00182421" w:rsidP="00182421">
            <w:pPr>
              <w:rPr>
                <w:noProof w:val="0"/>
                <w:lang w:val="en-CA"/>
              </w:rPr>
            </w:pPr>
            <w:r w:rsidRPr="008A6C8C">
              <w:rPr>
                <w:noProof w:val="0"/>
                <w:color w:val="333333"/>
                <w:shd w:val="clear" w:color="auto" w:fill="FFFFFF"/>
                <w:lang w:val="en-CA"/>
              </w:rPr>
              <w:t>www.animalaid.org.au</w:t>
            </w:r>
          </w:p>
        </w:tc>
      </w:tr>
    </w:tbl>
    <w:p w14:paraId="5808921F" w14:textId="77777777" w:rsidR="00C30962" w:rsidRPr="00B14EC2" w:rsidRDefault="00C30962" w:rsidP="00C30962">
      <w:pPr>
        <w:rPr>
          <w:noProof w:val="0"/>
          <w:lang w:val="en-CA"/>
        </w:rPr>
      </w:pPr>
    </w:p>
    <w:p w14:paraId="17667B80" w14:textId="3116F822" w:rsidR="00E70810" w:rsidRPr="00B14EC2" w:rsidRDefault="00E70810" w:rsidP="00E70810">
      <w:pPr>
        <w:pStyle w:val="Heading1"/>
        <w:rPr>
          <w:lang w:val="en-CA"/>
        </w:rPr>
      </w:pPr>
      <w:bookmarkStart w:id="84" w:name="_Toc362116643"/>
      <w:bookmarkStart w:id="85" w:name="_Toc365566069"/>
      <w:r w:rsidRPr="00B14EC2">
        <w:rPr>
          <w:lang w:val="en-CA"/>
        </w:rPr>
        <w:t>Appendices</w:t>
      </w:r>
      <w:bookmarkEnd w:id="84"/>
      <w:bookmarkEnd w:id="85"/>
    </w:p>
    <w:p w14:paraId="519CA31C" w14:textId="0A9C0910" w:rsidR="00E70810" w:rsidRPr="00B14EC2" w:rsidRDefault="00E70810" w:rsidP="003A5F1B">
      <w:pPr>
        <w:pStyle w:val="Heading2-Appendices"/>
        <w:rPr>
          <w:lang w:val="en-CA"/>
        </w:rPr>
      </w:pPr>
      <w:bookmarkStart w:id="86" w:name="_Toc365566070"/>
      <w:r w:rsidRPr="00B14EC2">
        <w:rPr>
          <w:lang w:val="en-CA"/>
        </w:rPr>
        <w:t>Appendix 1 – The Domestic Animals Act</w:t>
      </w:r>
      <w:r w:rsidR="00694EC0">
        <w:rPr>
          <w:lang w:val="en-CA"/>
        </w:rPr>
        <w:t xml:space="preserve"> requirement of C</w:t>
      </w:r>
      <w:r w:rsidR="0033192D" w:rsidRPr="00B14EC2">
        <w:rPr>
          <w:lang w:val="en-CA"/>
        </w:rPr>
        <w:t>ouncil</w:t>
      </w:r>
      <w:bookmarkEnd w:id="86"/>
    </w:p>
    <w:p w14:paraId="012A3933" w14:textId="77777777" w:rsidR="00E70810" w:rsidRPr="00B14EC2" w:rsidRDefault="00E70810" w:rsidP="00E70810">
      <w:pPr>
        <w:widowControl w:val="0"/>
        <w:autoSpaceDE w:val="0"/>
        <w:autoSpaceDN w:val="0"/>
        <w:adjustRightInd w:val="0"/>
        <w:spacing w:before="40" w:after="80"/>
        <w:rPr>
          <w:rFonts w:cs="Times"/>
          <w:noProof w:val="0"/>
          <w:lang w:val="en-CA"/>
        </w:rPr>
      </w:pPr>
      <w:r w:rsidRPr="00B14EC2">
        <w:rPr>
          <w:rFonts w:cs="Gill Sans"/>
          <w:noProof w:val="0"/>
          <w:lang w:val="en-CA"/>
        </w:rPr>
        <w:t xml:space="preserve">Under Section 68A of the Domestic Animals Act, every Council must prepare a Domestic Animal Management Plan, as follows: </w:t>
      </w:r>
    </w:p>
    <w:p w14:paraId="17224BBB" w14:textId="77777777" w:rsidR="0033192D" w:rsidRPr="00B14EC2" w:rsidRDefault="0033192D" w:rsidP="00E70810">
      <w:pPr>
        <w:widowControl w:val="0"/>
        <w:autoSpaceDE w:val="0"/>
        <w:autoSpaceDN w:val="0"/>
        <w:adjustRightInd w:val="0"/>
        <w:spacing w:before="40" w:after="80"/>
        <w:rPr>
          <w:rFonts w:cs="Gill Sans"/>
          <w:b/>
          <w:bCs/>
          <w:noProof w:val="0"/>
          <w:color w:val="094944"/>
          <w:lang w:val="en-CA"/>
        </w:rPr>
      </w:pPr>
    </w:p>
    <w:p w14:paraId="4BE10CB4" w14:textId="77777777" w:rsidR="00E70810" w:rsidRPr="00B14EC2" w:rsidRDefault="00E70810" w:rsidP="0033192D">
      <w:pPr>
        <w:pStyle w:val="Normalbold"/>
        <w:rPr>
          <w:rFonts w:cs="Times"/>
          <w:noProof w:val="0"/>
          <w:lang w:val="en-CA"/>
        </w:rPr>
      </w:pPr>
      <w:r w:rsidRPr="00B14EC2">
        <w:rPr>
          <w:noProof w:val="0"/>
          <w:lang w:val="en-CA"/>
        </w:rPr>
        <w:t xml:space="preserve">68A Councils to prepare Domestic Animal Management Plans </w:t>
      </w:r>
    </w:p>
    <w:p w14:paraId="13B1318E" w14:textId="77777777" w:rsidR="00E70810" w:rsidRPr="00B14EC2" w:rsidRDefault="00E70810" w:rsidP="00E70810">
      <w:pPr>
        <w:widowControl w:val="0"/>
        <w:autoSpaceDE w:val="0"/>
        <w:autoSpaceDN w:val="0"/>
        <w:adjustRightInd w:val="0"/>
        <w:spacing w:before="40" w:after="80"/>
        <w:rPr>
          <w:rFonts w:cs="Times"/>
          <w:noProof w:val="0"/>
          <w:lang w:val="en-CA"/>
        </w:rPr>
      </w:pPr>
      <w:r w:rsidRPr="00B14EC2">
        <w:rPr>
          <w:rFonts w:cs="Gill Sans"/>
          <w:noProof w:val="0"/>
          <w:lang w:val="en-CA"/>
        </w:rPr>
        <w:t>(1) Every Council must, in consultation with the Secretary (</w:t>
      </w:r>
      <w:r w:rsidRPr="00B14EC2">
        <w:rPr>
          <w:rFonts w:cs="Gill Sans"/>
          <w:i/>
          <w:iCs/>
          <w:noProof w:val="0"/>
          <w:lang w:val="en-CA"/>
        </w:rPr>
        <w:t>of the Department of Primary Industries</w:t>
      </w:r>
      <w:r w:rsidRPr="00B14EC2">
        <w:rPr>
          <w:rFonts w:cs="Gill Sans"/>
          <w:noProof w:val="0"/>
          <w:lang w:val="en-CA"/>
        </w:rPr>
        <w:t xml:space="preserve">), prepare at 4 year intervals a </w:t>
      </w:r>
      <w:r w:rsidRPr="00B14EC2">
        <w:rPr>
          <w:rFonts w:cs="Gill Sans"/>
          <w:i/>
          <w:iCs/>
          <w:noProof w:val="0"/>
          <w:lang w:val="en-CA"/>
        </w:rPr>
        <w:t>Domestic Animal Management Plan</w:t>
      </w:r>
      <w:r w:rsidRPr="00B14EC2">
        <w:rPr>
          <w:rFonts w:cs="Gill Sans"/>
          <w:noProof w:val="0"/>
          <w:lang w:val="en-CA"/>
        </w:rPr>
        <w:t xml:space="preserve">. </w:t>
      </w:r>
    </w:p>
    <w:p w14:paraId="0FC6E390" w14:textId="77777777" w:rsidR="00E70810" w:rsidRPr="00B14EC2" w:rsidRDefault="00E70810" w:rsidP="00E70810">
      <w:pPr>
        <w:widowControl w:val="0"/>
        <w:autoSpaceDE w:val="0"/>
        <w:autoSpaceDN w:val="0"/>
        <w:adjustRightInd w:val="0"/>
        <w:spacing w:before="40" w:after="80"/>
        <w:rPr>
          <w:rFonts w:cs="Times"/>
          <w:noProof w:val="0"/>
          <w:lang w:val="en-CA"/>
        </w:rPr>
      </w:pPr>
      <w:r w:rsidRPr="00B14EC2">
        <w:rPr>
          <w:rFonts w:cs="Gill Sans"/>
          <w:noProof w:val="0"/>
          <w:lang w:val="en-CA"/>
        </w:rPr>
        <w:t xml:space="preserve">(2) A </w:t>
      </w:r>
      <w:r w:rsidRPr="00B14EC2">
        <w:rPr>
          <w:rFonts w:cs="Gill Sans"/>
          <w:i/>
          <w:iCs/>
          <w:noProof w:val="0"/>
          <w:lang w:val="en-CA"/>
        </w:rPr>
        <w:t xml:space="preserve">Domestic Animal Management Plan </w:t>
      </w:r>
      <w:r w:rsidRPr="00B14EC2">
        <w:rPr>
          <w:rFonts w:cs="Gill Sans"/>
          <w:noProof w:val="0"/>
          <w:lang w:val="en-CA"/>
        </w:rPr>
        <w:t xml:space="preserve">prepared by a Council must— </w:t>
      </w:r>
    </w:p>
    <w:p w14:paraId="5C14D005" w14:textId="77777777" w:rsidR="00E70810" w:rsidRPr="00B14EC2" w:rsidRDefault="00E70810" w:rsidP="008B437B">
      <w:pPr>
        <w:pStyle w:val="Normalindent1"/>
        <w:rPr>
          <w:rFonts w:cs="Times"/>
          <w:noProof w:val="0"/>
          <w:lang w:val="en-CA"/>
        </w:rPr>
      </w:pPr>
      <w:r w:rsidRPr="00B14EC2">
        <w:rPr>
          <w:noProof w:val="0"/>
          <w:lang w:val="en-CA"/>
        </w:rPr>
        <w:t xml:space="preserve">(a)  set out a method for evaluating whether the animal control services provided by the Council in its municipal district are adequate to give effect to the requirements of this </w:t>
      </w:r>
      <w:r w:rsidRPr="00B14EC2">
        <w:rPr>
          <w:i/>
          <w:iCs/>
          <w:noProof w:val="0"/>
          <w:lang w:val="en-CA"/>
        </w:rPr>
        <w:t xml:space="preserve">Act </w:t>
      </w:r>
      <w:r w:rsidRPr="00B14EC2">
        <w:rPr>
          <w:noProof w:val="0"/>
          <w:lang w:val="en-CA"/>
        </w:rPr>
        <w:t xml:space="preserve">and the regulations; and </w:t>
      </w:r>
      <w:r w:rsidRPr="00B14EC2">
        <w:rPr>
          <w:rFonts w:cs="Times"/>
          <w:noProof w:val="0"/>
          <w:lang w:val="en-CA"/>
        </w:rPr>
        <w:t> </w:t>
      </w:r>
    </w:p>
    <w:p w14:paraId="257D3F50" w14:textId="77777777" w:rsidR="00E70810" w:rsidRPr="00B14EC2" w:rsidRDefault="00E70810">
      <w:pPr>
        <w:pStyle w:val="Normalindent1"/>
        <w:rPr>
          <w:rFonts w:cs="Times"/>
          <w:noProof w:val="0"/>
          <w:lang w:val="en-CA"/>
        </w:rPr>
      </w:pPr>
      <w:r w:rsidRPr="00B14EC2">
        <w:rPr>
          <w:noProof w:val="0"/>
          <w:lang w:val="en-CA"/>
        </w:rPr>
        <w:t xml:space="preserve">(b)  outline programs for the training of authorised officers to ensure that they can properly administer and enforce the requirements of this </w:t>
      </w:r>
      <w:r w:rsidRPr="00B14EC2">
        <w:rPr>
          <w:i/>
          <w:iCs/>
          <w:noProof w:val="0"/>
          <w:lang w:val="en-CA"/>
        </w:rPr>
        <w:t xml:space="preserve">Act </w:t>
      </w:r>
      <w:r w:rsidRPr="00B14EC2">
        <w:rPr>
          <w:noProof w:val="0"/>
          <w:lang w:val="en-CA"/>
        </w:rPr>
        <w:t xml:space="preserve">in the Council's municipal district; and </w:t>
      </w:r>
      <w:r w:rsidRPr="00B14EC2">
        <w:rPr>
          <w:rFonts w:cs="Times"/>
          <w:noProof w:val="0"/>
          <w:lang w:val="en-CA"/>
        </w:rPr>
        <w:t> </w:t>
      </w:r>
    </w:p>
    <w:p w14:paraId="50F29E54" w14:textId="774AC419" w:rsidR="00E70810" w:rsidRPr="00B14EC2" w:rsidRDefault="00E70810">
      <w:pPr>
        <w:pStyle w:val="Normalindent1"/>
        <w:rPr>
          <w:rFonts w:cs="Times"/>
          <w:noProof w:val="0"/>
          <w:lang w:val="en-CA"/>
        </w:rPr>
      </w:pPr>
      <w:r w:rsidRPr="00B14EC2">
        <w:rPr>
          <w:noProof w:val="0"/>
          <w:lang w:val="en-CA"/>
        </w:rPr>
        <w:t xml:space="preserve">(c)  outline programs, </w:t>
      </w:r>
      <w:proofErr w:type="gramStart"/>
      <w:r w:rsidRPr="00B14EC2">
        <w:rPr>
          <w:noProof w:val="0"/>
          <w:lang w:val="en-CA"/>
        </w:rPr>
        <w:t>services</w:t>
      </w:r>
      <w:proofErr w:type="gramEnd"/>
      <w:r w:rsidRPr="00B14EC2">
        <w:rPr>
          <w:noProof w:val="0"/>
          <w:lang w:val="en-CA"/>
        </w:rPr>
        <w:t xml:space="preserve"> and </w:t>
      </w:r>
      <w:r w:rsidR="008E1E8F" w:rsidRPr="00B14EC2">
        <w:rPr>
          <w:noProof w:val="0"/>
          <w:lang w:val="en-CA"/>
        </w:rPr>
        <w:t>strategies, which</w:t>
      </w:r>
      <w:r w:rsidRPr="00B14EC2">
        <w:rPr>
          <w:noProof w:val="0"/>
          <w:lang w:val="en-CA"/>
        </w:rPr>
        <w:t xml:space="preserve"> the Council intends to pursue in its municipal district— </w:t>
      </w:r>
    </w:p>
    <w:p w14:paraId="06B0D430" w14:textId="5C5A63C8" w:rsidR="00E70810" w:rsidRPr="00B14EC2" w:rsidRDefault="0033192D" w:rsidP="008B437B">
      <w:pPr>
        <w:pStyle w:val="Normalindent3"/>
        <w:rPr>
          <w:rFonts w:cs="Times"/>
          <w:noProof w:val="0"/>
          <w:lang w:val="en-CA"/>
        </w:rPr>
      </w:pPr>
      <w:r w:rsidRPr="00B14EC2">
        <w:rPr>
          <w:noProof w:val="0"/>
          <w:lang w:val="en-CA"/>
        </w:rPr>
        <w:t>(</w:t>
      </w:r>
      <w:proofErr w:type="spellStart"/>
      <w:r w:rsidRPr="00B14EC2">
        <w:rPr>
          <w:noProof w:val="0"/>
          <w:lang w:val="en-CA"/>
        </w:rPr>
        <w:t>i</w:t>
      </w:r>
      <w:proofErr w:type="spellEnd"/>
      <w:r w:rsidRPr="00B14EC2">
        <w:rPr>
          <w:noProof w:val="0"/>
          <w:lang w:val="en-CA"/>
        </w:rPr>
        <w:t>)</w:t>
      </w:r>
      <w:r w:rsidRPr="00B14EC2">
        <w:rPr>
          <w:noProof w:val="0"/>
          <w:lang w:val="en-CA"/>
        </w:rPr>
        <w:tab/>
      </w:r>
      <w:r w:rsidR="00E70810" w:rsidRPr="00B14EC2">
        <w:rPr>
          <w:noProof w:val="0"/>
          <w:lang w:val="en-CA"/>
        </w:rPr>
        <w:t xml:space="preserve">to promote and encourage the responsible ownership of dogs and cats; and </w:t>
      </w:r>
      <w:r w:rsidR="00E70810" w:rsidRPr="00B14EC2">
        <w:rPr>
          <w:rFonts w:cs="Times"/>
          <w:noProof w:val="0"/>
          <w:lang w:val="en-CA"/>
        </w:rPr>
        <w:t> </w:t>
      </w:r>
    </w:p>
    <w:p w14:paraId="48C8D67B" w14:textId="77777777" w:rsidR="00E70810" w:rsidRPr="00B14EC2" w:rsidRDefault="00E70810">
      <w:pPr>
        <w:pStyle w:val="Normalindent3"/>
        <w:rPr>
          <w:noProof w:val="0"/>
          <w:lang w:val="en-CA"/>
        </w:rPr>
      </w:pPr>
      <w:r w:rsidRPr="00B14EC2">
        <w:rPr>
          <w:noProof w:val="0"/>
          <w:lang w:val="en-CA"/>
        </w:rPr>
        <w:t xml:space="preserve">(ii)  to ensure that people comply with this Act, the </w:t>
      </w:r>
      <w:proofErr w:type="gramStart"/>
      <w:r w:rsidRPr="00B14EC2">
        <w:rPr>
          <w:noProof w:val="0"/>
          <w:lang w:val="en-CA"/>
        </w:rPr>
        <w:t>regulations</w:t>
      </w:r>
      <w:proofErr w:type="gramEnd"/>
      <w:r w:rsidRPr="00B14EC2">
        <w:rPr>
          <w:noProof w:val="0"/>
          <w:lang w:val="en-CA"/>
        </w:rPr>
        <w:t xml:space="preserve"> and any related legislation; and  </w:t>
      </w:r>
    </w:p>
    <w:p w14:paraId="5BD90A7E" w14:textId="77777777" w:rsidR="00E70810" w:rsidRPr="00B14EC2" w:rsidRDefault="00E70810">
      <w:pPr>
        <w:pStyle w:val="Normalindent3"/>
        <w:rPr>
          <w:noProof w:val="0"/>
          <w:lang w:val="en-CA"/>
        </w:rPr>
      </w:pPr>
      <w:r w:rsidRPr="00B14EC2">
        <w:rPr>
          <w:noProof w:val="0"/>
          <w:lang w:val="en-CA"/>
        </w:rPr>
        <w:t>(iii)  to minimise the risk of attacks by dogs on people and animals; and  </w:t>
      </w:r>
    </w:p>
    <w:p w14:paraId="30746D80" w14:textId="2E28CF83" w:rsidR="00E70810" w:rsidRPr="00B14EC2" w:rsidRDefault="00E70810">
      <w:pPr>
        <w:pStyle w:val="Normalindent3"/>
        <w:rPr>
          <w:noProof w:val="0"/>
          <w:lang w:val="en-CA"/>
        </w:rPr>
      </w:pPr>
      <w:r w:rsidRPr="00B14EC2">
        <w:rPr>
          <w:noProof w:val="0"/>
          <w:lang w:val="en-CA"/>
        </w:rPr>
        <w:t>(iv</w:t>
      </w:r>
      <w:r w:rsidR="00EE2A8B" w:rsidRPr="00B14EC2">
        <w:rPr>
          <w:noProof w:val="0"/>
          <w:lang w:val="en-CA"/>
        </w:rPr>
        <w:t>) to</w:t>
      </w:r>
      <w:r w:rsidRPr="00B14EC2">
        <w:rPr>
          <w:noProof w:val="0"/>
          <w:lang w:val="en-CA"/>
        </w:rPr>
        <w:t xml:space="preserve"> address any over-population and high euthanasia rates for dogs and cats; and  </w:t>
      </w:r>
    </w:p>
    <w:p w14:paraId="7D998649" w14:textId="39B84FE3" w:rsidR="00E70810" w:rsidRPr="00B14EC2" w:rsidRDefault="00E70810">
      <w:pPr>
        <w:pStyle w:val="Normalindent3"/>
        <w:rPr>
          <w:noProof w:val="0"/>
          <w:lang w:val="en-CA"/>
        </w:rPr>
      </w:pPr>
      <w:r w:rsidRPr="00B14EC2">
        <w:rPr>
          <w:noProof w:val="0"/>
          <w:lang w:val="en-CA"/>
        </w:rPr>
        <w:t>(v)  to encourage the registration and identification of dogs and cats; and  </w:t>
      </w:r>
    </w:p>
    <w:p w14:paraId="05C1A6F8" w14:textId="77777777" w:rsidR="00E70810" w:rsidRPr="00B14EC2" w:rsidRDefault="00E70810">
      <w:pPr>
        <w:pStyle w:val="Normalindent3"/>
        <w:rPr>
          <w:noProof w:val="0"/>
          <w:lang w:val="en-CA"/>
        </w:rPr>
      </w:pPr>
      <w:r w:rsidRPr="00B14EC2">
        <w:rPr>
          <w:noProof w:val="0"/>
          <w:lang w:val="en-CA"/>
        </w:rPr>
        <w:t>(vi)  to minimise the potential for dogs and cats to create a nuisance; and  </w:t>
      </w:r>
    </w:p>
    <w:p w14:paraId="712F22BA" w14:textId="77777777" w:rsidR="00E70810" w:rsidRPr="00B14EC2" w:rsidRDefault="00E70810">
      <w:pPr>
        <w:pStyle w:val="Normalindent3"/>
        <w:rPr>
          <w:rFonts w:cs="Times"/>
          <w:noProof w:val="0"/>
          <w:lang w:val="en-CA"/>
        </w:rPr>
      </w:pPr>
      <w:r w:rsidRPr="00B14EC2">
        <w:rPr>
          <w:noProof w:val="0"/>
          <w:lang w:val="en-CA"/>
        </w:rPr>
        <w:t xml:space="preserve">(vii)  to effectively identify all dangerous dogs, menacing </w:t>
      </w:r>
      <w:proofErr w:type="gramStart"/>
      <w:r w:rsidRPr="00B14EC2">
        <w:rPr>
          <w:noProof w:val="0"/>
          <w:lang w:val="en-CA"/>
        </w:rPr>
        <w:t>dogs</w:t>
      </w:r>
      <w:proofErr w:type="gramEnd"/>
      <w:r w:rsidRPr="00B14EC2">
        <w:rPr>
          <w:noProof w:val="0"/>
          <w:lang w:val="en-CA"/>
        </w:rPr>
        <w:t xml:space="preserve"> and restricted breed dogs in that district and to ensure that those dogs are kept in compliance with this Act and the regulations; and </w:t>
      </w:r>
      <w:r w:rsidRPr="00B14EC2">
        <w:rPr>
          <w:rFonts w:cs="Times"/>
          <w:noProof w:val="0"/>
          <w:lang w:val="en-CA"/>
        </w:rPr>
        <w:t> </w:t>
      </w:r>
    </w:p>
    <w:p w14:paraId="385420F9" w14:textId="77777777" w:rsidR="00E70810" w:rsidRPr="00B14EC2" w:rsidRDefault="00E70810" w:rsidP="008B437B">
      <w:pPr>
        <w:pStyle w:val="Normalindent1"/>
        <w:rPr>
          <w:rFonts w:cs="Times"/>
          <w:noProof w:val="0"/>
          <w:lang w:val="en-CA"/>
        </w:rPr>
      </w:pPr>
      <w:r w:rsidRPr="00B14EC2">
        <w:rPr>
          <w:noProof w:val="0"/>
          <w:lang w:val="en-CA"/>
        </w:rPr>
        <w:t xml:space="preserve">(d)  provide for the review of existing orders made under this </w:t>
      </w:r>
      <w:r w:rsidRPr="00B14EC2">
        <w:rPr>
          <w:i/>
          <w:iCs/>
          <w:noProof w:val="0"/>
          <w:lang w:val="en-CA"/>
        </w:rPr>
        <w:t xml:space="preserve">Act </w:t>
      </w:r>
      <w:r w:rsidRPr="00B14EC2">
        <w:rPr>
          <w:noProof w:val="0"/>
          <w:lang w:val="en-CA"/>
        </w:rPr>
        <w:t xml:space="preserve">and local laws that relate to the Council's municipal district with a view to determining whether further orders or local laws dealing with the management of dogs and cats in the municipal district are desirable; and </w:t>
      </w:r>
      <w:r w:rsidRPr="00B14EC2">
        <w:rPr>
          <w:rFonts w:cs="Times"/>
          <w:noProof w:val="0"/>
          <w:lang w:val="en-CA"/>
        </w:rPr>
        <w:t> </w:t>
      </w:r>
    </w:p>
    <w:p w14:paraId="0E81BD69" w14:textId="77777777" w:rsidR="00E70810" w:rsidRPr="00B14EC2" w:rsidRDefault="00E70810">
      <w:pPr>
        <w:pStyle w:val="Normalindent1"/>
        <w:rPr>
          <w:rFonts w:cs="Times"/>
          <w:noProof w:val="0"/>
          <w:lang w:val="en-CA"/>
        </w:rPr>
      </w:pPr>
      <w:r w:rsidRPr="00B14EC2">
        <w:rPr>
          <w:noProof w:val="0"/>
          <w:lang w:val="en-CA"/>
        </w:rPr>
        <w:t xml:space="preserve">(e)  provide for the review of any other matters related to the management of dogs and cats in the Council's municipal district that it thinks necessary; and </w:t>
      </w:r>
      <w:r w:rsidRPr="00B14EC2">
        <w:rPr>
          <w:rFonts w:cs="Times"/>
          <w:noProof w:val="0"/>
          <w:lang w:val="en-CA"/>
        </w:rPr>
        <w:t> </w:t>
      </w:r>
    </w:p>
    <w:p w14:paraId="224C2D87" w14:textId="77777777" w:rsidR="00E70810" w:rsidRPr="00B14EC2" w:rsidRDefault="00E70810">
      <w:pPr>
        <w:pStyle w:val="Normalindent1"/>
        <w:rPr>
          <w:rFonts w:cs="Times"/>
          <w:noProof w:val="0"/>
          <w:lang w:val="en-CA"/>
        </w:rPr>
      </w:pPr>
      <w:r w:rsidRPr="00B14EC2">
        <w:rPr>
          <w:noProof w:val="0"/>
          <w:lang w:val="en-CA"/>
        </w:rPr>
        <w:t xml:space="preserve">(f) provide for the periodic evaluation of any program, service, </w:t>
      </w:r>
      <w:proofErr w:type="gramStart"/>
      <w:r w:rsidRPr="00B14EC2">
        <w:rPr>
          <w:noProof w:val="0"/>
          <w:lang w:val="en-CA"/>
        </w:rPr>
        <w:t>strategy</w:t>
      </w:r>
      <w:proofErr w:type="gramEnd"/>
      <w:r w:rsidRPr="00B14EC2">
        <w:rPr>
          <w:noProof w:val="0"/>
          <w:lang w:val="en-CA"/>
        </w:rPr>
        <w:t xml:space="preserve"> or review outlined under the plan. </w:t>
      </w:r>
    </w:p>
    <w:p w14:paraId="5F7B595A" w14:textId="77777777" w:rsidR="00E70810" w:rsidRPr="00B14EC2" w:rsidRDefault="00E70810" w:rsidP="00E70810">
      <w:pPr>
        <w:widowControl w:val="0"/>
        <w:autoSpaceDE w:val="0"/>
        <w:autoSpaceDN w:val="0"/>
        <w:adjustRightInd w:val="0"/>
        <w:spacing w:before="40" w:after="80"/>
        <w:rPr>
          <w:rFonts w:cs="Times"/>
          <w:noProof w:val="0"/>
          <w:lang w:val="en-CA"/>
        </w:rPr>
      </w:pPr>
      <w:r w:rsidRPr="00B14EC2">
        <w:rPr>
          <w:rFonts w:cs="Gill Sans"/>
          <w:noProof w:val="0"/>
          <w:lang w:val="en-CA"/>
        </w:rPr>
        <w:t xml:space="preserve">(3) Every Council must— </w:t>
      </w:r>
    </w:p>
    <w:p w14:paraId="1A1FAC36" w14:textId="77777777" w:rsidR="00E70810" w:rsidRPr="00B14EC2" w:rsidRDefault="00E70810">
      <w:pPr>
        <w:pStyle w:val="Normalindent1"/>
        <w:rPr>
          <w:rFonts w:cs="Times"/>
          <w:noProof w:val="0"/>
          <w:lang w:val="en-CA"/>
        </w:rPr>
      </w:pPr>
      <w:r w:rsidRPr="00B14EC2">
        <w:rPr>
          <w:noProof w:val="0"/>
          <w:lang w:val="en-CA"/>
        </w:rPr>
        <w:t xml:space="preserve">(a)  review its </w:t>
      </w:r>
      <w:r w:rsidRPr="00B14EC2">
        <w:rPr>
          <w:i/>
          <w:iCs/>
          <w:noProof w:val="0"/>
          <w:lang w:val="en-CA"/>
        </w:rPr>
        <w:t xml:space="preserve">Domestic Animal Management Plan </w:t>
      </w:r>
      <w:r w:rsidRPr="00B14EC2">
        <w:rPr>
          <w:noProof w:val="0"/>
          <w:lang w:val="en-CA"/>
        </w:rPr>
        <w:t xml:space="preserve">annually and, if appropriate, amend the plan; and </w:t>
      </w:r>
      <w:r w:rsidRPr="00B14EC2">
        <w:rPr>
          <w:rFonts w:cs="Times"/>
          <w:noProof w:val="0"/>
          <w:lang w:val="en-CA"/>
        </w:rPr>
        <w:t> </w:t>
      </w:r>
    </w:p>
    <w:p w14:paraId="4C1E5747" w14:textId="77777777" w:rsidR="00E70810" w:rsidRPr="00B14EC2" w:rsidRDefault="00E70810">
      <w:pPr>
        <w:pStyle w:val="Normalindent1"/>
        <w:rPr>
          <w:rFonts w:cs="Times"/>
          <w:noProof w:val="0"/>
          <w:lang w:val="en-CA"/>
        </w:rPr>
      </w:pPr>
      <w:r w:rsidRPr="00B14EC2">
        <w:rPr>
          <w:noProof w:val="0"/>
          <w:lang w:val="en-CA"/>
        </w:rPr>
        <w:t xml:space="preserve">(b)  provide the Secretary with a copy of the plan and any amendments to the plan; and </w:t>
      </w:r>
      <w:r w:rsidRPr="00B14EC2">
        <w:rPr>
          <w:rFonts w:cs="Times"/>
          <w:noProof w:val="0"/>
          <w:lang w:val="en-CA"/>
        </w:rPr>
        <w:t> </w:t>
      </w:r>
    </w:p>
    <w:p w14:paraId="02686F1B" w14:textId="3F1086E5" w:rsidR="00E70810" w:rsidRPr="00B93621" w:rsidRDefault="00E70810" w:rsidP="00B93621">
      <w:pPr>
        <w:pStyle w:val="Normalindent1"/>
        <w:rPr>
          <w:rFonts w:ascii="Times" w:hAnsi="Times" w:cs="Times"/>
          <w:noProof w:val="0"/>
          <w:sz w:val="24"/>
          <w:szCs w:val="24"/>
          <w:lang w:val="en-CA"/>
        </w:rPr>
      </w:pPr>
      <w:r w:rsidRPr="00B14EC2">
        <w:rPr>
          <w:noProof w:val="0"/>
          <w:lang w:val="en-CA"/>
        </w:rPr>
        <w:t xml:space="preserve">(c)  publish an evaluation of its implementation of the plan in its annual report. </w:t>
      </w:r>
      <w:r w:rsidRPr="00B14EC2">
        <w:rPr>
          <w:rFonts w:cs="Times"/>
          <w:noProof w:val="0"/>
          <w:lang w:val="en-CA"/>
        </w:rPr>
        <w:t> </w:t>
      </w:r>
      <w:r w:rsidRPr="00B14EC2">
        <w:rPr>
          <w:lang w:val="en-CA"/>
        </w:rPr>
        <w:br w:type="page"/>
      </w:r>
    </w:p>
    <w:p w14:paraId="609B1CB4" w14:textId="4A1F3061" w:rsidR="00DB7E8B" w:rsidRPr="00B14EC2" w:rsidRDefault="00E70810" w:rsidP="00EE03DA">
      <w:pPr>
        <w:pStyle w:val="Heading2-Appendices"/>
        <w:rPr>
          <w:lang w:val="en-CA"/>
        </w:rPr>
      </w:pPr>
      <w:bookmarkStart w:id="87" w:name="_Toc365566071"/>
      <w:r w:rsidRPr="00B14EC2">
        <w:rPr>
          <w:lang w:val="en-CA"/>
        </w:rPr>
        <w:lastRenderedPageBreak/>
        <w:t xml:space="preserve">Appendix 2 – </w:t>
      </w:r>
      <w:r w:rsidR="00576E5F" w:rsidRPr="00B14EC2">
        <w:rPr>
          <w:lang w:val="en-CA"/>
        </w:rPr>
        <w:t>Key s</w:t>
      </w:r>
      <w:r w:rsidR="00DC1A13" w:rsidRPr="00B14EC2">
        <w:rPr>
          <w:lang w:val="en-CA"/>
        </w:rPr>
        <w:t>tatistics</w:t>
      </w:r>
      <w:bookmarkEnd w:id="87"/>
    </w:p>
    <w:tbl>
      <w:tblPr>
        <w:tblW w:w="9568" w:type="dxa"/>
        <w:tblInd w:w="103" w:type="dxa"/>
        <w:tblLayout w:type="fixed"/>
        <w:tblLook w:val="04A0" w:firstRow="1" w:lastRow="0" w:firstColumn="1" w:lastColumn="0" w:noHBand="0" w:noVBand="1"/>
      </w:tblPr>
      <w:tblGrid>
        <w:gridCol w:w="5108"/>
        <w:gridCol w:w="2400"/>
        <w:gridCol w:w="2060"/>
      </w:tblGrid>
      <w:tr w:rsidR="00EE03DA" w:rsidRPr="00B14EC2" w14:paraId="7D8FE8F9" w14:textId="77777777" w:rsidTr="00EE03DA">
        <w:trPr>
          <w:trHeight w:val="138"/>
          <w:tblHeader/>
        </w:trPr>
        <w:tc>
          <w:tcPr>
            <w:tcW w:w="95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02D1BCA" w14:textId="0E43C817" w:rsidR="00EE03DA" w:rsidRPr="00B14EC2" w:rsidRDefault="00B14EC2" w:rsidP="00EE03DA">
            <w:pPr>
              <w:rPr>
                <w:noProof w:val="0"/>
                <w:lang w:val="en-CA"/>
              </w:rPr>
            </w:pPr>
            <w:r w:rsidRPr="00B14EC2">
              <w:rPr>
                <w:noProof w:val="0"/>
                <w:lang w:val="en-CA"/>
              </w:rPr>
              <w:t>Table 5</w:t>
            </w:r>
            <w:r w:rsidR="00182421">
              <w:rPr>
                <w:noProof w:val="0"/>
                <w:lang w:val="en-CA"/>
              </w:rPr>
              <w:t xml:space="preserve"> – Key service s</w:t>
            </w:r>
            <w:r w:rsidR="00EE03DA" w:rsidRPr="00B14EC2">
              <w:rPr>
                <w:noProof w:val="0"/>
                <w:lang w:val="en-CA"/>
              </w:rPr>
              <w:t>tatistics</w:t>
            </w:r>
            <w:r w:rsidR="00694EC0">
              <w:rPr>
                <w:noProof w:val="0"/>
                <w:lang w:val="en-CA"/>
              </w:rPr>
              <w:t xml:space="preserve"> for Maroondah</w:t>
            </w:r>
          </w:p>
        </w:tc>
      </w:tr>
      <w:tr w:rsidR="00EE03DA" w:rsidRPr="00B14EC2" w14:paraId="4F722A82" w14:textId="77777777" w:rsidTr="00EE03DA">
        <w:trPr>
          <w:trHeight w:val="138"/>
          <w:tblHeader/>
        </w:trPr>
        <w:tc>
          <w:tcPr>
            <w:tcW w:w="510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093A70C" w14:textId="77777777" w:rsidR="00EE03DA" w:rsidRPr="00B14EC2" w:rsidRDefault="00EE03DA" w:rsidP="00AB70EF">
            <w:pPr>
              <w:spacing w:after="0"/>
              <w:jc w:val="center"/>
              <w:rPr>
                <w:b/>
                <w:bCs/>
                <w:noProof w:val="0"/>
                <w:lang w:val="en-CA"/>
              </w:rPr>
            </w:pPr>
            <w:r w:rsidRPr="00B14EC2">
              <w:rPr>
                <w:b/>
                <w:bCs/>
                <w:noProof w:val="0"/>
                <w:lang w:val="en-CA"/>
              </w:rPr>
              <w:t>Measure</w:t>
            </w:r>
          </w:p>
        </w:tc>
        <w:tc>
          <w:tcPr>
            <w:tcW w:w="2400" w:type="dxa"/>
            <w:tcBorders>
              <w:top w:val="single" w:sz="4" w:space="0" w:color="auto"/>
              <w:left w:val="nil"/>
              <w:bottom w:val="single" w:sz="4" w:space="0" w:color="auto"/>
              <w:right w:val="single" w:sz="4" w:space="0" w:color="auto"/>
            </w:tcBorders>
            <w:shd w:val="clear" w:color="auto" w:fill="E6E6E6"/>
            <w:vAlign w:val="center"/>
            <w:hideMark/>
          </w:tcPr>
          <w:p w14:paraId="6B7C6594" w14:textId="77777777" w:rsidR="00EE03DA" w:rsidRPr="00B14EC2" w:rsidRDefault="00EE03DA" w:rsidP="00AB70EF">
            <w:pPr>
              <w:spacing w:after="0"/>
              <w:jc w:val="center"/>
              <w:rPr>
                <w:b/>
                <w:bCs/>
                <w:noProof w:val="0"/>
                <w:lang w:val="en-CA"/>
              </w:rPr>
            </w:pPr>
            <w:r w:rsidRPr="00B14EC2">
              <w:rPr>
                <w:b/>
                <w:bCs/>
                <w:noProof w:val="0"/>
                <w:lang w:val="en-CA"/>
              </w:rPr>
              <w:t>2012 / 13 DAMP</w:t>
            </w:r>
          </w:p>
        </w:tc>
        <w:tc>
          <w:tcPr>
            <w:tcW w:w="2060" w:type="dxa"/>
            <w:tcBorders>
              <w:top w:val="single" w:sz="4" w:space="0" w:color="auto"/>
              <w:left w:val="nil"/>
              <w:bottom w:val="single" w:sz="4" w:space="0" w:color="auto"/>
              <w:right w:val="single" w:sz="4" w:space="0" w:color="auto"/>
            </w:tcBorders>
            <w:shd w:val="clear" w:color="auto" w:fill="E6E6E6"/>
            <w:vAlign w:val="center"/>
            <w:hideMark/>
          </w:tcPr>
          <w:p w14:paraId="1E51C01A" w14:textId="77777777" w:rsidR="00EE03DA" w:rsidRPr="00B14EC2" w:rsidRDefault="00EE03DA" w:rsidP="00AB70EF">
            <w:pPr>
              <w:spacing w:after="0"/>
              <w:jc w:val="center"/>
              <w:rPr>
                <w:b/>
                <w:bCs/>
                <w:noProof w:val="0"/>
                <w:lang w:val="en-CA"/>
              </w:rPr>
            </w:pPr>
            <w:r w:rsidRPr="00B14EC2">
              <w:rPr>
                <w:b/>
                <w:bCs/>
                <w:noProof w:val="0"/>
                <w:lang w:val="en-CA"/>
              </w:rPr>
              <w:t>2016/17</w:t>
            </w:r>
          </w:p>
        </w:tc>
      </w:tr>
      <w:tr w:rsidR="00EE03DA" w:rsidRPr="00B14EC2" w14:paraId="5F93E8D9" w14:textId="77777777" w:rsidTr="00EE03DA">
        <w:trPr>
          <w:trHeight w:val="181"/>
        </w:trPr>
        <w:tc>
          <w:tcPr>
            <w:tcW w:w="5108" w:type="dxa"/>
            <w:tcBorders>
              <w:top w:val="nil"/>
              <w:left w:val="single" w:sz="4" w:space="0" w:color="auto"/>
              <w:bottom w:val="single" w:sz="4" w:space="0" w:color="auto"/>
              <w:right w:val="single" w:sz="4" w:space="0" w:color="auto"/>
            </w:tcBorders>
            <w:shd w:val="clear" w:color="auto" w:fill="auto"/>
            <w:noWrap/>
            <w:vAlign w:val="center"/>
            <w:hideMark/>
          </w:tcPr>
          <w:p w14:paraId="356F169D" w14:textId="134ACB4B" w:rsidR="00EE03DA" w:rsidRPr="00B14EC2" w:rsidRDefault="00EE03DA" w:rsidP="00AB70EF">
            <w:pPr>
              <w:spacing w:after="0"/>
              <w:rPr>
                <w:noProof w:val="0"/>
                <w:lang w:val="en-CA"/>
              </w:rPr>
            </w:pPr>
            <w:r w:rsidRPr="00B14EC2">
              <w:rPr>
                <w:noProof w:val="0"/>
                <w:lang w:val="en-CA"/>
              </w:rPr>
              <w:t>Resident population</w:t>
            </w:r>
          </w:p>
        </w:tc>
        <w:tc>
          <w:tcPr>
            <w:tcW w:w="2400" w:type="dxa"/>
            <w:tcBorders>
              <w:top w:val="nil"/>
              <w:left w:val="nil"/>
              <w:bottom w:val="single" w:sz="4" w:space="0" w:color="auto"/>
              <w:right w:val="single" w:sz="4" w:space="0" w:color="auto"/>
            </w:tcBorders>
            <w:shd w:val="clear" w:color="auto" w:fill="auto"/>
            <w:noWrap/>
            <w:vAlign w:val="center"/>
            <w:hideMark/>
          </w:tcPr>
          <w:p w14:paraId="01C345B4" w14:textId="7F4C419B" w:rsidR="00EE03DA" w:rsidRPr="00B14EC2" w:rsidRDefault="00EE03DA" w:rsidP="00AB70EF">
            <w:pPr>
              <w:pStyle w:val="Normalcentred"/>
              <w:rPr>
                <w:lang w:val="en-CA"/>
              </w:rPr>
            </w:pPr>
            <w:r w:rsidRPr="00B14EC2">
              <w:rPr>
                <w:lang w:val="en-CA"/>
              </w:rPr>
              <w:t>107,839</w:t>
            </w:r>
          </w:p>
        </w:tc>
        <w:tc>
          <w:tcPr>
            <w:tcW w:w="2060" w:type="dxa"/>
            <w:tcBorders>
              <w:top w:val="nil"/>
              <w:left w:val="nil"/>
              <w:bottom w:val="single" w:sz="4" w:space="0" w:color="auto"/>
              <w:right w:val="single" w:sz="4" w:space="0" w:color="auto"/>
            </w:tcBorders>
            <w:shd w:val="clear" w:color="auto" w:fill="auto"/>
            <w:noWrap/>
            <w:vAlign w:val="center"/>
            <w:hideMark/>
          </w:tcPr>
          <w:p w14:paraId="3B55B480" w14:textId="15853121" w:rsidR="00EE03DA" w:rsidRPr="00B14EC2" w:rsidRDefault="00EE03DA" w:rsidP="00AB70EF">
            <w:pPr>
              <w:pStyle w:val="Normalcentred"/>
              <w:rPr>
                <w:lang w:val="en-CA"/>
              </w:rPr>
            </w:pPr>
            <w:r w:rsidRPr="00B14EC2">
              <w:rPr>
                <w:lang w:val="en-CA"/>
              </w:rPr>
              <w:t>113,944</w:t>
            </w:r>
          </w:p>
        </w:tc>
      </w:tr>
      <w:tr w:rsidR="00EE03DA" w:rsidRPr="00B14EC2" w14:paraId="568B0F81" w14:textId="77777777" w:rsidTr="00EE03DA">
        <w:trPr>
          <w:trHeight w:val="540"/>
        </w:trPr>
        <w:tc>
          <w:tcPr>
            <w:tcW w:w="510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858AFE3" w14:textId="77777777" w:rsidR="00EE03DA" w:rsidRPr="00B14EC2" w:rsidRDefault="00EE03DA" w:rsidP="00AB70EF">
            <w:pPr>
              <w:spacing w:after="0"/>
              <w:rPr>
                <w:b/>
                <w:bCs/>
                <w:noProof w:val="0"/>
                <w:lang w:val="en-CA"/>
              </w:rPr>
            </w:pPr>
            <w:bookmarkStart w:id="88" w:name="RANGE!A5"/>
            <w:r w:rsidRPr="00B14EC2">
              <w:rPr>
                <w:b/>
                <w:bCs/>
                <w:noProof w:val="0"/>
                <w:lang w:val="en-CA"/>
              </w:rPr>
              <w:t>DOGS</w:t>
            </w:r>
            <w:bookmarkEnd w:id="88"/>
          </w:p>
        </w:tc>
        <w:tc>
          <w:tcPr>
            <w:tcW w:w="2400" w:type="dxa"/>
            <w:tcBorders>
              <w:top w:val="single" w:sz="4" w:space="0" w:color="auto"/>
              <w:left w:val="nil"/>
              <w:bottom w:val="single" w:sz="4" w:space="0" w:color="auto"/>
              <w:right w:val="single" w:sz="4" w:space="0" w:color="auto"/>
            </w:tcBorders>
            <w:shd w:val="clear" w:color="auto" w:fill="E6E6E6"/>
            <w:vAlign w:val="center"/>
            <w:hideMark/>
          </w:tcPr>
          <w:p w14:paraId="0D607641" w14:textId="77777777" w:rsidR="00EE03DA" w:rsidRPr="00B14EC2" w:rsidRDefault="00EE03DA" w:rsidP="00AB70EF">
            <w:pPr>
              <w:pStyle w:val="Normalcentred"/>
              <w:rPr>
                <w:b/>
                <w:bCs/>
                <w:lang w:val="en-CA"/>
              </w:rPr>
            </w:pPr>
            <w:r w:rsidRPr="00B14EC2">
              <w:rPr>
                <w:b/>
                <w:bCs/>
                <w:lang w:val="en-CA"/>
              </w:rPr>
              <w:t> </w:t>
            </w:r>
          </w:p>
        </w:tc>
        <w:tc>
          <w:tcPr>
            <w:tcW w:w="2060" w:type="dxa"/>
            <w:tcBorders>
              <w:top w:val="single" w:sz="4" w:space="0" w:color="auto"/>
              <w:left w:val="nil"/>
              <w:bottom w:val="single" w:sz="4" w:space="0" w:color="auto"/>
              <w:right w:val="single" w:sz="4" w:space="0" w:color="auto"/>
            </w:tcBorders>
            <w:shd w:val="clear" w:color="auto" w:fill="E6E6E6"/>
            <w:vAlign w:val="center"/>
            <w:hideMark/>
          </w:tcPr>
          <w:p w14:paraId="48A54679" w14:textId="77777777" w:rsidR="00EE03DA" w:rsidRPr="00B14EC2" w:rsidRDefault="00EE03DA" w:rsidP="00AB70EF">
            <w:pPr>
              <w:pStyle w:val="Normalcentred"/>
              <w:rPr>
                <w:b/>
                <w:bCs/>
                <w:lang w:val="en-CA"/>
              </w:rPr>
            </w:pPr>
            <w:r w:rsidRPr="00B14EC2">
              <w:rPr>
                <w:b/>
                <w:bCs/>
                <w:lang w:val="en-CA"/>
              </w:rPr>
              <w:t> </w:t>
            </w:r>
          </w:p>
        </w:tc>
      </w:tr>
      <w:tr w:rsidR="00EE03DA" w:rsidRPr="00B14EC2" w14:paraId="555D1522" w14:textId="77777777" w:rsidTr="00EE03DA">
        <w:trPr>
          <w:trHeight w:val="7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2FDEB7BC" w14:textId="77777777" w:rsidR="00EE03DA" w:rsidRPr="00B14EC2" w:rsidRDefault="00EE03DA" w:rsidP="00AB70EF">
            <w:pPr>
              <w:spacing w:after="0"/>
              <w:rPr>
                <w:noProof w:val="0"/>
                <w:lang w:val="en-CA"/>
              </w:rPr>
            </w:pPr>
            <w:r w:rsidRPr="00B14EC2">
              <w:rPr>
                <w:noProof w:val="0"/>
                <w:lang w:val="en-CA"/>
              </w:rPr>
              <w:t>Number of registered dogs</w:t>
            </w:r>
          </w:p>
        </w:tc>
        <w:tc>
          <w:tcPr>
            <w:tcW w:w="2400" w:type="dxa"/>
            <w:tcBorders>
              <w:top w:val="nil"/>
              <w:left w:val="nil"/>
              <w:bottom w:val="single" w:sz="4" w:space="0" w:color="auto"/>
              <w:right w:val="single" w:sz="4" w:space="0" w:color="auto"/>
            </w:tcBorders>
            <w:shd w:val="clear" w:color="auto" w:fill="auto"/>
            <w:noWrap/>
            <w:vAlign w:val="bottom"/>
            <w:hideMark/>
          </w:tcPr>
          <w:p w14:paraId="0E3B620B" w14:textId="5C4408AE" w:rsidR="00EE03DA" w:rsidRPr="00B14EC2" w:rsidRDefault="00EE03DA" w:rsidP="00AB70EF">
            <w:pPr>
              <w:pStyle w:val="Normalcentred"/>
              <w:rPr>
                <w:lang w:val="en-CA"/>
              </w:rPr>
            </w:pPr>
            <w:r w:rsidRPr="00B14EC2">
              <w:rPr>
                <w:lang w:val="en-CA"/>
              </w:rPr>
              <w:t>14,124</w:t>
            </w:r>
          </w:p>
        </w:tc>
        <w:tc>
          <w:tcPr>
            <w:tcW w:w="2060" w:type="dxa"/>
            <w:tcBorders>
              <w:top w:val="nil"/>
              <w:left w:val="nil"/>
              <w:bottom w:val="single" w:sz="4" w:space="0" w:color="auto"/>
              <w:right w:val="single" w:sz="4" w:space="0" w:color="auto"/>
            </w:tcBorders>
            <w:shd w:val="clear" w:color="auto" w:fill="auto"/>
            <w:noWrap/>
            <w:vAlign w:val="center"/>
            <w:hideMark/>
          </w:tcPr>
          <w:p w14:paraId="172D030F" w14:textId="31BA89C5" w:rsidR="00EE03DA" w:rsidRPr="00B14EC2" w:rsidRDefault="00EE03DA" w:rsidP="00AB70EF">
            <w:pPr>
              <w:pStyle w:val="Normalcentred"/>
              <w:rPr>
                <w:lang w:val="en-CA"/>
              </w:rPr>
            </w:pPr>
            <w:r w:rsidRPr="00B14EC2">
              <w:rPr>
                <w:lang w:val="en-CA"/>
              </w:rPr>
              <w:t>13,065</w:t>
            </w:r>
          </w:p>
        </w:tc>
      </w:tr>
      <w:tr w:rsidR="00EE03DA" w:rsidRPr="00B14EC2" w14:paraId="2845673B" w14:textId="77777777" w:rsidTr="00EE03DA">
        <w:trPr>
          <w:trHeight w:val="7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6F00AF23" w14:textId="77777777" w:rsidR="00EE03DA" w:rsidRPr="00B14EC2" w:rsidRDefault="00EE03DA" w:rsidP="00EE03DA">
            <w:pPr>
              <w:pStyle w:val="NormalRaligned-1pt"/>
              <w:rPr>
                <w:lang w:val="en-CA"/>
              </w:rPr>
            </w:pPr>
            <w:r w:rsidRPr="00B14EC2">
              <w:rPr>
                <w:lang w:val="en-CA"/>
              </w:rPr>
              <w:t>Per 100 people</w:t>
            </w:r>
          </w:p>
        </w:tc>
        <w:tc>
          <w:tcPr>
            <w:tcW w:w="2400" w:type="dxa"/>
            <w:tcBorders>
              <w:top w:val="nil"/>
              <w:left w:val="nil"/>
              <w:bottom w:val="single" w:sz="4" w:space="0" w:color="auto"/>
              <w:right w:val="single" w:sz="4" w:space="0" w:color="auto"/>
            </w:tcBorders>
            <w:shd w:val="clear" w:color="auto" w:fill="auto"/>
            <w:noWrap/>
            <w:vAlign w:val="center"/>
            <w:hideMark/>
          </w:tcPr>
          <w:p w14:paraId="084BC03D" w14:textId="77777777" w:rsidR="00EE03DA" w:rsidRPr="00B14EC2" w:rsidRDefault="00EE03DA" w:rsidP="00AB70EF">
            <w:pPr>
              <w:pStyle w:val="Normalcentred"/>
              <w:rPr>
                <w:lang w:val="en-CA"/>
              </w:rPr>
            </w:pPr>
            <w:r w:rsidRPr="00B14EC2">
              <w:rPr>
                <w:lang w:val="en-CA"/>
              </w:rPr>
              <w:t> </w:t>
            </w:r>
          </w:p>
        </w:tc>
        <w:tc>
          <w:tcPr>
            <w:tcW w:w="2060" w:type="dxa"/>
            <w:tcBorders>
              <w:top w:val="nil"/>
              <w:left w:val="nil"/>
              <w:bottom w:val="single" w:sz="4" w:space="0" w:color="auto"/>
              <w:right w:val="single" w:sz="4" w:space="0" w:color="auto"/>
            </w:tcBorders>
            <w:shd w:val="clear" w:color="auto" w:fill="auto"/>
            <w:noWrap/>
            <w:vAlign w:val="center"/>
            <w:hideMark/>
          </w:tcPr>
          <w:p w14:paraId="5D1A94A3" w14:textId="77777777" w:rsidR="00EE03DA" w:rsidRPr="00B14EC2" w:rsidRDefault="00EE03DA" w:rsidP="00AB70EF">
            <w:pPr>
              <w:pStyle w:val="Normalcentred"/>
              <w:rPr>
                <w:lang w:val="en-CA"/>
              </w:rPr>
            </w:pPr>
            <w:r w:rsidRPr="00B14EC2">
              <w:rPr>
                <w:lang w:val="en-CA"/>
              </w:rPr>
              <w:t>11</w:t>
            </w:r>
          </w:p>
        </w:tc>
      </w:tr>
      <w:tr w:rsidR="00EE03DA" w:rsidRPr="00B14EC2" w14:paraId="44E92616" w14:textId="77777777" w:rsidTr="00EE03DA">
        <w:trPr>
          <w:trHeight w:val="273"/>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11DCC207" w14:textId="10792733" w:rsidR="00EE03DA" w:rsidRPr="00B14EC2" w:rsidRDefault="00EE03DA" w:rsidP="00AB70EF">
            <w:pPr>
              <w:spacing w:after="0"/>
              <w:rPr>
                <w:noProof w:val="0"/>
                <w:lang w:val="en-CA"/>
              </w:rPr>
            </w:pPr>
            <w:r w:rsidRPr="00B14EC2">
              <w:rPr>
                <w:noProof w:val="0"/>
                <w:lang w:val="en-CA"/>
              </w:rPr>
              <w:t xml:space="preserve">Number of </w:t>
            </w:r>
            <w:r w:rsidR="003163A7">
              <w:rPr>
                <w:noProof w:val="0"/>
                <w:lang w:val="en-CA"/>
              </w:rPr>
              <w:t>entire</w:t>
            </w:r>
            <w:r w:rsidRPr="00B14EC2">
              <w:rPr>
                <w:noProof w:val="0"/>
                <w:lang w:val="en-CA"/>
              </w:rPr>
              <w:t xml:space="preserve"> registered dogs</w:t>
            </w:r>
          </w:p>
        </w:tc>
        <w:tc>
          <w:tcPr>
            <w:tcW w:w="2400" w:type="dxa"/>
            <w:tcBorders>
              <w:top w:val="nil"/>
              <w:left w:val="nil"/>
              <w:bottom w:val="single" w:sz="4" w:space="0" w:color="auto"/>
              <w:right w:val="single" w:sz="4" w:space="0" w:color="auto"/>
            </w:tcBorders>
            <w:shd w:val="clear" w:color="auto" w:fill="auto"/>
            <w:noWrap/>
            <w:vAlign w:val="bottom"/>
            <w:hideMark/>
          </w:tcPr>
          <w:p w14:paraId="5D0C343F" w14:textId="390DEB4E" w:rsidR="00EE03DA" w:rsidRPr="00B14EC2" w:rsidRDefault="00EE03DA" w:rsidP="00AB70EF">
            <w:pPr>
              <w:pStyle w:val="Normalcentred"/>
              <w:rPr>
                <w:lang w:val="en-CA"/>
              </w:rPr>
            </w:pPr>
            <w:r w:rsidRPr="00B14EC2">
              <w:rPr>
                <w:lang w:val="en-CA"/>
              </w:rPr>
              <w:t>2,458</w:t>
            </w:r>
          </w:p>
        </w:tc>
        <w:tc>
          <w:tcPr>
            <w:tcW w:w="2060" w:type="dxa"/>
            <w:tcBorders>
              <w:top w:val="nil"/>
              <w:left w:val="nil"/>
              <w:bottom w:val="single" w:sz="4" w:space="0" w:color="auto"/>
              <w:right w:val="single" w:sz="4" w:space="0" w:color="auto"/>
            </w:tcBorders>
            <w:shd w:val="clear" w:color="auto" w:fill="auto"/>
            <w:noWrap/>
            <w:vAlign w:val="bottom"/>
            <w:hideMark/>
          </w:tcPr>
          <w:p w14:paraId="383D4D72" w14:textId="6608DEFC" w:rsidR="00EE03DA" w:rsidRPr="00B14EC2" w:rsidRDefault="00EE03DA" w:rsidP="00AB70EF">
            <w:pPr>
              <w:pStyle w:val="Normalcentred"/>
              <w:rPr>
                <w:lang w:val="en-CA"/>
              </w:rPr>
            </w:pPr>
            <w:r w:rsidRPr="00B14EC2">
              <w:rPr>
                <w:lang w:val="en-CA"/>
              </w:rPr>
              <w:t>1,244</w:t>
            </w:r>
          </w:p>
        </w:tc>
      </w:tr>
      <w:tr w:rsidR="00EE03DA" w:rsidRPr="00B14EC2" w14:paraId="367B5B23" w14:textId="77777777" w:rsidTr="00EE03DA">
        <w:trPr>
          <w:trHeight w:val="7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3F66E85E" w14:textId="77777777" w:rsidR="00EE03DA" w:rsidRPr="00B14EC2" w:rsidRDefault="00EE03DA" w:rsidP="00EE03DA">
            <w:pPr>
              <w:pStyle w:val="NormalRaligned-1pt"/>
              <w:rPr>
                <w:lang w:val="en-CA"/>
              </w:rPr>
            </w:pPr>
            <w:r w:rsidRPr="00B14EC2">
              <w:rPr>
                <w:lang w:val="en-CA"/>
              </w:rPr>
              <w:t>As a % of registered dogs</w:t>
            </w:r>
          </w:p>
        </w:tc>
        <w:tc>
          <w:tcPr>
            <w:tcW w:w="2400" w:type="dxa"/>
            <w:tcBorders>
              <w:top w:val="nil"/>
              <w:left w:val="nil"/>
              <w:bottom w:val="single" w:sz="4" w:space="0" w:color="auto"/>
              <w:right w:val="single" w:sz="4" w:space="0" w:color="auto"/>
            </w:tcBorders>
            <w:shd w:val="clear" w:color="auto" w:fill="auto"/>
            <w:noWrap/>
            <w:vAlign w:val="center"/>
            <w:hideMark/>
          </w:tcPr>
          <w:p w14:paraId="69ED37D6" w14:textId="77777777" w:rsidR="00EE03DA" w:rsidRPr="00B14EC2" w:rsidRDefault="00EE03DA" w:rsidP="00AB70EF">
            <w:pPr>
              <w:pStyle w:val="Normalcentred"/>
              <w:rPr>
                <w:lang w:val="en-CA"/>
              </w:rPr>
            </w:pPr>
            <w:r w:rsidRPr="00B14EC2">
              <w:rPr>
                <w:lang w:val="en-CA"/>
              </w:rPr>
              <w:t>17%</w:t>
            </w:r>
          </w:p>
        </w:tc>
        <w:tc>
          <w:tcPr>
            <w:tcW w:w="2060" w:type="dxa"/>
            <w:tcBorders>
              <w:top w:val="nil"/>
              <w:left w:val="nil"/>
              <w:bottom w:val="single" w:sz="4" w:space="0" w:color="auto"/>
              <w:right w:val="single" w:sz="4" w:space="0" w:color="auto"/>
            </w:tcBorders>
            <w:shd w:val="clear" w:color="auto" w:fill="auto"/>
            <w:noWrap/>
            <w:vAlign w:val="center"/>
            <w:hideMark/>
          </w:tcPr>
          <w:p w14:paraId="4C83F6D7" w14:textId="77777777" w:rsidR="00EE03DA" w:rsidRPr="00B14EC2" w:rsidRDefault="00EE03DA" w:rsidP="00AB70EF">
            <w:pPr>
              <w:pStyle w:val="Normalcentred"/>
              <w:rPr>
                <w:lang w:val="en-CA"/>
              </w:rPr>
            </w:pPr>
            <w:r w:rsidRPr="00B14EC2">
              <w:rPr>
                <w:lang w:val="en-CA"/>
              </w:rPr>
              <w:t>9.52%</w:t>
            </w:r>
          </w:p>
        </w:tc>
      </w:tr>
      <w:tr w:rsidR="00EE03DA" w:rsidRPr="00B14EC2" w14:paraId="29F555AE" w14:textId="77777777" w:rsidTr="00EE03DA">
        <w:trPr>
          <w:trHeight w:val="295"/>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356420A9" w14:textId="77777777" w:rsidR="00EE03DA" w:rsidRPr="00B14EC2" w:rsidRDefault="00EE03DA" w:rsidP="00AB70EF">
            <w:pPr>
              <w:spacing w:after="0"/>
              <w:rPr>
                <w:noProof w:val="0"/>
                <w:lang w:val="en-CA"/>
              </w:rPr>
            </w:pPr>
            <w:r w:rsidRPr="00B14EC2">
              <w:rPr>
                <w:noProof w:val="0"/>
                <w:lang w:val="en-CA"/>
              </w:rPr>
              <w:t>Number of registered ‘declared’ dogs</w:t>
            </w:r>
          </w:p>
        </w:tc>
        <w:tc>
          <w:tcPr>
            <w:tcW w:w="2400" w:type="dxa"/>
            <w:tcBorders>
              <w:top w:val="nil"/>
              <w:left w:val="nil"/>
              <w:bottom w:val="single" w:sz="4" w:space="0" w:color="auto"/>
              <w:right w:val="single" w:sz="4" w:space="0" w:color="auto"/>
            </w:tcBorders>
            <w:shd w:val="clear" w:color="auto" w:fill="auto"/>
            <w:noWrap/>
            <w:vAlign w:val="center"/>
            <w:hideMark/>
          </w:tcPr>
          <w:p w14:paraId="5D45D027" w14:textId="77777777" w:rsidR="00EE03DA" w:rsidRPr="00B14EC2" w:rsidRDefault="00EE03DA" w:rsidP="00AB70EF">
            <w:pPr>
              <w:pStyle w:val="Normalcentred"/>
              <w:rPr>
                <w:lang w:val="en-CA"/>
              </w:rPr>
            </w:pPr>
            <w:r w:rsidRPr="00B14EC2">
              <w:rPr>
                <w:lang w:val="en-CA"/>
              </w:rPr>
              <w:t>16</w:t>
            </w:r>
          </w:p>
        </w:tc>
        <w:tc>
          <w:tcPr>
            <w:tcW w:w="2060" w:type="dxa"/>
            <w:tcBorders>
              <w:top w:val="nil"/>
              <w:left w:val="nil"/>
              <w:bottom w:val="single" w:sz="4" w:space="0" w:color="auto"/>
              <w:right w:val="single" w:sz="4" w:space="0" w:color="auto"/>
            </w:tcBorders>
            <w:shd w:val="clear" w:color="auto" w:fill="auto"/>
            <w:noWrap/>
            <w:vAlign w:val="center"/>
            <w:hideMark/>
          </w:tcPr>
          <w:p w14:paraId="5A4F636C" w14:textId="77777777" w:rsidR="00EE03DA" w:rsidRPr="00B14EC2" w:rsidRDefault="00EE03DA" w:rsidP="00AB70EF">
            <w:pPr>
              <w:pStyle w:val="Normalcentred"/>
              <w:rPr>
                <w:lang w:val="en-CA"/>
              </w:rPr>
            </w:pPr>
            <w:r w:rsidRPr="00B14EC2">
              <w:rPr>
                <w:lang w:val="en-CA"/>
              </w:rPr>
              <w:t>21</w:t>
            </w:r>
          </w:p>
        </w:tc>
      </w:tr>
      <w:tr w:rsidR="00EE03DA" w:rsidRPr="00B14EC2" w14:paraId="501E7946" w14:textId="77777777" w:rsidTr="00EE03DA">
        <w:trPr>
          <w:trHeight w:val="7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43E4D013" w14:textId="77777777" w:rsidR="00EE03DA" w:rsidRPr="00B14EC2" w:rsidRDefault="00EE03DA" w:rsidP="00AB70EF">
            <w:pPr>
              <w:spacing w:after="0"/>
              <w:rPr>
                <w:noProof w:val="0"/>
                <w:lang w:val="en-CA"/>
              </w:rPr>
            </w:pPr>
            <w:r w:rsidRPr="00B14EC2">
              <w:rPr>
                <w:noProof w:val="0"/>
                <w:lang w:val="en-CA"/>
              </w:rPr>
              <w:t>Number of impounded dogs</w:t>
            </w:r>
          </w:p>
        </w:tc>
        <w:tc>
          <w:tcPr>
            <w:tcW w:w="2400" w:type="dxa"/>
            <w:tcBorders>
              <w:top w:val="nil"/>
              <w:left w:val="nil"/>
              <w:bottom w:val="single" w:sz="4" w:space="0" w:color="auto"/>
              <w:right w:val="single" w:sz="4" w:space="0" w:color="auto"/>
            </w:tcBorders>
            <w:shd w:val="clear" w:color="auto" w:fill="auto"/>
            <w:noWrap/>
            <w:vAlign w:val="bottom"/>
            <w:hideMark/>
          </w:tcPr>
          <w:p w14:paraId="3C0F36E7" w14:textId="77777777" w:rsidR="00EE03DA" w:rsidRPr="00B14EC2" w:rsidRDefault="00EE03DA" w:rsidP="00AB70EF">
            <w:pPr>
              <w:pStyle w:val="Normalcentred"/>
              <w:rPr>
                <w:lang w:val="en-CA"/>
              </w:rPr>
            </w:pPr>
            <w:r w:rsidRPr="00B14EC2">
              <w:rPr>
                <w:lang w:val="en-CA"/>
              </w:rPr>
              <w:t>139</w:t>
            </w:r>
          </w:p>
        </w:tc>
        <w:tc>
          <w:tcPr>
            <w:tcW w:w="2060" w:type="dxa"/>
            <w:tcBorders>
              <w:top w:val="nil"/>
              <w:left w:val="nil"/>
              <w:bottom w:val="single" w:sz="4" w:space="0" w:color="auto"/>
              <w:right w:val="single" w:sz="4" w:space="0" w:color="auto"/>
            </w:tcBorders>
            <w:shd w:val="clear" w:color="auto" w:fill="auto"/>
            <w:noWrap/>
            <w:vAlign w:val="center"/>
            <w:hideMark/>
          </w:tcPr>
          <w:p w14:paraId="2EBA1921" w14:textId="77777777" w:rsidR="00EE03DA" w:rsidRPr="00B14EC2" w:rsidRDefault="00EE03DA" w:rsidP="00AB70EF">
            <w:pPr>
              <w:pStyle w:val="Normalcentred"/>
              <w:rPr>
                <w:lang w:val="en-CA"/>
              </w:rPr>
            </w:pPr>
            <w:r w:rsidRPr="00B14EC2">
              <w:rPr>
                <w:lang w:val="en-CA"/>
              </w:rPr>
              <w:t>269</w:t>
            </w:r>
          </w:p>
        </w:tc>
      </w:tr>
      <w:tr w:rsidR="00EE03DA" w:rsidRPr="00B14EC2" w14:paraId="40AC39DC" w14:textId="77777777" w:rsidTr="00EE03DA">
        <w:trPr>
          <w:trHeight w:val="7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3C1F5184" w14:textId="77777777" w:rsidR="00EE03DA" w:rsidRPr="00B14EC2" w:rsidRDefault="00EE03DA" w:rsidP="00EE03DA">
            <w:pPr>
              <w:pStyle w:val="NormalRaligned-1pt"/>
              <w:rPr>
                <w:lang w:val="en-CA"/>
              </w:rPr>
            </w:pPr>
            <w:r w:rsidRPr="00B14EC2">
              <w:rPr>
                <w:lang w:val="en-CA"/>
              </w:rPr>
              <w:t>As a % of registered dogs</w:t>
            </w:r>
          </w:p>
        </w:tc>
        <w:tc>
          <w:tcPr>
            <w:tcW w:w="2400" w:type="dxa"/>
            <w:tcBorders>
              <w:top w:val="nil"/>
              <w:left w:val="nil"/>
              <w:bottom w:val="single" w:sz="4" w:space="0" w:color="auto"/>
              <w:right w:val="single" w:sz="4" w:space="0" w:color="auto"/>
            </w:tcBorders>
            <w:shd w:val="clear" w:color="auto" w:fill="auto"/>
            <w:noWrap/>
            <w:vAlign w:val="center"/>
            <w:hideMark/>
          </w:tcPr>
          <w:p w14:paraId="1886FBB0" w14:textId="77777777" w:rsidR="00EE03DA" w:rsidRPr="00B14EC2" w:rsidRDefault="00EE03DA" w:rsidP="00AB70EF">
            <w:pPr>
              <w:pStyle w:val="Normalcentred"/>
              <w:rPr>
                <w:lang w:val="en-CA"/>
              </w:rPr>
            </w:pPr>
            <w:r w:rsidRPr="00B14EC2">
              <w:rPr>
                <w:lang w:val="en-CA"/>
              </w:rPr>
              <w:t>0.98%</w:t>
            </w:r>
          </w:p>
        </w:tc>
        <w:tc>
          <w:tcPr>
            <w:tcW w:w="2060" w:type="dxa"/>
            <w:tcBorders>
              <w:top w:val="nil"/>
              <w:left w:val="nil"/>
              <w:bottom w:val="single" w:sz="4" w:space="0" w:color="auto"/>
              <w:right w:val="single" w:sz="4" w:space="0" w:color="auto"/>
            </w:tcBorders>
            <w:shd w:val="clear" w:color="auto" w:fill="auto"/>
            <w:noWrap/>
            <w:vAlign w:val="center"/>
            <w:hideMark/>
          </w:tcPr>
          <w:p w14:paraId="0D725466" w14:textId="77777777" w:rsidR="00EE03DA" w:rsidRPr="00B14EC2" w:rsidRDefault="00EE03DA" w:rsidP="00AB70EF">
            <w:pPr>
              <w:pStyle w:val="Normalcentred"/>
              <w:rPr>
                <w:lang w:val="en-CA"/>
              </w:rPr>
            </w:pPr>
            <w:r w:rsidRPr="00B14EC2">
              <w:rPr>
                <w:lang w:val="en-CA"/>
              </w:rPr>
              <w:t>2.06%</w:t>
            </w:r>
          </w:p>
        </w:tc>
      </w:tr>
      <w:tr w:rsidR="00EE03DA" w:rsidRPr="00B14EC2" w14:paraId="4B214B04" w14:textId="77777777" w:rsidTr="00EE03DA">
        <w:trPr>
          <w:trHeight w:val="33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2A348869" w14:textId="77777777" w:rsidR="00EE03DA" w:rsidRPr="00B14EC2" w:rsidRDefault="00EE03DA" w:rsidP="00AB70EF">
            <w:pPr>
              <w:spacing w:after="0"/>
              <w:rPr>
                <w:noProof w:val="0"/>
                <w:lang w:val="en-CA"/>
              </w:rPr>
            </w:pPr>
            <w:r w:rsidRPr="00B14EC2">
              <w:rPr>
                <w:noProof w:val="0"/>
                <w:lang w:val="en-CA"/>
              </w:rPr>
              <w:t>Number of impounded dogs returned to owner</w:t>
            </w:r>
          </w:p>
        </w:tc>
        <w:tc>
          <w:tcPr>
            <w:tcW w:w="2400" w:type="dxa"/>
            <w:tcBorders>
              <w:top w:val="nil"/>
              <w:left w:val="nil"/>
              <w:bottom w:val="single" w:sz="4" w:space="0" w:color="auto"/>
              <w:right w:val="single" w:sz="4" w:space="0" w:color="auto"/>
            </w:tcBorders>
            <w:shd w:val="clear" w:color="auto" w:fill="auto"/>
            <w:noWrap/>
            <w:vAlign w:val="center"/>
            <w:hideMark/>
          </w:tcPr>
          <w:p w14:paraId="3C61F5AB" w14:textId="77777777" w:rsidR="00EE03DA" w:rsidRPr="00B14EC2" w:rsidRDefault="00EE03DA" w:rsidP="00AB70EF">
            <w:pPr>
              <w:pStyle w:val="Normalcentred"/>
              <w:rPr>
                <w:lang w:val="en-CA"/>
              </w:rPr>
            </w:pPr>
            <w:r w:rsidRPr="00B14EC2">
              <w:rPr>
                <w:lang w:val="en-CA"/>
              </w:rPr>
              <w:t> </w:t>
            </w:r>
          </w:p>
        </w:tc>
        <w:tc>
          <w:tcPr>
            <w:tcW w:w="2060" w:type="dxa"/>
            <w:tcBorders>
              <w:top w:val="nil"/>
              <w:left w:val="nil"/>
              <w:bottom w:val="single" w:sz="4" w:space="0" w:color="auto"/>
              <w:right w:val="single" w:sz="4" w:space="0" w:color="auto"/>
            </w:tcBorders>
            <w:shd w:val="clear" w:color="auto" w:fill="auto"/>
            <w:noWrap/>
            <w:vAlign w:val="center"/>
            <w:hideMark/>
          </w:tcPr>
          <w:p w14:paraId="151A6C94" w14:textId="77777777" w:rsidR="00EE03DA" w:rsidRPr="00B14EC2" w:rsidRDefault="00EE03DA" w:rsidP="00AB70EF">
            <w:pPr>
              <w:pStyle w:val="Normalcentred"/>
              <w:rPr>
                <w:lang w:val="en-CA"/>
              </w:rPr>
            </w:pPr>
            <w:r w:rsidRPr="00B14EC2">
              <w:rPr>
                <w:lang w:val="en-CA"/>
              </w:rPr>
              <w:t>246</w:t>
            </w:r>
          </w:p>
        </w:tc>
      </w:tr>
      <w:tr w:rsidR="00EE03DA" w:rsidRPr="00B14EC2" w14:paraId="56523C17" w14:textId="77777777" w:rsidTr="00EE03DA">
        <w:trPr>
          <w:trHeight w:val="102"/>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5747AB79" w14:textId="77777777" w:rsidR="00EE03DA" w:rsidRPr="00B14EC2" w:rsidRDefault="00EE03DA" w:rsidP="00EE03DA">
            <w:pPr>
              <w:pStyle w:val="NormalRaligned-1pt"/>
              <w:rPr>
                <w:lang w:val="en-CA"/>
              </w:rPr>
            </w:pPr>
            <w:r w:rsidRPr="00B14EC2">
              <w:rPr>
                <w:lang w:val="en-CA"/>
              </w:rPr>
              <w:t>As a % of impounded dogs</w:t>
            </w:r>
          </w:p>
        </w:tc>
        <w:tc>
          <w:tcPr>
            <w:tcW w:w="2400" w:type="dxa"/>
            <w:tcBorders>
              <w:top w:val="nil"/>
              <w:left w:val="nil"/>
              <w:bottom w:val="single" w:sz="4" w:space="0" w:color="auto"/>
              <w:right w:val="single" w:sz="4" w:space="0" w:color="auto"/>
            </w:tcBorders>
            <w:shd w:val="clear" w:color="auto" w:fill="auto"/>
            <w:noWrap/>
            <w:vAlign w:val="center"/>
            <w:hideMark/>
          </w:tcPr>
          <w:p w14:paraId="738A24AF" w14:textId="77777777" w:rsidR="00EE03DA" w:rsidRPr="00B14EC2" w:rsidRDefault="00EE03DA" w:rsidP="00AB70EF">
            <w:pPr>
              <w:pStyle w:val="Normalcentred"/>
              <w:rPr>
                <w:lang w:val="en-CA"/>
              </w:rPr>
            </w:pPr>
            <w:r w:rsidRPr="00B14EC2">
              <w:rPr>
                <w:lang w:val="en-CA"/>
              </w:rPr>
              <w:t> </w:t>
            </w:r>
          </w:p>
        </w:tc>
        <w:tc>
          <w:tcPr>
            <w:tcW w:w="2060" w:type="dxa"/>
            <w:tcBorders>
              <w:top w:val="nil"/>
              <w:left w:val="nil"/>
              <w:bottom w:val="single" w:sz="4" w:space="0" w:color="auto"/>
              <w:right w:val="single" w:sz="4" w:space="0" w:color="auto"/>
            </w:tcBorders>
            <w:shd w:val="clear" w:color="auto" w:fill="auto"/>
            <w:noWrap/>
            <w:vAlign w:val="center"/>
            <w:hideMark/>
          </w:tcPr>
          <w:p w14:paraId="15AE44B7" w14:textId="77777777" w:rsidR="00EE03DA" w:rsidRPr="00B14EC2" w:rsidRDefault="00EE03DA" w:rsidP="00AB70EF">
            <w:pPr>
              <w:pStyle w:val="Normalcentred"/>
              <w:rPr>
                <w:lang w:val="en-CA"/>
              </w:rPr>
            </w:pPr>
            <w:r w:rsidRPr="00B14EC2">
              <w:rPr>
                <w:lang w:val="en-CA"/>
              </w:rPr>
              <w:t>91%</w:t>
            </w:r>
          </w:p>
        </w:tc>
      </w:tr>
      <w:tr w:rsidR="00EE03DA" w:rsidRPr="00B14EC2" w14:paraId="297DBC58" w14:textId="77777777" w:rsidTr="00EE03DA">
        <w:trPr>
          <w:trHeight w:val="266"/>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2BD823BC" w14:textId="77777777" w:rsidR="00EE03DA" w:rsidRPr="00B14EC2" w:rsidRDefault="00EE03DA" w:rsidP="00AB70EF">
            <w:pPr>
              <w:spacing w:after="0"/>
              <w:rPr>
                <w:noProof w:val="0"/>
                <w:lang w:val="en-CA"/>
              </w:rPr>
            </w:pPr>
            <w:r w:rsidRPr="00B14EC2">
              <w:rPr>
                <w:noProof w:val="0"/>
                <w:lang w:val="en-CA"/>
              </w:rPr>
              <w:t>Number of dogs rehoused</w:t>
            </w:r>
          </w:p>
        </w:tc>
        <w:tc>
          <w:tcPr>
            <w:tcW w:w="2400" w:type="dxa"/>
            <w:tcBorders>
              <w:top w:val="nil"/>
              <w:left w:val="nil"/>
              <w:bottom w:val="single" w:sz="4" w:space="0" w:color="auto"/>
              <w:right w:val="single" w:sz="4" w:space="0" w:color="auto"/>
            </w:tcBorders>
            <w:shd w:val="clear" w:color="auto" w:fill="auto"/>
            <w:noWrap/>
            <w:vAlign w:val="center"/>
            <w:hideMark/>
          </w:tcPr>
          <w:p w14:paraId="1DDFB3EC" w14:textId="77777777" w:rsidR="00EE03DA" w:rsidRPr="00B14EC2" w:rsidRDefault="00EE03DA" w:rsidP="00AB70EF">
            <w:pPr>
              <w:pStyle w:val="Normalcentred"/>
              <w:rPr>
                <w:lang w:val="en-CA"/>
              </w:rPr>
            </w:pPr>
            <w:r w:rsidRPr="00B14EC2">
              <w:rPr>
                <w:lang w:val="en-CA"/>
              </w:rPr>
              <w:t> </w:t>
            </w:r>
          </w:p>
        </w:tc>
        <w:tc>
          <w:tcPr>
            <w:tcW w:w="2060" w:type="dxa"/>
            <w:tcBorders>
              <w:top w:val="nil"/>
              <w:left w:val="nil"/>
              <w:bottom w:val="single" w:sz="4" w:space="0" w:color="auto"/>
              <w:right w:val="single" w:sz="4" w:space="0" w:color="auto"/>
            </w:tcBorders>
            <w:shd w:val="clear" w:color="auto" w:fill="auto"/>
            <w:noWrap/>
            <w:vAlign w:val="center"/>
            <w:hideMark/>
          </w:tcPr>
          <w:p w14:paraId="2A06294C" w14:textId="77777777" w:rsidR="00EE03DA" w:rsidRPr="00B14EC2" w:rsidRDefault="00EE03DA" w:rsidP="00AB70EF">
            <w:pPr>
              <w:pStyle w:val="Normalcentred"/>
              <w:rPr>
                <w:lang w:val="en-CA"/>
              </w:rPr>
            </w:pPr>
            <w:r w:rsidRPr="00B14EC2">
              <w:rPr>
                <w:lang w:val="en-CA"/>
              </w:rPr>
              <w:t>21</w:t>
            </w:r>
          </w:p>
        </w:tc>
      </w:tr>
      <w:tr w:rsidR="00EE03DA" w:rsidRPr="00B14EC2" w14:paraId="48E4960B" w14:textId="77777777" w:rsidTr="00EE03DA">
        <w:trPr>
          <w:trHeight w:val="132"/>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57AF52E2" w14:textId="77777777" w:rsidR="00EE03DA" w:rsidRPr="00B14EC2" w:rsidRDefault="00EE03DA" w:rsidP="00EE03DA">
            <w:pPr>
              <w:pStyle w:val="NormalRaligned-1pt"/>
              <w:rPr>
                <w:lang w:val="en-CA"/>
              </w:rPr>
            </w:pPr>
            <w:r w:rsidRPr="00B14EC2">
              <w:rPr>
                <w:lang w:val="en-CA"/>
              </w:rPr>
              <w:t>As a % of impounded dogs</w:t>
            </w:r>
          </w:p>
        </w:tc>
        <w:tc>
          <w:tcPr>
            <w:tcW w:w="2400" w:type="dxa"/>
            <w:tcBorders>
              <w:top w:val="nil"/>
              <w:left w:val="nil"/>
              <w:bottom w:val="single" w:sz="4" w:space="0" w:color="auto"/>
              <w:right w:val="single" w:sz="4" w:space="0" w:color="auto"/>
            </w:tcBorders>
            <w:shd w:val="clear" w:color="auto" w:fill="auto"/>
            <w:noWrap/>
            <w:vAlign w:val="center"/>
            <w:hideMark/>
          </w:tcPr>
          <w:p w14:paraId="7C0B9CE9" w14:textId="77777777" w:rsidR="00EE03DA" w:rsidRPr="00B14EC2" w:rsidRDefault="00EE03DA" w:rsidP="00AB70EF">
            <w:pPr>
              <w:pStyle w:val="Normalcentred"/>
              <w:rPr>
                <w:lang w:val="en-CA"/>
              </w:rPr>
            </w:pPr>
            <w:r w:rsidRPr="00B14EC2">
              <w:rPr>
                <w:lang w:val="en-CA"/>
              </w:rPr>
              <w:t> </w:t>
            </w:r>
          </w:p>
        </w:tc>
        <w:tc>
          <w:tcPr>
            <w:tcW w:w="2060" w:type="dxa"/>
            <w:tcBorders>
              <w:top w:val="nil"/>
              <w:left w:val="nil"/>
              <w:bottom w:val="single" w:sz="4" w:space="0" w:color="auto"/>
              <w:right w:val="single" w:sz="4" w:space="0" w:color="auto"/>
            </w:tcBorders>
            <w:shd w:val="clear" w:color="auto" w:fill="auto"/>
            <w:noWrap/>
            <w:vAlign w:val="center"/>
            <w:hideMark/>
          </w:tcPr>
          <w:p w14:paraId="648F9DAA" w14:textId="77777777" w:rsidR="00EE03DA" w:rsidRPr="00B14EC2" w:rsidRDefault="00EE03DA" w:rsidP="00AB70EF">
            <w:pPr>
              <w:pStyle w:val="Normalcentred"/>
              <w:rPr>
                <w:lang w:val="en-CA"/>
              </w:rPr>
            </w:pPr>
            <w:r w:rsidRPr="00B14EC2">
              <w:rPr>
                <w:lang w:val="en-CA"/>
              </w:rPr>
              <w:t>7.81%</w:t>
            </w:r>
          </w:p>
        </w:tc>
      </w:tr>
      <w:tr w:rsidR="00EE03DA" w:rsidRPr="00B14EC2" w14:paraId="48C236C2" w14:textId="77777777" w:rsidTr="00EE03DA">
        <w:trPr>
          <w:trHeight w:val="155"/>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045D0C3A" w14:textId="1315B448" w:rsidR="00EE03DA" w:rsidRPr="00B14EC2" w:rsidRDefault="00EE03DA" w:rsidP="00AB70EF">
            <w:pPr>
              <w:spacing w:after="0"/>
              <w:rPr>
                <w:noProof w:val="0"/>
                <w:lang w:val="en-CA"/>
              </w:rPr>
            </w:pPr>
            <w:r w:rsidRPr="00B14EC2">
              <w:rPr>
                <w:noProof w:val="0"/>
                <w:lang w:val="en-CA"/>
              </w:rPr>
              <w:t xml:space="preserve">Number of dogs </w:t>
            </w:r>
            <w:proofErr w:type="spellStart"/>
            <w:r w:rsidR="00BC2D38">
              <w:rPr>
                <w:noProof w:val="0"/>
                <w:lang w:val="en-CA"/>
              </w:rPr>
              <w:t>euthanised</w:t>
            </w:r>
            <w:proofErr w:type="spellEnd"/>
          </w:p>
        </w:tc>
        <w:tc>
          <w:tcPr>
            <w:tcW w:w="2400" w:type="dxa"/>
            <w:tcBorders>
              <w:top w:val="nil"/>
              <w:left w:val="nil"/>
              <w:bottom w:val="single" w:sz="4" w:space="0" w:color="auto"/>
              <w:right w:val="single" w:sz="4" w:space="0" w:color="auto"/>
            </w:tcBorders>
            <w:shd w:val="clear" w:color="auto" w:fill="auto"/>
            <w:noWrap/>
            <w:vAlign w:val="center"/>
            <w:hideMark/>
          </w:tcPr>
          <w:p w14:paraId="00AAB396" w14:textId="77777777" w:rsidR="00EE03DA" w:rsidRPr="00B14EC2" w:rsidRDefault="00EE03DA" w:rsidP="00AB70EF">
            <w:pPr>
              <w:pStyle w:val="Normalcentred"/>
              <w:rPr>
                <w:lang w:val="en-CA"/>
              </w:rPr>
            </w:pPr>
            <w:r w:rsidRPr="00B14EC2">
              <w:rPr>
                <w:lang w:val="en-CA"/>
              </w:rPr>
              <w:t> </w:t>
            </w:r>
          </w:p>
        </w:tc>
        <w:tc>
          <w:tcPr>
            <w:tcW w:w="2060" w:type="dxa"/>
            <w:tcBorders>
              <w:top w:val="nil"/>
              <w:left w:val="nil"/>
              <w:bottom w:val="single" w:sz="4" w:space="0" w:color="auto"/>
              <w:right w:val="single" w:sz="4" w:space="0" w:color="auto"/>
            </w:tcBorders>
            <w:shd w:val="clear" w:color="auto" w:fill="auto"/>
            <w:noWrap/>
            <w:vAlign w:val="center"/>
            <w:hideMark/>
          </w:tcPr>
          <w:p w14:paraId="2FB842E8" w14:textId="77777777" w:rsidR="00EE03DA" w:rsidRPr="00B14EC2" w:rsidRDefault="00EE03DA" w:rsidP="00AB70EF">
            <w:pPr>
              <w:pStyle w:val="Normalcentred"/>
              <w:rPr>
                <w:lang w:val="en-CA"/>
              </w:rPr>
            </w:pPr>
            <w:r w:rsidRPr="00B14EC2">
              <w:rPr>
                <w:lang w:val="en-CA"/>
              </w:rPr>
              <w:t>2</w:t>
            </w:r>
          </w:p>
        </w:tc>
      </w:tr>
      <w:tr w:rsidR="00EE03DA" w:rsidRPr="00B14EC2" w14:paraId="466A3B45" w14:textId="77777777" w:rsidTr="00EE03DA">
        <w:trPr>
          <w:trHeight w:val="318"/>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5DBB8658" w14:textId="77777777" w:rsidR="00EE03DA" w:rsidRPr="00B14EC2" w:rsidRDefault="00EE03DA" w:rsidP="00EE03DA">
            <w:pPr>
              <w:pStyle w:val="NormalRaligned-1pt"/>
              <w:rPr>
                <w:lang w:val="en-CA"/>
              </w:rPr>
            </w:pPr>
            <w:r w:rsidRPr="00B14EC2">
              <w:rPr>
                <w:lang w:val="en-CA"/>
              </w:rPr>
              <w:t>As a % of impounded dogs</w:t>
            </w:r>
          </w:p>
        </w:tc>
        <w:tc>
          <w:tcPr>
            <w:tcW w:w="2400" w:type="dxa"/>
            <w:tcBorders>
              <w:top w:val="nil"/>
              <w:left w:val="nil"/>
              <w:bottom w:val="single" w:sz="4" w:space="0" w:color="auto"/>
              <w:right w:val="single" w:sz="4" w:space="0" w:color="auto"/>
            </w:tcBorders>
            <w:shd w:val="clear" w:color="auto" w:fill="auto"/>
            <w:noWrap/>
            <w:vAlign w:val="center"/>
            <w:hideMark/>
          </w:tcPr>
          <w:p w14:paraId="7E1DBDF3" w14:textId="77777777" w:rsidR="00EE03DA" w:rsidRPr="00B14EC2" w:rsidRDefault="00EE03DA" w:rsidP="00AB70EF">
            <w:pPr>
              <w:pStyle w:val="Normalcentred"/>
              <w:rPr>
                <w:lang w:val="en-CA"/>
              </w:rPr>
            </w:pPr>
            <w:r w:rsidRPr="00B14EC2">
              <w:rPr>
                <w:lang w:val="en-CA"/>
              </w:rPr>
              <w:t> </w:t>
            </w:r>
          </w:p>
        </w:tc>
        <w:tc>
          <w:tcPr>
            <w:tcW w:w="2060" w:type="dxa"/>
            <w:tcBorders>
              <w:top w:val="nil"/>
              <w:left w:val="nil"/>
              <w:bottom w:val="single" w:sz="4" w:space="0" w:color="auto"/>
              <w:right w:val="single" w:sz="4" w:space="0" w:color="auto"/>
            </w:tcBorders>
            <w:shd w:val="clear" w:color="auto" w:fill="auto"/>
            <w:noWrap/>
            <w:vAlign w:val="center"/>
            <w:hideMark/>
          </w:tcPr>
          <w:p w14:paraId="560D0744" w14:textId="77777777" w:rsidR="00EE03DA" w:rsidRPr="00B14EC2" w:rsidRDefault="00EE03DA" w:rsidP="00AB70EF">
            <w:pPr>
              <w:pStyle w:val="Normalcentred"/>
              <w:rPr>
                <w:lang w:val="en-CA"/>
              </w:rPr>
            </w:pPr>
            <w:r w:rsidRPr="00B14EC2">
              <w:rPr>
                <w:lang w:val="en-CA"/>
              </w:rPr>
              <w:t>0.74%</w:t>
            </w:r>
          </w:p>
        </w:tc>
      </w:tr>
      <w:tr w:rsidR="00EE03DA" w:rsidRPr="00B14EC2" w14:paraId="178AA109" w14:textId="77777777" w:rsidTr="00EE03DA">
        <w:trPr>
          <w:trHeight w:val="18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7470A3F3" w14:textId="77777777" w:rsidR="00EE03DA" w:rsidRPr="00B14EC2" w:rsidRDefault="00EE03DA" w:rsidP="00AB70EF">
            <w:pPr>
              <w:spacing w:after="0"/>
              <w:jc w:val="right"/>
              <w:rPr>
                <w:noProof w:val="0"/>
                <w:lang w:val="en-CA"/>
              </w:rPr>
            </w:pPr>
            <w:r w:rsidRPr="00B14EC2">
              <w:rPr>
                <w:noProof w:val="0"/>
                <w:lang w:val="en-CA"/>
              </w:rPr>
              <w:t>Number dogs not registered when impound</w:t>
            </w:r>
          </w:p>
        </w:tc>
        <w:tc>
          <w:tcPr>
            <w:tcW w:w="2400" w:type="dxa"/>
            <w:tcBorders>
              <w:top w:val="nil"/>
              <w:left w:val="nil"/>
              <w:bottom w:val="single" w:sz="4" w:space="0" w:color="auto"/>
              <w:right w:val="single" w:sz="4" w:space="0" w:color="auto"/>
            </w:tcBorders>
            <w:shd w:val="clear" w:color="auto" w:fill="auto"/>
            <w:noWrap/>
            <w:vAlign w:val="center"/>
            <w:hideMark/>
          </w:tcPr>
          <w:p w14:paraId="204E91F9" w14:textId="659941CF" w:rsidR="00EE03DA" w:rsidRPr="00B14EC2" w:rsidRDefault="00EE03DA" w:rsidP="00AB70EF">
            <w:pPr>
              <w:pStyle w:val="Normalcentred"/>
              <w:rPr>
                <w:lang w:val="en-CA"/>
              </w:rPr>
            </w:pPr>
            <w:r w:rsidRPr="00B14EC2">
              <w:rPr>
                <w:lang w:val="en-CA"/>
              </w:rPr>
              <w:t> NK</w:t>
            </w:r>
          </w:p>
        </w:tc>
        <w:tc>
          <w:tcPr>
            <w:tcW w:w="2060" w:type="dxa"/>
            <w:tcBorders>
              <w:top w:val="nil"/>
              <w:left w:val="nil"/>
              <w:bottom w:val="single" w:sz="4" w:space="0" w:color="auto"/>
              <w:right w:val="single" w:sz="4" w:space="0" w:color="auto"/>
            </w:tcBorders>
            <w:shd w:val="clear" w:color="auto" w:fill="auto"/>
            <w:noWrap/>
            <w:vAlign w:val="center"/>
            <w:hideMark/>
          </w:tcPr>
          <w:p w14:paraId="0142B821" w14:textId="704D85CE" w:rsidR="00EE03DA" w:rsidRPr="00B14EC2" w:rsidRDefault="00EE03DA" w:rsidP="00AB70EF">
            <w:pPr>
              <w:pStyle w:val="Normalcentred"/>
              <w:rPr>
                <w:lang w:val="en-CA"/>
              </w:rPr>
            </w:pPr>
            <w:r w:rsidRPr="00B14EC2">
              <w:rPr>
                <w:lang w:val="en-CA"/>
              </w:rPr>
              <w:t>  NK</w:t>
            </w:r>
          </w:p>
        </w:tc>
      </w:tr>
      <w:tr w:rsidR="00EE03DA" w:rsidRPr="00B14EC2" w14:paraId="70C890B1" w14:textId="77777777" w:rsidTr="00EE03DA">
        <w:trPr>
          <w:trHeight w:val="7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3C508759" w14:textId="77777777" w:rsidR="00EE03DA" w:rsidRPr="00B14EC2" w:rsidRDefault="00EE03DA" w:rsidP="00EE03DA">
            <w:pPr>
              <w:pStyle w:val="NormalRaligned-1pt"/>
              <w:rPr>
                <w:lang w:val="en-CA"/>
              </w:rPr>
            </w:pPr>
            <w:r w:rsidRPr="00B14EC2">
              <w:rPr>
                <w:lang w:val="en-CA"/>
              </w:rPr>
              <w:t>As a % of impounded dogs</w:t>
            </w:r>
          </w:p>
        </w:tc>
        <w:tc>
          <w:tcPr>
            <w:tcW w:w="2400" w:type="dxa"/>
            <w:tcBorders>
              <w:top w:val="nil"/>
              <w:left w:val="nil"/>
              <w:bottom w:val="single" w:sz="4" w:space="0" w:color="auto"/>
              <w:right w:val="single" w:sz="4" w:space="0" w:color="auto"/>
            </w:tcBorders>
            <w:shd w:val="clear" w:color="auto" w:fill="auto"/>
            <w:noWrap/>
            <w:vAlign w:val="center"/>
            <w:hideMark/>
          </w:tcPr>
          <w:p w14:paraId="78653A32" w14:textId="77777777" w:rsidR="00EE03DA" w:rsidRPr="00B14EC2" w:rsidRDefault="00EE03DA" w:rsidP="00AB70EF">
            <w:pPr>
              <w:pStyle w:val="Normalcentred"/>
              <w:rPr>
                <w:lang w:val="en-CA"/>
              </w:rPr>
            </w:pPr>
            <w:r w:rsidRPr="00B14EC2">
              <w:rPr>
                <w:lang w:val="en-CA"/>
              </w:rPr>
              <w:t> </w:t>
            </w:r>
          </w:p>
        </w:tc>
        <w:tc>
          <w:tcPr>
            <w:tcW w:w="2060" w:type="dxa"/>
            <w:tcBorders>
              <w:top w:val="nil"/>
              <w:left w:val="nil"/>
              <w:bottom w:val="single" w:sz="4" w:space="0" w:color="auto"/>
              <w:right w:val="single" w:sz="4" w:space="0" w:color="auto"/>
            </w:tcBorders>
            <w:shd w:val="clear" w:color="auto" w:fill="auto"/>
            <w:noWrap/>
            <w:vAlign w:val="center"/>
            <w:hideMark/>
          </w:tcPr>
          <w:p w14:paraId="5E767A56" w14:textId="77777777" w:rsidR="00EE03DA" w:rsidRPr="00B14EC2" w:rsidRDefault="00EE03DA" w:rsidP="00AB70EF">
            <w:pPr>
              <w:pStyle w:val="Normalcentred"/>
              <w:rPr>
                <w:lang w:val="en-CA"/>
              </w:rPr>
            </w:pPr>
            <w:r w:rsidRPr="00B14EC2">
              <w:rPr>
                <w:lang w:val="en-CA"/>
              </w:rPr>
              <w:t> </w:t>
            </w:r>
          </w:p>
        </w:tc>
      </w:tr>
      <w:tr w:rsidR="00EE03DA" w:rsidRPr="00B14EC2" w14:paraId="28CF5E21" w14:textId="77777777" w:rsidTr="00EE03DA">
        <w:trPr>
          <w:trHeight w:val="74"/>
        </w:trPr>
        <w:tc>
          <w:tcPr>
            <w:tcW w:w="510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963CBB7" w14:textId="77777777" w:rsidR="00EE03DA" w:rsidRPr="00B14EC2" w:rsidRDefault="00EE03DA" w:rsidP="00AB70EF">
            <w:pPr>
              <w:spacing w:after="0"/>
              <w:rPr>
                <w:b/>
                <w:bCs/>
                <w:noProof w:val="0"/>
                <w:lang w:val="en-CA"/>
              </w:rPr>
            </w:pPr>
            <w:r w:rsidRPr="00B14EC2">
              <w:rPr>
                <w:b/>
                <w:bCs/>
                <w:noProof w:val="0"/>
                <w:lang w:val="en-CA"/>
              </w:rPr>
              <w:t>CATS</w:t>
            </w:r>
          </w:p>
        </w:tc>
        <w:tc>
          <w:tcPr>
            <w:tcW w:w="2400" w:type="dxa"/>
            <w:tcBorders>
              <w:top w:val="single" w:sz="4" w:space="0" w:color="auto"/>
              <w:left w:val="nil"/>
              <w:bottom w:val="single" w:sz="4" w:space="0" w:color="auto"/>
              <w:right w:val="single" w:sz="4" w:space="0" w:color="auto"/>
            </w:tcBorders>
            <w:shd w:val="clear" w:color="auto" w:fill="E6E6E6"/>
            <w:noWrap/>
            <w:vAlign w:val="center"/>
            <w:hideMark/>
          </w:tcPr>
          <w:p w14:paraId="648B0E29" w14:textId="77777777" w:rsidR="00EE03DA" w:rsidRPr="00B14EC2" w:rsidRDefault="00EE03DA" w:rsidP="00AB70EF">
            <w:pPr>
              <w:pStyle w:val="Normalcentred"/>
              <w:rPr>
                <w:b/>
                <w:bCs/>
                <w:lang w:val="en-CA"/>
              </w:rPr>
            </w:pPr>
            <w:r w:rsidRPr="00B14EC2">
              <w:rPr>
                <w:b/>
                <w:bCs/>
                <w:lang w:val="en-CA"/>
              </w:rPr>
              <w:t> </w:t>
            </w:r>
          </w:p>
        </w:tc>
        <w:tc>
          <w:tcPr>
            <w:tcW w:w="2060" w:type="dxa"/>
            <w:tcBorders>
              <w:top w:val="single" w:sz="4" w:space="0" w:color="auto"/>
              <w:left w:val="nil"/>
              <w:bottom w:val="single" w:sz="4" w:space="0" w:color="auto"/>
              <w:right w:val="single" w:sz="4" w:space="0" w:color="auto"/>
            </w:tcBorders>
            <w:shd w:val="clear" w:color="auto" w:fill="E6E6E6"/>
            <w:noWrap/>
            <w:vAlign w:val="center"/>
            <w:hideMark/>
          </w:tcPr>
          <w:p w14:paraId="45AB1D33" w14:textId="77777777" w:rsidR="00EE03DA" w:rsidRPr="00B14EC2" w:rsidRDefault="00EE03DA" w:rsidP="00AB70EF">
            <w:pPr>
              <w:pStyle w:val="Normalcentred"/>
              <w:rPr>
                <w:b/>
                <w:bCs/>
                <w:lang w:val="en-CA"/>
              </w:rPr>
            </w:pPr>
            <w:r w:rsidRPr="00B14EC2">
              <w:rPr>
                <w:b/>
                <w:bCs/>
                <w:lang w:val="en-CA"/>
              </w:rPr>
              <w:t> </w:t>
            </w:r>
          </w:p>
        </w:tc>
      </w:tr>
      <w:tr w:rsidR="00EE03DA" w:rsidRPr="00B14EC2" w14:paraId="784A3923" w14:textId="77777777" w:rsidTr="00EE03DA">
        <w:trPr>
          <w:trHeight w:val="7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365AEA2F" w14:textId="77777777" w:rsidR="00EE03DA" w:rsidRPr="00B14EC2" w:rsidRDefault="00EE03DA" w:rsidP="00AB70EF">
            <w:pPr>
              <w:spacing w:after="0"/>
              <w:rPr>
                <w:noProof w:val="0"/>
                <w:lang w:val="en-CA"/>
              </w:rPr>
            </w:pPr>
            <w:r w:rsidRPr="00B14EC2">
              <w:rPr>
                <w:noProof w:val="0"/>
                <w:lang w:val="en-CA"/>
              </w:rPr>
              <w:t>Number of registered cats</w:t>
            </w:r>
          </w:p>
        </w:tc>
        <w:tc>
          <w:tcPr>
            <w:tcW w:w="2400" w:type="dxa"/>
            <w:tcBorders>
              <w:top w:val="nil"/>
              <w:left w:val="nil"/>
              <w:bottom w:val="single" w:sz="4" w:space="0" w:color="auto"/>
              <w:right w:val="single" w:sz="4" w:space="0" w:color="auto"/>
            </w:tcBorders>
            <w:shd w:val="clear" w:color="auto" w:fill="auto"/>
            <w:noWrap/>
            <w:vAlign w:val="center"/>
            <w:hideMark/>
          </w:tcPr>
          <w:p w14:paraId="58D6F0E1" w14:textId="7D5F469B" w:rsidR="00EE03DA" w:rsidRPr="00B14EC2" w:rsidRDefault="00EE03DA" w:rsidP="00AB70EF">
            <w:pPr>
              <w:pStyle w:val="Normalcentred"/>
              <w:rPr>
                <w:lang w:val="en-CA"/>
              </w:rPr>
            </w:pPr>
            <w:r w:rsidRPr="00B14EC2">
              <w:rPr>
                <w:lang w:val="en-CA"/>
              </w:rPr>
              <w:t>5,031</w:t>
            </w:r>
          </w:p>
        </w:tc>
        <w:tc>
          <w:tcPr>
            <w:tcW w:w="2060" w:type="dxa"/>
            <w:tcBorders>
              <w:top w:val="nil"/>
              <w:left w:val="nil"/>
              <w:bottom w:val="single" w:sz="4" w:space="0" w:color="auto"/>
              <w:right w:val="single" w:sz="4" w:space="0" w:color="auto"/>
            </w:tcBorders>
            <w:shd w:val="clear" w:color="000000" w:fill="FFFFFF"/>
            <w:noWrap/>
            <w:vAlign w:val="center"/>
            <w:hideMark/>
          </w:tcPr>
          <w:p w14:paraId="48E3BF7B" w14:textId="561155FA" w:rsidR="00EE03DA" w:rsidRPr="00B14EC2" w:rsidRDefault="00EE03DA" w:rsidP="00AB70EF">
            <w:pPr>
              <w:pStyle w:val="Normalcentred"/>
              <w:rPr>
                <w:lang w:val="en-CA"/>
              </w:rPr>
            </w:pPr>
            <w:r w:rsidRPr="00B14EC2">
              <w:rPr>
                <w:lang w:val="en-CA"/>
              </w:rPr>
              <w:t>5,033</w:t>
            </w:r>
          </w:p>
        </w:tc>
      </w:tr>
      <w:tr w:rsidR="00EE03DA" w:rsidRPr="00B14EC2" w14:paraId="65A4D0B3" w14:textId="77777777" w:rsidTr="00EE03DA">
        <w:trPr>
          <w:trHeight w:val="117"/>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527EDDD0" w14:textId="77777777" w:rsidR="00EE03DA" w:rsidRPr="00B14EC2" w:rsidRDefault="00EE03DA" w:rsidP="00AB70EF">
            <w:pPr>
              <w:spacing w:after="0"/>
              <w:jc w:val="right"/>
              <w:rPr>
                <w:noProof w:val="0"/>
                <w:lang w:val="en-CA"/>
              </w:rPr>
            </w:pPr>
            <w:r w:rsidRPr="00B14EC2">
              <w:rPr>
                <w:noProof w:val="0"/>
                <w:lang w:val="en-CA"/>
              </w:rPr>
              <w:t>Per 100 people</w:t>
            </w:r>
          </w:p>
        </w:tc>
        <w:tc>
          <w:tcPr>
            <w:tcW w:w="2400" w:type="dxa"/>
            <w:tcBorders>
              <w:top w:val="nil"/>
              <w:left w:val="nil"/>
              <w:bottom w:val="single" w:sz="4" w:space="0" w:color="auto"/>
              <w:right w:val="single" w:sz="4" w:space="0" w:color="auto"/>
            </w:tcBorders>
            <w:shd w:val="clear" w:color="auto" w:fill="auto"/>
            <w:noWrap/>
            <w:vAlign w:val="center"/>
            <w:hideMark/>
          </w:tcPr>
          <w:p w14:paraId="68105631" w14:textId="4B249913" w:rsidR="00EE03DA" w:rsidRPr="00B14EC2" w:rsidRDefault="00EE03DA" w:rsidP="00AB70EF">
            <w:pPr>
              <w:pStyle w:val="Normalcentred"/>
              <w:rPr>
                <w:lang w:val="en-CA"/>
              </w:rPr>
            </w:pPr>
            <w:r w:rsidRPr="00B14EC2">
              <w:rPr>
                <w:lang w:val="en-CA"/>
              </w:rPr>
              <w:t>4,909</w:t>
            </w:r>
          </w:p>
        </w:tc>
        <w:tc>
          <w:tcPr>
            <w:tcW w:w="2060" w:type="dxa"/>
            <w:tcBorders>
              <w:top w:val="nil"/>
              <w:left w:val="nil"/>
              <w:bottom w:val="single" w:sz="4" w:space="0" w:color="auto"/>
              <w:right w:val="single" w:sz="4" w:space="0" w:color="auto"/>
            </w:tcBorders>
            <w:shd w:val="clear" w:color="000000" w:fill="FFFFFF"/>
            <w:noWrap/>
            <w:vAlign w:val="center"/>
            <w:hideMark/>
          </w:tcPr>
          <w:p w14:paraId="55C789A4" w14:textId="3765C8C0" w:rsidR="00EE03DA" w:rsidRPr="00B14EC2" w:rsidRDefault="00EE03DA" w:rsidP="00AB70EF">
            <w:pPr>
              <w:pStyle w:val="Normalcentred"/>
              <w:rPr>
                <w:lang w:val="en-CA"/>
              </w:rPr>
            </w:pPr>
            <w:r w:rsidRPr="00B14EC2">
              <w:rPr>
                <w:lang w:val="en-CA"/>
              </w:rPr>
              <w:t>4.4</w:t>
            </w:r>
          </w:p>
        </w:tc>
      </w:tr>
      <w:tr w:rsidR="00EE03DA" w:rsidRPr="00B14EC2" w14:paraId="1F8C29F6" w14:textId="77777777" w:rsidTr="00EE03DA">
        <w:trPr>
          <w:trHeight w:val="140"/>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7EE74029" w14:textId="1F2DAD8A" w:rsidR="00EE03DA" w:rsidRPr="00B14EC2" w:rsidRDefault="00EE03DA" w:rsidP="00AB70EF">
            <w:pPr>
              <w:spacing w:after="0"/>
              <w:rPr>
                <w:noProof w:val="0"/>
                <w:lang w:val="en-CA"/>
              </w:rPr>
            </w:pPr>
            <w:r w:rsidRPr="00B14EC2">
              <w:rPr>
                <w:noProof w:val="0"/>
                <w:lang w:val="en-CA"/>
              </w:rPr>
              <w:t>Estimated total cat population (registered and unregistered)</w:t>
            </w:r>
          </w:p>
        </w:tc>
        <w:tc>
          <w:tcPr>
            <w:tcW w:w="2400" w:type="dxa"/>
            <w:tcBorders>
              <w:top w:val="nil"/>
              <w:left w:val="nil"/>
              <w:bottom w:val="single" w:sz="4" w:space="0" w:color="auto"/>
              <w:right w:val="single" w:sz="4" w:space="0" w:color="auto"/>
            </w:tcBorders>
            <w:shd w:val="clear" w:color="auto" w:fill="auto"/>
            <w:noWrap/>
            <w:vAlign w:val="center"/>
            <w:hideMark/>
          </w:tcPr>
          <w:p w14:paraId="08955CA2" w14:textId="77777777" w:rsidR="00EE03DA" w:rsidRPr="00B14EC2" w:rsidRDefault="00EE03DA" w:rsidP="00AB70EF">
            <w:pPr>
              <w:pStyle w:val="Normalcentred"/>
              <w:rPr>
                <w:lang w:val="en-CA"/>
              </w:rPr>
            </w:pPr>
            <w:r w:rsidRPr="00B14EC2">
              <w:rPr>
                <w:lang w:val="en-CA"/>
              </w:rPr>
              <w:t>97.58%</w:t>
            </w:r>
          </w:p>
        </w:tc>
        <w:tc>
          <w:tcPr>
            <w:tcW w:w="2060" w:type="dxa"/>
            <w:tcBorders>
              <w:top w:val="nil"/>
              <w:left w:val="nil"/>
              <w:bottom w:val="single" w:sz="4" w:space="0" w:color="auto"/>
              <w:right w:val="single" w:sz="4" w:space="0" w:color="auto"/>
            </w:tcBorders>
            <w:shd w:val="clear" w:color="auto" w:fill="auto"/>
            <w:noWrap/>
            <w:vAlign w:val="center"/>
            <w:hideMark/>
          </w:tcPr>
          <w:p w14:paraId="650F7084" w14:textId="77777777" w:rsidR="00EE03DA" w:rsidRPr="00B14EC2" w:rsidRDefault="00EE03DA" w:rsidP="00AB70EF">
            <w:pPr>
              <w:pStyle w:val="Normalcentred"/>
              <w:rPr>
                <w:lang w:val="en-CA"/>
              </w:rPr>
            </w:pPr>
            <w:r w:rsidRPr="00B14EC2">
              <w:rPr>
                <w:lang w:val="en-CA"/>
              </w:rPr>
              <w:t> </w:t>
            </w:r>
          </w:p>
        </w:tc>
      </w:tr>
      <w:tr w:rsidR="00EE03DA" w:rsidRPr="00B14EC2" w14:paraId="631B5BD6" w14:textId="77777777" w:rsidTr="00EE03DA">
        <w:trPr>
          <w:trHeight w:val="36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5F3276D1" w14:textId="1ABBDE75" w:rsidR="00EE03DA" w:rsidRPr="00B14EC2" w:rsidRDefault="00EE03DA" w:rsidP="00AB70EF">
            <w:pPr>
              <w:spacing w:after="0"/>
              <w:rPr>
                <w:noProof w:val="0"/>
                <w:lang w:val="en-CA"/>
              </w:rPr>
            </w:pPr>
            <w:r w:rsidRPr="00B14EC2">
              <w:rPr>
                <w:noProof w:val="0"/>
                <w:lang w:val="en-CA"/>
              </w:rPr>
              <w:t xml:space="preserve">Number of </w:t>
            </w:r>
            <w:r w:rsidR="003163A7">
              <w:rPr>
                <w:noProof w:val="0"/>
                <w:lang w:val="en-CA"/>
              </w:rPr>
              <w:t>entire</w:t>
            </w:r>
            <w:r w:rsidRPr="00B14EC2">
              <w:rPr>
                <w:noProof w:val="0"/>
                <w:lang w:val="en-CA"/>
              </w:rPr>
              <w:t xml:space="preserve"> registered cats</w:t>
            </w:r>
          </w:p>
        </w:tc>
        <w:tc>
          <w:tcPr>
            <w:tcW w:w="2400" w:type="dxa"/>
            <w:tcBorders>
              <w:top w:val="nil"/>
              <w:left w:val="nil"/>
              <w:bottom w:val="single" w:sz="4" w:space="0" w:color="auto"/>
              <w:right w:val="single" w:sz="4" w:space="0" w:color="auto"/>
            </w:tcBorders>
            <w:shd w:val="clear" w:color="auto" w:fill="auto"/>
            <w:noWrap/>
            <w:vAlign w:val="center"/>
            <w:hideMark/>
          </w:tcPr>
          <w:p w14:paraId="2E050F76" w14:textId="77777777" w:rsidR="00EE03DA" w:rsidRPr="00B14EC2" w:rsidRDefault="00EE03DA" w:rsidP="00AB70EF">
            <w:pPr>
              <w:pStyle w:val="Normalcentred"/>
              <w:rPr>
                <w:lang w:val="en-CA"/>
              </w:rPr>
            </w:pPr>
            <w:r w:rsidRPr="00B14EC2">
              <w:rPr>
                <w:lang w:val="en-CA"/>
              </w:rPr>
              <w:t>122</w:t>
            </w:r>
          </w:p>
        </w:tc>
        <w:tc>
          <w:tcPr>
            <w:tcW w:w="2060" w:type="dxa"/>
            <w:tcBorders>
              <w:top w:val="nil"/>
              <w:left w:val="nil"/>
              <w:bottom w:val="single" w:sz="4" w:space="0" w:color="auto"/>
              <w:right w:val="single" w:sz="4" w:space="0" w:color="auto"/>
            </w:tcBorders>
            <w:shd w:val="clear" w:color="auto" w:fill="auto"/>
            <w:noWrap/>
            <w:vAlign w:val="center"/>
            <w:hideMark/>
          </w:tcPr>
          <w:p w14:paraId="132EEC0D" w14:textId="77777777" w:rsidR="00EE03DA" w:rsidRPr="00B14EC2" w:rsidRDefault="00EE03DA" w:rsidP="00AB70EF">
            <w:pPr>
              <w:pStyle w:val="Normalcentred"/>
              <w:rPr>
                <w:lang w:val="en-CA"/>
              </w:rPr>
            </w:pPr>
            <w:r w:rsidRPr="00B14EC2">
              <w:rPr>
                <w:lang w:val="en-CA"/>
              </w:rPr>
              <w:t>62</w:t>
            </w:r>
          </w:p>
        </w:tc>
      </w:tr>
      <w:tr w:rsidR="00EE03DA" w:rsidRPr="00B14EC2" w14:paraId="7C2B8152" w14:textId="77777777" w:rsidTr="00EE03DA">
        <w:trPr>
          <w:trHeight w:val="7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2B9F13C2" w14:textId="77777777" w:rsidR="00EE03DA" w:rsidRPr="00B14EC2" w:rsidRDefault="00EE03DA" w:rsidP="00EE03DA">
            <w:pPr>
              <w:pStyle w:val="NormalRaligned-1pt"/>
              <w:rPr>
                <w:lang w:val="en-CA"/>
              </w:rPr>
            </w:pPr>
            <w:r w:rsidRPr="00B14EC2">
              <w:rPr>
                <w:lang w:val="en-CA"/>
              </w:rPr>
              <w:t>As a % of registered cats</w:t>
            </w:r>
          </w:p>
        </w:tc>
        <w:tc>
          <w:tcPr>
            <w:tcW w:w="2400" w:type="dxa"/>
            <w:tcBorders>
              <w:top w:val="nil"/>
              <w:left w:val="nil"/>
              <w:bottom w:val="single" w:sz="4" w:space="0" w:color="auto"/>
              <w:right w:val="single" w:sz="4" w:space="0" w:color="auto"/>
            </w:tcBorders>
            <w:shd w:val="clear" w:color="auto" w:fill="auto"/>
            <w:noWrap/>
            <w:vAlign w:val="center"/>
            <w:hideMark/>
          </w:tcPr>
          <w:p w14:paraId="10C5CC5A" w14:textId="77777777" w:rsidR="00EE03DA" w:rsidRPr="00B14EC2" w:rsidRDefault="00EE03DA" w:rsidP="00AB70EF">
            <w:pPr>
              <w:pStyle w:val="Normalcentred"/>
              <w:rPr>
                <w:lang w:val="en-CA"/>
              </w:rPr>
            </w:pPr>
            <w:r w:rsidRPr="00B14EC2">
              <w:rPr>
                <w:lang w:val="en-CA"/>
              </w:rPr>
              <w:t>2.42%</w:t>
            </w:r>
          </w:p>
        </w:tc>
        <w:tc>
          <w:tcPr>
            <w:tcW w:w="2060" w:type="dxa"/>
            <w:tcBorders>
              <w:top w:val="nil"/>
              <w:left w:val="nil"/>
              <w:bottom w:val="single" w:sz="4" w:space="0" w:color="auto"/>
              <w:right w:val="single" w:sz="4" w:space="0" w:color="auto"/>
            </w:tcBorders>
            <w:shd w:val="clear" w:color="auto" w:fill="auto"/>
            <w:noWrap/>
            <w:vAlign w:val="center"/>
            <w:hideMark/>
          </w:tcPr>
          <w:p w14:paraId="0F3D4821" w14:textId="77777777" w:rsidR="00EE03DA" w:rsidRPr="00B14EC2" w:rsidRDefault="00EE03DA" w:rsidP="00AB70EF">
            <w:pPr>
              <w:pStyle w:val="Normalcentred"/>
              <w:rPr>
                <w:lang w:val="en-CA"/>
              </w:rPr>
            </w:pPr>
            <w:r w:rsidRPr="00B14EC2">
              <w:rPr>
                <w:lang w:val="en-CA"/>
              </w:rPr>
              <w:t> </w:t>
            </w:r>
          </w:p>
        </w:tc>
      </w:tr>
      <w:tr w:rsidR="00EE03DA" w:rsidRPr="00B14EC2" w14:paraId="57C32792" w14:textId="77777777" w:rsidTr="00EE03DA">
        <w:trPr>
          <w:trHeight w:val="7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2C0D2D83" w14:textId="77777777" w:rsidR="00EE03DA" w:rsidRPr="00B14EC2" w:rsidRDefault="00EE03DA" w:rsidP="00AB70EF">
            <w:pPr>
              <w:spacing w:after="0"/>
              <w:rPr>
                <w:noProof w:val="0"/>
                <w:lang w:val="en-CA"/>
              </w:rPr>
            </w:pPr>
            <w:r w:rsidRPr="00B14EC2">
              <w:rPr>
                <w:noProof w:val="0"/>
                <w:lang w:val="en-CA"/>
              </w:rPr>
              <w:t>Number of impounded cats</w:t>
            </w:r>
          </w:p>
        </w:tc>
        <w:tc>
          <w:tcPr>
            <w:tcW w:w="2400" w:type="dxa"/>
            <w:tcBorders>
              <w:top w:val="nil"/>
              <w:left w:val="nil"/>
              <w:bottom w:val="single" w:sz="4" w:space="0" w:color="auto"/>
              <w:right w:val="single" w:sz="4" w:space="0" w:color="auto"/>
            </w:tcBorders>
            <w:shd w:val="clear" w:color="auto" w:fill="auto"/>
            <w:noWrap/>
            <w:vAlign w:val="center"/>
            <w:hideMark/>
          </w:tcPr>
          <w:p w14:paraId="1097C4D9" w14:textId="77777777" w:rsidR="00EE03DA" w:rsidRPr="00B14EC2" w:rsidRDefault="00EE03DA" w:rsidP="00AB70EF">
            <w:pPr>
              <w:pStyle w:val="Normalcentred"/>
              <w:rPr>
                <w:lang w:val="en-CA"/>
              </w:rPr>
            </w:pPr>
            <w:r w:rsidRPr="00B14EC2">
              <w:rPr>
                <w:lang w:val="en-CA"/>
              </w:rPr>
              <w:t>75</w:t>
            </w:r>
          </w:p>
        </w:tc>
        <w:tc>
          <w:tcPr>
            <w:tcW w:w="2060" w:type="dxa"/>
            <w:tcBorders>
              <w:top w:val="nil"/>
              <w:left w:val="nil"/>
              <w:bottom w:val="single" w:sz="4" w:space="0" w:color="auto"/>
              <w:right w:val="single" w:sz="4" w:space="0" w:color="auto"/>
            </w:tcBorders>
            <w:shd w:val="clear" w:color="auto" w:fill="auto"/>
            <w:noWrap/>
            <w:vAlign w:val="center"/>
            <w:hideMark/>
          </w:tcPr>
          <w:p w14:paraId="29676C89" w14:textId="77777777" w:rsidR="00EE03DA" w:rsidRPr="00B14EC2" w:rsidRDefault="00EE03DA" w:rsidP="00AB70EF">
            <w:pPr>
              <w:pStyle w:val="Normalcentred"/>
              <w:rPr>
                <w:lang w:val="en-CA"/>
              </w:rPr>
            </w:pPr>
            <w:r w:rsidRPr="00B14EC2">
              <w:rPr>
                <w:lang w:val="en-CA"/>
              </w:rPr>
              <w:t>155</w:t>
            </w:r>
          </w:p>
        </w:tc>
      </w:tr>
      <w:tr w:rsidR="00EE03DA" w:rsidRPr="00B14EC2" w14:paraId="36144B70" w14:textId="77777777" w:rsidTr="00EE03DA">
        <w:trPr>
          <w:trHeight w:val="7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74D201C0" w14:textId="77777777" w:rsidR="00EE03DA" w:rsidRPr="00B14EC2" w:rsidRDefault="00EE03DA" w:rsidP="00EE03DA">
            <w:pPr>
              <w:pStyle w:val="NormalRaligned-1pt"/>
              <w:rPr>
                <w:lang w:val="en-CA"/>
              </w:rPr>
            </w:pPr>
            <w:r w:rsidRPr="00B14EC2">
              <w:rPr>
                <w:lang w:val="en-CA"/>
              </w:rPr>
              <w:t>As a % of registered cats</w:t>
            </w:r>
          </w:p>
        </w:tc>
        <w:tc>
          <w:tcPr>
            <w:tcW w:w="2400" w:type="dxa"/>
            <w:tcBorders>
              <w:top w:val="nil"/>
              <w:left w:val="nil"/>
              <w:bottom w:val="single" w:sz="4" w:space="0" w:color="auto"/>
              <w:right w:val="single" w:sz="4" w:space="0" w:color="auto"/>
            </w:tcBorders>
            <w:shd w:val="clear" w:color="auto" w:fill="auto"/>
            <w:noWrap/>
            <w:vAlign w:val="center"/>
            <w:hideMark/>
          </w:tcPr>
          <w:p w14:paraId="379A0A4D" w14:textId="77777777" w:rsidR="00EE03DA" w:rsidRPr="00B14EC2" w:rsidRDefault="00EE03DA" w:rsidP="00AB70EF">
            <w:pPr>
              <w:pStyle w:val="Normalcentred"/>
              <w:rPr>
                <w:lang w:val="en-CA"/>
              </w:rPr>
            </w:pPr>
            <w:r w:rsidRPr="00B14EC2">
              <w:rPr>
                <w:lang w:val="en-CA"/>
              </w:rPr>
              <w:t>1.49%</w:t>
            </w:r>
          </w:p>
        </w:tc>
        <w:tc>
          <w:tcPr>
            <w:tcW w:w="2060" w:type="dxa"/>
            <w:tcBorders>
              <w:top w:val="nil"/>
              <w:left w:val="nil"/>
              <w:bottom w:val="single" w:sz="4" w:space="0" w:color="auto"/>
              <w:right w:val="single" w:sz="4" w:space="0" w:color="auto"/>
            </w:tcBorders>
            <w:shd w:val="clear" w:color="auto" w:fill="auto"/>
            <w:noWrap/>
            <w:vAlign w:val="center"/>
            <w:hideMark/>
          </w:tcPr>
          <w:p w14:paraId="2B8A0703" w14:textId="77777777" w:rsidR="00EE03DA" w:rsidRPr="00B14EC2" w:rsidRDefault="00EE03DA" w:rsidP="00AB70EF">
            <w:pPr>
              <w:pStyle w:val="Normalcentred"/>
              <w:rPr>
                <w:lang w:val="en-CA"/>
              </w:rPr>
            </w:pPr>
            <w:r w:rsidRPr="00B14EC2">
              <w:rPr>
                <w:lang w:val="en-CA"/>
              </w:rPr>
              <w:t>3.08</w:t>
            </w:r>
          </w:p>
        </w:tc>
      </w:tr>
      <w:tr w:rsidR="00EE03DA" w:rsidRPr="00B14EC2" w14:paraId="6D08A63C" w14:textId="77777777" w:rsidTr="00EE03DA">
        <w:trPr>
          <w:trHeight w:val="24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439EDBE8" w14:textId="77777777" w:rsidR="00EE03DA" w:rsidRPr="00B14EC2" w:rsidRDefault="00EE03DA" w:rsidP="00AB70EF">
            <w:pPr>
              <w:spacing w:after="0"/>
              <w:rPr>
                <w:noProof w:val="0"/>
                <w:lang w:val="en-CA"/>
              </w:rPr>
            </w:pPr>
            <w:r w:rsidRPr="00B14EC2">
              <w:rPr>
                <w:noProof w:val="0"/>
                <w:lang w:val="en-CA"/>
              </w:rPr>
              <w:t>Number of impounded cats returned to owner</w:t>
            </w:r>
          </w:p>
        </w:tc>
        <w:tc>
          <w:tcPr>
            <w:tcW w:w="2400" w:type="dxa"/>
            <w:tcBorders>
              <w:top w:val="nil"/>
              <w:left w:val="nil"/>
              <w:bottom w:val="single" w:sz="4" w:space="0" w:color="auto"/>
              <w:right w:val="single" w:sz="4" w:space="0" w:color="auto"/>
            </w:tcBorders>
            <w:shd w:val="clear" w:color="auto" w:fill="auto"/>
            <w:noWrap/>
            <w:vAlign w:val="center"/>
            <w:hideMark/>
          </w:tcPr>
          <w:p w14:paraId="4067336A" w14:textId="77777777" w:rsidR="00EE03DA" w:rsidRPr="00B14EC2" w:rsidRDefault="00EE03DA" w:rsidP="00AB70EF">
            <w:pPr>
              <w:pStyle w:val="Normalcentred"/>
              <w:rPr>
                <w:lang w:val="en-CA"/>
              </w:rPr>
            </w:pPr>
            <w:r w:rsidRPr="00B14EC2">
              <w:rPr>
                <w:lang w:val="en-CA"/>
              </w:rPr>
              <w:t> </w:t>
            </w:r>
          </w:p>
        </w:tc>
        <w:tc>
          <w:tcPr>
            <w:tcW w:w="2060" w:type="dxa"/>
            <w:tcBorders>
              <w:top w:val="nil"/>
              <w:left w:val="nil"/>
              <w:bottom w:val="single" w:sz="4" w:space="0" w:color="auto"/>
              <w:right w:val="single" w:sz="4" w:space="0" w:color="auto"/>
            </w:tcBorders>
            <w:shd w:val="clear" w:color="auto" w:fill="auto"/>
            <w:noWrap/>
            <w:vAlign w:val="center"/>
            <w:hideMark/>
          </w:tcPr>
          <w:p w14:paraId="522C4512" w14:textId="77777777" w:rsidR="00EE03DA" w:rsidRPr="00B14EC2" w:rsidRDefault="00EE03DA" w:rsidP="00AB70EF">
            <w:pPr>
              <w:pStyle w:val="Normalcentred"/>
              <w:rPr>
                <w:lang w:val="en-CA"/>
              </w:rPr>
            </w:pPr>
            <w:r w:rsidRPr="00B14EC2">
              <w:rPr>
                <w:lang w:val="en-CA"/>
              </w:rPr>
              <w:t>40</w:t>
            </w:r>
          </w:p>
        </w:tc>
      </w:tr>
      <w:tr w:rsidR="00EE03DA" w:rsidRPr="00B14EC2" w14:paraId="5DD56E08" w14:textId="77777777" w:rsidTr="00EE03DA">
        <w:trPr>
          <w:trHeight w:val="79"/>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7FDE4900" w14:textId="77777777" w:rsidR="00EE03DA" w:rsidRPr="00B14EC2" w:rsidRDefault="00EE03DA" w:rsidP="00AB70EF">
            <w:pPr>
              <w:spacing w:after="0"/>
              <w:rPr>
                <w:noProof w:val="0"/>
                <w:lang w:val="en-CA"/>
              </w:rPr>
            </w:pPr>
            <w:r w:rsidRPr="00B14EC2">
              <w:rPr>
                <w:noProof w:val="0"/>
                <w:lang w:val="en-CA"/>
              </w:rPr>
              <w:t>As a % of impounded cats</w:t>
            </w:r>
          </w:p>
        </w:tc>
        <w:tc>
          <w:tcPr>
            <w:tcW w:w="2400" w:type="dxa"/>
            <w:tcBorders>
              <w:top w:val="nil"/>
              <w:left w:val="nil"/>
              <w:bottom w:val="single" w:sz="4" w:space="0" w:color="auto"/>
              <w:right w:val="single" w:sz="4" w:space="0" w:color="auto"/>
            </w:tcBorders>
            <w:shd w:val="clear" w:color="auto" w:fill="auto"/>
            <w:noWrap/>
            <w:vAlign w:val="center"/>
            <w:hideMark/>
          </w:tcPr>
          <w:p w14:paraId="0DA372EC" w14:textId="77777777" w:rsidR="00EE03DA" w:rsidRPr="00B14EC2" w:rsidRDefault="00EE03DA" w:rsidP="00AB70EF">
            <w:pPr>
              <w:pStyle w:val="Normalcentred"/>
              <w:rPr>
                <w:lang w:val="en-CA"/>
              </w:rPr>
            </w:pPr>
            <w:r w:rsidRPr="00B14EC2">
              <w:rPr>
                <w:lang w:val="en-CA"/>
              </w:rPr>
              <w:t> </w:t>
            </w:r>
          </w:p>
        </w:tc>
        <w:tc>
          <w:tcPr>
            <w:tcW w:w="2060" w:type="dxa"/>
            <w:tcBorders>
              <w:top w:val="nil"/>
              <w:left w:val="nil"/>
              <w:bottom w:val="single" w:sz="4" w:space="0" w:color="auto"/>
              <w:right w:val="single" w:sz="4" w:space="0" w:color="auto"/>
            </w:tcBorders>
            <w:shd w:val="clear" w:color="auto" w:fill="auto"/>
            <w:noWrap/>
            <w:vAlign w:val="center"/>
            <w:hideMark/>
          </w:tcPr>
          <w:p w14:paraId="527C8D31" w14:textId="77777777" w:rsidR="00EE03DA" w:rsidRPr="00B14EC2" w:rsidRDefault="00EE03DA" w:rsidP="00AB70EF">
            <w:pPr>
              <w:pStyle w:val="Normalcentred"/>
              <w:rPr>
                <w:lang w:val="en-CA"/>
              </w:rPr>
            </w:pPr>
            <w:r w:rsidRPr="00B14EC2">
              <w:rPr>
                <w:lang w:val="en-CA"/>
              </w:rPr>
              <w:t>25.81%</w:t>
            </w:r>
          </w:p>
        </w:tc>
      </w:tr>
      <w:tr w:rsidR="00EE03DA" w:rsidRPr="00B14EC2" w14:paraId="27DE1075" w14:textId="77777777" w:rsidTr="00EE03DA">
        <w:trPr>
          <w:trHeight w:val="101"/>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5FEB0451" w14:textId="77777777" w:rsidR="00EE03DA" w:rsidRPr="00B14EC2" w:rsidRDefault="00EE03DA" w:rsidP="00AB70EF">
            <w:pPr>
              <w:spacing w:after="0"/>
              <w:rPr>
                <w:noProof w:val="0"/>
                <w:lang w:val="en-CA"/>
              </w:rPr>
            </w:pPr>
            <w:r w:rsidRPr="00B14EC2">
              <w:rPr>
                <w:noProof w:val="0"/>
                <w:lang w:val="en-CA"/>
              </w:rPr>
              <w:t>Number of cats rehomed</w:t>
            </w:r>
          </w:p>
        </w:tc>
        <w:tc>
          <w:tcPr>
            <w:tcW w:w="2400" w:type="dxa"/>
            <w:tcBorders>
              <w:top w:val="nil"/>
              <w:left w:val="nil"/>
              <w:bottom w:val="single" w:sz="4" w:space="0" w:color="auto"/>
              <w:right w:val="single" w:sz="4" w:space="0" w:color="auto"/>
            </w:tcBorders>
            <w:shd w:val="clear" w:color="auto" w:fill="auto"/>
            <w:noWrap/>
            <w:vAlign w:val="center"/>
            <w:hideMark/>
          </w:tcPr>
          <w:p w14:paraId="56118857" w14:textId="77777777" w:rsidR="00EE03DA" w:rsidRPr="00B14EC2" w:rsidRDefault="00EE03DA" w:rsidP="00AB70EF">
            <w:pPr>
              <w:pStyle w:val="Normalcentred"/>
              <w:rPr>
                <w:lang w:val="en-CA"/>
              </w:rPr>
            </w:pPr>
            <w:r w:rsidRPr="00B14EC2">
              <w:rPr>
                <w:lang w:val="en-CA"/>
              </w:rPr>
              <w:t> </w:t>
            </w:r>
          </w:p>
        </w:tc>
        <w:tc>
          <w:tcPr>
            <w:tcW w:w="2060" w:type="dxa"/>
            <w:tcBorders>
              <w:top w:val="nil"/>
              <w:left w:val="nil"/>
              <w:bottom w:val="single" w:sz="4" w:space="0" w:color="auto"/>
              <w:right w:val="single" w:sz="4" w:space="0" w:color="auto"/>
            </w:tcBorders>
            <w:shd w:val="clear" w:color="auto" w:fill="auto"/>
            <w:noWrap/>
            <w:vAlign w:val="center"/>
            <w:hideMark/>
          </w:tcPr>
          <w:p w14:paraId="79A8678A" w14:textId="77777777" w:rsidR="00EE03DA" w:rsidRPr="00B14EC2" w:rsidRDefault="00EE03DA" w:rsidP="00AB70EF">
            <w:pPr>
              <w:pStyle w:val="Normalcentred"/>
              <w:rPr>
                <w:lang w:val="en-CA"/>
              </w:rPr>
            </w:pPr>
            <w:r w:rsidRPr="00B14EC2">
              <w:rPr>
                <w:lang w:val="en-CA"/>
              </w:rPr>
              <w:t>101</w:t>
            </w:r>
          </w:p>
        </w:tc>
      </w:tr>
      <w:tr w:rsidR="00EE03DA" w:rsidRPr="00B14EC2" w14:paraId="7B631CD3" w14:textId="77777777" w:rsidTr="00EE03DA">
        <w:trPr>
          <w:trHeight w:val="123"/>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0D2A20BD" w14:textId="77777777" w:rsidR="00EE03DA" w:rsidRPr="00B14EC2" w:rsidRDefault="00EE03DA" w:rsidP="00AB70EF">
            <w:pPr>
              <w:spacing w:after="0"/>
              <w:rPr>
                <w:noProof w:val="0"/>
                <w:lang w:val="en-CA"/>
              </w:rPr>
            </w:pPr>
            <w:r w:rsidRPr="00B14EC2">
              <w:rPr>
                <w:noProof w:val="0"/>
                <w:lang w:val="en-CA"/>
              </w:rPr>
              <w:t>As a % of impounded cats</w:t>
            </w:r>
          </w:p>
        </w:tc>
        <w:tc>
          <w:tcPr>
            <w:tcW w:w="2400" w:type="dxa"/>
            <w:tcBorders>
              <w:top w:val="nil"/>
              <w:left w:val="nil"/>
              <w:bottom w:val="single" w:sz="4" w:space="0" w:color="auto"/>
              <w:right w:val="single" w:sz="4" w:space="0" w:color="auto"/>
            </w:tcBorders>
            <w:shd w:val="clear" w:color="auto" w:fill="auto"/>
            <w:noWrap/>
            <w:vAlign w:val="center"/>
            <w:hideMark/>
          </w:tcPr>
          <w:p w14:paraId="2436AA09" w14:textId="77777777" w:rsidR="00EE03DA" w:rsidRPr="00B14EC2" w:rsidRDefault="00EE03DA" w:rsidP="00AB70EF">
            <w:pPr>
              <w:pStyle w:val="Normalcentred"/>
              <w:rPr>
                <w:lang w:val="en-CA"/>
              </w:rPr>
            </w:pPr>
            <w:r w:rsidRPr="00B14EC2">
              <w:rPr>
                <w:lang w:val="en-CA"/>
              </w:rPr>
              <w:t> </w:t>
            </w:r>
          </w:p>
        </w:tc>
        <w:tc>
          <w:tcPr>
            <w:tcW w:w="2060" w:type="dxa"/>
            <w:tcBorders>
              <w:top w:val="nil"/>
              <w:left w:val="nil"/>
              <w:bottom w:val="single" w:sz="4" w:space="0" w:color="auto"/>
              <w:right w:val="single" w:sz="4" w:space="0" w:color="auto"/>
            </w:tcBorders>
            <w:shd w:val="clear" w:color="auto" w:fill="auto"/>
            <w:noWrap/>
            <w:vAlign w:val="center"/>
            <w:hideMark/>
          </w:tcPr>
          <w:p w14:paraId="6025D7A9" w14:textId="77777777" w:rsidR="00EE03DA" w:rsidRPr="00B14EC2" w:rsidRDefault="00EE03DA" w:rsidP="00AB70EF">
            <w:pPr>
              <w:pStyle w:val="Normalcentred"/>
              <w:rPr>
                <w:lang w:val="en-CA"/>
              </w:rPr>
            </w:pPr>
            <w:r w:rsidRPr="00B14EC2">
              <w:rPr>
                <w:lang w:val="en-CA"/>
              </w:rPr>
              <w:t>65.16%</w:t>
            </w:r>
          </w:p>
        </w:tc>
      </w:tr>
      <w:tr w:rsidR="00EE03DA" w:rsidRPr="00B14EC2" w14:paraId="45ECC620" w14:textId="77777777" w:rsidTr="00EE03DA">
        <w:trPr>
          <w:trHeight w:val="272"/>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2455C576" w14:textId="3C15E1F0" w:rsidR="00EE03DA" w:rsidRPr="00B14EC2" w:rsidRDefault="00EE03DA" w:rsidP="00AB70EF">
            <w:pPr>
              <w:spacing w:after="0"/>
              <w:rPr>
                <w:noProof w:val="0"/>
                <w:lang w:val="en-CA"/>
              </w:rPr>
            </w:pPr>
            <w:r w:rsidRPr="00B14EC2">
              <w:rPr>
                <w:noProof w:val="0"/>
                <w:lang w:val="en-CA"/>
              </w:rPr>
              <w:t xml:space="preserve">Number of cats </w:t>
            </w:r>
            <w:proofErr w:type="spellStart"/>
            <w:r w:rsidR="00BC2D38">
              <w:rPr>
                <w:noProof w:val="0"/>
                <w:lang w:val="en-CA"/>
              </w:rPr>
              <w:t>euthanised</w:t>
            </w:r>
            <w:proofErr w:type="spellEnd"/>
          </w:p>
        </w:tc>
        <w:tc>
          <w:tcPr>
            <w:tcW w:w="2400" w:type="dxa"/>
            <w:tcBorders>
              <w:top w:val="nil"/>
              <w:left w:val="nil"/>
              <w:bottom w:val="single" w:sz="4" w:space="0" w:color="auto"/>
              <w:right w:val="single" w:sz="4" w:space="0" w:color="auto"/>
            </w:tcBorders>
            <w:shd w:val="clear" w:color="auto" w:fill="auto"/>
            <w:noWrap/>
            <w:vAlign w:val="center"/>
            <w:hideMark/>
          </w:tcPr>
          <w:p w14:paraId="09850E9F" w14:textId="77777777" w:rsidR="00EE03DA" w:rsidRPr="00B14EC2" w:rsidRDefault="00EE03DA" w:rsidP="00AB70EF">
            <w:pPr>
              <w:pStyle w:val="Normalcentred"/>
              <w:rPr>
                <w:lang w:val="en-CA"/>
              </w:rPr>
            </w:pPr>
            <w:r w:rsidRPr="00B14EC2">
              <w:rPr>
                <w:lang w:val="en-CA"/>
              </w:rPr>
              <w:t> </w:t>
            </w:r>
          </w:p>
        </w:tc>
        <w:tc>
          <w:tcPr>
            <w:tcW w:w="2060" w:type="dxa"/>
            <w:tcBorders>
              <w:top w:val="nil"/>
              <w:left w:val="nil"/>
              <w:bottom w:val="single" w:sz="4" w:space="0" w:color="auto"/>
              <w:right w:val="single" w:sz="4" w:space="0" w:color="auto"/>
            </w:tcBorders>
            <w:shd w:val="clear" w:color="auto" w:fill="auto"/>
            <w:noWrap/>
            <w:vAlign w:val="center"/>
            <w:hideMark/>
          </w:tcPr>
          <w:p w14:paraId="508E9991" w14:textId="77777777" w:rsidR="00EE03DA" w:rsidRPr="00B14EC2" w:rsidRDefault="00EE03DA" w:rsidP="00AB70EF">
            <w:pPr>
              <w:pStyle w:val="Normalcentred"/>
              <w:rPr>
                <w:lang w:val="en-CA"/>
              </w:rPr>
            </w:pPr>
            <w:r w:rsidRPr="00B14EC2">
              <w:rPr>
                <w:lang w:val="en-CA"/>
              </w:rPr>
              <w:t>10</w:t>
            </w:r>
          </w:p>
        </w:tc>
      </w:tr>
      <w:tr w:rsidR="00EE03DA" w:rsidRPr="00B14EC2" w14:paraId="7DABAD0B" w14:textId="77777777" w:rsidTr="00EE03DA">
        <w:trPr>
          <w:trHeight w:val="109"/>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27799BDC" w14:textId="77777777" w:rsidR="00EE03DA" w:rsidRPr="00B14EC2" w:rsidRDefault="00EE03DA" w:rsidP="00AB70EF">
            <w:pPr>
              <w:spacing w:after="0"/>
              <w:rPr>
                <w:noProof w:val="0"/>
                <w:lang w:val="en-CA"/>
              </w:rPr>
            </w:pPr>
            <w:r w:rsidRPr="00B14EC2">
              <w:rPr>
                <w:noProof w:val="0"/>
                <w:lang w:val="en-CA"/>
              </w:rPr>
              <w:t>As a % of impounded cats</w:t>
            </w:r>
          </w:p>
        </w:tc>
        <w:tc>
          <w:tcPr>
            <w:tcW w:w="2400" w:type="dxa"/>
            <w:tcBorders>
              <w:top w:val="nil"/>
              <w:left w:val="nil"/>
              <w:bottom w:val="single" w:sz="4" w:space="0" w:color="auto"/>
              <w:right w:val="single" w:sz="4" w:space="0" w:color="auto"/>
            </w:tcBorders>
            <w:shd w:val="clear" w:color="auto" w:fill="auto"/>
            <w:noWrap/>
            <w:vAlign w:val="center"/>
            <w:hideMark/>
          </w:tcPr>
          <w:p w14:paraId="7F5CFF6A" w14:textId="77777777" w:rsidR="00EE03DA" w:rsidRPr="00B14EC2" w:rsidRDefault="00EE03DA" w:rsidP="00AB70EF">
            <w:pPr>
              <w:pStyle w:val="Normalcentred"/>
              <w:rPr>
                <w:lang w:val="en-CA"/>
              </w:rPr>
            </w:pPr>
            <w:r w:rsidRPr="00B14EC2">
              <w:rPr>
                <w:lang w:val="en-CA"/>
              </w:rPr>
              <w:t>0.00%</w:t>
            </w:r>
          </w:p>
        </w:tc>
        <w:tc>
          <w:tcPr>
            <w:tcW w:w="2060" w:type="dxa"/>
            <w:tcBorders>
              <w:top w:val="nil"/>
              <w:left w:val="nil"/>
              <w:bottom w:val="single" w:sz="4" w:space="0" w:color="auto"/>
              <w:right w:val="single" w:sz="4" w:space="0" w:color="auto"/>
            </w:tcBorders>
            <w:shd w:val="clear" w:color="auto" w:fill="auto"/>
            <w:noWrap/>
            <w:vAlign w:val="center"/>
            <w:hideMark/>
          </w:tcPr>
          <w:p w14:paraId="2DBF8410" w14:textId="77777777" w:rsidR="00EE03DA" w:rsidRPr="00B14EC2" w:rsidRDefault="00EE03DA" w:rsidP="00AB70EF">
            <w:pPr>
              <w:pStyle w:val="Normalcentred"/>
              <w:rPr>
                <w:lang w:val="en-CA"/>
              </w:rPr>
            </w:pPr>
            <w:r w:rsidRPr="00B14EC2">
              <w:rPr>
                <w:lang w:val="en-CA"/>
              </w:rPr>
              <w:t>6.45%</w:t>
            </w:r>
          </w:p>
        </w:tc>
      </w:tr>
      <w:tr w:rsidR="00EE03DA" w:rsidRPr="00B14EC2" w14:paraId="40F18362" w14:textId="77777777" w:rsidTr="00EE03DA">
        <w:trPr>
          <w:trHeight w:val="380"/>
        </w:trPr>
        <w:tc>
          <w:tcPr>
            <w:tcW w:w="510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E1A8D96" w14:textId="77777777" w:rsidR="00EE03DA" w:rsidRPr="00B14EC2" w:rsidRDefault="00EE03DA" w:rsidP="00AB70EF">
            <w:pPr>
              <w:spacing w:after="0"/>
              <w:rPr>
                <w:b/>
                <w:bCs/>
                <w:noProof w:val="0"/>
                <w:lang w:val="en-CA"/>
              </w:rPr>
            </w:pPr>
            <w:r w:rsidRPr="00B14EC2">
              <w:rPr>
                <w:b/>
                <w:bCs/>
                <w:noProof w:val="0"/>
                <w:lang w:val="en-CA"/>
              </w:rPr>
              <w:t>CUSTOMER SERVICE REQUESTS/COMPLAINTS</w:t>
            </w:r>
          </w:p>
        </w:tc>
        <w:tc>
          <w:tcPr>
            <w:tcW w:w="2400" w:type="dxa"/>
            <w:tcBorders>
              <w:top w:val="single" w:sz="4" w:space="0" w:color="auto"/>
              <w:left w:val="nil"/>
              <w:bottom w:val="single" w:sz="4" w:space="0" w:color="auto"/>
              <w:right w:val="single" w:sz="4" w:space="0" w:color="auto"/>
            </w:tcBorders>
            <w:shd w:val="clear" w:color="auto" w:fill="E6E6E6"/>
            <w:vAlign w:val="center"/>
            <w:hideMark/>
          </w:tcPr>
          <w:p w14:paraId="1BB68072" w14:textId="77777777" w:rsidR="00EE03DA" w:rsidRPr="00B14EC2" w:rsidRDefault="00EE03DA" w:rsidP="00AB70EF">
            <w:pPr>
              <w:pStyle w:val="Normalcentred"/>
              <w:rPr>
                <w:b/>
                <w:bCs/>
                <w:lang w:val="en-CA"/>
              </w:rPr>
            </w:pPr>
            <w:r w:rsidRPr="00B14EC2">
              <w:rPr>
                <w:b/>
                <w:bCs/>
                <w:lang w:val="en-CA"/>
              </w:rPr>
              <w:t> </w:t>
            </w:r>
          </w:p>
        </w:tc>
        <w:tc>
          <w:tcPr>
            <w:tcW w:w="2060" w:type="dxa"/>
            <w:tcBorders>
              <w:top w:val="single" w:sz="4" w:space="0" w:color="auto"/>
              <w:left w:val="nil"/>
              <w:bottom w:val="single" w:sz="4" w:space="0" w:color="auto"/>
              <w:right w:val="single" w:sz="4" w:space="0" w:color="auto"/>
            </w:tcBorders>
            <w:shd w:val="clear" w:color="auto" w:fill="E6E6E6"/>
            <w:vAlign w:val="center"/>
            <w:hideMark/>
          </w:tcPr>
          <w:p w14:paraId="436A5DCB" w14:textId="77777777" w:rsidR="00EE03DA" w:rsidRPr="00B14EC2" w:rsidRDefault="00EE03DA" w:rsidP="00AB70EF">
            <w:pPr>
              <w:pStyle w:val="Normalcentred"/>
              <w:rPr>
                <w:b/>
                <w:bCs/>
                <w:lang w:val="en-CA"/>
              </w:rPr>
            </w:pPr>
            <w:r w:rsidRPr="00B14EC2">
              <w:rPr>
                <w:b/>
                <w:bCs/>
                <w:lang w:val="en-CA"/>
              </w:rPr>
              <w:t> </w:t>
            </w:r>
          </w:p>
        </w:tc>
      </w:tr>
      <w:tr w:rsidR="00EE03DA" w:rsidRPr="00B14EC2" w14:paraId="723BF9A7" w14:textId="77777777" w:rsidTr="00EE03DA">
        <w:trPr>
          <w:trHeight w:val="197"/>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0C4A30A1" w14:textId="77777777" w:rsidR="00EE03DA" w:rsidRPr="00B14EC2" w:rsidRDefault="00EE03DA" w:rsidP="00AB70EF">
            <w:pPr>
              <w:spacing w:after="0"/>
              <w:rPr>
                <w:noProof w:val="0"/>
                <w:lang w:val="en-CA"/>
              </w:rPr>
            </w:pPr>
            <w:r w:rsidRPr="00B14EC2">
              <w:rPr>
                <w:noProof w:val="0"/>
                <w:lang w:val="en-CA"/>
              </w:rPr>
              <w:t>Animal litter</w:t>
            </w:r>
          </w:p>
        </w:tc>
        <w:tc>
          <w:tcPr>
            <w:tcW w:w="2400" w:type="dxa"/>
            <w:tcBorders>
              <w:top w:val="nil"/>
              <w:left w:val="nil"/>
              <w:bottom w:val="single" w:sz="4" w:space="0" w:color="auto"/>
              <w:right w:val="single" w:sz="4" w:space="0" w:color="auto"/>
            </w:tcBorders>
            <w:shd w:val="clear" w:color="auto" w:fill="auto"/>
            <w:vAlign w:val="center"/>
            <w:hideMark/>
          </w:tcPr>
          <w:p w14:paraId="153844CB" w14:textId="77777777" w:rsidR="00EE03DA" w:rsidRPr="00B14EC2" w:rsidRDefault="00EE03DA" w:rsidP="00AB70EF">
            <w:pPr>
              <w:pStyle w:val="Normalcentred"/>
              <w:rPr>
                <w:lang w:val="en-CA"/>
              </w:rPr>
            </w:pPr>
            <w:r w:rsidRPr="00B14EC2">
              <w:rPr>
                <w:lang w:val="en-CA"/>
              </w:rPr>
              <w:t> </w:t>
            </w:r>
          </w:p>
        </w:tc>
        <w:tc>
          <w:tcPr>
            <w:tcW w:w="2060" w:type="dxa"/>
            <w:tcBorders>
              <w:top w:val="nil"/>
              <w:left w:val="nil"/>
              <w:bottom w:val="single" w:sz="4" w:space="0" w:color="auto"/>
              <w:right w:val="single" w:sz="4" w:space="0" w:color="auto"/>
            </w:tcBorders>
            <w:shd w:val="clear" w:color="auto" w:fill="auto"/>
            <w:vAlign w:val="center"/>
            <w:hideMark/>
          </w:tcPr>
          <w:p w14:paraId="2AB3CAFB" w14:textId="77777777" w:rsidR="00EE03DA" w:rsidRPr="00B14EC2" w:rsidRDefault="00EE03DA" w:rsidP="00AB70EF">
            <w:pPr>
              <w:pStyle w:val="Normalcentred"/>
              <w:rPr>
                <w:lang w:val="en-CA"/>
              </w:rPr>
            </w:pPr>
            <w:r w:rsidRPr="00B14EC2">
              <w:rPr>
                <w:lang w:val="en-CA"/>
              </w:rPr>
              <w:t> </w:t>
            </w:r>
          </w:p>
        </w:tc>
      </w:tr>
      <w:tr w:rsidR="00EE03DA" w:rsidRPr="00B14EC2" w14:paraId="5FADE33E" w14:textId="77777777" w:rsidTr="00EE03DA">
        <w:trPr>
          <w:trHeight w:val="7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01E56D6A" w14:textId="77777777" w:rsidR="00EE03DA" w:rsidRPr="00B14EC2" w:rsidRDefault="00EE03DA" w:rsidP="00AB70EF">
            <w:pPr>
              <w:spacing w:after="0"/>
              <w:rPr>
                <w:noProof w:val="0"/>
                <w:lang w:val="en-CA"/>
              </w:rPr>
            </w:pPr>
            <w:r w:rsidRPr="00B14EC2">
              <w:rPr>
                <w:noProof w:val="0"/>
                <w:lang w:val="en-CA"/>
              </w:rPr>
              <w:t>Dog nuisance</w:t>
            </w:r>
          </w:p>
        </w:tc>
        <w:tc>
          <w:tcPr>
            <w:tcW w:w="2400" w:type="dxa"/>
            <w:tcBorders>
              <w:top w:val="nil"/>
              <w:left w:val="nil"/>
              <w:bottom w:val="single" w:sz="4" w:space="0" w:color="auto"/>
              <w:right w:val="single" w:sz="4" w:space="0" w:color="auto"/>
            </w:tcBorders>
            <w:shd w:val="clear" w:color="auto" w:fill="auto"/>
            <w:noWrap/>
            <w:vAlign w:val="center"/>
            <w:hideMark/>
          </w:tcPr>
          <w:p w14:paraId="59A324CB" w14:textId="77777777" w:rsidR="00EE03DA" w:rsidRPr="00B14EC2" w:rsidRDefault="00EE03DA" w:rsidP="00AB70EF">
            <w:pPr>
              <w:pStyle w:val="Normalcentred"/>
              <w:rPr>
                <w:lang w:val="en-CA"/>
              </w:rPr>
            </w:pPr>
            <w:r w:rsidRPr="00B14EC2">
              <w:rPr>
                <w:lang w:val="en-CA"/>
              </w:rPr>
              <w:t>206</w:t>
            </w:r>
          </w:p>
        </w:tc>
        <w:tc>
          <w:tcPr>
            <w:tcW w:w="2060" w:type="dxa"/>
            <w:tcBorders>
              <w:top w:val="nil"/>
              <w:left w:val="nil"/>
              <w:bottom w:val="single" w:sz="4" w:space="0" w:color="auto"/>
              <w:right w:val="single" w:sz="4" w:space="0" w:color="auto"/>
            </w:tcBorders>
            <w:shd w:val="clear" w:color="auto" w:fill="auto"/>
            <w:noWrap/>
            <w:vAlign w:val="center"/>
            <w:hideMark/>
          </w:tcPr>
          <w:p w14:paraId="62C75CCF" w14:textId="77777777" w:rsidR="00EE03DA" w:rsidRPr="00B14EC2" w:rsidRDefault="00EE03DA" w:rsidP="00AB70EF">
            <w:pPr>
              <w:pStyle w:val="Normalcentred"/>
              <w:rPr>
                <w:lang w:val="en-CA"/>
              </w:rPr>
            </w:pPr>
            <w:r w:rsidRPr="00B14EC2">
              <w:rPr>
                <w:lang w:val="en-CA"/>
              </w:rPr>
              <w:t>263</w:t>
            </w:r>
          </w:p>
        </w:tc>
      </w:tr>
      <w:tr w:rsidR="00EE03DA" w:rsidRPr="00B14EC2" w14:paraId="7F744BD2" w14:textId="77777777" w:rsidTr="00EE03DA">
        <w:trPr>
          <w:trHeight w:val="199"/>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2CF3A0AF" w14:textId="77777777" w:rsidR="00EE03DA" w:rsidRPr="00B14EC2" w:rsidRDefault="00EE03DA" w:rsidP="00EE03DA">
            <w:pPr>
              <w:pStyle w:val="NormalRaligned-1pt"/>
              <w:rPr>
                <w:lang w:val="en-CA"/>
              </w:rPr>
            </w:pPr>
            <w:r w:rsidRPr="00B14EC2">
              <w:rPr>
                <w:lang w:val="en-CA"/>
              </w:rPr>
              <w:t>% of total requests</w:t>
            </w:r>
          </w:p>
        </w:tc>
        <w:tc>
          <w:tcPr>
            <w:tcW w:w="2400" w:type="dxa"/>
            <w:tcBorders>
              <w:top w:val="nil"/>
              <w:left w:val="nil"/>
              <w:bottom w:val="single" w:sz="4" w:space="0" w:color="auto"/>
              <w:right w:val="single" w:sz="4" w:space="0" w:color="auto"/>
            </w:tcBorders>
            <w:shd w:val="clear" w:color="auto" w:fill="auto"/>
            <w:noWrap/>
            <w:vAlign w:val="center"/>
            <w:hideMark/>
          </w:tcPr>
          <w:p w14:paraId="19682747" w14:textId="77777777" w:rsidR="00EE03DA" w:rsidRPr="00B14EC2" w:rsidRDefault="00EE03DA" w:rsidP="00AB70EF">
            <w:pPr>
              <w:pStyle w:val="Normalcentred"/>
              <w:rPr>
                <w:lang w:val="en-CA"/>
              </w:rPr>
            </w:pPr>
            <w:r w:rsidRPr="00B14EC2">
              <w:rPr>
                <w:lang w:val="en-CA"/>
              </w:rPr>
              <w:t>16.60%</w:t>
            </w:r>
          </w:p>
        </w:tc>
        <w:tc>
          <w:tcPr>
            <w:tcW w:w="2060" w:type="dxa"/>
            <w:tcBorders>
              <w:top w:val="nil"/>
              <w:left w:val="nil"/>
              <w:bottom w:val="single" w:sz="4" w:space="0" w:color="auto"/>
              <w:right w:val="single" w:sz="4" w:space="0" w:color="auto"/>
            </w:tcBorders>
            <w:shd w:val="clear" w:color="auto" w:fill="auto"/>
            <w:noWrap/>
            <w:vAlign w:val="center"/>
            <w:hideMark/>
          </w:tcPr>
          <w:p w14:paraId="4BB79021" w14:textId="77777777" w:rsidR="00EE03DA" w:rsidRPr="00B14EC2" w:rsidRDefault="00EE03DA" w:rsidP="00AB70EF">
            <w:pPr>
              <w:pStyle w:val="Normalcentred"/>
              <w:rPr>
                <w:lang w:val="en-CA"/>
              </w:rPr>
            </w:pPr>
            <w:r w:rsidRPr="00B14EC2">
              <w:rPr>
                <w:lang w:val="en-CA"/>
              </w:rPr>
              <w:t>16.18%</w:t>
            </w:r>
          </w:p>
        </w:tc>
      </w:tr>
      <w:tr w:rsidR="00EE03DA" w:rsidRPr="00B14EC2" w14:paraId="22516F0C" w14:textId="77777777" w:rsidTr="00EE03DA">
        <w:trPr>
          <w:trHeight w:val="7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2B8DA476" w14:textId="77777777" w:rsidR="00EE03DA" w:rsidRPr="00B14EC2" w:rsidRDefault="00EE03DA" w:rsidP="00AB70EF">
            <w:pPr>
              <w:spacing w:after="0"/>
              <w:rPr>
                <w:noProof w:val="0"/>
                <w:lang w:val="en-CA"/>
              </w:rPr>
            </w:pPr>
            <w:r w:rsidRPr="00B14EC2">
              <w:rPr>
                <w:noProof w:val="0"/>
                <w:lang w:val="en-CA"/>
              </w:rPr>
              <w:t>Dog attack</w:t>
            </w:r>
          </w:p>
        </w:tc>
        <w:tc>
          <w:tcPr>
            <w:tcW w:w="2400" w:type="dxa"/>
            <w:tcBorders>
              <w:top w:val="nil"/>
              <w:left w:val="nil"/>
              <w:bottom w:val="single" w:sz="4" w:space="0" w:color="auto"/>
              <w:right w:val="single" w:sz="4" w:space="0" w:color="auto"/>
            </w:tcBorders>
            <w:shd w:val="clear" w:color="auto" w:fill="auto"/>
            <w:noWrap/>
            <w:vAlign w:val="center"/>
            <w:hideMark/>
          </w:tcPr>
          <w:p w14:paraId="73EB0F5E" w14:textId="77777777" w:rsidR="00EE03DA" w:rsidRPr="00B14EC2" w:rsidRDefault="00EE03DA" w:rsidP="00AB70EF">
            <w:pPr>
              <w:pStyle w:val="Normalcentred"/>
              <w:rPr>
                <w:lang w:val="en-CA"/>
              </w:rPr>
            </w:pPr>
            <w:r w:rsidRPr="00B14EC2">
              <w:rPr>
                <w:lang w:val="en-CA"/>
              </w:rPr>
              <w:t>84</w:t>
            </w:r>
          </w:p>
        </w:tc>
        <w:tc>
          <w:tcPr>
            <w:tcW w:w="2060" w:type="dxa"/>
            <w:tcBorders>
              <w:top w:val="nil"/>
              <w:left w:val="nil"/>
              <w:bottom w:val="single" w:sz="4" w:space="0" w:color="auto"/>
              <w:right w:val="single" w:sz="4" w:space="0" w:color="auto"/>
            </w:tcBorders>
            <w:shd w:val="clear" w:color="auto" w:fill="auto"/>
            <w:noWrap/>
            <w:vAlign w:val="center"/>
            <w:hideMark/>
          </w:tcPr>
          <w:p w14:paraId="1BB97473" w14:textId="77777777" w:rsidR="00EE03DA" w:rsidRPr="00B14EC2" w:rsidRDefault="00EE03DA" w:rsidP="00AB70EF">
            <w:pPr>
              <w:pStyle w:val="Normalcentred"/>
              <w:rPr>
                <w:lang w:val="en-CA"/>
              </w:rPr>
            </w:pPr>
            <w:r w:rsidRPr="00B14EC2">
              <w:rPr>
                <w:lang w:val="en-CA"/>
              </w:rPr>
              <w:t>54</w:t>
            </w:r>
          </w:p>
        </w:tc>
      </w:tr>
      <w:tr w:rsidR="00EE03DA" w:rsidRPr="00B14EC2" w14:paraId="2A78A21D" w14:textId="77777777" w:rsidTr="00EE03DA">
        <w:trPr>
          <w:trHeight w:val="7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291DD1CA" w14:textId="77777777" w:rsidR="00EE03DA" w:rsidRPr="00B14EC2" w:rsidRDefault="00EE03DA" w:rsidP="00EE03DA">
            <w:pPr>
              <w:pStyle w:val="NormalRaligned-1pt"/>
              <w:rPr>
                <w:lang w:val="en-CA"/>
              </w:rPr>
            </w:pPr>
            <w:r w:rsidRPr="00B14EC2">
              <w:rPr>
                <w:lang w:val="en-CA"/>
              </w:rPr>
              <w:t>% of total requests</w:t>
            </w:r>
          </w:p>
        </w:tc>
        <w:tc>
          <w:tcPr>
            <w:tcW w:w="2400" w:type="dxa"/>
            <w:tcBorders>
              <w:top w:val="nil"/>
              <w:left w:val="nil"/>
              <w:bottom w:val="single" w:sz="4" w:space="0" w:color="auto"/>
              <w:right w:val="single" w:sz="4" w:space="0" w:color="auto"/>
            </w:tcBorders>
            <w:shd w:val="clear" w:color="auto" w:fill="auto"/>
            <w:noWrap/>
            <w:vAlign w:val="center"/>
            <w:hideMark/>
          </w:tcPr>
          <w:p w14:paraId="7805EF39" w14:textId="77777777" w:rsidR="00EE03DA" w:rsidRPr="00B14EC2" w:rsidRDefault="00EE03DA" w:rsidP="00AB70EF">
            <w:pPr>
              <w:pStyle w:val="Normalcentred"/>
              <w:rPr>
                <w:lang w:val="en-CA"/>
              </w:rPr>
            </w:pPr>
            <w:r w:rsidRPr="00B14EC2">
              <w:rPr>
                <w:lang w:val="en-CA"/>
              </w:rPr>
              <w:t>6.77%</w:t>
            </w:r>
          </w:p>
        </w:tc>
        <w:tc>
          <w:tcPr>
            <w:tcW w:w="2060" w:type="dxa"/>
            <w:tcBorders>
              <w:top w:val="nil"/>
              <w:left w:val="nil"/>
              <w:bottom w:val="single" w:sz="4" w:space="0" w:color="auto"/>
              <w:right w:val="single" w:sz="4" w:space="0" w:color="auto"/>
            </w:tcBorders>
            <w:shd w:val="clear" w:color="auto" w:fill="auto"/>
            <w:noWrap/>
            <w:vAlign w:val="center"/>
            <w:hideMark/>
          </w:tcPr>
          <w:p w14:paraId="16B74A6E" w14:textId="77777777" w:rsidR="00EE03DA" w:rsidRPr="00B14EC2" w:rsidRDefault="00EE03DA" w:rsidP="00AB70EF">
            <w:pPr>
              <w:pStyle w:val="Normalcentred"/>
              <w:rPr>
                <w:lang w:val="en-CA"/>
              </w:rPr>
            </w:pPr>
            <w:r w:rsidRPr="00B14EC2">
              <w:rPr>
                <w:lang w:val="en-CA"/>
              </w:rPr>
              <w:t>3.32%</w:t>
            </w:r>
          </w:p>
        </w:tc>
      </w:tr>
      <w:tr w:rsidR="00EE03DA" w:rsidRPr="00B14EC2" w14:paraId="519EE8AA" w14:textId="77777777" w:rsidTr="00EE03DA">
        <w:trPr>
          <w:trHeight w:val="7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70F00E52" w14:textId="77777777" w:rsidR="00EE03DA" w:rsidRPr="00B14EC2" w:rsidRDefault="00EE03DA" w:rsidP="00AB70EF">
            <w:pPr>
              <w:spacing w:after="0"/>
              <w:rPr>
                <w:noProof w:val="0"/>
                <w:lang w:val="en-CA"/>
              </w:rPr>
            </w:pPr>
            <w:r w:rsidRPr="00B14EC2">
              <w:rPr>
                <w:noProof w:val="0"/>
                <w:lang w:val="en-CA"/>
              </w:rPr>
              <w:t xml:space="preserve">Dog rush </w:t>
            </w:r>
          </w:p>
        </w:tc>
        <w:tc>
          <w:tcPr>
            <w:tcW w:w="2400" w:type="dxa"/>
            <w:tcBorders>
              <w:top w:val="nil"/>
              <w:left w:val="nil"/>
              <w:bottom w:val="single" w:sz="4" w:space="0" w:color="auto"/>
              <w:right w:val="single" w:sz="4" w:space="0" w:color="auto"/>
            </w:tcBorders>
            <w:shd w:val="clear" w:color="auto" w:fill="auto"/>
            <w:noWrap/>
            <w:vAlign w:val="center"/>
            <w:hideMark/>
          </w:tcPr>
          <w:p w14:paraId="44624D2F" w14:textId="77777777" w:rsidR="00EE03DA" w:rsidRPr="00B14EC2" w:rsidRDefault="00EE03DA" w:rsidP="00AB70EF">
            <w:pPr>
              <w:pStyle w:val="Normalcentred"/>
              <w:rPr>
                <w:lang w:val="en-CA"/>
              </w:rPr>
            </w:pPr>
            <w:r w:rsidRPr="00B14EC2">
              <w:rPr>
                <w:lang w:val="en-CA"/>
              </w:rPr>
              <w:t>45</w:t>
            </w:r>
          </w:p>
        </w:tc>
        <w:tc>
          <w:tcPr>
            <w:tcW w:w="2060" w:type="dxa"/>
            <w:tcBorders>
              <w:top w:val="nil"/>
              <w:left w:val="nil"/>
              <w:bottom w:val="single" w:sz="4" w:space="0" w:color="auto"/>
              <w:right w:val="single" w:sz="4" w:space="0" w:color="auto"/>
            </w:tcBorders>
            <w:shd w:val="clear" w:color="auto" w:fill="auto"/>
            <w:noWrap/>
            <w:vAlign w:val="center"/>
            <w:hideMark/>
          </w:tcPr>
          <w:p w14:paraId="0A37E569" w14:textId="77777777" w:rsidR="00EE03DA" w:rsidRPr="00B14EC2" w:rsidRDefault="00EE03DA" w:rsidP="00AB70EF">
            <w:pPr>
              <w:pStyle w:val="Normalcentred"/>
              <w:rPr>
                <w:lang w:val="en-CA"/>
              </w:rPr>
            </w:pPr>
            <w:r w:rsidRPr="00B14EC2">
              <w:rPr>
                <w:lang w:val="en-CA"/>
              </w:rPr>
              <w:t>56</w:t>
            </w:r>
          </w:p>
        </w:tc>
      </w:tr>
      <w:tr w:rsidR="00EE03DA" w:rsidRPr="00B14EC2" w14:paraId="2F2023EA" w14:textId="77777777" w:rsidTr="00EE03DA">
        <w:trPr>
          <w:trHeight w:val="7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5850B572" w14:textId="77777777" w:rsidR="00EE03DA" w:rsidRPr="00B14EC2" w:rsidRDefault="00EE03DA" w:rsidP="00EE03DA">
            <w:pPr>
              <w:pStyle w:val="NormalRaligned-1pt"/>
              <w:rPr>
                <w:lang w:val="en-CA"/>
              </w:rPr>
            </w:pPr>
            <w:r w:rsidRPr="00B14EC2">
              <w:rPr>
                <w:lang w:val="en-CA"/>
              </w:rPr>
              <w:t>% of total requests</w:t>
            </w:r>
          </w:p>
        </w:tc>
        <w:tc>
          <w:tcPr>
            <w:tcW w:w="2400" w:type="dxa"/>
            <w:tcBorders>
              <w:top w:val="nil"/>
              <w:left w:val="nil"/>
              <w:bottom w:val="single" w:sz="4" w:space="0" w:color="auto"/>
              <w:right w:val="single" w:sz="4" w:space="0" w:color="auto"/>
            </w:tcBorders>
            <w:shd w:val="clear" w:color="auto" w:fill="auto"/>
            <w:noWrap/>
            <w:vAlign w:val="center"/>
            <w:hideMark/>
          </w:tcPr>
          <w:p w14:paraId="2B4DC1A3" w14:textId="77777777" w:rsidR="00EE03DA" w:rsidRPr="00B14EC2" w:rsidRDefault="00EE03DA" w:rsidP="00AB70EF">
            <w:pPr>
              <w:pStyle w:val="Normalcentred"/>
              <w:rPr>
                <w:lang w:val="en-CA"/>
              </w:rPr>
            </w:pPr>
            <w:r w:rsidRPr="00B14EC2">
              <w:rPr>
                <w:lang w:val="en-CA"/>
              </w:rPr>
              <w:t> </w:t>
            </w:r>
          </w:p>
        </w:tc>
        <w:tc>
          <w:tcPr>
            <w:tcW w:w="2060" w:type="dxa"/>
            <w:tcBorders>
              <w:top w:val="nil"/>
              <w:left w:val="nil"/>
              <w:bottom w:val="single" w:sz="4" w:space="0" w:color="auto"/>
              <w:right w:val="single" w:sz="4" w:space="0" w:color="auto"/>
            </w:tcBorders>
            <w:shd w:val="clear" w:color="auto" w:fill="auto"/>
            <w:noWrap/>
            <w:vAlign w:val="center"/>
            <w:hideMark/>
          </w:tcPr>
          <w:p w14:paraId="610A6148" w14:textId="77777777" w:rsidR="00EE03DA" w:rsidRPr="00B14EC2" w:rsidRDefault="00EE03DA" w:rsidP="00AB70EF">
            <w:pPr>
              <w:pStyle w:val="Normalcentred"/>
              <w:rPr>
                <w:lang w:val="en-CA"/>
              </w:rPr>
            </w:pPr>
            <w:r w:rsidRPr="00B14EC2">
              <w:rPr>
                <w:lang w:val="en-CA"/>
              </w:rPr>
              <w:t>3.45%</w:t>
            </w:r>
          </w:p>
        </w:tc>
      </w:tr>
      <w:tr w:rsidR="00EE03DA" w:rsidRPr="00B14EC2" w14:paraId="4CF66A20" w14:textId="77777777" w:rsidTr="00EE03DA">
        <w:trPr>
          <w:trHeight w:val="183"/>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7F0E885E" w14:textId="77777777" w:rsidR="00EE03DA" w:rsidRPr="00B14EC2" w:rsidRDefault="00EE03DA" w:rsidP="00AB70EF">
            <w:pPr>
              <w:spacing w:after="0"/>
              <w:rPr>
                <w:noProof w:val="0"/>
                <w:lang w:val="en-CA"/>
              </w:rPr>
            </w:pPr>
            <w:r w:rsidRPr="00B14EC2">
              <w:rPr>
                <w:noProof w:val="0"/>
                <w:lang w:val="en-CA"/>
              </w:rPr>
              <w:t xml:space="preserve">Dog – barking </w:t>
            </w:r>
          </w:p>
        </w:tc>
        <w:tc>
          <w:tcPr>
            <w:tcW w:w="2400" w:type="dxa"/>
            <w:tcBorders>
              <w:top w:val="nil"/>
              <w:left w:val="nil"/>
              <w:bottom w:val="single" w:sz="4" w:space="0" w:color="auto"/>
              <w:right w:val="single" w:sz="4" w:space="0" w:color="auto"/>
            </w:tcBorders>
            <w:shd w:val="clear" w:color="auto" w:fill="auto"/>
            <w:noWrap/>
            <w:vAlign w:val="center"/>
            <w:hideMark/>
          </w:tcPr>
          <w:p w14:paraId="6B927F79" w14:textId="77777777" w:rsidR="00EE03DA" w:rsidRPr="00B14EC2" w:rsidRDefault="00EE03DA" w:rsidP="00AB70EF">
            <w:pPr>
              <w:pStyle w:val="Normalcentred"/>
              <w:rPr>
                <w:lang w:val="en-CA"/>
              </w:rPr>
            </w:pPr>
            <w:r w:rsidRPr="00B14EC2">
              <w:rPr>
                <w:lang w:val="en-CA"/>
              </w:rPr>
              <w:t>54</w:t>
            </w:r>
          </w:p>
        </w:tc>
        <w:tc>
          <w:tcPr>
            <w:tcW w:w="2060" w:type="dxa"/>
            <w:tcBorders>
              <w:top w:val="nil"/>
              <w:left w:val="nil"/>
              <w:bottom w:val="single" w:sz="4" w:space="0" w:color="auto"/>
              <w:right w:val="single" w:sz="4" w:space="0" w:color="auto"/>
            </w:tcBorders>
            <w:shd w:val="clear" w:color="auto" w:fill="auto"/>
            <w:noWrap/>
            <w:vAlign w:val="center"/>
            <w:hideMark/>
          </w:tcPr>
          <w:p w14:paraId="6E313293" w14:textId="77777777" w:rsidR="00EE03DA" w:rsidRPr="00B14EC2" w:rsidRDefault="00EE03DA" w:rsidP="00AB70EF">
            <w:pPr>
              <w:pStyle w:val="Normalcentred"/>
              <w:rPr>
                <w:lang w:val="en-CA"/>
              </w:rPr>
            </w:pPr>
            <w:r w:rsidRPr="00B14EC2">
              <w:rPr>
                <w:lang w:val="en-CA"/>
              </w:rPr>
              <w:t>233</w:t>
            </w:r>
          </w:p>
        </w:tc>
      </w:tr>
      <w:tr w:rsidR="00EE03DA" w:rsidRPr="00B14EC2" w14:paraId="50BEE1BC" w14:textId="77777777" w:rsidTr="00EE03DA">
        <w:trPr>
          <w:trHeight w:val="7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245234F4" w14:textId="77777777" w:rsidR="00EE03DA" w:rsidRPr="00B14EC2" w:rsidRDefault="00EE03DA" w:rsidP="00EE03DA">
            <w:pPr>
              <w:pStyle w:val="NormalRaligned-1pt"/>
              <w:rPr>
                <w:lang w:val="en-CA"/>
              </w:rPr>
            </w:pPr>
            <w:r w:rsidRPr="00B14EC2">
              <w:rPr>
                <w:lang w:val="en-CA"/>
              </w:rPr>
              <w:t>% of total requests</w:t>
            </w:r>
          </w:p>
        </w:tc>
        <w:tc>
          <w:tcPr>
            <w:tcW w:w="2400" w:type="dxa"/>
            <w:tcBorders>
              <w:top w:val="nil"/>
              <w:left w:val="nil"/>
              <w:bottom w:val="single" w:sz="4" w:space="0" w:color="auto"/>
              <w:right w:val="single" w:sz="4" w:space="0" w:color="auto"/>
            </w:tcBorders>
            <w:shd w:val="clear" w:color="auto" w:fill="auto"/>
            <w:noWrap/>
            <w:vAlign w:val="center"/>
            <w:hideMark/>
          </w:tcPr>
          <w:p w14:paraId="00C63AA1" w14:textId="77777777" w:rsidR="00EE03DA" w:rsidRPr="00B14EC2" w:rsidRDefault="00EE03DA" w:rsidP="00AB70EF">
            <w:pPr>
              <w:pStyle w:val="Normalcentred"/>
              <w:rPr>
                <w:lang w:val="en-CA"/>
              </w:rPr>
            </w:pPr>
            <w:r w:rsidRPr="00B14EC2">
              <w:rPr>
                <w:lang w:val="en-CA"/>
              </w:rPr>
              <w:t>4.35%</w:t>
            </w:r>
          </w:p>
        </w:tc>
        <w:tc>
          <w:tcPr>
            <w:tcW w:w="2060" w:type="dxa"/>
            <w:tcBorders>
              <w:top w:val="nil"/>
              <w:left w:val="nil"/>
              <w:bottom w:val="single" w:sz="4" w:space="0" w:color="auto"/>
              <w:right w:val="single" w:sz="4" w:space="0" w:color="auto"/>
            </w:tcBorders>
            <w:shd w:val="clear" w:color="auto" w:fill="auto"/>
            <w:noWrap/>
            <w:vAlign w:val="center"/>
            <w:hideMark/>
          </w:tcPr>
          <w:p w14:paraId="4FC3D8A0" w14:textId="77777777" w:rsidR="00EE03DA" w:rsidRPr="00B14EC2" w:rsidRDefault="00EE03DA" w:rsidP="00AB70EF">
            <w:pPr>
              <w:pStyle w:val="Normalcentred"/>
              <w:rPr>
                <w:lang w:val="en-CA"/>
              </w:rPr>
            </w:pPr>
            <w:r w:rsidRPr="00B14EC2">
              <w:rPr>
                <w:lang w:val="en-CA"/>
              </w:rPr>
              <w:t>14.34%</w:t>
            </w:r>
          </w:p>
        </w:tc>
      </w:tr>
      <w:tr w:rsidR="00EE03DA" w:rsidRPr="00B14EC2" w14:paraId="77B1040A" w14:textId="77777777" w:rsidTr="00EE03DA">
        <w:trPr>
          <w:trHeight w:val="7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45E6B98C" w14:textId="77777777" w:rsidR="00EE03DA" w:rsidRPr="00B14EC2" w:rsidRDefault="00EE03DA" w:rsidP="00AB70EF">
            <w:pPr>
              <w:spacing w:after="0"/>
              <w:rPr>
                <w:noProof w:val="0"/>
                <w:lang w:val="en-CA"/>
              </w:rPr>
            </w:pPr>
            <w:r w:rsidRPr="00B14EC2">
              <w:rPr>
                <w:noProof w:val="0"/>
                <w:lang w:val="en-CA"/>
              </w:rPr>
              <w:t>Dog - Contained for collection</w:t>
            </w:r>
          </w:p>
        </w:tc>
        <w:tc>
          <w:tcPr>
            <w:tcW w:w="2400" w:type="dxa"/>
            <w:tcBorders>
              <w:top w:val="nil"/>
              <w:left w:val="nil"/>
              <w:bottom w:val="single" w:sz="4" w:space="0" w:color="auto"/>
              <w:right w:val="single" w:sz="4" w:space="0" w:color="auto"/>
            </w:tcBorders>
            <w:shd w:val="clear" w:color="auto" w:fill="auto"/>
            <w:noWrap/>
            <w:vAlign w:val="center"/>
            <w:hideMark/>
          </w:tcPr>
          <w:p w14:paraId="3F68F7F1" w14:textId="77777777" w:rsidR="00EE03DA" w:rsidRPr="00B14EC2" w:rsidRDefault="00EE03DA" w:rsidP="00AB70EF">
            <w:pPr>
              <w:pStyle w:val="Normalcentred"/>
              <w:rPr>
                <w:lang w:val="en-CA"/>
              </w:rPr>
            </w:pPr>
            <w:r w:rsidRPr="00B14EC2">
              <w:rPr>
                <w:lang w:val="en-CA"/>
              </w:rPr>
              <w:t>580</w:t>
            </w:r>
          </w:p>
        </w:tc>
        <w:tc>
          <w:tcPr>
            <w:tcW w:w="2060" w:type="dxa"/>
            <w:tcBorders>
              <w:top w:val="nil"/>
              <w:left w:val="nil"/>
              <w:bottom w:val="single" w:sz="4" w:space="0" w:color="auto"/>
              <w:right w:val="single" w:sz="4" w:space="0" w:color="auto"/>
            </w:tcBorders>
            <w:shd w:val="clear" w:color="auto" w:fill="auto"/>
            <w:noWrap/>
            <w:vAlign w:val="center"/>
            <w:hideMark/>
          </w:tcPr>
          <w:p w14:paraId="38FCA85A" w14:textId="77777777" w:rsidR="00EE03DA" w:rsidRPr="00B14EC2" w:rsidRDefault="00EE03DA" w:rsidP="00AB70EF">
            <w:pPr>
              <w:pStyle w:val="Normalcentred"/>
              <w:rPr>
                <w:lang w:val="en-CA"/>
              </w:rPr>
            </w:pPr>
            <w:r w:rsidRPr="00B14EC2">
              <w:rPr>
                <w:lang w:val="en-CA"/>
              </w:rPr>
              <w:t>493</w:t>
            </w:r>
          </w:p>
        </w:tc>
      </w:tr>
      <w:tr w:rsidR="00EE03DA" w:rsidRPr="00B14EC2" w14:paraId="741BC864" w14:textId="77777777" w:rsidTr="00EE03DA">
        <w:trPr>
          <w:trHeight w:val="448"/>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5CF4DC62" w14:textId="77777777" w:rsidR="00EE03DA" w:rsidRPr="00B14EC2" w:rsidRDefault="00EE03DA" w:rsidP="00AB70EF">
            <w:pPr>
              <w:spacing w:after="0"/>
              <w:rPr>
                <w:noProof w:val="0"/>
                <w:lang w:val="en-CA"/>
              </w:rPr>
            </w:pPr>
            <w:r w:rsidRPr="00B14EC2">
              <w:rPr>
                <w:noProof w:val="0"/>
                <w:lang w:val="en-CA"/>
              </w:rPr>
              <w:t>Dog – Contained (No/% of total requests/complaints)</w:t>
            </w:r>
          </w:p>
        </w:tc>
        <w:tc>
          <w:tcPr>
            <w:tcW w:w="2400" w:type="dxa"/>
            <w:tcBorders>
              <w:top w:val="nil"/>
              <w:left w:val="nil"/>
              <w:bottom w:val="single" w:sz="4" w:space="0" w:color="auto"/>
              <w:right w:val="single" w:sz="4" w:space="0" w:color="auto"/>
            </w:tcBorders>
            <w:shd w:val="clear" w:color="auto" w:fill="auto"/>
            <w:noWrap/>
            <w:vAlign w:val="center"/>
            <w:hideMark/>
          </w:tcPr>
          <w:p w14:paraId="38B7730B" w14:textId="77777777" w:rsidR="00EE03DA" w:rsidRPr="00B14EC2" w:rsidRDefault="00EE03DA" w:rsidP="00AB70EF">
            <w:pPr>
              <w:pStyle w:val="Normalcentred"/>
              <w:rPr>
                <w:lang w:val="en-CA"/>
              </w:rPr>
            </w:pPr>
            <w:r w:rsidRPr="00B14EC2">
              <w:rPr>
                <w:lang w:val="en-CA"/>
              </w:rPr>
              <w:t>78.24</w:t>
            </w:r>
          </w:p>
        </w:tc>
        <w:tc>
          <w:tcPr>
            <w:tcW w:w="2060" w:type="dxa"/>
            <w:tcBorders>
              <w:top w:val="nil"/>
              <w:left w:val="nil"/>
              <w:bottom w:val="single" w:sz="4" w:space="0" w:color="auto"/>
              <w:right w:val="single" w:sz="4" w:space="0" w:color="auto"/>
            </w:tcBorders>
            <w:shd w:val="clear" w:color="auto" w:fill="auto"/>
            <w:noWrap/>
            <w:vAlign w:val="center"/>
            <w:hideMark/>
          </w:tcPr>
          <w:p w14:paraId="70C545DC" w14:textId="77777777" w:rsidR="00EE03DA" w:rsidRPr="00B14EC2" w:rsidRDefault="00EE03DA" w:rsidP="00AB70EF">
            <w:pPr>
              <w:pStyle w:val="Normalcentred"/>
              <w:rPr>
                <w:lang w:val="en-CA"/>
              </w:rPr>
            </w:pPr>
            <w:r w:rsidRPr="00B14EC2">
              <w:rPr>
                <w:lang w:val="en-CA"/>
              </w:rPr>
              <w:t>30.81</w:t>
            </w:r>
          </w:p>
        </w:tc>
      </w:tr>
      <w:tr w:rsidR="00EE03DA" w:rsidRPr="00B14EC2" w14:paraId="249B41AF" w14:textId="77777777" w:rsidTr="00EE03DA">
        <w:trPr>
          <w:trHeight w:val="286"/>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68E39B03" w14:textId="77777777" w:rsidR="00EE03DA" w:rsidRPr="00B14EC2" w:rsidRDefault="00EE03DA" w:rsidP="00AB70EF">
            <w:pPr>
              <w:spacing w:after="0"/>
              <w:rPr>
                <w:noProof w:val="0"/>
                <w:lang w:val="en-CA"/>
              </w:rPr>
            </w:pPr>
            <w:r w:rsidRPr="00B14EC2">
              <w:rPr>
                <w:noProof w:val="0"/>
                <w:lang w:val="en-CA"/>
              </w:rPr>
              <w:t xml:space="preserve">Dog – off leash </w:t>
            </w:r>
          </w:p>
        </w:tc>
        <w:tc>
          <w:tcPr>
            <w:tcW w:w="2400" w:type="dxa"/>
            <w:tcBorders>
              <w:top w:val="nil"/>
              <w:left w:val="nil"/>
              <w:bottom w:val="single" w:sz="4" w:space="0" w:color="auto"/>
              <w:right w:val="single" w:sz="4" w:space="0" w:color="auto"/>
            </w:tcBorders>
            <w:shd w:val="clear" w:color="auto" w:fill="auto"/>
            <w:noWrap/>
            <w:vAlign w:val="center"/>
            <w:hideMark/>
          </w:tcPr>
          <w:p w14:paraId="7EBEB780" w14:textId="77777777" w:rsidR="00EE03DA" w:rsidRPr="00B14EC2" w:rsidRDefault="00EE03DA" w:rsidP="00AB70EF">
            <w:pPr>
              <w:pStyle w:val="Normalcentred"/>
              <w:rPr>
                <w:lang w:val="en-CA"/>
              </w:rPr>
            </w:pPr>
            <w:r w:rsidRPr="00B14EC2">
              <w:rPr>
                <w:lang w:val="en-CA"/>
              </w:rPr>
              <w:t>Not classified</w:t>
            </w:r>
          </w:p>
        </w:tc>
        <w:tc>
          <w:tcPr>
            <w:tcW w:w="2060" w:type="dxa"/>
            <w:tcBorders>
              <w:top w:val="nil"/>
              <w:left w:val="nil"/>
              <w:bottom w:val="single" w:sz="4" w:space="0" w:color="auto"/>
              <w:right w:val="single" w:sz="4" w:space="0" w:color="auto"/>
            </w:tcBorders>
            <w:shd w:val="clear" w:color="auto" w:fill="auto"/>
            <w:noWrap/>
            <w:vAlign w:val="center"/>
            <w:hideMark/>
          </w:tcPr>
          <w:p w14:paraId="75929B8A" w14:textId="77777777" w:rsidR="00EE03DA" w:rsidRPr="00B14EC2" w:rsidRDefault="00EE03DA" w:rsidP="00AB70EF">
            <w:pPr>
              <w:pStyle w:val="Normalcentred"/>
              <w:rPr>
                <w:lang w:val="en-CA"/>
              </w:rPr>
            </w:pPr>
            <w:r w:rsidRPr="00B14EC2">
              <w:rPr>
                <w:lang w:val="en-CA"/>
              </w:rPr>
              <w:t>Not Classified</w:t>
            </w:r>
          </w:p>
        </w:tc>
      </w:tr>
      <w:tr w:rsidR="00EE03DA" w:rsidRPr="00B14EC2" w14:paraId="319A27D0" w14:textId="77777777" w:rsidTr="00EE03DA">
        <w:trPr>
          <w:trHeight w:val="295"/>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7333A971" w14:textId="77777777" w:rsidR="00EE03DA" w:rsidRPr="00B14EC2" w:rsidRDefault="00EE03DA" w:rsidP="00EE03DA">
            <w:pPr>
              <w:pStyle w:val="NormalRaligned-1pt"/>
              <w:rPr>
                <w:lang w:val="en-CA"/>
              </w:rPr>
            </w:pPr>
            <w:r w:rsidRPr="00B14EC2">
              <w:rPr>
                <w:lang w:val="en-CA"/>
              </w:rPr>
              <w:t>% of total requests</w:t>
            </w:r>
          </w:p>
        </w:tc>
        <w:tc>
          <w:tcPr>
            <w:tcW w:w="2400" w:type="dxa"/>
            <w:tcBorders>
              <w:top w:val="nil"/>
              <w:left w:val="nil"/>
              <w:bottom w:val="single" w:sz="4" w:space="0" w:color="auto"/>
              <w:right w:val="single" w:sz="4" w:space="0" w:color="auto"/>
            </w:tcBorders>
            <w:shd w:val="clear" w:color="auto" w:fill="auto"/>
            <w:noWrap/>
            <w:vAlign w:val="center"/>
            <w:hideMark/>
          </w:tcPr>
          <w:p w14:paraId="1FF85036" w14:textId="77777777" w:rsidR="00EE03DA" w:rsidRPr="00B14EC2" w:rsidRDefault="00EE03DA" w:rsidP="00AB70EF">
            <w:pPr>
              <w:pStyle w:val="Normalcentred"/>
              <w:rPr>
                <w:lang w:val="en-CA"/>
              </w:rPr>
            </w:pPr>
            <w:r w:rsidRPr="00B14EC2">
              <w:rPr>
                <w:lang w:val="en-CA"/>
              </w:rPr>
              <w:t> </w:t>
            </w:r>
          </w:p>
        </w:tc>
        <w:tc>
          <w:tcPr>
            <w:tcW w:w="2060" w:type="dxa"/>
            <w:tcBorders>
              <w:top w:val="nil"/>
              <w:left w:val="nil"/>
              <w:bottom w:val="single" w:sz="4" w:space="0" w:color="auto"/>
              <w:right w:val="single" w:sz="4" w:space="0" w:color="auto"/>
            </w:tcBorders>
            <w:shd w:val="clear" w:color="auto" w:fill="auto"/>
            <w:noWrap/>
            <w:vAlign w:val="center"/>
            <w:hideMark/>
          </w:tcPr>
          <w:p w14:paraId="1429DA59" w14:textId="77777777" w:rsidR="00EE03DA" w:rsidRPr="00B14EC2" w:rsidRDefault="00EE03DA" w:rsidP="00AB70EF">
            <w:pPr>
              <w:pStyle w:val="Normalcentred"/>
              <w:rPr>
                <w:lang w:val="en-CA"/>
              </w:rPr>
            </w:pPr>
            <w:r w:rsidRPr="00B14EC2">
              <w:rPr>
                <w:lang w:val="en-CA"/>
              </w:rPr>
              <w:t> </w:t>
            </w:r>
          </w:p>
        </w:tc>
      </w:tr>
      <w:tr w:rsidR="00EE03DA" w:rsidRPr="00B14EC2" w14:paraId="64D14597" w14:textId="77777777" w:rsidTr="00EE03DA">
        <w:trPr>
          <w:trHeight w:val="7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01F6210C" w14:textId="77777777" w:rsidR="00EE03DA" w:rsidRPr="00B14EC2" w:rsidRDefault="00EE03DA" w:rsidP="00AB70EF">
            <w:pPr>
              <w:spacing w:after="0"/>
              <w:rPr>
                <w:noProof w:val="0"/>
                <w:lang w:val="en-CA"/>
              </w:rPr>
            </w:pPr>
            <w:r w:rsidRPr="00B14EC2">
              <w:rPr>
                <w:noProof w:val="0"/>
                <w:lang w:val="en-CA"/>
              </w:rPr>
              <w:t xml:space="preserve">Dog – wandering </w:t>
            </w:r>
          </w:p>
        </w:tc>
        <w:tc>
          <w:tcPr>
            <w:tcW w:w="2400" w:type="dxa"/>
            <w:tcBorders>
              <w:top w:val="nil"/>
              <w:left w:val="nil"/>
              <w:bottom w:val="single" w:sz="4" w:space="0" w:color="auto"/>
              <w:right w:val="single" w:sz="4" w:space="0" w:color="auto"/>
            </w:tcBorders>
            <w:shd w:val="clear" w:color="auto" w:fill="auto"/>
            <w:noWrap/>
            <w:vAlign w:val="center"/>
            <w:hideMark/>
          </w:tcPr>
          <w:p w14:paraId="5A5E6B9A" w14:textId="77777777" w:rsidR="00EE03DA" w:rsidRPr="00B14EC2" w:rsidRDefault="00EE03DA" w:rsidP="00AB70EF">
            <w:pPr>
              <w:pStyle w:val="Normalcentred"/>
              <w:rPr>
                <w:lang w:val="en-CA"/>
              </w:rPr>
            </w:pPr>
            <w:r w:rsidRPr="00B14EC2">
              <w:rPr>
                <w:lang w:val="en-CA"/>
              </w:rPr>
              <w:t>180</w:t>
            </w:r>
          </w:p>
        </w:tc>
        <w:tc>
          <w:tcPr>
            <w:tcW w:w="2060" w:type="dxa"/>
            <w:tcBorders>
              <w:top w:val="nil"/>
              <w:left w:val="nil"/>
              <w:bottom w:val="single" w:sz="4" w:space="0" w:color="auto"/>
              <w:right w:val="single" w:sz="4" w:space="0" w:color="auto"/>
            </w:tcBorders>
            <w:shd w:val="clear" w:color="auto" w:fill="auto"/>
            <w:noWrap/>
            <w:vAlign w:val="center"/>
            <w:hideMark/>
          </w:tcPr>
          <w:p w14:paraId="7352CD29" w14:textId="77777777" w:rsidR="00EE03DA" w:rsidRPr="00B14EC2" w:rsidRDefault="00EE03DA" w:rsidP="00AB70EF">
            <w:pPr>
              <w:pStyle w:val="Normalcentred"/>
              <w:rPr>
                <w:lang w:val="en-CA"/>
              </w:rPr>
            </w:pPr>
            <w:r w:rsidRPr="00B14EC2">
              <w:rPr>
                <w:lang w:val="en-CA"/>
              </w:rPr>
              <w:t>152</w:t>
            </w:r>
          </w:p>
        </w:tc>
      </w:tr>
      <w:tr w:rsidR="00EE03DA" w:rsidRPr="00B14EC2" w14:paraId="146A56BE" w14:textId="77777777" w:rsidTr="00EE03DA">
        <w:trPr>
          <w:trHeight w:val="290"/>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4B6790B7" w14:textId="77777777" w:rsidR="00EE03DA" w:rsidRPr="00B14EC2" w:rsidRDefault="00EE03DA" w:rsidP="00EE03DA">
            <w:pPr>
              <w:pStyle w:val="NormalRaligned-1pt"/>
              <w:rPr>
                <w:lang w:val="en-CA"/>
              </w:rPr>
            </w:pPr>
            <w:r w:rsidRPr="00B14EC2">
              <w:rPr>
                <w:lang w:val="en-CA"/>
              </w:rPr>
              <w:t>% of total requests</w:t>
            </w:r>
          </w:p>
        </w:tc>
        <w:tc>
          <w:tcPr>
            <w:tcW w:w="2400" w:type="dxa"/>
            <w:tcBorders>
              <w:top w:val="nil"/>
              <w:left w:val="nil"/>
              <w:bottom w:val="single" w:sz="4" w:space="0" w:color="auto"/>
              <w:right w:val="single" w:sz="4" w:space="0" w:color="auto"/>
            </w:tcBorders>
            <w:shd w:val="clear" w:color="auto" w:fill="auto"/>
            <w:noWrap/>
            <w:vAlign w:val="center"/>
            <w:hideMark/>
          </w:tcPr>
          <w:p w14:paraId="5F2794AB" w14:textId="77777777" w:rsidR="00EE03DA" w:rsidRPr="00B14EC2" w:rsidRDefault="00EE03DA" w:rsidP="00AB70EF">
            <w:pPr>
              <w:pStyle w:val="Normalcentred"/>
              <w:rPr>
                <w:lang w:val="en-CA"/>
              </w:rPr>
            </w:pPr>
            <w:r w:rsidRPr="00B14EC2">
              <w:rPr>
                <w:lang w:val="en-CA"/>
              </w:rPr>
              <w:t> </w:t>
            </w:r>
          </w:p>
        </w:tc>
        <w:tc>
          <w:tcPr>
            <w:tcW w:w="2060" w:type="dxa"/>
            <w:tcBorders>
              <w:top w:val="nil"/>
              <w:left w:val="nil"/>
              <w:bottom w:val="single" w:sz="4" w:space="0" w:color="auto"/>
              <w:right w:val="single" w:sz="4" w:space="0" w:color="auto"/>
            </w:tcBorders>
            <w:shd w:val="clear" w:color="auto" w:fill="auto"/>
            <w:noWrap/>
            <w:vAlign w:val="center"/>
            <w:hideMark/>
          </w:tcPr>
          <w:p w14:paraId="0C7F5C4F" w14:textId="77777777" w:rsidR="00EE03DA" w:rsidRPr="00B14EC2" w:rsidRDefault="00EE03DA" w:rsidP="00AB70EF">
            <w:pPr>
              <w:pStyle w:val="Normalcentred"/>
              <w:rPr>
                <w:lang w:val="en-CA"/>
              </w:rPr>
            </w:pPr>
            <w:r w:rsidRPr="00B14EC2">
              <w:rPr>
                <w:lang w:val="en-CA"/>
              </w:rPr>
              <w:t>9.35%</w:t>
            </w:r>
          </w:p>
        </w:tc>
      </w:tr>
      <w:tr w:rsidR="00EE03DA" w:rsidRPr="00B14EC2" w14:paraId="66478659" w14:textId="77777777" w:rsidTr="00EE03DA">
        <w:trPr>
          <w:trHeight w:val="301"/>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1B4EF992" w14:textId="77777777" w:rsidR="00EE03DA" w:rsidRPr="00B14EC2" w:rsidRDefault="00EE03DA" w:rsidP="00AB70EF">
            <w:pPr>
              <w:spacing w:after="0"/>
              <w:rPr>
                <w:noProof w:val="0"/>
                <w:lang w:val="en-CA"/>
              </w:rPr>
            </w:pPr>
            <w:r w:rsidRPr="00B14EC2">
              <w:rPr>
                <w:noProof w:val="0"/>
                <w:lang w:val="en-CA"/>
              </w:rPr>
              <w:lastRenderedPageBreak/>
              <w:t xml:space="preserve">Cat nuisance </w:t>
            </w:r>
          </w:p>
        </w:tc>
        <w:tc>
          <w:tcPr>
            <w:tcW w:w="2400" w:type="dxa"/>
            <w:tcBorders>
              <w:top w:val="nil"/>
              <w:left w:val="nil"/>
              <w:bottom w:val="single" w:sz="4" w:space="0" w:color="auto"/>
              <w:right w:val="single" w:sz="4" w:space="0" w:color="auto"/>
            </w:tcBorders>
            <w:shd w:val="clear" w:color="auto" w:fill="auto"/>
            <w:noWrap/>
            <w:vAlign w:val="center"/>
            <w:hideMark/>
          </w:tcPr>
          <w:p w14:paraId="3FC9138E" w14:textId="77777777" w:rsidR="00EE03DA" w:rsidRPr="00B14EC2" w:rsidRDefault="00EE03DA" w:rsidP="00AB70EF">
            <w:pPr>
              <w:pStyle w:val="Normalcentred"/>
              <w:rPr>
                <w:lang w:val="en-CA"/>
              </w:rPr>
            </w:pPr>
            <w:r w:rsidRPr="00B14EC2">
              <w:rPr>
                <w:lang w:val="en-CA"/>
              </w:rPr>
              <w:t>92</w:t>
            </w:r>
          </w:p>
        </w:tc>
        <w:tc>
          <w:tcPr>
            <w:tcW w:w="2060" w:type="dxa"/>
            <w:tcBorders>
              <w:top w:val="nil"/>
              <w:left w:val="nil"/>
              <w:bottom w:val="single" w:sz="4" w:space="0" w:color="auto"/>
              <w:right w:val="single" w:sz="4" w:space="0" w:color="auto"/>
            </w:tcBorders>
            <w:shd w:val="clear" w:color="auto" w:fill="auto"/>
            <w:noWrap/>
            <w:vAlign w:val="center"/>
            <w:hideMark/>
          </w:tcPr>
          <w:p w14:paraId="20000D4C" w14:textId="77777777" w:rsidR="00EE03DA" w:rsidRPr="00B14EC2" w:rsidRDefault="00EE03DA" w:rsidP="00AB70EF">
            <w:pPr>
              <w:pStyle w:val="Normalcentred"/>
              <w:rPr>
                <w:lang w:val="en-CA"/>
              </w:rPr>
            </w:pPr>
            <w:r w:rsidRPr="00B14EC2">
              <w:rPr>
                <w:lang w:val="en-CA"/>
              </w:rPr>
              <w:t>260</w:t>
            </w:r>
          </w:p>
        </w:tc>
      </w:tr>
      <w:tr w:rsidR="00EE03DA" w:rsidRPr="00B14EC2" w14:paraId="37084938" w14:textId="77777777" w:rsidTr="00EE03DA">
        <w:trPr>
          <w:trHeight w:val="74"/>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60F9EAE8" w14:textId="77777777" w:rsidR="00EE03DA" w:rsidRPr="00B14EC2" w:rsidRDefault="00EE03DA" w:rsidP="00EE03DA">
            <w:pPr>
              <w:pStyle w:val="NormalRaligned-1pt"/>
              <w:rPr>
                <w:lang w:val="en-CA"/>
              </w:rPr>
            </w:pPr>
            <w:r w:rsidRPr="00B14EC2">
              <w:rPr>
                <w:lang w:val="en-CA"/>
              </w:rPr>
              <w:t>% of total requests</w:t>
            </w:r>
          </w:p>
        </w:tc>
        <w:tc>
          <w:tcPr>
            <w:tcW w:w="2400" w:type="dxa"/>
            <w:tcBorders>
              <w:top w:val="nil"/>
              <w:left w:val="nil"/>
              <w:bottom w:val="single" w:sz="4" w:space="0" w:color="auto"/>
              <w:right w:val="single" w:sz="4" w:space="0" w:color="auto"/>
            </w:tcBorders>
            <w:shd w:val="clear" w:color="auto" w:fill="auto"/>
            <w:noWrap/>
            <w:vAlign w:val="center"/>
            <w:hideMark/>
          </w:tcPr>
          <w:p w14:paraId="6EB5B9AB" w14:textId="77777777" w:rsidR="00EE03DA" w:rsidRPr="00B14EC2" w:rsidRDefault="00EE03DA" w:rsidP="00AB70EF">
            <w:pPr>
              <w:pStyle w:val="Normalcentred"/>
              <w:rPr>
                <w:lang w:val="en-CA"/>
              </w:rPr>
            </w:pPr>
            <w:r w:rsidRPr="00B14EC2">
              <w:rPr>
                <w:lang w:val="en-CA"/>
              </w:rPr>
              <w:t>7.41%</w:t>
            </w:r>
          </w:p>
        </w:tc>
        <w:tc>
          <w:tcPr>
            <w:tcW w:w="2060" w:type="dxa"/>
            <w:tcBorders>
              <w:top w:val="nil"/>
              <w:left w:val="nil"/>
              <w:bottom w:val="single" w:sz="4" w:space="0" w:color="auto"/>
              <w:right w:val="single" w:sz="4" w:space="0" w:color="auto"/>
            </w:tcBorders>
            <w:shd w:val="clear" w:color="auto" w:fill="auto"/>
            <w:noWrap/>
            <w:vAlign w:val="center"/>
            <w:hideMark/>
          </w:tcPr>
          <w:p w14:paraId="4CA0CAD5" w14:textId="77777777" w:rsidR="00EE03DA" w:rsidRPr="00B14EC2" w:rsidRDefault="00EE03DA" w:rsidP="00AB70EF">
            <w:pPr>
              <w:pStyle w:val="Normalcentred"/>
              <w:rPr>
                <w:lang w:val="en-CA"/>
              </w:rPr>
            </w:pPr>
            <w:r w:rsidRPr="00B14EC2">
              <w:rPr>
                <w:lang w:val="en-CA"/>
              </w:rPr>
              <w:t>16.00%</w:t>
            </w:r>
          </w:p>
        </w:tc>
      </w:tr>
      <w:tr w:rsidR="00EE03DA" w:rsidRPr="00B14EC2" w14:paraId="27F87949" w14:textId="77777777" w:rsidTr="00EE03DA">
        <w:trPr>
          <w:trHeight w:val="266"/>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53EDCBB9" w14:textId="77777777" w:rsidR="00EE03DA" w:rsidRPr="00B14EC2" w:rsidRDefault="00EE03DA" w:rsidP="00AB70EF">
            <w:pPr>
              <w:spacing w:after="0"/>
              <w:rPr>
                <w:noProof w:val="0"/>
                <w:lang w:val="en-CA"/>
              </w:rPr>
            </w:pPr>
            <w:r w:rsidRPr="00B14EC2">
              <w:rPr>
                <w:noProof w:val="0"/>
                <w:lang w:val="en-CA"/>
              </w:rPr>
              <w:t xml:space="preserve">Cat Cage </w:t>
            </w:r>
          </w:p>
        </w:tc>
        <w:tc>
          <w:tcPr>
            <w:tcW w:w="2400" w:type="dxa"/>
            <w:tcBorders>
              <w:top w:val="nil"/>
              <w:left w:val="nil"/>
              <w:bottom w:val="single" w:sz="4" w:space="0" w:color="auto"/>
              <w:right w:val="single" w:sz="4" w:space="0" w:color="auto"/>
            </w:tcBorders>
            <w:shd w:val="clear" w:color="auto" w:fill="auto"/>
            <w:noWrap/>
            <w:vAlign w:val="center"/>
            <w:hideMark/>
          </w:tcPr>
          <w:p w14:paraId="64AD6500" w14:textId="77777777" w:rsidR="00EE03DA" w:rsidRPr="00B14EC2" w:rsidRDefault="00EE03DA" w:rsidP="00AB70EF">
            <w:pPr>
              <w:pStyle w:val="Normalcentred"/>
              <w:rPr>
                <w:lang w:val="en-CA"/>
              </w:rPr>
            </w:pPr>
            <w:r w:rsidRPr="00B14EC2">
              <w:rPr>
                <w:lang w:val="en-CA"/>
              </w:rPr>
              <w:t> </w:t>
            </w:r>
          </w:p>
        </w:tc>
        <w:tc>
          <w:tcPr>
            <w:tcW w:w="2060" w:type="dxa"/>
            <w:tcBorders>
              <w:top w:val="nil"/>
              <w:left w:val="nil"/>
              <w:bottom w:val="single" w:sz="4" w:space="0" w:color="auto"/>
              <w:right w:val="single" w:sz="4" w:space="0" w:color="auto"/>
            </w:tcBorders>
            <w:shd w:val="clear" w:color="auto" w:fill="auto"/>
            <w:noWrap/>
            <w:vAlign w:val="center"/>
            <w:hideMark/>
          </w:tcPr>
          <w:p w14:paraId="6B08A74F" w14:textId="77777777" w:rsidR="00EE03DA" w:rsidRPr="00B14EC2" w:rsidRDefault="00EE03DA" w:rsidP="00AB70EF">
            <w:pPr>
              <w:pStyle w:val="Normalcentred"/>
              <w:rPr>
                <w:lang w:val="en-CA"/>
              </w:rPr>
            </w:pPr>
            <w:r w:rsidRPr="00B14EC2">
              <w:rPr>
                <w:lang w:val="en-CA"/>
              </w:rPr>
              <w:t>114</w:t>
            </w:r>
          </w:p>
        </w:tc>
      </w:tr>
      <w:tr w:rsidR="00EE03DA" w:rsidRPr="00B14EC2" w14:paraId="1E7F96EF" w14:textId="77777777" w:rsidTr="00EE03DA">
        <w:trPr>
          <w:trHeight w:val="213"/>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0251B699" w14:textId="3ABBDFEA" w:rsidR="00EE03DA" w:rsidRPr="00B14EC2" w:rsidRDefault="00EE03DA" w:rsidP="00EE03DA">
            <w:pPr>
              <w:pStyle w:val="NormalRaligned-1pt"/>
              <w:rPr>
                <w:lang w:val="en-CA"/>
              </w:rPr>
            </w:pPr>
            <w:r w:rsidRPr="00B14EC2">
              <w:rPr>
                <w:lang w:val="en-CA"/>
              </w:rPr>
              <w:t xml:space="preserve"> % of total requests)</w:t>
            </w:r>
          </w:p>
        </w:tc>
        <w:tc>
          <w:tcPr>
            <w:tcW w:w="2400" w:type="dxa"/>
            <w:tcBorders>
              <w:top w:val="nil"/>
              <w:left w:val="nil"/>
              <w:bottom w:val="single" w:sz="4" w:space="0" w:color="auto"/>
              <w:right w:val="single" w:sz="4" w:space="0" w:color="auto"/>
            </w:tcBorders>
            <w:shd w:val="clear" w:color="auto" w:fill="auto"/>
            <w:noWrap/>
            <w:vAlign w:val="center"/>
            <w:hideMark/>
          </w:tcPr>
          <w:p w14:paraId="13D6AD3A" w14:textId="77777777" w:rsidR="00EE03DA" w:rsidRPr="00B14EC2" w:rsidRDefault="00EE03DA" w:rsidP="00AB70EF">
            <w:pPr>
              <w:pStyle w:val="Normalcentred"/>
              <w:rPr>
                <w:lang w:val="en-CA"/>
              </w:rPr>
            </w:pPr>
            <w:r w:rsidRPr="00B14EC2">
              <w:rPr>
                <w:lang w:val="en-CA"/>
              </w:rPr>
              <w:t xml:space="preserve"> -  </w:t>
            </w:r>
          </w:p>
        </w:tc>
        <w:tc>
          <w:tcPr>
            <w:tcW w:w="2060" w:type="dxa"/>
            <w:tcBorders>
              <w:top w:val="nil"/>
              <w:left w:val="nil"/>
              <w:bottom w:val="single" w:sz="4" w:space="0" w:color="auto"/>
              <w:right w:val="single" w:sz="4" w:space="0" w:color="auto"/>
            </w:tcBorders>
            <w:shd w:val="clear" w:color="auto" w:fill="auto"/>
            <w:noWrap/>
            <w:vAlign w:val="center"/>
            <w:hideMark/>
          </w:tcPr>
          <w:p w14:paraId="2DC052E8" w14:textId="77777777" w:rsidR="00EE03DA" w:rsidRPr="00B14EC2" w:rsidRDefault="00EE03DA" w:rsidP="00AB70EF">
            <w:pPr>
              <w:pStyle w:val="Normalcentred"/>
              <w:rPr>
                <w:lang w:val="en-CA"/>
              </w:rPr>
            </w:pPr>
            <w:r w:rsidRPr="00B14EC2">
              <w:rPr>
                <w:lang w:val="en-CA"/>
              </w:rPr>
              <w:t>7.02%</w:t>
            </w:r>
          </w:p>
        </w:tc>
      </w:tr>
      <w:tr w:rsidR="00EE03DA" w:rsidRPr="00B14EC2" w14:paraId="4A096065" w14:textId="77777777" w:rsidTr="00EE03DA">
        <w:trPr>
          <w:trHeight w:val="560"/>
        </w:trPr>
        <w:tc>
          <w:tcPr>
            <w:tcW w:w="510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FCE158F" w14:textId="77777777" w:rsidR="00EE03DA" w:rsidRPr="00B14EC2" w:rsidRDefault="00EE03DA" w:rsidP="00EE03DA">
            <w:pPr>
              <w:pStyle w:val="NormalRaligned-1pt"/>
              <w:rPr>
                <w:lang w:val="en-CA"/>
              </w:rPr>
            </w:pPr>
            <w:r w:rsidRPr="00B14EC2">
              <w:rPr>
                <w:lang w:val="en-CA"/>
              </w:rPr>
              <w:t>TOTAL Animal (Customer service requests/complaints</w:t>
            </w:r>
          </w:p>
        </w:tc>
        <w:tc>
          <w:tcPr>
            <w:tcW w:w="2400" w:type="dxa"/>
            <w:tcBorders>
              <w:top w:val="single" w:sz="4" w:space="0" w:color="auto"/>
              <w:left w:val="nil"/>
              <w:bottom w:val="single" w:sz="4" w:space="0" w:color="auto"/>
              <w:right w:val="single" w:sz="4" w:space="0" w:color="auto"/>
            </w:tcBorders>
            <w:shd w:val="clear" w:color="auto" w:fill="E6E6E6"/>
            <w:noWrap/>
            <w:vAlign w:val="center"/>
            <w:hideMark/>
          </w:tcPr>
          <w:p w14:paraId="401DD468" w14:textId="675AFA04" w:rsidR="00EE03DA" w:rsidRPr="00B14EC2" w:rsidRDefault="00EE03DA" w:rsidP="00AB70EF">
            <w:pPr>
              <w:pStyle w:val="Normalcentred"/>
              <w:rPr>
                <w:b/>
                <w:bCs/>
                <w:lang w:val="en-CA"/>
              </w:rPr>
            </w:pPr>
            <w:r w:rsidRPr="00B14EC2">
              <w:rPr>
                <w:b/>
                <w:bCs/>
                <w:lang w:val="en-CA"/>
              </w:rPr>
              <w:t>1,241</w:t>
            </w:r>
          </w:p>
        </w:tc>
        <w:tc>
          <w:tcPr>
            <w:tcW w:w="2060" w:type="dxa"/>
            <w:tcBorders>
              <w:top w:val="single" w:sz="4" w:space="0" w:color="auto"/>
              <w:left w:val="nil"/>
              <w:bottom w:val="single" w:sz="4" w:space="0" w:color="auto"/>
              <w:right w:val="single" w:sz="4" w:space="0" w:color="auto"/>
            </w:tcBorders>
            <w:shd w:val="clear" w:color="auto" w:fill="E6E6E6"/>
            <w:noWrap/>
            <w:vAlign w:val="center"/>
            <w:hideMark/>
          </w:tcPr>
          <w:p w14:paraId="536A823B" w14:textId="283662D1" w:rsidR="00EE03DA" w:rsidRPr="00B14EC2" w:rsidRDefault="00EE03DA" w:rsidP="00AB70EF">
            <w:pPr>
              <w:pStyle w:val="Normalcentred"/>
              <w:rPr>
                <w:b/>
                <w:bCs/>
                <w:lang w:val="en-CA"/>
              </w:rPr>
            </w:pPr>
            <w:r w:rsidRPr="00B14EC2">
              <w:rPr>
                <w:b/>
                <w:bCs/>
                <w:lang w:val="en-CA"/>
              </w:rPr>
              <w:t>1,625</w:t>
            </w:r>
          </w:p>
        </w:tc>
      </w:tr>
      <w:tr w:rsidR="00EE03DA" w:rsidRPr="00B14EC2" w14:paraId="7ECA7273" w14:textId="77777777" w:rsidTr="00EE03DA">
        <w:trPr>
          <w:trHeight w:val="460"/>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64C3CD3E" w14:textId="77777777" w:rsidR="00EE03DA" w:rsidRPr="00B14EC2" w:rsidRDefault="00EE03DA" w:rsidP="00EE03DA">
            <w:pPr>
              <w:pStyle w:val="NormalRaligned-1pt"/>
              <w:rPr>
                <w:lang w:val="en-CA"/>
              </w:rPr>
            </w:pPr>
            <w:r w:rsidRPr="00B14EC2">
              <w:rPr>
                <w:lang w:val="en-CA"/>
              </w:rPr>
              <w:t xml:space="preserve">TOTAL All - (Customer service requests/complaints) </w:t>
            </w:r>
          </w:p>
        </w:tc>
        <w:tc>
          <w:tcPr>
            <w:tcW w:w="2400" w:type="dxa"/>
            <w:tcBorders>
              <w:top w:val="nil"/>
              <w:left w:val="nil"/>
              <w:bottom w:val="single" w:sz="4" w:space="0" w:color="auto"/>
              <w:right w:val="single" w:sz="4" w:space="0" w:color="auto"/>
            </w:tcBorders>
            <w:shd w:val="clear" w:color="auto" w:fill="auto"/>
            <w:noWrap/>
            <w:vAlign w:val="center"/>
            <w:hideMark/>
          </w:tcPr>
          <w:p w14:paraId="46A5B976" w14:textId="77777777" w:rsidR="00EE03DA" w:rsidRPr="00B14EC2" w:rsidRDefault="00EE03DA" w:rsidP="00AB70EF">
            <w:pPr>
              <w:pStyle w:val="Normalcentred"/>
              <w:rPr>
                <w:lang w:val="en-CA"/>
              </w:rPr>
            </w:pPr>
            <w:r w:rsidRPr="00B14EC2">
              <w:rPr>
                <w:lang w:val="en-CA"/>
              </w:rPr>
              <w:t>6392</w:t>
            </w:r>
          </w:p>
        </w:tc>
        <w:tc>
          <w:tcPr>
            <w:tcW w:w="2060" w:type="dxa"/>
            <w:tcBorders>
              <w:top w:val="nil"/>
              <w:left w:val="nil"/>
              <w:bottom w:val="single" w:sz="4" w:space="0" w:color="auto"/>
              <w:right w:val="single" w:sz="4" w:space="0" w:color="auto"/>
            </w:tcBorders>
            <w:shd w:val="clear" w:color="auto" w:fill="auto"/>
            <w:noWrap/>
            <w:vAlign w:val="center"/>
            <w:hideMark/>
          </w:tcPr>
          <w:p w14:paraId="5EC8B9F5" w14:textId="77777777" w:rsidR="00EE03DA" w:rsidRPr="00B14EC2" w:rsidRDefault="00EE03DA" w:rsidP="00AB70EF">
            <w:pPr>
              <w:pStyle w:val="Normalcentred"/>
              <w:rPr>
                <w:lang w:val="en-CA"/>
              </w:rPr>
            </w:pPr>
            <w:r w:rsidRPr="00B14EC2">
              <w:rPr>
                <w:lang w:val="en-CA"/>
              </w:rPr>
              <w:t>6422</w:t>
            </w:r>
          </w:p>
        </w:tc>
      </w:tr>
      <w:tr w:rsidR="00EE03DA" w:rsidRPr="00B14EC2" w14:paraId="47FB7281" w14:textId="77777777" w:rsidTr="00EE03DA">
        <w:trPr>
          <w:trHeight w:val="282"/>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3795ADFF" w14:textId="77777777" w:rsidR="00EE03DA" w:rsidRPr="00B14EC2" w:rsidRDefault="00EE03DA" w:rsidP="00EE03DA">
            <w:pPr>
              <w:pStyle w:val="NormalRaligned-1pt"/>
              <w:rPr>
                <w:lang w:val="en-CA"/>
              </w:rPr>
            </w:pPr>
            <w:r w:rsidRPr="00B14EC2">
              <w:rPr>
                <w:lang w:val="en-CA"/>
              </w:rPr>
              <w:t>% of TOTAL (Customer service requests/complaints</w:t>
            </w:r>
          </w:p>
        </w:tc>
        <w:tc>
          <w:tcPr>
            <w:tcW w:w="2400" w:type="dxa"/>
            <w:tcBorders>
              <w:top w:val="nil"/>
              <w:left w:val="nil"/>
              <w:bottom w:val="single" w:sz="4" w:space="0" w:color="auto"/>
              <w:right w:val="single" w:sz="4" w:space="0" w:color="auto"/>
            </w:tcBorders>
            <w:shd w:val="clear" w:color="auto" w:fill="auto"/>
            <w:noWrap/>
            <w:vAlign w:val="center"/>
            <w:hideMark/>
          </w:tcPr>
          <w:p w14:paraId="0440F22C" w14:textId="77777777" w:rsidR="00EE03DA" w:rsidRPr="00B14EC2" w:rsidRDefault="00EE03DA" w:rsidP="00AB70EF">
            <w:pPr>
              <w:pStyle w:val="Normalcentred"/>
              <w:rPr>
                <w:lang w:val="en-CA"/>
              </w:rPr>
            </w:pPr>
            <w:r w:rsidRPr="00B14EC2">
              <w:rPr>
                <w:lang w:val="en-CA"/>
              </w:rPr>
              <w:t>0.2</w:t>
            </w:r>
          </w:p>
        </w:tc>
        <w:tc>
          <w:tcPr>
            <w:tcW w:w="2060" w:type="dxa"/>
            <w:tcBorders>
              <w:top w:val="nil"/>
              <w:left w:val="nil"/>
              <w:bottom w:val="single" w:sz="4" w:space="0" w:color="auto"/>
              <w:right w:val="single" w:sz="4" w:space="0" w:color="auto"/>
            </w:tcBorders>
            <w:shd w:val="clear" w:color="auto" w:fill="auto"/>
            <w:noWrap/>
            <w:vAlign w:val="center"/>
            <w:hideMark/>
          </w:tcPr>
          <w:p w14:paraId="4A972FFD" w14:textId="77777777" w:rsidR="00EE03DA" w:rsidRPr="00B14EC2" w:rsidRDefault="00EE03DA" w:rsidP="00AB70EF">
            <w:pPr>
              <w:pStyle w:val="Normalcentred"/>
              <w:rPr>
                <w:lang w:val="en-CA"/>
              </w:rPr>
            </w:pPr>
            <w:r w:rsidRPr="00B14EC2">
              <w:rPr>
                <w:lang w:val="en-CA"/>
              </w:rPr>
              <w:t>0.3</w:t>
            </w:r>
          </w:p>
        </w:tc>
      </w:tr>
      <w:tr w:rsidR="00EE03DA" w:rsidRPr="00B14EC2" w14:paraId="5B618A91" w14:textId="77777777" w:rsidTr="00EE03DA">
        <w:trPr>
          <w:trHeight w:val="740"/>
        </w:trPr>
        <w:tc>
          <w:tcPr>
            <w:tcW w:w="5108" w:type="dxa"/>
            <w:tcBorders>
              <w:top w:val="nil"/>
              <w:left w:val="single" w:sz="4" w:space="0" w:color="auto"/>
              <w:bottom w:val="single" w:sz="4" w:space="0" w:color="auto"/>
              <w:right w:val="single" w:sz="4" w:space="0" w:color="auto"/>
            </w:tcBorders>
            <w:shd w:val="clear" w:color="auto" w:fill="auto"/>
            <w:vAlign w:val="center"/>
            <w:hideMark/>
          </w:tcPr>
          <w:p w14:paraId="1464981B" w14:textId="77777777" w:rsidR="00EE03DA" w:rsidRPr="00B14EC2" w:rsidRDefault="00EE03DA" w:rsidP="00EE03DA">
            <w:pPr>
              <w:pStyle w:val="NormalRaligned-1pt"/>
              <w:rPr>
                <w:lang w:val="en-CA"/>
              </w:rPr>
            </w:pPr>
            <w:r w:rsidRPr="00B14EC2">
              <w:rPr>
                <w:lang w:val="en-CA"/>
              </w:rPr>
              <w:t>(Animal - Customer service requests/complaints/per 1,000 residents</w:t>
            </w:r>
          </w:p>
        </w:tc>
        <w:tc>
          <w:tcPr>
            <w:tcW w:w="2400" w:type="dxa"/>
            <w:tcBorders>
              <w:top w:val="nil"/>
              <w:left w:val="nil"/>
              <w:bottom w:val="single" w:sz="4" w:space="0" w:color="auto"/>
              <w:right w:val="single" w:sz="4" w:space="0" w:color="auto"/>
            </w:tcBorders>
            <w:shd w:val="clear" w:color="auto" w:fill="auto"/>
            <w:noWrap/>
            <w:vAlign w:val="center"/>
            <w:hideMark/>
          </w:tcPr>
          <w:p w14:paraId="722C0418" w14:textId="77777777" w:rsidR="00EE03DA" w:rsidRPr="00B14EC2" w:rsidRDefault="00EE03DA" w:rsidP="00AB70EF">
            <w:pPr>
              <w:pStyle w:val="Normalcentred"/>
              <w:rPr>
                <w:lang w:val="en-CA"/>
              </w:rPr>
            </w:pPr>
            <w:r w:rsidRPr="00B14EC2">
              <w:rPr>
                <w:lang w:val="en-CA"/>
              </w:rPr>
              <w:t>11.5</w:t>
            </w:r>
          </w:p>
        </w:tc>
        <w:tc>
          <w:tcPr>
            <w:tcW w:w="2060" w:type="dxa"/>
            <w:tcBorders>
              <w:top w:val="nil"/>
              <w:left w:val="nil"/>
              <w:bottom w:val="single" w:sz="4" w:space="0" w:color="auto"/>
              <w:right w:val="single" w:sz="4" w:space="0" w:color="auto"/>
            </w:tcBorders>
            <w:shd w:val="clear" w:color="auto" w:fill="auto"/>
            <w:noWrap/>
            <w:vAlign w:val="center"/>
            <w:hideMark/>
          </w:tcPr>
          <w:p w14:paraId="1DA60714" w14:textId="77777777" w:rsidR="00EE03DA" w:rsidRPr="00B14EC2" w:rsidRDefault="00EE03DA" w:rsidP="00AB70EF">
            <w:pPr>
              <w:pStyle w:val="Normalcentred"/>
              <w:rPr>
                <w:lang w:val="en-CA"/>
              </w:rPr>
            </w:pPr>
            <w:r w:rsidRPr="00B14EC2">
              <w:rPr>
                <w:lang w:val="en-CA"/>
              </w:rPr>
              <w:t>14.3</w:t>
            </w:r>
          </w:p>
        </w:tc>
      </w:tr>
    </w:tbl>
    <w:p w14:paraId="7036414D" w14:textId="4979ACF7" w:rsidR="003C21ED" w:rsidRPr="00B14EC2" w:rsidRDefault="003C21ED">
      <w:pPr>
        <w:spacing w:after="0"/>
        <w:rPr>
          <w:b/>
          <w:bCs/>
          <w:noProof w:val="0"/>
          <w:lang w:val="en-CA" w:eastAsia="en-AU"/>
        </w:rPr>
      </w:pPr>
      <w:r w:rsidRPr="00B14EC2">
        <w:rPr>
          <w:noProof w:val="0"/>
          <w:lang w:val="en-CA"/>
        </w:rPr>
        <w:br w:type="page"/>
      </w:r>
    </w:p>
    <w:p w14:paraId="1D68EAB8" w14:textId="77777777" w:rsidR="00E6018B" w:rsidRPr="00B14EC2" w:rsidRDefault="003C21ED" w:rsidP="003A5F1B">
      <w:pPr>
        <w:pStyle w:val="Heading2-Appendices"/>
        <w:rPr>
          <w:lang w:val="en-CA"/>
        </w:rPr>
      </w:pPr>
      <w:bookmarkStart w:id="89" w:name="_Toc365566072"/>
      <w:r w:rsidRPr="00B14EC2">
        <w:rPr>
          <w:lang w:val="en-CA"/>
        </w:rPr>
        <w:lastRenderedPageBreak/>
        <w:t xml:space="preserve">Appendix 3 – </w:t>
      </w:r>
      <w:r w:rsidR="00E6018B" w:rsidRPr="00B14EC2">
        <w:rPr>
          <w:lang w:val="en-CA"/>
        </w:rPr>
        <w:t>Operational Information</w:t>
      </w:r>
      <w:bookmarkEnd w:id="89"/>
    </w:p>
    <w:p w14:paraId="47740E84" w14:textId="7F7427C6" w:rsidR="003C21ED" w:rsidRPr="00B14EC2" w:rsidRDefault="00E6018B" w:rsidP="00E6018B">
      <w:pPr>
        <w:pStyle w:val="Normalbold"/>
        <w:tabs>
          <w:tab w:val="left" w:pos="426"/>
        </w:tabs>
        <w:rPr>
          <w:noProof w:val="0"/>
          <w:lang w:val="en-CA"/>
        </w:rPr>
      </w:pPr>
      <w:r w:rsidRPr="00B14EC2">
        <w:rPr>
          <w:noProof w:val="0"/>
          <w:lang w:val="en-CA"/>
        </w:rPr>
        <w:t xml:space="preserve">1. </w:t>
      </w:r>
      <w:r w:rsidRPr="00B14EC2">
        <w:rPr>
          <w:noProof w:val="0"/>
          <w:lang w:val="en-CA"/>
        </w:rPr>
        <w:tab/>
      </w:r>
      <w:r w:rsidR="003C21ED" w:rsidRPr="00B14EC2">
        <w:rPr>
          <w:noProof w:val="0"/>
          <w:lang w:val="en-CA"/>
        </w:rPr>
        <w:t xml:space="preserve">Ongoing </w:t>
      </w:r>
      <w:r w:rsidR="002B70DF" w:rsidRPr="00B14EC2">
        <w:rPr>
          <w:noProof w:val="0"/>
          <w:lang w:val="en-CA"/>
        </w:rPr>
        <w:t xml:space="preserve">service </w:t>
      </w:r>
      <w:r w:rsidR="003C21ED" w:rsidRPr="00B14EC2">
        <w:rPr>
          <w:noProof w:val="0"/>
          <w:lang w:val="en-CA"/>
        </w:rPr>
        <w:t xml:space="preserve">compliance and </w:t>
      </w:r>
      <w:r w:rsidRPr="00B14EC2">
        <w:rPr>
          <w:noProof w:val="0"/>
          <w:lang w:val="en-CA"/>
        </w:rPr>
        <w:t>education</w:t>
      </w:r>
      <w:r w:rsidR="003C21ED" w:rsidRPr="00B14EC2">
        <w:rPr>
          <w:noProof w:val="0"/>
          <w:lang w:val="en-CA"/>
        </w:rPr>
        <w:t xml:space="preserve"> </w:t>
      </w:r>
      <w:r w:rsidR="002B70DF" w:rsidRPr="00B14EC2">
        <w:rPr>
          <w:noProof w:val="0"/>
          <w:lang w:val="en-CA"/>
        </w:rPr>
        <w:t>activities</w:t>
      </w:r>
    </w:p>
    <w:p w14:paraId="51A3A917" w14:textId="2C730F86" w:rsidR="007F503B" w:rsidRPr="00B14EC2" w:rsidRDefault="003C21ED">
      <w:pPr>
        <w:spacing w:after="0"/>
        <w:rPr>
          <w:noProof w:val="0"/>
          <w:lang w:val="en-CA"/>
        </w:rPr>
      </w:pPr>
      <w:r w:rsidRPr="00B14EC2">
        <w:rPr>
          <w:noProof w:val="0"/>
          <w:lang w:val="en-CA"/>
        </w:rPr>
        <w:t xml:space="preserve">The following provides a list of all the ongoing </w:t>
      </w:r>
      <w:r w:rsidR="00E6018B" w:rsidRPr="00B14EC2">
        <w:rPr>
          <w:noProof w:val="0"/>
          <w:lang w:val="en-CA"/>
        </w:rPr>
        <w:t>compliance</w:t>
      </w:r>
      <w:r w:rsidRPr="00B14EC2">
        <w:rPr>
          <w:noProof w:val="0"/>
          <w:lang w:val="en-CA"/>
        </w:rPr>
        <w:t xml:space="preserve"> and education activities associated with animal management </w:t>
      </w:r>
      <w:r w:rsidR="00E6018B" w:rsidRPr="00B14EC2">
        <w:rPr>
          <w:noProof w:val="0"/>
          <w:lang w:val="en-CA"/>
        </w:rPr>
        <w:t>services</w:t>
      </w:r>
      <w:r w:rsidRPr="00B14EC2">
        <w:rPr>
          <w:noProof w:val="0"/>
          <w:lang w:val="en-CA"/>
        </w:rPr>
        <w:t>.</w:t>
      </w:r>
    </w:p>
    <w:tbl>
      <w:tblPr>
        <w:tblpPr w:leftFromText="180" w:rightFromText="180" w:vertAnchor="text" w:horzAnchor="page" w:tblpX="1389" w:tblpY="1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50"/>
        <w:gridCol w:w="1934"/>
      </w:tblGrid>
      <w:tr w:rsidR="00D611AE" w:rsidRPr="00B14EC2" w14:paraId="78F5966C" w14:textId="77777777" w:rsidTr="00EE1642">
        <w:trPr>
          <w:tblHeader/>
        </w:trPr>
        <w:tc>
          <w:tcPr>
            <w:tcW w:w="7621" w:type="dxa"/>
            <w:shd w:val="clear" w:color="auto" w:fill="E6E6E6"/>
          </w:tcPr>
          <w:p w14:paraId="01A20A4F" w14:textId="77777777" w:rsidR="00D611AE" w:rsidRPr="00B14EC2" w:rsidRDefault="00D611AE" w:rsidP="00CA2B5B">
            <w:pPr>
              <w:pStyle w:val="Normal9ptBoldCentre"/>
              <w:framePr w:hSpace="0" w:wrap="auto" w:vAnchor="margin" w:hAnchor="text" w:xAlign="left" w:yAlign="inline"/>
              <w:rPr>
                <w:noProof w:val="0"/>
                <w:lang w:val="en-CA"/>
              </w:rPr>
            </w:pPr>
            <w:r w:rsidRPr="00B14EC2">
              <w:rPr>
                <w:noProof w:val="0"/>
                <w:lang w:val="en-CA"/>
              </w:rPr>
              <w:t>ACTIONS</w:t>
            </w:r>
          </w:p>
        </w:tc>
        <w:tc>
          <w:tcPr>
            <w:tcW w:w="1944" w:type="dxa"/>
            <w:shd w:val="clear" w:color="auto" w:fill="E6E6E6"/>
          </w:tcPr>
          <w:p w14:paraId="407238B0" w14:textId="227927FC" w:rsidR="00D611AE" w:rsidRPr="00B14EC2" w:rsidRDefault="00D611AE" w:rsidP="002346A3">
            <w:pPr>
              <w:pStyle w:val="Normal9ptBoldCentre"/>
              <w:framePr w:hSpace="0" w:wrap="auto" w:vAnchor="margin" w:hAnchor="text" w:xAlign="left" w:yAlign="inline"/>
              <w:rPr>
                <w:noProof w:val="0"/>
                <w:lang w:val="en-CA"/>
              </w:rPr>
            </w:pPr>
            <w:r w:rsidRPr="00B14EC2">
              <w:rPr>
                <w:noProof w:val="0"/>
                <w:lang w:val="en-CA"/>
              </w:rPr>
              <w:t xml:space="preserve">FREQUENCY </w:t>
            </w:r>
          </w:p>
        </w:tc>
      </w:tr>
      <w:tr w:rsidR="00D611AE" w:rsidRPr="00B14EC2" w14:paraId="3C752234" w14:textId="77777777" w:rsidTr="002346A3">
        <w:trPr>
          <w:trHeight w:val="385"/>
        </w:trPr>
        <w:tc>
          <w:tcPr>
            <w:tcW w:w="7621" w:type="dxa"/>
            <w:shd w:val="clear" w:color="auto" w:fill="E6E6E6"/>
          </w:tcPr>
          <w:p w14:paraId="0098946A" w14:textId="77777777" w:rsidR="00D611AE" w:rsidRPr="00B14EC2" w:rsidRDefault="00D611AE" w:rsidP="00CA2B5B">
            <w:pPr>
              <w:pStyle w:val="NormalTable10ptbold"/>
              <w:framePr w:hSpace="0" w:wrap="auto" w:vAnchor="margin" w:hAnchor="text" w:xAlign="left" w:yAlign="inline"/>
              <w:rPr>
                <w:noProof w:val="0"/>
                <w:lang w:val="en-CA"/>
              </w:rPr>
            </w:pPr>
            <w:r w:rsidRPr="00B14EC2">
              <w:rPr>
                <w:noProof w:val="0"/>
                <w:lang w:val="en-CA"/>
              </w:rPr>
              <w:t>Training of Authorised Officers and Service Management</w:t>
            </w:r>
          </w:p>
        </w:tc>
        <w:tc>
          <w:tcPr>
            <w:tcW w:w="1944" w:type="dxa"/>
            <w:shd w:val="clear" w:color="auto" w:fill="E6E6E6"/>
          </w:tcPr>
          <w:p w14:paraId="78825EA0" w14:textId="77777777" w:rsidR="00D611AE" w:rsidRPr="00B14EC2" w:rsidRDefault="00D611AE" w:rsidP="00CA2B5B">
            <w:pPr>
              <w:pStyle w:val="NormalTable10ptbold"/>
              <w:framePr w:hSpace="0" w:wrap="auto" w:vAnchor="margin" w:hAnchor="text" w:xAlign="left" w:yAlign="inline"/>
              <w:rPr>
                <w:noProof w:val="0"/>
                <w:lang w:val="en-CA"/>
              </w:rPr>
            </w:pPr>
          </w:p>
        </w:tc>
      </w:tr>
      <w:tr w:rsidR="005F68EA" w:rsidRPr="00B14EC2" w14:paraId="03290ABC" w14:textId="77777777" w:rsidTr="002346A3">
        <w:tc>
          <w:tcPr>
            <w:tcW w:w="7621" w:type="dxa"/>
            <w:shd w:val="clear" w:color="auto" w:fill="auto"/>
          </w:tcPr>
          <w:p w14:paraId="7CB3E80F" w14:textId="16C62C6A" w:rsidR="005F68EA" w:rsidRPr="00B14EC2" w:rsidRDefault="00182421" w:rsidP="005F68EA">
            <w:pPr>
              <w:pStyle w:val="NormalTable10ptbold"/>
              <w:framePr w:hSpace="0" w:wrap="auto" w:vAnchor="margin" w:hAnchor="text" w:xAlign="left" w:yAlign="inline"/>
              <w:rPr>
                <w:noProof w:val="0"/>
                <w:lang w:val="en-CA"/>
              </w:rPr>
            </w:pPr>
            <w:r>
              <w:rPr>
                <w:noProof w:val="0"/>
                <w:lang w:val="en-CA"/>
              </w:rPr>
              <w:t>Operational/Compliance a</w:t>
            </w:r>
            <w:r w:rsidR="005F68EA" w:rsidRPr="00B14EC2">
              <w:rPr>
                <w:noProof w:val="0"/>
                <w:lang w:val="en-CA"/>
              </w:rPr>
              <w:t>ctivities</w:t>
            </w:r>
          </w:p>
        </w:tc>
        <w:tc>
          <w:tcPr>
            <w:tcW w:w="1944" w:type="dxa"/>
          </w:tcPr>
          <w:p w14:paraId="1CDA70E0" w14:textId="77777777" w:rsidR="005F68EA" w:rsidRPr="00B14EC2" w:rsidRDefault="005F68EA" w:rsidP="00CA2B5B">
            <w:pPr>
              <w:pStyle w:val="NormalTable10pt"/>
              <w:framePr w:hSpace="0" w:wrap="auto" w:vAnchor="margin" w:hAnchor="text" w:xAlign="left" w:yAlign="inline"/>
              <w:rPr>
                <w:lang w:val="en-CA"/>
              </w:rPr>
            </w:pPr>
          </w:p>
        </w:tc>
      </w:tr>
      <w:tr w:rsidR="00D611AE" w:rsidRPr="00B14EC2" w14:paraId="43C40579" w14:textId="77777777" w:rsidTr="002346A3">
        <w:tc>
          <w:tcPr>
            <w:tcW w:w="7621" w:type="dxa"/>
            <w:shd w:val="clear" w:color="auto" w:fill="auto"/>
          </w:tcPr>
          <w:p w14:paraId="74ADF07E" w14:textId="77777777" w:rsidR="00D611AE" w:rsidRPr="00B14EC2" w:rsidRDefault="00D611AE" w:rsidP="005F68EA">
            <w:pPr>
              <w:pStyle w:val="Normalindent1-Table"/>
              <w:framePr w:hSpace="0" w:wrap="auto" w:vAnchor="margin" w:hAnchor="text" w:xAlign="left" w:yAlign="inline"/>
              <w:rPr>
                <w:noProof w:val="0"/>
                <w:lang w:val="en-CA"/>
              </w:rPr>
            </w:pPr>
            <w:r w:rsidRPr="00B14EC2">
              <w:rPr>
                <w:noProof w:val="0"/>
                <w:lang w:val="en-CA"/>
              </w:rPr>
              <w:t>Review Animal Management staff training requirements in line with operational requirements</w:t>
            </w:r>
          </w:p>
        </w:tc>
        <w:tc>
          <w:tcPr>
            <w:tcW w:w="1944" w:type="dxa"/>
          </w:tcPr>
          <w:p w14:paraId="4FEFF62D" w14:textId="77777777" w:rsidR="00D611AE" w:rsidRPr="00B14EC2" w:rsidRDefault="00D611AE" w:rsidP="00CA2B5B">
            <w:pPr>
              <w:pStyle w:val="NormalTable10pt"/>
              <w:framePr w:hSpace="0" w:wrap="auto" w:vAnchor="margin" w:hAnchor="text" w:xAlign="left" w:yAlign="inline"/>
              <w:rPr>
                <w:lang w:val="en-CA"/>
              </w:rPr>
            </w:pPr>
            <w:r w:rsidRPr="00B14EC2">
              <w:rPr>
                <w:lang w:val="en-CA"/>
              </w:rPr>
              <w:t>Annual</w:t>
            </w:r>
          </w:p>
        </w:tc>
      </w:tr>
      <w:tr w:rsidR="00CA2B5B" w:rsidRPr="00B14EC2" w14:paraId="78B07DBA" w14:textId="77777777" w:rsidTr="002346A3">
        <w:tc>
          <w:tcPr>
            <w:tcW w:w="7621" w:type="dxa"/>
            <w:shd w:val="clear" w:color="auto" w:fill="auto"/>
          </w:tcPr>
          <w:p w14:paraId="2CA01FEA" w14:textId="75261DE8" w:rsidR="00CA2B5B" w:rsidRPr="00B14EC2" w:rsidRDefault="00CA2B5B" w:rsidP="005F68EA">
            <w:pPr>
              <w:pStyle w:val="Normalindent1-Table"/>
              <w:framePr w:hSpace="0" w:wrap="auto" w:vAnchor="margin" w:hAnchor="text" w:xAlign="left" w:yAlign="inline"/>
              <w:rPr>
                <w:noProof w:val="0"/>
                <w:lang w:val="en-CA"/>
              </w:rPr>
            </w:pPr>
            <w:r w:rsidRPr="00B14EC2">
              <w:rPr>
                <w:noProof w:val="0"/>
                <w:lang w:val="en-CA"/>
              </w:rPr>
              <w:t xml:space="preserve">Attendance at conferences, regional networking meetings, </w:t>
            </w:r>
            <w:proofErr w:type="gramStart"/>
            <w:r w:rsidRPr="00B14EC2">
              <w:rPr>
                <w:noProof w:val="0"/>
                <w:lang w:val="en-CA"/>
              </w:rPr>
              <w:t>training</w:t>
            </w:r>
            <w:proofErr w:type="gramEnd"/>
            <w:r w:rsidRPr="00B14EC2">
              <w:rPr>
                <w:noProof w:val="0"/>
                <w:lang w:val="en-CA"/>
              </w:rPr>
              <w:t xml:space="preserve"> and information workshops</w:t>
            </w:r>
          </w:p>
        </w:tc>
        <w:tc>
          <w:tcPr>
            <w:tcW w:w="1944" w:type="dxa"/>
          </w:tcPr>
          <w:p w14:paraId="15F5259C" w14:textId="52563F3F" w:rsidR="00CA2B5B" w:rsidRPr="00B14EC2" w:rsidRDefault="00CA2B5B" w:rsidP="00CA2B5B">
            <w:pPr>
              <w:pStyle w:val="NormalTable10pt"/>
              <w:framePr w:hSpace="0" w:wrap="auto" w:vAnchor="margin" w:hAnchor="text" w:xAlign="left" w:yAlign="inline"/>
              <w:rPr>
                <w:lang w:val="en-CA"/>
              </w:rPr>
            </w:pPr>
            <w:r w:rsidRPr="00B14EC2">
              <w:rPr>
                <w:lang w:val="en-CA"/>
              </w:rPr>
              <w:t>Annual</w:t>
            </w:r>
          </w:p>
        </w:tc>
      </w:tr>
      <w:tr w:rsidR="00D611AE" w:rsidRPr="00B14EC2" w14:paraId="0BB673E8" w14:textId="77777777" w:rsidTr="002346A3">
        <w:tc>
          <w:tcPr>
            <w:tcW w:w="7621" w:type="dxa"/>
            <w:shd w:val="clear" w:color="auto" w:fill="auto"/>
          </w:tcPr>
          <w:p w14:paraId="5212C6BA" w14:textId="77777777" w:rsidR="00D611AE" w:rsidRPr="00B14EC2" w:rsidRDefault="00D611AE" w:rsidP="005F68EA">
            <w:pPr>
              <w:pStyle w:val="Normalindent1-Table"/>
              <w:framePr w:hSpace="0" w:wrap="auto" w:vAnchor="margin" w:hAnchor="text" w:xAlign="left" w:yAlign="inline"/>
              <w:rPr>
                <w:noProof w:val="0"/>
                <w:lang w:val="en-CA"/>
              </w:rPr>
            </w:pPr>
            <w:r w:rsidRPr="00B14EC2">
              <w:rPr>
                <w:noProof w:val="0"/>
                <w:lang w:val="en-CA"/>
              </w:rPr>
              <w:t>Maintain accurate staff training register</w:t>
            </w:r>
          </w:p>
        </w:tc>
        <w:tc>
          <w:tcPr>
            <w:tcW w:w="1944" w:type="dxa"/>
          </w:tcPr>
          <w:p w14:paraId="355EAA42" w14:textId="77777777" w:rsidR="00D611AE" w:rsidRPr="00B14EC2" w:rsidRDefault="00D611AE" w:rsidP="00CA2B5B">
            <w:pPr>
              <w:pStyle w:val="NormalTable10pt"/>
              <w:framePr w:hSpace="0" w:wrap="auto" w:vAnchor="margin" w:hAnchor="text" w:xAlign="left" w:yAlign="inline"/>
              <w:rPr>
                <w:lang w:val="en-CA"/>
              </w:rPr>
            </w:pPr>
            <w:r w:rsidRPr="00B14EC2">
              <w:rPr>
                <w:lang w:val="en-CA"/>
              </w:rPr>
              <w:t>Ongoing</w:t>
            </w:r>
          </w:p>
        </w:tc>
      </w:tr>
      <w:tr w:rsidR="00D611AE" w:rsidRPr="00B14EC2" w14:paraId="3D763298" w14:textId="77777777" w:rsidTr="002346A3">
        <w:tc>
          <w:tcPr>
            <w:tcW w:w="7621" w:type="dxa"/>
            <w:shd w:val="clear" w:color="auto" w:fill="auto"/>
          </w:tcPr>
          <w:p w14:paraId="71893B28" w14:textId="77777777" w:rsidR="00D611AE" w:rsidRPr="00B14EC2" w:rsidRDefault="00D611AE" w:rsidP="005F68EA">
            <w:pPr>
              <w:pStyle w:val="Normalindent1-Table"/>
              <w:framePr w:hSpace="0" w:wrap="auto" w:vAnchor="margin" w:hAnchor="text" w:xAlign="left" w:yAlign="inline"/>
              <w:rPr>
                <w:noProof w:val="0"/>
                <w:lang w:val="en-CA"/>
              </w:rPr>
            </w:pPr>
            <w:r w:rsidRPr="00B14EC2">
              <w:rPr>
                <w:noProof w:val="0"/>
                <w:lang w:val="en-CA"/>
              </w:rPr>
              <w:t>Identify additional training requirements in response to changing service demands</w:t>
            </w:r>
          </w:p>
        </w:tc>
        <w:tc>
          <w:tcPr>
            <w:tcW w:w="1944" w:type="dxa"/>
          </w:tcPr>
          <w:p w14:paraId="38AF705B" w14:textId="77777777" w:rsidR="00D611AE" w:rsidRPr="00B14EC2" w:rsidRDefault="00D611AE" w:rsidP="00CA2B5B">
            <w:pPr>
              <w:pStyle w:val="NormalTable10pt"/>
              <w:framePr w:hSpace="0" w:wrap="auto" w:vAnchor="margin" w:hAnchor="text" w:xAlign="left" w:yAlign="inline"/>
              <w:rPr>
                <w:lang w:val="en-CA"/>
              </w:rPr>
            </w:pPr>
            <w:r w:rsidRPr="00B14EC2">
              <w:rPr>
                <w:lang w:val="en-CA"/>
              </w:rPr>
              <w:t>Annual</w:t>
            </w:r>
          </w:p>
        </w:tc>
      </w:tr>
      <w:tr w:rsidR="00D611AE" w:rsidRPr="00B14EC2" w14:paraId="20C99B94" w14:textId="77777777" w:rsidTr="002346A3">
        <w:tc>
          <w:tcPr>
            <w:tcW w:w="7621" w:type="dxa"/>
            <w:shd w:val="clear" w:color="auto" w:fill="auto"/>
          </w:tcPr>
          <w:p w14:paraId="7A7FBB65" w14:textId="77777777" w:rsidR="00D611AE" w:rsidRPr="00B14EC2" w:rsidRDefault="00D611AE" w:rsidP="005F68EA">
            <w:pPr>
              <w:pStyle w:val="Normalindent1-Table"/>
              <w:framePr w:hSpace="0" w:wrap="auto" w:vAnchor="margin" w:hAnchor="text" w:xAlign="left" w:yAlign="inline"/>
              <w:rPr>
                <w:noProof w:val="0"/>
                <w:lang w:val="en-CA"/>
              </w:rPr>
            </w:pPr>
            <w:r w:rsidRPr="00B14EC2">
              <w:rPr>
                <w:noProof w:val="0"/>
                <w:lang w:val="en-CA"/>
              </w:rPr>
              <w:t>Review policies and procedures</w:t>
            </w:r>
          </w:p>
        </w:tc>
        <w:tc>
          <w:tcPr>
            <w:tcW w:w="1944" w:type="dxa"/>
          </w:tcPr>
          <w:p w14:paraId="11450B27" w14:textId="77777777" w:rsidR="00D611AE" w:rsidRPr="00B14EC2" w:rsidRDefault="00D611AE" w:rsidP="00CA2B5B">
            <w:pPr>
              <w:pStyle w:val="NormalTable10pt"/>
              <w:framePr w:hSpace="0" w:wrap="auto" w:vAnchor="margin" w:hAnchor="text" w:xAlign="left" w:yAlign="inline"/>
              <w:rPr>
                <w:lang w:val="en-CA"/>
              </w:rPr>
            </w:pPr>
            <w:r w:rsidRPr="00B14EC2">
              <w:rPr>
                <w:lang w:val="en-CA"/>
              </w:rPr>
              <w:t>As required</w:t>
            </w:r>
          </w:p>
        </w:tc>
      </w:tr>
      <w:tr w:rsidR="00D611AE" w:rsidRPr="00B14EC2" w14:paraId="59CBA6B9" w14:textId="77777777" w:rsidTr="002346A3">
        <w:tc>
          <w:tcPr>
            <w:tcW w:w="7621" w:type="dxa"/>
            <w:tcBorders>
              <w:bottom w:val="single" w:sz="4" w:space="0" w:color="auto"/>
            </w:tcBorders>
            <w:shd w:val="clear" w:color="auto" w:fill="auto"/>
          </w:tcPr>
          <w:p w14:paraId="71625062" w14:textId="128CBAED" w:rsidR="00D611AE" w:rsidRPr="00B14EC2" w:rsidRDefault="00D611AE" w:rsidP="005F68EA">
            <w:pPr>
              <w:pStyle w:val="Normalindent1-Table"/>
              <w:framePr w:hSpace="0" w:wrap="auto" w:vAnchor="margin" w:hAnchor="text" w:xAlign="left" w:yAlign="inline"/>
              <w:rPr>
                <w:noProof w:val="0"/>
                <w:lang w:val="en-CA"/>
              </w:rPr>
            </w:pPr>
            <w:r w:rsidRPr="00B14EC2">
              <w:rPr>
                <w:noProof w:val="0"/>
                <w:lang w:val="en-CA"/>
              </w:rPr>
              <w:t xml:space="preserve">Review Emergency Animal </w:t>
            </w:r>
            <w:r w:rsidR="00D72B64">
              <w:rPr>
                <w:noProof w:val="0"/>
                <w:lang w:val="en-CA"/>
              </w:rPr>
              <w:t>M</w:t>
            </w:r>
            <w:r w:rsidRPr="00B14EC2">
              <w:rPr>
                <w:noProof w:val="0"/>
                <w:lang w:val="en-CA"/>
              </w:rPr>
              <w:t xml:space="preserve">anagement </w:t>
            </w:r>
            <w:r w:rsidR="00D72B64">
              <w:rPr>
                <w:noProof w:val="0"/>
                <w:lang w:val="en-CA"/>
              </w:rPr>
              <w:t>P</w:t>
            </w:r>
            <w:r w:rsidRPr="00B14EC2">
              <w:rPr>
                <w:noProof w:val="0"/>
                <w:lang w:val="en-CA"/>
              </w:rPr>
              <w:t>lan</w:t>
            </w:r>
          </w:p>
        </w:tc>
        <w:tc>
          <w:tcPr>
            <w:tcW w:w="1944" w:type="dxa"/>
            <w:tcBorders>
              <w:bottom w:val="single" w:sz="4" w:space="0" w:color="auto"/>
            </w:tcBorders>
          </w:tcPr>
          <w:p w14:paraId="63B2B4B6" w14:textId="77777777" w:rsidR="00D611AE" w:rsidRPr="00B14EC2" w:rsidRDefault="00D611AE" w:rsidP="00CA2B5B">
            <w:pPr>
              <w:pStyle w:val="NormalTable10pt"/>
              <w:framePr w:hSpace="0" w:wrap="auto" w:vAnchor="margin" w:hAnchor="text" w:xAlign="left" w:yAlign="inline"/>
              <w:rPr>
                <w:lang w:val="en-CA"/>
              </w:rPr>
            </w:pPr>
            <w:r w:rsidRPr="00B14EC2">
              <w:rPr>
                <w:lang w:val="en-CA"/>
              </w:rPr>
              <w:t>As required</w:t>
            </w:r>
          </w:p>
        </w:tc>
      </w:tr>
      <w:tr w:rsidR="00D611AE" w:rsidRPr="00B14EC2" w14:paraId="4F7E958B" w14:textId="77777777" w:rsidTr="002346A3">
        <w:trPr>
          <w:trHeight w:val="415"/>
        </w:trPr>
        <w:tc>
          <w:tcPr>
            <w:tcW w:w="7621" w:type="dxa"/>
            <w:shd w:val="clear" w:color="auto" w:fill="E6E6E6"/>
          </w:tcPr>
          <w:p w14:paraId="74C7E3AA" w14:textId="77777777" w:rsidR="00D611AE" w:rsidRPr="00B14EC2" w:rsidRDefault="00D611AE" w:rsidP="00CA2B5B">
            <w:pPr>
              <w:pStyle w:val="NormalTable10ptbold"/>
              <w:framePr w:hSpace="0" w:wrap="auto" w:vAnchor="margin" w:hAnchor="text" w:xAlign="left" w:yAlign="inline"/>
              <w:rPr>
                <w:noProof w:val="0"/>
                <w:lang w:val="en-CA"/>
              </w:rPr>
            </w:pPr>
            <w:r w:rsidRPr="00B14EC2">
              <w:rPr>
                <w:noProof w:val="0"/>
                <w:lang w:val="en-CA"/>
              </w:rPr>
              <w:t>Registration and identification</w:t>
            </w:r>
          </w:p>
        </w:tc>
        <w:tc>
          <w:tcPr>
            <w:tcW w:w="1944" w:type="dxa"/>
            <w:shd w:val="clear" w:color="auto" w:fill="E6E6E6"/>
          </w:tcPr>
          <w:p w14:paraId="3375F682" w14:textId="77777777" w:rsidR="00D611AE" w:rsidRPr="00B14EC2" w:rsidRDefault="00D611AE" w:rsidP="00CA2B5B">
            <w:pPr>
              <w:pStyle w:val="NormalTable10ptbold"/>
              <w:framePr w:hSpace="0" w:wrap="auto" w:vAnchor="margin" w:hAnchor="text" w:xAlign="left" w:yAlign="inline"/>
              <w:rPr>
                <w:noProof w:val="0"/>
                <w:lang w:val="en-CA"/>
              </w:rPr>
            </w:pPr>
          </w:p>
        </w:tc>
      </w:tr>
      <w:tr w:rsidR="005F68EA" w:rsidRPr="00B14EC2" w14:paraId="17F18BE8" w14:textId="77777777" w:rsidTr="002346A3">
        <w:tc>
          <w:tcPr>
            <w:tcW w:w="7621" w:type="dxa"/>
            <w:shd w:val="clear" w:color="auto" w:fill="auto"/>
          </w:tcPr>
          <w:p w14:paraId="7C8576DA" w14:textId="1ECDF38F" w:rsidR="005F68EA" w:rsidRPr="00B14EC2" w:rsidRDefault="00182421" w:rsidP="005F68EA">
            <w:pPr>
              <w:pStyle w:val="NormalTable10ptbold"/>
              <w:framePr w:hSpace="0" w:wrap="auto" w:vAnchor="margin" w:hAnchor="text" w:xAlign="left" w:yAlign="inline"/>
              <w:rPr>
                <w:noProof w:val="0"/>
                <w:lang w:val="en-CA"/>
              </w:rPr>
            </w:pPr>
            <w:r>
              <w:rPr>
                <w:noProof w:val="0"/>
                <w:lang w:val="en-CA"/>
              </w:rPr>
              <w:t>Information/Education a</w:t>
            </w:r>
            <w:r w:rsidR="005F68EA" w:rsidRPr="00B14EC2">
              <w:rPr>
                <w:noProof w:val="0"/>
                <w:lang w:val="en-CA"/>
              </w:rPr>
              <w:t>ctivities</w:t>
            </w:r>
          </w:p>
        </w:tc>
        <w:tc>
          <w:tcPr>
            <w:tcW w:w="1944" w:type="dxa"/>
          </w:tcPr>
          <w:p w14:paraId="272D826E" w14:textId="77777777" w:rsidR="005F68EA" w:rsidRPr="00B14EC2" w:rsidRDefault="005F68EA" w:rsidP="00CA2B5B">
            <w:pPr>
              <w:pStyle w:val="NormalTable10pt"/>
              <w:framePr w:hSpace="0" w:wrap="auto" w:vAnchor="margin" w:hAnchor="text" w:xAlign="left" w:yAlign="inline"/>
              <w:rPr>
                <w:lang w:val="en-CA"/>
              </w:rPr>
            </w:pPr>
          </w:p>
        </w:tc>
      </w:tr>
      <w:tr w:rsidR="005F68EA" w:rsidRPr="00B14EC2" w14:paraId="2F1B930B" w14:textId="77777777" w:rsidTr="002346A3">
        <w:tc>
          <w:tcPr>
            <w:tcW w:w="7621" w:type="dxa"/>
            <w:shd w:val="clear" w:color="auto" w:fill="auto"/>
          </w:tcPr>
          <w:p w14:paraId="463BD7CD" w14:textId="68A03097" w:rsidR="005F68EA" w:rsidRPr="00B14EC2" w:rsidRDefault="00D72B64" w:rsidP="005F68EA">
            <w:pPr>
              <w:pStyle w:val="Normalindent1-Table"/>
              <w:framePr w:hSpace="0" w:wrap="auto" w:vAnchor="margin" w:hAnchor="text" w:xAlign="left" w:yAlign="inline"/>
              <w:rPr>
                <w:noProof w:val="0"/>
                <w:lang w:val="en-CA"/>
              </w:rPr>
            </w:pPr>
            <w:r>
              <w:rPr>
                <w:noProof w:val="0"/>
                <w:lang w:val="en-CA"/>
              </w:rPr>
              <w:t>Information on C</w:t>
            </w:r>
            <w:r w:rsidR="005F68EA" w:rsidRPr="00B14EC2">
              <w:rPr>
                <w:noProof w:val="0"/>
                <w:lang w:val="en-CA"/>
              </w:rPr>
              <w:t>ouncil</w:t>
            </w:r>
            <w:r>
              <w:rPr>
                <w:noProof w:val="0"/>
                <w:lang w:val="en-CA"/>
              </w:rPr>
              <w:t>’s</w:t>
            </w:r>
            <w:r w:rsidR="005F68EA" w:rsidRPr="00B14EC2">
              <w:rPr>
                <w:noProof w:val="0"/>
                <w:lang w:val="en-CA"/>
              </w:rPr>
              <w:t xml:space="preserve"> website updated</w:t>
            </w:r>
          </w:p>
        </w:tc>
        <w:tc>
          <w:tcPr>
            <w:tcW w:w="1944" w:type="dxa"/>
          </w:tcPr>
          <w:p w14:paraId="00D2B94E" w14:textId="3AD6AF9C" w:rsidR="005F68EA" w:rsidRPr="00B14EC2" w:rsidRDefault="00D72B64" w:rsidP="005F68EA">
            <w:pPr>
              <w:pStyle w:val="NormalTable10pt"/>
              <w:framePr w:hSpace="0" w:wrap="auto" w:vAnchor="margin" w:hAnchor="text" w:xAlign="left" w:yAlign="inline"/>
              <w:rPr>
                <w:lang w:val="en-CA"/>
              </w:rPr>
            </w:pPr>
            <w:r>
              <w:rPr>
                <w:lang w:val="en-CA"/>
              </w:rPr>
              <w:t>Annual / as required</w:t>
            </w:r>
          </w:p>
        </w:tc>
      </w:tr>
      <w:tr w:rsidR="005F68EA" w:rsidRPr="00B14EC2" w14:paraId="5384CFF2" w14:textId="77777777" w:rsidTr="002346A3">
        <w:tc>
          <w:tcPr>
            <w:tcW w:w="7621" w:type="dxa"/>
            <w:shd w:val="clear" w:color="auto" w:fill="auto"/>
          </w:tcPr>
          <w:p w14:paraId="084B23B5" w14:textId="552DF650" w:rsidR="005F68EA" w:rsidRPr="00B14EC2" w:rsidRDefault="005F68EA" w:rsidP="005F68EA">
            <w:pPr>
              <w:pStyle w:val="Normalindent1-Table"/>
              <w:framePr w:hSpace="0" w:wrap="auto" w:vAnchor="margin" w:hAnchor="text" w:xAlign="left" w:yAlign="inline"/>
              <w:rPr>
                <w:rFonts w:ascii="Times" w:hAnsi="Times" w:cs="Times"/>
                <w:noProof w:val="0"/>
                <w:sz w:val="24"/>
                <w:szCs w:val="24"/>
                <w:lang w:val="en-CA"/>
              </w:rPr>
            </w:pPr>
            <w:r w:rsidRPr="00B14EC2">
              <w:rPr>
                <w:noProof w:val="0"/>
                <w:lang w:val="en-CA"/>
              </w:rPr>
              <w:t xml:space="preserve">Information sent to new residents as part of welcome kit </w:t>
            </w:r>
          </w:p>
        </w:tc>
        <w:tc>
          <w:tcPr>
            <w:tcW w:w="1944" w:type="dxa"/>
          </w:tcPr>
          <w:p w14:paraId="2E24C420" w14:textId="21355B7F" w:rsidR="005F68EA" w:rsidRPr="00B14EC2" w:rsidRDefault="00182421" w:rsidP="005F68EA">
            <w:pPr>
              <w:pStyle w:val="Normal-1pt"/>
              <w:framePr w:hSpace="0" w:wrap="auto" w:vAnchor="margin" w:hAnchor="text" w:xAlign="left" w:yAlign="inline"/>
              <w:rPr>
                <w:noProof w:val="0"/>
                <w:lang w:val="en-CA"/>
              </w:rPr>
            </w:pPr>
            <w:r>
              <w:rPr>
                <w:noProof w:val="0"/>
                <w:lang w:val="en-CA"/>
              </w:rPr>
              <w:t>monthly</w:t>
            </w:r>
          </w:p>
        </w:tc>
      </w:tr>
      <w:tr w:rsidR="005F68EA" w:rsidRPr="00B14EC2" w14:paraId="23F8EE01" w14:textId="77777777" w:rsidTr="002346A3">
        <w:tc>
          <w:tcPr>
            <w:tcW w:w="7621" w:type="dxa"/>
            <w:shd w:val="clear" w:color="auto" w:fill="auto"/>
          </w:tcPr>
          <w:p w14:paraId="38254337" w14:textId="2FB0397E" w:rsidR="005F68EA" w:rsidRPr="00B14EC2" w:rsidRDefault="00182421" w:rsidP="005F68EA">
            <w:pPr>
              <w:pStyle w:val="NormalTable10ptbold"/>
              <w:framePr w:hSpace="0" w:wrap="auto" w:vAnchor="margin" w:hAnchor="text" w:xAlign="left" w:yAlign="inline"/>
              <w:rPr>
                <w:noProof w:val="0"/>
                <w:lang w:val="en-CA"/>
              </w:rPr>
            </w:pPr>
            <w:r>
              <w:rPr>
                <w:noProof w:val="0"/>
                <w:lang w:val="en-CA"/>
              </w:rPr>
              <w:t>Operational/Compliance a</w:t>
            </w:r>
            <w:r w:rsidR="005F68EA" w:rsidRPr="00B14EC2">
              <w:rPr>
                <w:noProof w:val="0"/>
                <w:lang w:val="en-CA"/>
              </w:rPr>
              <w:t>ctivities</w:t>
            </w:r>
          </w:p>
        </w:tc>
        <w:tc>
          <w:tcPr>
            <w:tcW w:w="1944" w:type="dxa"/>
          </w:tcPr>
          <w:p w14:paraId="08905426" w14:textId="77777777" w:rsidR="005F68EA" w:rsidRPr="00B14EC2" w:rsidRDefault="005F68EA" w:rsidP="005F68EA">
            <w:pPr>
              <w:pStyle w:val="NormalTable10pt"/>
              <w:framePr w:hSpace="0" w:wrap="auto" w:vAnchor="margin" w:hAnchor="text" w:xAlign="left" w:yAlign="inline"/>
              <w:rPr>
                <w:lang w:val="en-CA"/>
              </w:rPr>
            </w:pPr>
          </w:p>
        </w:tc>
      </w:tr>
      <w:tr w:rsidR="005F68EA" w:rsidRPr="00B14EC2" w14:paraId="142D7661" w14:textId="77777777" w:rsidTr="002346A3">
        <w:tc>
          <w:tcPr>
            <w:tcW w:w="7621" w:type="dxa"/>
            <w:shd w:val="clear" w:color="auto" w:fill="auto"/>
          </w:tcPr>
          <w:p w14:paraId="6EE3FA94" w14:textId="792A89E4" w:rsidR="005F68EA" w:rsidRPr="00B14EC2" w:rsidRDefault="005F68EA" w:rsidP="005F68EA">
            <w:pPr>
              <w:pStyle w:val="Normalindent1-Table"/>
              <w:framePr w:hSpace="0" w:wrap="auto" w:vAnchor="margin" w:hAnchor="text" w:xAlign="left" w:yAlign="inline"/>
              <w:rPr>
                <w:noProof w:val="0"/>
                <w:lang w:val="en-CA"/>
              </w:rPr>
            </w:pPr>
            <w:r w:rsidRPr="00B14EC2">
              <w:rPr>
                <w:noProof w:val="0"/>
                <w:lang w:val="en-CA"/>
              </w:rPr>
              <w:t xml:space="preserve">Annual registration </w:t>
            </w:r>
            <w:r w:rsidR="00FB181E" w:rsidRPr="00B14EC2">
              <w:rPr>
                <w:noProof w:val="0"/>
                <w:lang w:val="en-CA"/>
              </w:rPr>
              <w:t>door knock</w:t>
            </w:r>
          </w:p>
        </w:tc>
        <w:tc>
          <w:tcPr>
            <w:tcW w:w="1944" w:type="dxa"/>
          </w:tcPr>
          <w:p w14:paraId="3B10F255" w14:textId="76267E6E" w:rsidR="005F68EA" w:rsidRPr="00B14EC2" w:rsidRDefault="00F62AD1" w:rsidP="005F68EA">
            <w:pPr>
              <w:pStyle w:val="NormalTable10pt"/>
              <w:framePr w:hSpace="0" w:wrap="auto" w:vAnchor="margin" w:hAnchor="text" w:xAlign="left" w:yAlign="inline"/>
              <w:rPr>
                <w:lang w:val="en-CA"/>
              </w:rPr>
            </w:pPr>
            <w:r>
              <w:rPr>
                <w:lang w:val="en-CA"/>
              </w:rPr>
              <w:t>Annual</w:t>
            </w:r>
          </w:p>
        </w:tc>
      </w:tr>
      <w:tr w:rsidR="005F68EA" w:rsidRPr="00B14EC2" w14:paraId="59DEE04D" w14:textId="77777777" w:rsidTr="002346A3">
        <w:tc>
          <w:tcPr>
            <w:tcW w:w="7621" w:type="dxa"/>
            <w:shd w:val="clear" w:color="auto" w:fill="auto"/>
          </w:tcPr>
          <w:p w14:paraId="23DB2AE9" w14:textId="5EE9111A" w:rsidR="005F68EA" w:rsidRPr="00B14EC2" w:rsidRDefault="005F68EA" w:rsidP="005F68EA">
            <w:pPr>
              <w:pStyle w:val="Normalindent1-Table"/>
              <w:framePr w:hSpace="0" w:wrap="auto" w:vAnchor="margin" w:hAnchor="text" w:xAlign="left" w:yAlign="inline"/>
              <w:rPr>
                <w:noProof w:val="0"/>
                <w:lang w:val="en-CA"/>
              </w:rPr>
            </w:pPr>
            <w:r w:rsidRPr="00B14EC2">
              <w:rPr>
                <w:noProof w:val="0"/>
                <w:lang w:val="en-CA"/>
              </w:rPr>
              <w:t>Annual cat and dog registration renewals including follow</w:t>
            </w:r>
            <w:r w:rsidR="002C3622">
              <w:rPr>
                <w:noProof w:val="0"/>
                <w:lang w:val="en-CA"/>
              </w:rPr>
              <w:t xml:space="preserve"> </w:t>
            </w:r>
            <w:r w:rsidRPr="00B14EC2">
              <w:rPr>
                <w:noProof w:val="0"/>
                <w:lang w:val="en-CA"/>
              </w:rPr>
              <w:t>up notifications, media coverage etc.</w:t>
            </w:r>
          </w:p>
        </w:tc>
        <w:tc>
          <w:tcPr>
            <w:tcW w:w="1944" w:type="dxa"/>
          </w:tcPr>
          <w:p w14:paraId="2A09ED3C" w14:textId="5645F485" w:rsidR="005F68EA" w:rsidRPr="00B14EC2" w:rsidRDefault="00F62AD1" w:rsidP="005F68EA">
            <w:pPr>
              <w:pStyle w:val="NormalTable10pt"/>
              <w:framePr w:hSpace="0" w:wrap="auto" w:vAnchor="margin" w:hAnchor="text" w:xAlign="left" w:yAlign="inline"/>
              <w:rPr>
                <w:lang w:val="en-CA"/>
              </w:rPr>
            </w:pPr>
            <w:r>
              <w:rPr>
                <w:lang w:val="en-CA"/>
              </w:rPr>
              <w:t>Annual</w:t>
            </w:r>
          </w:p>
        </w:tc>
      </w:tr>
      <w:tr w:rsidR="005F68EA" w:rsidRPr="00B14EC2" w14:paraId="1EFBD8E6" w14:textId="77777777" w:rsidTr="002346A3">
        <w:tc>
          <w:tcPr>
            <w:tcW w:w="7621" w:type="dxa"/>
            <w:tcBorders>
              <w:bottom w:val="single" w:sz="4" w:space="0" w:color="auto"/>
            </w:tcBorders>
            <w:shd w:val="clear" w:color="auto" w:fill="auto"/>
          </w:tcPr>
          <w:p w14:paraId="288C2F28" w14:textId="5E77123A" w:rsidR="005F68EA" w:rsidRPr="00B14EC2" w:rsidRDefault="005F68EA" w:rsidP="005F68EA">
            <w:pPr>
              <w:pStyle w:val="Normalindent1-Table"/>
              <w:framePr w:hSpace="0" w:wrap="auto" w:vAnchor="margin" w:hAnchor="text" w:xAlign="left" w:yAlign="inline"/>
              <w:rPr>
                <w:rFonts w:ascii="Times" w:hAnsi="Times" w:cs="Times"/>
                <w:noProof w:val="0"/>
                <w:sz w:val="24"/>
                <w:szCs w:val="24"/>
                <w:lang w:val="en-CA"/>
              </w:rPr>
            </w:pPr>
            <w:r w:rsidRPr="00B14EC2">
              <w:rPr>
                <w:noProof w:val="0"/>
                <w:lang w:val="en-CA"/>
              </w:rPr>
              <w:t>Cross referencing of microchip databases wi</w:t>
            </w:r>
            <w:r w:rsidR="00D72B64">
              <w:rPr>
                <w:noProof w:val="0"/>
                <w:lang w:val="en-CA"/>
              </w:rPr>
              <w:t>th C</w:t>
            </w:r>
            <w:r w:rsidRPr="00B14EC2">
              <w:rPr>
                <w:noProof w:val="0"/>
                <w:lang w:val="en-CA"/>
              </w:rPr>
              <w:t xml:space="preserve">ouncil’s animal registration database </w:t>
            </w:r>
          </w:p>
        </w:tc>
        <w:tc>
          <w:tcPr>
            <w:tcW w:w="1944" w:type="dxa"/>
            <w:tcBorders>
              <w:bottom w:val="single" w:sz="4" w:space="0" w:color="auto"/>
            </w:tcBorders>
          </w:tcPr>
          <w:p w14:paraId="24F9D20C" w14:textId="6CF2BEA9" w:rsidR="005F68EA" w:rsidRPr="00B14EC2" w:rsidRDefault="005F68EA" w:rsidP="005F68EA">
            <w:pPr>
              <w:pStyle w:val="NormalTable10pt"/>
              <w:framePr w:hSpace="0" w:wrap="auto" w:vAnchor="margin" w:hAnchor="text" w:xAlign="left" w:yAlign="inline"/>
              <w:rPr>
                <w:lang w:val="en-CA"/>
              </w:rPr>
            </w:pPr>
            <w:r w:rsidRPr="00B14EC2">
              <w:rPr>
                <w:lang w:val="en-CA"/>
              </w:rPr>
              <w:t>Bi annual</w:t>
            </w:r>
          </w:p>
        </w:tc>
      </w:tr>
      <w:tr w:rsidR="005F68EA" w:rsidRPr="00B14EC2" w14:paraId="2114558A" w14:textId="77777777" w:rsidTr="002346A3">
        <w:trPr>
          <w:trHeight w:val="371"/>
        </w:trPr>
        <w:tc>
          <w:tcPr>
            <w:tcW w:w="7621" w:type="dxa"/>
            <w:shd w:val="clear" w:color="auto" w:fill="E6E6E6"/>
          </w:tcPr>
          <w:p w14:paraId="3EBCAE6C" w14:textId="77777777" w:rsidR="005F68EA" w:rsidRPr="00B14EC2" w:rsidRDefault="005F68EA" w:rsidP="005F68EA">
            <w:pPr>
              <w:pStyle w:val="NormalTable10ptbold"/>
              <w:framePr w:hSpace="0" w:wrap="auto" w:vAnchor="margin" w:hAnchor="text" w:xAlign="left" w:yAlign="inline"/>
              <w:rPr>
                <w:noProof w:val="0"/>
                <w:lang w:val="en-CA"/>
              </w:rPr>
            </w:pPr>
            <w:r w:rsidRPr="00B14EC2">
              <w:rPr>
                <w:noProof w:val="0"/>
                <w:lang w:val="en-CA"/>
              </w:rPr>
              <w:t>Dealing with nuisance issues</w:t>
            </w:r>
          </w:p>
        </w:tc>
        <w:tc>
          <w:tcPr>
            <w:tcW w:w="1944" w:type="dxa"/>
            <w:shd w:val="clear" w:color="auto" w:fill="E6E6E6"/>
          </w:tcPr>
          <w:p w14:paraId="677C27EB" w14:textId="77777777" w:rsidR="005F68EA" w:rsidRPr="00B14EC2" w:rsidRDefault="005F68EA" w:rsidP="005F68EA">
            <w:pPr>
              <w:pStyle w:val="NormalTable10ptbold"/>
              <w:framePr w:hSpace="0" w:wrap="auto" w:vAnchor="margin" w:hAnchor="text" w:xAlign="left" w:yAlign="inline"/>
              <w:rPr>
                <w:noProof w:val="0"/>
                <w:lang w:val="en-CA"/>
              </w:rPr>
            </w:pPr>
          </w:p>
        </w:tc>
      </w:tr>
      <w:tr w:rsidR="005F68EA" w:rsidRPr="00B14EC2" w14:paraId="641A57F4" w14:textId="77777777" w:rsidTr="002346A3">
        <w:tc>
          <w:tcPr>
            <w:tcW w:w="7621" w:type="dxa"/>
            <w:shd w:val="clear" w:color="auto" w:fill="auto"/>
          </w:tcPr>
          <w:p w14:paraId="7F0FC58C" w14:textId="6FBB80CF" w:rsidR="005F68EA" w:rsidRPr="00B14EC2" w:rsidRDefault="00182421" w:rsidP="005F68EA">
            <w:pPr>
              <w:pStyle w:val="NormalTable10ptbold"/>
              <w:framePr w:hSpace="0" w:wrap="auto" w:vAnchor="margin" w:hAnchor="text" w:xAlign="left" w:yAlign="inline"/>
              <w:rPr>
                <w:noProof w:val="0"/>
                <w:lang w:val="en-CA"/>
              </w:rPr>
            </w:pPr>
            <w:r>
              <w:rPr>
                <w:noProof w:val="0"/>
                <w:lang w:val="en-CA"/>
              </w:rPr>
              <w:t>Information/Education a</w:t>
            </w:r>
            <w:r w:rsidR="005F68EA" w:rsidRPr="00B14EC2">
              <w:rPr>
                <w:noProof w:val="0"/>
                <w:lang w:val="en-CA"/>
              </w:rPr>
              <w:t>ctivities</w:t>
            </w:r>
          </w:p>
        </w:tc>
        <w:tc>
          <w:tcPr>
            <w:tcW w:w="1944" w:type="dxa"/>
          </w:tcPr>
          <w:p w14:paraId="1B1A8984" w14:textId="77777777" w:rsidR="005F68EA" w:rsidRPr="00B14EC2" w:rsidRDefault="005F68EA" w:rsidP="005F68EA">
            <w:pPr>
              <w:pStyle w:val="Normal-1pt"/>
              <w:framePr w:hSpace="0" w:wrap="auto" w:vAnchor="margin" w:hAnchor="text" w:xAlign="left" w:yAlign="inline"/>
              <w:rPr>
                <w:noProof w:val="0"/>
                <w:lang w:val="en-CA"/>
              </w:rPr>
            </w:pPr>
          </w:p>
        </w:tc>
      </w:tr>
      <w:tr w:rsidR="005F68EA" w:rsidRPr="00B14EC2" w14:paraId="775807F0" w14:textId="77777777" w:rsidTr="002346A3">
        <w:tc>
          <w:tcPr>
            <w:tcW w:w="7621" w:type="dxa"/>
            <w:shd w:val="clear" w:color="auto" w:fill="auto"/>
          </w:tcPr>
          <w:p w14:paraId="2FFDE612" w14:textId="64760FEA" w:rsidR="005F68EA" w:rsidRPr="00B14EC2" w:rsidRDefault="005F68EA" w:rsidP="005F68EA">
            <w:pPr>
              <w:pStyle w:val="Normalindent1"/>
              <w:spacing w:before="20" w:after="20"/>
              <w:ind w:left="425"/>
              <w:rPr>
                <w:noProof w:val="0"/>
                <w:lang w:val="en-CA"/>
              </w:rPr>
            </w:pPr>
            <w:r w:rsidRPr="00B14EC2">
              <w:rPr>
                <w:noProof w:val="0"/>
                <w:lang w:val="en-CA"/>
              </w:rPr>
              <w:t>Promotion of information available in relation to nuisance issu</w:t>
            </w:r>
            <w:r w:rsidR="00D72B64">
              <w:rPr>
                <w:noProof w:val="0"/>
                <w:lang w:val="en-CA"/>
              </w:rPr>
              <w:t>es and how they can be addressed – Council’s website, Council Customer S</w:t>
            </w:r>
            <w:r w:rsidRPr="00B14EC2">
              <w:rPr>
                <w:noProof w:val="0"/>
                <w:lang w:val="en-CA"/>
              </w:rPr>
              <w:t>ervice</w:t>
            </w:r>
            <w:r w:rsidR="00D72B64">
              <w:rPr>
                <w:noProof w:val="0"/>
                <w:lang w:val="en-CA"/>
              </w:rPr>
              <w:t xml:space="preserve"> C</w:t>
            </w:r>
            <w:r w:rsidRPr="00B14EC2">
              <w:rPr>
                <w:noProof w:val="0"/>
                <w:lang w:val="en-CA"/>
              </w:rPr>
              <w:t>entres</w:t>
            </w:r>
          </w:p>
        </w:tc>
        <w:tc>
          <w:tcPr>
            <w:tcW w:w="1944" w:type="dxa"/>
          </w:tcPr>
          <w:p w14:paraId="3A700AB8" w14:textId="565647A2" w:rsidR="005F68EA" w:rsidRPr="00B14EC2" w:rsidRDefault="005F68EA" w:rsidP="005F68EA">
            <w:pPr>
              <w:pStyle w:val="Normal-1pt"/>
              <w:framePr w:hSpace="0" w:wrap="auto" w:vAnchor="margin" w:hAnchor="text" w:xAlign="left" w:yAlign="inline"/>
              <w:rPr>
                <w:noProof w:val="0"/>
                <w:lang w:val="en-CA"/>
              </w:rPr>
            </w:pPr>
            <w:r w:rsidRPr="00B14EC2">
              <w:rPr>
                <w:noProof w:val="0"/>
                <w:lang w:val="en-CA"/>
              </w:rPr>
              <w:t>Ongoing</w:t>
            </w:r>
          </w:p>
        </w:tc>
      </w:tr>
      <w:tr w:rsidR="005F68EA" w:rsidRPr="00B14EC2" w14:paraId="4747C5B6" w14:textId="77777777" w:rsidTr="002346A3">
        <w:tc>
          <w:tcPr>
            <w:tcW w:w="7621" w:type="dxa"/>
            <w:shd w:val="clear" w:color="auto" w:fill="auto"/>
          </w:tcPr>
          <w:p w14:paraId="2888DAC6" w14:textId="4C404C57" w:rsidR="005F68EA" w:rsidRPr="00B14EC2" w:rsidRDefault="005F68EA" w:rsidP="005F68EA">
            <w:pPr>
              <w:pStyle w:val="Normalindent1"/>
              <w:spacing w:before="20" w:after="20"/>
              <w:ind w:left="425"/>
              <w:rPr>
                <w:noProof w:val="0"/>
                <w:lang w:val="en-CA"/>
              </w:rPr>
            </w:pPr>
            <w:r w:rsidRPr="00B14EC2">
              <w:rPr>
                <w:noProof w:val="0"/>
                <w:lang w:val="en-CA"/>
              </w:rPr>
              <w:t>Barking dogs – Information provided to relevant dog owners</w:t>
            </w:r>
          </w:p>
        </w:tc>
        <w:tc>
          <w:tcPr>
            <w:tcW w:w="1944" w:type="dxa"/>
          </w:tcPr>
          <w:p w14:paraId="253D99F3" w14:textId="5AAE09BF" w:rsidR="005F68EA" w:rsidRPr="00B14EC2" w:rsidRDefault="005F68EA" w:rsidP="005F68EA">
            <w:pPr>
              <w:pStyle w:val="Normal-1pt"/>
              <w:framePr w:hSpace="0" w:wrap="auto" w:vAnchor="margin" w:hAnchor="text" w:xAlign="left" w:yAlign="inline"/>
              <w:rPr>
                <w:noProof w:val="0"/>
                <w:lang w:val="en-CA"/>
              </w:rPr>
            </w:pPr>
            <w:r w:rsidRPr="00B14EC2">
              <w:rPr>
                <w:noProof w:val="0"/>
                <w:lang w:val="en-CA"/>
              </w:rPr>
              <w:t>Ongoing</w:t>
            </w:r>
          </w:p>
        </w:tc>
      </w:tr>
      <w:tr w:rsidR="005F68EA" w:rsidRPr="00B14EC2" w14:paraId="43CEF39E" w14:textId="77777777" w:rsidTr="002346A3">
        <w:tc>
          <w:tcPr>
            <w:tcW w:w="7621" w:type="dxa"/>
            <w:shd w:val="clear" w:color="auto" w:fill="auto"/>
          </w:tcPr>
          <w:p w14:paraId="73DEC837" w14:textId="3B9133EF" w:rsidR="005F68EA" w:rsidRPr="00B14EC2" w:rsidRDefault="00182421" w:rsidP="005F68EA">
            <w:pPr>
              <w:pStyle w:val="NormalTable10ptbold"/>
              <w:framePr w:hSpace="0" w:wrap="auto" w:vAnchor="margin" w:hAnchor="text" w:xAlign="left" w:yAlign="inline"/>
              <w:rPr>
                <w:noProof w:val="0"/>
                <w:lang w:val="en-CA"/>
              </w:rPr>
            </w:pPr>
            <w:r>
              <w:rPr>
                <w:noProof w:val="0"/>
                <w:lang w:val="en-CA"/>
              </w:rPr>
              <w:t>Operational/Compliance a</w:t>
            </w:r>
            <w:r w:rsidR="005F68EA" w:rsidRPr="00B14EC2">
              <w:rPr>
                <w:noProof w:val="0"/>
                <w:lang w:val="en-CA"/>
              </w:rPr>
              <w:t>ctivities</w:t>
            </w:r>
          </w:p>
        </w:tc>
        <w:tc>
          <w:tcPr>
            <w:tcW w:w="1944" w:type="dxa"/>
          </w:tcPr>
          <w:p w14:paraId="44B3E116" w14:textId="77777777" w:rsidR="005F68EA" w:rsidRPr="00B14EC2" w:rsidRDefault="005F68EA" w:rsidP="005F68EA">
            <w:pPr>
              <w:pStyle w:val="Normal-1pt"/>
              <w:framePr w:hSpace="0" w:wrap="auto" w:vAnchor="margin" w:hAnchor="text" w:xAlign="left" w:yAlign="inline"/>
              <w:rPr>
                <w:noProof w:val="0"/>
                <w:lang w:val="en-CA"/>
              </w:rPr>
            </w:pPr>
          </w:p>
        </w:tc>
      </w:tr>
      <w:tr w:rsidR="005F68EA" w:rsidRPr="00B14EC2" w14:paraId="2AE017D9" w14:textId="77777777" w:rsidTr="002346A3">
        <w:tc>
          <w:tcPr>
            <w:tcW w:w="7621" w:type="dxa"/>
            <w:shd w:val="clear" w:color="auto" w:fill="auto"/>
          </w:tcPr>
          <w:p w14:paraId="1307B160" w14:textId="77777777" w:rsidR="005F68EA" w:rsidRPr="00B14EC2" w:rsidRDefault="005F68EA" w:rsidP="005F68EA">
            <w:pPr>
              <w:pStyle w:val="Normalindent1-Table"/>
              <w:framePr w:hSpace="0" w:wrap="auto" w:vAnchor="margin" w:hAnchor="text" w:xAlign="left" w:yAlign="inline"/>
              <w:rPr>
                <w:noProof w:val="0"/>
                <w:lang w:val="en-CA"/>
              </w:rPr>
            </w:pPr>
            <w:r w:rsidRPr="00B14EC2">
              <w:rPr>
                <w:noProof w:val="0"/>
                <w:lang w:val="en-CA"/>
              </w:rPr>
              <w:t>Review of procedures for dealing with ‘barking dog’ complaints</w:t>
            </w:r>
          </w:p>
        </w:tc>
        <w:tc>
          <w:tcPr>
            <w:tcW w:w="1944" w:type="dxa"/>
          </w:tcPr>
          <w:p w14:paraId="292C7DBA" w14:textId="77777777" w:rsidR="005F68EA" w:rsidRPr="00B14EC2" w:rsidRDefault="005F68EA" w:rsidP="005F68EA">
            <w:pPr>
              <w:pStyle w:val="Normal-1pt"/>
              <w:framePr w:hSpace="0" w:wrap="auto" w:vAnchor="margin" w:hAnchor="text" w:xAlign="left" w:yAlign="inline"/>
              <w:rPr>
                <w:noProof w:val="0"/>
                <w:lang w:val="en-CA"/>
              </w:rPr>
            </w:pPr>
            <w:r w:rsidRPr="00B14EC2">
              <w:rPr>
                <w:noProof w:val="0"/>
                <w:lang w:val="en-CA"/>
              </w:rPr>
              <w:t>Ongoing</w:t>
            </w:r>
          </w:p>
        </w:tc>
      </w:tr>
      <w:tr w:rsidR="005F68EA" w:rsidRPr="00B14EC2" w14:paraId="3EF2C310" w14:textId="77777777" w:rsidTr="002346A3">
        <w:trPr>
          <w:trHeight w:val="444"/>
        </w:trPr>
        <w:tc>
          <w:tcPr>
            <w:tcW w:w="7621" w:type="dxa"/>
            <w:shd w:val="clear" w:color="auto" w:fill="auto"/>
          </w:tcPr>
          <w:p w14:paraId="71FF9A0C" w14:textId="6251BCB2" w:rsidR="005F68EA" w:rsidRPr="00B14EC2" w:rsidRDefault="003611BC" w:rsidP="005F68EA">
            <w:pPr>
              <w:pStyle w:val="Normalindent1-Table"/>
              <w:framePr w:hSpace="0" w:wrap="auto" w:vAnchor="margin" w:hAnchor="text" w:xAlign="left" w:yAlign="inline"/>
              <w:rPr>
                <w:rFonts w:ascii="Arial" w:hAnsi="Arial"/>
                <w:noProof w:val="0"/>
                <w:sz w:val="22"/>
                <w:szCs w:val="22"/>
                <w:highlight w:val="green"/>
                <w:lang w:val="en-CA"/>
              </w:rPr>
            </w:pPr>
            <w:r>
              <w:rPr>
                <w:noProof w:val="0"/>
                <w:lang w:val="en-CA"/>
              </w:rPr>
              <w:t>Patrols of public places such as</w:t>
            </w:r>
            <w:r w:rsidR="005F68EA" w:rsidRPr="00B14EC2">
              <w:rPr>
                <w:noProof w:val="0"/>
                <w:lang w:val="en-CA"/>
              </w:rPr>
              <w:t xml:space="preserve"> reserves, retail precincts, trails etc., particularly during high use times such as community events</w:t>
            </w:r>
          </w:p>
        </w:tc>
        <w:tc>
          <w:tcPr>
            <w:tcW w:w="1944" w:type="dxa"/>
          </w:tcPr>
          <w:p w14:paraId="75C5C3BB" w14:textId="77777777" w:rsidR="005F68EA" w:rsidRPr="00B14EC2" w:rsidRDefault="005F68EA" w:rsidP="005F68EA">
            <w:pPr>
              <w:pStyle w:val="Normal-1pt"/>
              <w:framePr w:hSpace="0" w:wrap="auto" w:vAnchor="margin" w:hAnchor="text" w:xAlign="left" w:yAlign="inline"/>
              <w:rPr>
                <w:noProof w:val="0"/>
                <w:lang w:val="en-CA"/>
              </w:rPr>
            </w:pPr>
            <w:r w:rsidRPr="00B14EC2">
              <w:rPr>
                <w:noProof w:val="0"/>
                <w:lang w:val="en-CA"/>
              </w:rPr>
              <w:t>Ongoing as per schedule</w:t>
            </w:r>
          </w:p>
        </w:tc>
      </w:tr>
      <w:tr w:rsidR="005F68EA" w:rsidRPr="00B14EC2" w14:paraId="2811489E" w14:textId="77777777" w:rsidTr="002346A3">
        <w:tc>
          <w:tcPr>
            <w:tcW w:w="7621" w:type="dxa"/>
            <w:shd w:val="clear" w:color="auto" w:fill="auto"/>
          </w:tcPr>
          <w:p w14:paraId="02320679" w14:textId="77777777" w:rsidR="005F68EA" w:rsidRPr="00B14EC2" w:rsidRDefault="005F68EA" w:rsidP="005F68EA">
            <w:pPr>
              <w:pStyle w:val="Normalindent1-Table"/>
              <w:framePr w:hSpace="0" w:wrap="auto" w:vAnchor="margin" w:hAnchor="text" w:xAlign="left" w:yAlign="inline"/>
              <w:rPr>
                <w:noProof w:val="0"/>
                <w:highlight w:val="green"/>
                <w:lang w:val="en-CA"/>
              </w:rPr>
            </w:pPr>
            <w:r w:rsidRPr="00B14EC2">
              <w:rPr>
                <w:noProof w:val="0"/>
                <w:lang w:val="en-CA"/>
              </w:rPr>
              <w:t>Monitor the effectiveness of ‘Barking Dog’ complaint process</w:t>
            </w:r>
          </w:p>
        </w:tc>
        <w:tc>
          <w:tcPr>
            <w:tcW w:w="1944" w:type="dxa"/>
          </w:tcPr>
          <w:p w14:paraId="542EF246" w14:textId="77777777" w:rsidR="005F68EA" w:rsidRPr="00B14EC2" w:rsidRDefault="005F68EA" w:rsidP="005F68EA">
            <w:pPr>
              <w:pStyle w:val="Normal-1pt"/>
              <w:framePr w:hSpace="0" w:wrap="auto" w:vAnchor="margin" w:hAnchor="text" w:xAlign="left" w:yAlign="inline"/>
              <w:rPr>
                <w:noProof w:val="0"/>
                <w:lang w:val="en-CA"/>
              </w:rPr>
            </w:pPr>
            <w:r w:rsidRPr="00B14EC2">
              <w:rPr>
                <w:noProof w:val="0"/>
                <w:lang w:val="en-CA"/>
              </w:rPr>
              <w:t>Ongoing</w:t>
            </w:r>
          </w:p>
        </w:tc>
      </w:tr>
      <w:tr w:rsidR="005F68EA" w:rsidRPr="00B14EC2" w14:paraId="23081A41" w14:textId="77777777" w:rsidTr="002346A3">
        <w:tc>
          <w:tcPr>
            <w:tcW w:w="7621" w:type="dxa"/>
            <w:shd w:val="clear" w:color="auto" w:fill="auto"/>
          </w:tcPr>
          <w:p w14:paraId="3A1B9011" w14:textId="6B85D2DB" w:rsidR="005F68EA" w:rsidRPr="00B14EC2" w:rsidRDefault="005F68EA" w:rsidP="005F68EA">
            <w:pPr>
              <w:pStyle w:val="Normalindent1-Table"/>
              <w:framePr w:hSpace="0" w:wrap="auto" w:vAnchor="margin" w:hAnchor="text" w:xAlign="left" w:yAlign="inline"/>
              <w:rPr>
                <w:noProof w:val="0"/>
                <w:highlight w:val="green"/>
                <w:lang w:val="en-CA"/>
              </w:rPr>
            </w:pPr>
            <w:r w:rsidRPr="00B14EC2">
              <w:rPr>
                <w:noProof w:val="0"/>
                <w:lang w:val="en-CA"/>
              </w:rPr>
              <w:t xml:space="preserve">Provide cat traps </w:t>
            </w:r>
            <w:r w:rsidR="00182421">
              <w:rPr>
                <w:noProof w:val="0"/>
                <w:lang w:val="en-CA"/>
              </w:rPr>
              <w:t xml:space="preserve">to confine </w:t>
            </w:r>
            <w:r w:rsidRPr="00B14EC2">
              <w:rPr>
                <w:noProof w:val="0"/>
                <w:lang w:val="en-CA"/>
              </w:rPr>
              <w:t xml:space="preserve">trespassing cats </w:t>
            </w:r>
          </w:p>
        </w:tc>
        <w:tc>
          <w:tcPr>
            <w:tcW w:w="1944" w:type="dxa"/>
          </w:tcPr>
          <w:p w14:paraId="4E72BEA2" w14:textId="77777777" w:rsidR="005F68EA" w:rsidRPr="00B14EC2" w:rsidRDefault="005F68EA" w:rsidP="005F68EA">
            <w:pPr>
              <w:pStyle w:val="Normal-1pt"/>
              <w:framePr w:hSpace="0" w:wrap="auto" w:vAnchor="margin" w:hAnchor="text" w:xAlign="left" w:yAlign="inline"/>
              <w:rPr>
                <w:noProof w:val="0"/>
                <w:lang w:val="en-CA"/>
              </w:rPr>
            </w:pPr>
            <w:r w:rsidRPr="00B14EC2">
              <w:rPr>
                <w:noProof w:val="0"/>
                <w:lang w:val="en-CA"/>
              </w:rPr>
              <w:t>Ongoing</w:t>
            </w:r>
          </w:p>
        </w:tc>
      </w:tr>
      <w:tr w:rsidR="005F68EA" w:rsidRPr="00B14EC2" w14:paraId="6FF74365" w14:textId="77777777" w:rsidTr="002346A3">
        <w:tc>
          <w:tcPr>
            <w:tcW w:w="7621" w:type="dxa"/>
            <w:shd w:val="clear" w:color="auto" w:fill="auto"/>
          </w:tcPr>
          <w:p w14:paraId="08E3FB72" w14:textId="77777777" w:rsidR="005F68EA" w:rsidRPr="00B14EC2" w:rsidRDefault="005F68EA" w:rsidP="005F68EA">
            <w:pPr>
              <w:pStyle w:val="Normalindent1-Table"/>
              <w:framePr w:hSpace="0" w:wrap="auto" w:vAnchor="margin" w:hAnchor="text" w:xAlign="left" w:yAlign="inline"/>
              <w:rPr>
                <w:noProof w:val="0"/>
                <w:lang w:val="en-CA"/>
              </w:rPr>
            </w:pPr>
            <w:r w:rsidRPr="00B14EC2">
              <w:rPr>
                <w:noProof w:val="0"/>
                <w:lang w:val="en-CA"/>
              </w:rPr>
              <w:t>Collection of wandering dogs/’dogs at large’</w:t>
            </w:r>
          </w:p>
        </w:tc>
        <w:tc>
          <w:tcPr>
            <w:tcW w:w="1944" w:type="dxa"/>
          </w:tcPr>
          <w:p w14:paraId="2D31F0FF" w14:textId="53B60C6F" w:rsidR="005F68EA" w:rsidRPr="00B14EC2" w:rsidRDefault="005F68EA" w:rsidP="005F68EA">
            <w:pPr>
              <w:pStyle w:val="Normal-1pt"/>
              <w:framePr w:hSpace="0" w:wrap="auto" w:vAnchor="margin" w:hAnchor="text" w:xAlign="left" w:yAlign="inline"/>
              <w:rPr>
                <w:noProof w:val="0"/>
                <w:lang w:val="en-CA"/>
              </w:rPr>
            </w:pPr>
            <w:r w:rsidRPr="00B14EC2">
              <w:rPr>
                <w:noProof w:val="0"/>
                <w:lang w:val="en-CA"/>
              </w:rPr>
              <w:t>Ongoing</w:t>
            </w:r>
          </w:p>
        </w:tc>
      </w:tr>
      <w:tr w:rsidR="005F68EA" w:rsidRPr="00B14EC2" w14:paraId="0D91E5D7" w14:textId="77777777" w:rsidTr="002346A3">
        <w:tc>
          <w:tcPr>
            <w:tcW w:w="7621" w:type="dxa"/>
            <w:shd w:val="clear" w:color="auto" w:fill="auto"/>
          </w:tcPr>
          <w:p w14:paraId="7BE174F2" w14:textId="77777777" w:rsidR="005F68EA" w:rsidRPr="00B14EC2" w:rsidRDefault="005F68EA" w:rsidP="005F68EA">
            <w:pPr>
              <w:pStyle w:val="Normalindent1-Table"/>
              <w:framePr w:hSpace="0" w:wrap="auto" w:vAnchor="margin" w:hAnchor="text" w:xAlign="left" w:yAlign="inline"/>
              <w:rPr>
                <w:noProof w:val="0"/>
                <w:highlight w:val="green"/>
                <w:lang w:val="en-CA"/>
              </w:rPr>
            </w:pPr>
            <w:r w:rsidRPr="00B14EC2">
              <w:rPr>
                <w:noProof w:val="0"/>
                <w:lang w:val="en-CA"/>
              </w:rPr>
              <w:t>Management of animal related nuisance complaints</w:t>
            </w:r>
          </w:p>
        </w:tc>
        <w:tc>
          <w:tcPr>
            <w:tcW w:w="1944" w:type="dxa"/>
          </w:tcPr>
          <w:p w14:paraId="1350607A" w14:textId="0A07D8C4" w:rsidR="005F68EA" w:rsidRPr="00331495" w:rsidRDefault="005F68EA" w:rsidP="005F68EA">
            <w:pPr>
              <w:pStyle w:val="Normal-Table11ptpara"/>
              <w:rPr>
                <w:noProof w:val="0"/>
                <w:sz w:val="20"/>
                <w:szCs w:val="20"/>
                <w:lang w:val="en-CA" w:eastAsia="en-AU"/>
              </w:rPr>
            </w:pPr>
            <w:r w:rsidRPr="00331495">
              <w:rPr>
                <w:noProof w:val="0"/>
                <w:sz w:val="20"/>
                <w:szCs w:val="20"/>
                <w:lang w:val="en-CA"/>
              </w:rPr>
              <w:t>Ongoing</w:t>
            </w:r>
          </w:p>
        </w:tc>
      </w:tr>
      <w:tr w:rsidR="005F68EA" w:rsidRPr="00B14EC2" w14:paraId="00D3E1C2" w14:textId="77777777" w:rsidTr="002346A3">
        <w:tc>
          <w:tcPr>
            <w:tcW w:w="7621" w:type="dxa"/>
            <w:tcBorders>
              <w:bottom w:val="single" w:sz="4" w:space="0" w:color="auto"/>
            </w:tcBorders>
            <w:shd w:val="clear" w:color="auto" w:fill="auto"/>
          </w:tcPr>
          <w:p w14:paraId="312B2174" w14:textId="77777777" w:rsidR="005F68EA" w:rsidRPr="00B14EC2" w:rsidRDefault="005F68EA" w:rsidP="005F68EA">
            <w:pPr>
              <w:pStyle w:val="Normalindent1-Table"/>
              <w:framePr w:hSpace="0" w:wrap="auto" w:vAnchor="margin" w:hAnchor="text" w:xAlign="left" w:yAlign="inline"/>
              <w:rPr>
                <w:noProof w:val="0"/>
                <w:lang w:val="en-CA"/>
              </w:rPr>
            </w:pPr>
            <w:r w:rsidRPr="00B14EC2">
              <w:rPr>
                <w:noProof w:val="0"/>
                <w:lang w:val="en-CA"/>
              </w:rPr>
              <w:t>Issuing of warnings and infringement notices</w:t>
            </w:r>
          </w:p>
        </w:tc>
        <w:tc>
          <w:tcPr>
            <w:tcW w:w="1944" w:type="dxa"/>
            <w:tcBorders>
              <w:bottom w:val="single" w:sz="4" w:space="0" w:color="auto"/>
            </w:tcBorders>
          </w:tcPr>
          <w:p w14:paraId="5EAF2965" w14:textId="6A1393E5" w:rsidR="005F68EA" w:rsidRPr="00331495" w:rsidRDefault="005F68EA" w:rsidP="005F68EA">
            <w:pPr>
              <w:pStyle w:val="Normal-Table11ptpara"/>
              <w:rPr>
                <w:noProof w:val="0"/>
                <w:sz w:val="20"/>
                <w:szCs w:val="20"/>
                <w:lang w:val="en-CA" w:eastAsia="en-AU"/>
              </w:rPr>
            </w:pPr>
            <w:r w:rsidRPr="00331495">
              <w:rPr>
                <w:noProof w:val="0"/>
                <w:sz w:val="20"/>
                <w:szCs w:val="20"/>
                <w:lang w:val="en-CA"/>
              </w:rPr>
              <w:t>Ongoing</w:t>
            </w:r>
          </w:p>
        </w:tc>
      </w:tr>
      <w:tr w:rsidR="005F68EA" w:rsidRPr="00B14EC2" w14:paraId="6D1CB852" w14:textId="77777777" w:rsidTr="002346A3">
        <w:trPr>
          <w:trHeight w:val="332"/>
        </w:trPr>
        <w:tc>
          <w:tcPr>
            <w:tcW w:w="7621" w:type="dxa"/>
            <w:shd w:val="clear" w:color="auto" w:fill="E6E6E6"/>
          </w:tcPr>
          <w:p w14:paraId="332DEBD0" w14:textId="5D80A79C" w:rsidR="005F68EA" w:rsidRPr="00B14EC2" w:rsidRDefault="00182421" w:rsidP="005F68EA">
            <w:pPr>
              <w:pStyle w:val="NormalTable10ptbold"/>
              <w:framePr w:hSpace="0" w:wrap="auto" w:vAnchor="margin" w:hAnchor="text" w:xAlign="left" w:yAlign="inline"/>
              <w:rPr>
                <w:noProof w:val="0"/>
                <w:lang w:val="en-CA"/>
              </w:rPr>
            </w:pPr>
            <w:r>
              <w:rPr>
                <w:noProof w:val="0"/>
                <w:lang w:val="en-CA"/>
              </w:rPr>
              <w:t>Dog a</w:t>
            </w:r>
            <w:r w:rsidR="005F68EA" w:rsidRPr="00B14EC2">
              <w:rPr>
                <w:noProof w:val="0"/>
                <w:lang w:val="en-CA"/>
              </w:rPr>
              <w:t>ttacks</w:t>
            </w:r>
          </w:p>
        </w:tc>
        <w:tc>
          <w:tcPr>
            <w:tcW w:w="1944" w:type="dxa"/>
            <w:shd w:val="clear" w:color="auto" w:fill="E6E6E6"/>
          </w:tcPr>
          <w:p w14:paraId="03BC6288" w14:textId="77777777" w:rsidR="005F68EA" w:rsidRPr="00B14EC2" w:rsidRDefault="005F68EA" w:rsidP="005F68EA">
            <w:pPr>
              <w:pStyle w:val="NormalTable10ptbold"/>
              <w:framePr w:hSpace="0" w:wrap="auto" w:vAnchor="margin" w:hAnchor="text" w:xAlign="left" w:yAlign="inline"/>
              <w:rPr>
                <w:noProof w:val="0"/>
                <w:lang w:val="en-CA"/>
              </w:rPr>
            </w:pPr>
          </w:p>
        </w:tc>
      </w:tr>
      <w:tr w:rsidR="005F68EA" w:rsidRPr="00B14EC2" w14:paraId="71D87343" w14:textId="77777777" w:rsidTr="002346A3">
        <w:tc>
          <w:tcPr>
            <w:tcW w:w="7621" w:type="dxa"/>
            <w:shd w:val="clear" w:color="auto" w:fill="auto"/>
          </w:tcPr>
          <w:p w14:paraId="0400BE8E" w14:textId="0C397806" w:rsidR="005F68EA" w:rsidRPr="00B14EC2" w:rsidRDefault="00182421" w:rsidP="005F68EA">
            <w:pPr>
              <w:pStyle w:val="NormalTable10ptbold"/>
              <w:framePr w:hSpace="0" w:wrap="auto" w:vAnchor="margin" w:hAnchor="text" w:xAlign="left" w:yAlign="inline"/>
              <w:rPr>
                <w:noProof w:val="0"/>
                <w:lang w:val="en-CA"/>
              </w:rPr>
            </w:pPr>
            <w:r>
              <w:rPr>
                <w:noProof w:val="0"/>
                <w:lang w:val="en-CA"/>
              </w:rPr>
              <w:t>Information/Education a</w:t>
            </w:r>
            <w:r w:rsidR="005F68EA" w:rsidRPr="00B14EC2">
              <w:rPr>
                <w:noProof w:val="0"/>
                <w:lang w:val="en-CA"/>
              </w:rPr>
              <w:t>ctivities</w:t>
            </w:r>
          </w:p>
        </w:tc>
        <w:tc>
          <w:tcPr>
            <w:tcW w:w="1944" w:type="dxa"/>
          </w:tcPr>
          <w:p w14:paraId="2B9AEF3B" w14:textId="77777777" w:rsidR="005F68EA" w:rsidRPr="00B14EC2" w:rsidRDefault="005F68EA" w:rsidP="005F68EA">
            <w:pPr>
              <w:pStyle w:val="Normal-1pt"/>
              <w:framePr w:hSpace="0" w:wrap="auto" w:vAnchor="margin" w:hAnchor="text" w:xAlign="left" w:yAlign="inline"/>
              <w:rPr>
                <w:noProof w:val="0"/>
                <w:lang w:val="en-CA"/>
              </w:rPr>
            </w:pPr>
          </w:p>
        </w:tc>
      </w:tr>
      <w:tr w:rsidR="005F68EA" w:rsidRPr="00B14EC2" w14:paraId="30806E61" w14:textId="77777777" w:rsidTr="002346A3">
        <w:tc>
          <w:tcPr>
            <w:tcW w:w="7621" w:type="dxa"/>
            <w:shd w:val="clear" w:color="auto" w:fill="auto"/>
          </w:tcPr>
          <w:p w14:paraId="01D8157C" w14:textId="7A673546" w:rsidR="005F68EA" w:rsidRPr="00B14EC2" w:rsidRDefault="00D72B64" w:rsidP="005F68EA">
            <w:pPr>
              <w:pStyle w:val="Normalindent1-Table"/>
              <w:framePr w:hSpace="0" w:wrap="auto" w:vAnchor="margin" w:hAnchor="text" w:xAlign="left" w:yAlign="inline"/>
              <w:rPr>
                <w:noProof w:val="0"/>
                <w:lang w:val="en-CA"/>
              </w:rPr>
            </w:pPr>
            <w:r>
              <w:rPr>
                <w:noProof w:val="0"/>
                <w:lang w:val="en-CA"/>
              </w:rPr>
              <w:t>Information available at Council offices and on C</w:t>
            </w:r>
            <w:r w:rsidR="005F68EA" w:rsidRPr="00B14EC2">
              <w:rPr>
                <w:noProof w:val="0"/>
                <w:lang w:val="en-CA"/>
              </w:rPr>
              <w:t>ouncil</w:t>
            </w:r>
            <w:r>
              <w:rPr>
                <w:noProof w:val="0"/>
                <w:lang w:val="en-CA"/>
              </w:rPr>
              <w:t>’s</w:t>
            </w:r>
            <w:r w:rsidR="005F68EA" w:rsidRPr="00B14EC2">
              <w:rPr>
                <w:noProof w:val="0"/>
                <w:lang w:val="en-CA"/>
              </w:rPr>
              <w:t xml:space="preserve"> website:</w:t>
            </w:r>
          </w:p>
          <w:p w14:paraId="59BCD48B" w14:textId="77777777" w:rsidR="005F68EA" w:rsidRPr="00B14EC2" w:rsidRDefault="005F68EA" w:rsidP="005F68EA">
            <w:pPr>
              <w:pStyle w:val="Bullet3"/>
              <w:rPr>
                <w:noProof w:val="0"/>
                <w:lang w:val="en-CA"/>
              </w:rPr>
            </w:pPr>
            <w:r w:rsidRPr="00B14EC2">
              <w:rPr>
                <w:noProof w:val="0"/>
                <w:lang w:val="en-CA"/>
              </w:rPr>
              <w:t>about minimising opportunity for dog attacks</w:t>
            </w:r>
          </w:p>
          <w:p w14:paraId="3C32AF91" w14:textId="77777777" w:rsidR="005F68EA" w:rsidRPr="00B14EC2" w:rsidRDefault="005F68EA" w:rsidP="005F68EA">
            <w:pPr>
              <w:pStyle w:val="Bullet3"/>
              <w:rPr>
                <w:noProof w:val="0"/>
                <w:lang w:val="en-CA"/>
              </w:rPr>
            </w:pPr>
            <w:r w:rsidRPr="00B14EC2">
              <w:rPr>
                <w:noProof w:val="0"/>
                <w:lang w:val="en-CA"/>
              </w:rPr>
              <w:t>understanding triggers for dog attacks</w:t>
            </w:r>
          </w:p>
          <w:p w14:paraId="7F861AB3" w14:textId="77777777" w:rsidR="005F68EA" w:rsidRPr="00B14EC2" w:rsidRDefault="005F68EA" w:rsidP="005F68EA">
            <w:pPr>
              <w:pStyle w:val="Bullet3"/>
              <w:rPr>
                <w:noProof w:val="0"/>
                <w:lang w:val="en-CA"/>
              </w:rPr>
            </w:pPr>
            <w:r w:rsidRPr="00B14EC2">
              <w:rPr>
                <w:noProof w:val="0"/>
                <w:lang w:val="en-CA"/>
              </w:rPr>
              <w:t>reporting dog attacks</w:t>
            </w:r>
          </w:p>
          <w:p w14:paraId="56BB3ABD" w14:textId="77777777" w:rsidR="005F68EA" w:rsidRPr="00B14EC2" w:rsidRDefault="005F68EA" w:rsidP="005F68EA">
            <w:pPr>
              <w:pStyle w:val="Bullet3"/>
              <w:rPr>
                <w:noProof w:val="0"/>
                <w:lang w:val="en-CA"/>
              </w:rPr>
            </w:pPr>
            <w:r w:rsidRPr="00B14EC2">
              <w:rPr>
                <w:noProof w:val="0"/>
                <w:lang w:val="en-CA"/>
              </w:rPr>
              <w:t>owner responsibilities for managing dogs</w:t>
            </w:r>
          </w:p>
        </w:tc>
        <w:tc>
          <w:tcPr>
            <w:tcW w:w="1944" w:type="dxa"/>
          </w:tcPr>
          <w:p w14:paraId="67C94C49" w14:textId="0808ABF0" w:rsidR="005F68EA" w:rsidRPr="00B14EC2" w:rsidRDefault="005F68EA" w:rsidP="005F68EA">
            <w:pPr>
              <w:pStyle w:val="Normal-1pt"/>
              <w:framePr w:hSpace="0" w:wrap="auto" w:vAnchor="margin" w:hAnchor="text" w:xAlign="left" w:yAlign="inline"/>
              <w:rPr>
                <w:noProof w:val="0"/>
                <w:lang w:val="en-CA"/>
              </w:rPr>
            </w:pPr>
            <w:r w:rsidRPr="00B14EC2">
              <w:rPr>
                <w:noProof w:val="0"/>
                <w:lang w:val="en-CA"/>
              </w:rPr>
              <w:t>Ongoing</w:t>
            </w:r>
            <w:r w:rsidR="003611BC">
              <w:rPr>
                <w:noProof w:val="0"/>
                <w:lang w:val="en-CA"/>
              </w:rPr>
              <w:t xml:space="preserve"> – C</w:t>
            </w:r>
            <w:r w:rsidR="00E36B79" w:rsidRPr="00B14EC2">
              <w:rPr>
                <w:noProof w:val="0"/>
                <w:lang w:val="en-CA"/>
              </w:rPr>
              <w:t>ou</w:t>
            </w:r>
            <w:r w:rsidR="003611BC">
              <w:rPr>
                <w:noProof w:val="0"/>
                <w:lang w:val="en-CA"/>
              </w:rPr>
              <w:t>ncil service centres, C</w:t>
            </w:r>
            <w:r w:rsidR="00E36B79" w:rsidRPr="00B14EC2">
              <w:rPr>
                <w:noProof w:val="0"/>
                <w:lang w:val="en-CA"/>
              </w:rPr>
              <w:t>ouncil website</w:t>
            </w:r>
          </w:p>
        </w:tc>
      </w:tr>
      <w:tr w:rsidR="005F68EA" w:rsidRPr="00B14EC2" w14:paraId="2760A118" w14:textId="77777777" w:rsidTr="002346A3">
        <w:tc>
          <w:tcPr>
            <w:tcW w:w="7621" w:type="dxa"/>
            <w:shd w:val="clear" w:color="auto" w:fill="auto"/>
          </w:tcPr>
          <w:p w14:paraId="4A173B41" w14:textId="77777777" w:rsidR="005F68EA" w:rsidRPr="00B14EC2" w:rsidRDefault="005F68EA" w:rsidP="005F68EA">
            <w:pPr>
              <w:pStyle w:val="Normalindent1-Table"/>
              <w:framePr w:hSpace="0" w:wrap="auto" w:vAnchor="margin" w:hAnchor="text" w:xAlign="left" w:yAlign="inline"/>
              <w:rPr>
                <w:noProof w:val="0"/>
                <w:lang w:val="en-CA"/>
              </w:rPr>
            </w:pPr>
            <w:r w:rsidRPr="00B14EC2">
              <w:rPr>
                <w:noProof w:val="0"/>
                <w:lang w:val="en-CA"/>
              </w:rPr>
              <w:lastRenderedPageBreak/>
              <w:t xml:space="preserve">Continue to review processes for investigating dog attacks to ensure an efficient and timely process  </w:t>
            </w:r>
          </w:p>
        </w:tc>
        <w:tc>
          <w:tcPr>
            <w:tcW w:w="1944" w:type="dxa"/>
          </w:tcPr>
          <w:p w14:paraId="78491968" w14:textId="77777777" w:rsidR="005F68EA" w:rsidRPr="00B14EC2" w:rsidRDefault="005F68EA" w:rsidP="005F68EA">
            <w:pPr>
              <w:pStyle w:val="Normal-1pt"/>
              <w:framePr w:hSpace="0" w:wrap="auto" w:vAnchor="margin" w:hAnchor="text" w:xAlign="left" w:yAlign="inline"/>
              <w:rPr>
                <w:noProof w:val="0"/>
                <w:lang w:val="en-CA"/>
              </w:rPr>
            </w:pPr>
            <w:r w:rsidRPr="00B14EC2">
              <w:rPr>
                <w:noProof w:val="0"/>
                <w:lang w:val="en-CA"/>
              </w:rPr>
              <w:t>Annual</w:t>
            </w:r>
          </w:p>
        </w:tc>
      </w:tr>
      <w:tr w:rsidR="005F68EA" w:rsidRPr="00B14EC2" w14:paraId="194681A6" w14:textId="77777777" w:rsidTr="002346A3">
        <w:tc>
          <w:tcPr>
            <w:tcW w:w="7621" w:type="dxa"/>
            <w:shd w:val="clear" w:color="auto" w:fill="auto"/>
          </w:tcPr>
          <w:p w14:paraId="4110E85D" w14:textId="77777777" w:rsidR="005F68EA" w:rsidRPr="00B14EC2" w:rsidRDefault="005F68EA" w:rsidP="005F68EA">
            <w:pPr>
              <w:pStyle w:val="Normalindent1-Table"/>
              <w:framePr w:hSpace="0" w:wrap="auto" w:vAnchor="margin" w:hAnchor="text" w:xAlign="left" w:yAlign="inline"/>
              <w:rPr>
                <w:noProof w:val="0"/>
                <w:lang w:val="en-CA"/>
              </w:rPr>
            </w:pPr>
            <w:r w:rsidRPr="00B14EC2">
              <w:rPr>
                <w:noProof w:val="0"/>
                <w:lang w:val="en-CA"/>
              </w:rPr>
              <w:t xml:space="preserve">Community awareness programs and information to improve awareness/ understanding of the nature of dog attacks and rushes and how to report </w:t>
            </w:r>
          </w:p>
        </w:tc>
        <w:tc>
          <w:tcPr>
            <w:tcW w:w="1944" w:type="dxa"/>
          </w:tcPr>
          <w:p w14:paraId="40AF1F09" w14:textId="42394F3A" w:rsidR="005F68EA" w:rsidRPr="00B14EC2" w:rsidRDefault="005F68EA" w:rsidP="00B14EC2">
            <w:pPr>
              <w:pStyle w:val="Normal-1pt"/>
              <w:framePr w:hSpace="0" w:wrap="auto" w:vAnchor="margin" w:hAnchor="text" w:xAlign="left" w:yAlign="inline"/>
              <w:rPr>
                <w:noProof w:val="0"/>
                <w:lang w:val="en-CA"/>
              </w:rPr>
            </w:pPr>
            <w:r w:rsidRPr="00B14EC2">
              <w:rPr>
                <w:noProof w:val="0"/>
                <w:lang w:val="en-CA"/>
              </w:rPr>
              <w:t xml:space="preserve">Ongoing e.g. via website update, direct </w:t>
            </w:r>
            <w:proofErr w:type="gramStart"/>
            <w:r w:rsidRPr="00B14EC2">
              <w:rPr>
                <w:noProof w:val="0"/>
                <w:lang w:val="en-CA"/>
              </w:rPr>
              <w:t>contact</w:t>
            </w:r>
            <w:proofErr w:type="gramEnd"/>
            <w:r w:rsidRPr="00B14EC2">
              <w:rPr>
                <w:noProof w:val="0"/>
                <w:lang w:val="en-CA"/>
              </w:rPr>
              <w:t xml:space="preserve"> and direct mail</w:t>
            </w:r>
          </w:p>
        </w:tc>
      </w:tr>
      <w:tr w:rsidR="005F68EA" w:rsidRPr="00B14EC2" w14:paraId="4E4E87FA" w14:textId="77777777" w:rsidTr="002346A3">
        <w:tc>
          <w:tcPr>
            <w:tcW w:w="7621" w:type="dxa"/>
            <w:tcBorders>
              <w:bottom w:val="single" w:sz="4" w:space="0" w:color="auto"/>
            </w:tcBorders>
            <w:shd w:val="clear" w:color="auto" w:fill="auto"/>
          </w:tcPr>
          <w:p w14:paraId="36AA453D" w14:textId="0D3EDDE7" w:rsidR="005F68EA" w:rsidRPr="00B14EC2" w:rsidRDefault="003611BC" w:rsidP="005F68EA">
            <w:pPr>
              <w:pStyle w:val="NormalTable10ptbold"/>
              <w:framePr w:hSpace="0" w:wrap="auto" w:vAnchor="margin" w:hAnchor="text" w:xAlign="left" w:yAlign="inline"/>
              <w:rPr>
                <w:noProof w:val="0"/>
                <w:lang w:val="en-CA"/>
              </w:rPr>
            </w:pPr>
            <w:r>
              <w:rPr>
                <w:noProof w:val="0"/>
                <w:lang w:val="en-CA"/>
              </w:rPr>
              <w:t>Operational/Compliance a</w:t>
            </w:r>
            <w:r w:rsidR="005F68EA" w:rsidRPr="00B14EC2">
              <w:rPr>
                <w:noProof w:val="0"/>
                <w:lang w:val="en-CA"/>
              </w:rPr>
              <w:t>ctivities</w:t>
            </w:r>
          </w:p>
        </w:tc>
        <w:tc>
          <w:tcPr>
            <w:tcW w:w="1944" w:type="dxa"/>
            <w:tcBorders>
              <w:bottom w:val="single" w:sz="4" w:space="0" w:color="auto"/>
            </w:tcBorders>
          </w:tcPr>
          <w:p w14:paraId="3D2EFA8B" w14:textId="77777777" w:rsidR="005F68EA" w:rsidRPr="00B14EC2" w:rsidRDefault="005F68EA" w:rsidP="005F68EA">
            <w:pPr>
              <w:pStyle w:val="NormalTable10pt"/>
              <w:framePr w:hSpace="0" w:wrap="auto" w:vAnchor="margin" w:hAnchor="text" w:xAlign="left" w:yAlign="inline"/>
              <w:rPr>
                <w:lang w:val="en-CA"/>
              </w:rPr>
            </w:pPr>
          </w:p>
        </w:tc>
      </w:tr>
      <w:tr w:rsidR="005F68EA" w:rsidRPr="00B14EC2" w14:paraId="7A4619F5" w14:textId="77777777" w:rsidTr="002346A3">
        <w:tc>
          <w:tcPr>
            <w:tcW w:w="7621" w:type="dxa"/>
            <w:tcBorders>
              <w:bottom w:val="single" w:sz="4" w:space="0" w:color="auto"/>
            </w:tcBorders>
            <w:shd w:val="clear" w:color="auto" w:fill="auto"/>
          </w:tcPr>
          <w:p w14:paraId="1E7834FD" w14:textId="619558D0" w:rsidR="005F68EA" w:rsidRPr="00B14EC2" w:rsidRDefault="00E36B79" w:rsidP="00E36B79">
            <w:pPr>
              <w:pStyle w:val="Normalindent1-Table"/>
              <w:framePr w:hSpace="0" w:wrap="auto" w:vAnchor="margin" w:hAnchor="text" w:xAlign="left" w:yAlign="inline"/>
              <w:rPr>
                <w:rFonts w:ascii="Times" w:hAnsi="Times" w:cs="Times"/>
                <w:noProof w:val="0"/>
                <w:sz w:val="24"/>
                <w:szCs w:val="24"/>
                <w:lang w:val="en-CA"/>
              </w:rPr>
            </w:pPr>
            <w:r w:rsidRPr="00B14EC2">
              <w:rPr>
                <w:noProof w:val="0"/>
                <w:lang w:val="en-CA"/>
              </w:rPr>
              <w:t xml:space="preserve">Investigate complaints, issue cautions and infringement notices, and prosecute as required </w:t>
            </w:r>
          </w:p>
        </w:tc>
        <w:tc>
          <w:tcPr>
            <w:tcW w:w="1944" w:type="dxa"/>
            <w:tcBorders>
              <w:bottom w:val="single" w:sz="4" w:space="0" w:color="auto"/>
            </w:tcBorders>
          </w:tcPr>
          <w:p w14:paraId="04959A1E" w14:textId="5B91383B" w:rsidR="005F68EA" w:rsidRPr="00B14EC2" w:rsidRDefault="00F62AD1" w:rsidP="005F68EA">
            <w:pPr>
              <w:pStyle w:val="NormalTable10pt"/>
              <w:framePr w:hSpace="0" w:wrap="auto" w:vAnchor="margin" w:hAnchor="text" w:xAlign="left" w:yAlign="inline"/>
              <w:rPr>
                <w:lang w:val="en-CA"/>
              </w:rPr>
            </w:pPr>
            <w:r>
              <w:rPr>
                <w:lang w:val="en-CA"/>
              </w:rPr>
              <w:t>Ongoing</w:t>
            </w:r>
          </w:p>
        </w:tc>
      </w:tr>
      <w:tr w:rsidR="005F68EA" w:rsidRPr="00B14EC2" w14:paraId="24B14596" w14:textId="77777777" w:rsidTr="002346A3">
        <w:tc>
          <w:tcPr>
            <w:tcW w:w="7621" w:type="dxa"/>
            <w:tcBorders>
              <w:bottom w:val="single" w:sz="4" w:space="0" w:color="auto"/>
            </w:tcBorders>
            <w:shd w:val="clear" w:color="auto" w:fill="auto"/>
          </w:tcPr>
          <w:p w14:paraId="37FB69F1" w14:textId="6DF14B4F" w:rsidR="005F68EA" w:rsidRPr="00B14EC2" w:rsidRDefault="00E36B79" w:rsidP="00E36B79">
            <w:pPr>
              <w:pStyle w:val="Normalindent1-Table"/>
              <w:framePr w:hSpace="0" w:wrap="auto" w:vAnchor="margin" w:hAnchor="text" w:xAlign="left" w:yAlign="inline"/>
              <w:rPr>
                <w:rFonts w:ascii="Times" w:hAnsi="Times" w:cs="Times"/>
                <w:noProof w:val="0"/>
                <w:sz w:val="24"/>
                <w:szCs w:val="24"/>
                <w:lang w:val="en-CA"/>
              </w:rPr>
            </w:pPr>
            <w:r w:rsidRPr="00B14EC2">
              <w:rPr>
                <w:noProof w:val="0"/>
                <w:lang w:val="en-CA"/>
              </w:rPr>
              <w:t xml:space="preserve">Proactive and unscheduled patrols conducted as required. </w:t>
            </w:r>
          </w:p>
        </w:tc>
        <w:tc>
          <w:tcPr>
            <w:tcW w:w="1944" w:type="dxa"/>
            <w:tcBorders>
              <w:bottom w:val="single" w:sz="4" w:space="0" w:color="auto"/>
            </w:tcBorders>
          </w:tcPr>
          <w:p w14:paraId="431C0324" w14:textId="7EF1C424" w:rsidR="005F68EA" w:rsidRPr="00B14EC2" w:rsidRDefault="00F62AD1" w:rsidP="005F68EA">
            <w:pPr>
              <w:pStyle w:val="NormalTable10pt"/>
              <w:framePr w:hSpace="0" w:wrap="auto" w:vAnchor="margin" w:hAnchor="text" w:xAlign="left" w:yAlign="inline"/>
              <w:rPr>
                <w:lang w:val="en-CA"/>
              </w:rPr>
            </w:pPr>
            <w:r>
              <w:rPr>
                <w:lang w:val="en-CA"/>
              </w:rPr>
              <w:t>As required</w:t>
            </w:r>
          </w:p>
        </w:tc>
      </w:tr>
      <w:tr w:rsidR="005F68EA" w:rsidRPr="00B14EC2" w14:paraId="3D9FC9F4" w14:textId="77777777" w:rsidTr="002346A3">
        <w:trPr>
          <w:trHeight w:val="355"/>
        </w:trPr>
        <w:tc>
          <w:tcPr>
            <w:tcW w:w="7621" w:type="dxa"/>
            <w:shd w:val="clear" w:color="auto" w:fill="E6E6E6"/>
          </w:tcPr>
          <w:p w14:paraId="392CD2D3" w14:textId="77777777" w:rsidR="005F68EA" w:rsidRPr="00B14EC2" w:rsidRDefault="005F68EA" w:rsidP="005F68EA">
            <w:pPr>
              <w:pStyle w:val="NormalTable10pt"/>
              <w:framePr w:hSpace="0" w:wrap="auto" w:vAnchor="margin" w:hAnchor="text" w:xAlign="left" w:yAlign="inline"/>
              <w:rPr>
                <w:lang w:val="en-CA"/>
              </w:rPr>
            </w:pPr>
            <w:r w:rsidRPr="00B14EC2">
              <w:rPr>
                <w:b/>
                <w:lang w:val="en-CA"/>
              </w:rPr>
              <w:t>Managing dangerous, menacing and restricted breed dogs</w:t>
            </w:r>
          </w:p>
        </w:tc>
        <w:tc>
          <w:tcPr>
            <w:tcW w:w="1944" w:type="dxa"/>
            <w:shd w:val="clear" w:color="auto" w:fill="E6E6E6"/>
          </w:tcPr>
          <w:p w14:paraId="07A0C485" w14:textId="77777777" w:rsidR="005F68EA" w:rsidRPr="00B14EC2" w:rsidRDefault="005F68EA" w:rsidP="005F68EA">
            <w:pPr>
              <w:pStyle w:val="NormalTable10pt"/>
              <w:framePr w:hSpace="0" w:wrap="auto" w:vAnchor="margin" w:hAnchor="text" w:xAlign="left" w:yAlign="inline"/>
              <w:rPr>
                <w:lang w:val="en-CA"/>
              </w:rPr>
            </w:pPr>
          </w:p>
        </w:tc>
      </w:tr>
      <w:tr w:rsidR="005F68EA" w:rsidRPr="00B14EC2" w14:paraId="4224CE40" w14:textId="77777777" w:rsidTr="002346A3">
        <w:tc>
          <w:tcPr>
            <w:tcW w:w="7621" w:type="dxa"/>
            <w:shd w:val="clear" w:color="auto" w:fill="auto"/>
          </w:tcPr>
          <w:p w14:paraId="17C842D0" w14:textId="3D9124AA" w:rsidR="005F68EA" w:rsidRPr="00B14EC2" w:rsidRDefault="003611BC" w:rsidP="005F68EA">
            <w:pPr>
              <w:pStyle w:val="NormalTable10ptbold"/>
              <w:framePr w:hSpace="0" w:wrap="auto" w:vAnchor="margin" w:hAnchor="text" w:xAlign="left" w:yAlign="inline"/>
              <w:rPr>
                <w:rFonts w:cs="Arial"/>
                <w:noProof w:val="0"/>
                <w:color w:val="000000"/>
                <w:lang w:val="en-CA"/>
              </w:rPr>
            </w:pPr>
            <w:r>
              <w:rPr>
                <w:noProof w:val="0"/>
                <w:lang w:val="en-CA"/>
              </w:rPr>
              <w:t>Information/Education a</w:t>
            </w:r>
            <w:r w:rsidR="005F68EA" w:rsidRPr="00B14EC2">
              <w:rPr>
                <w:noProof w:val="0"/>
                <w:lang w:val="en-CA"/>
              </w:rPr>
              <w:t>ctivities</w:t>
            </w:r>
          </w:p>
        </w:tc>
        <w:tc>
          <w:tcPr>
            <w:tcW w:w="1944" w:type="dxa"/>
          </w:tcPr>
          <w:p w14:paraId="78B7E6F9" w14:textId="77777777" w:rsidR="005F68EA" w:rsidRPr="00B14EC2" w:rsidRDefault="005F68EA" w:rsidP="005F68EA">
            <w:pPr>
              <w:pStyle w:val="NormalTable10pt"/>
              <w:framePr w:hSpace="0" w:wrap="auto" w:vAnchor="margin" w:hAnchor="text" w:xAlign="left" w:yAlign="inline"/>
              <w:rPr>
                <w:lang w:val="en-CA"/>
              </w:rPr>
            </w:pPr>
          </w:p>
        </w:tc>
      </w:tr>
      <w:tr w:rsidR="00E36B79" w:rsidRPr="00B14EC2" w14:paraId="13140A7A" w14:textId="77777777" w:rsidTr="002346A3">
        <w:tc>
          <w:tcPr>
            <w:tcW w:w="7621" w:type="dxa"/>
            <w:shd w:val="clear" w:color="auto" w:fill="auto"/>
          </w:tcPr>
          <w:p w14:paraId="3602F676" w14:textId="75038DBF" w:rsidR="00E36B79" w:rsidRPr="00B14EC2" w:rsidRDefault="00D4489E" w:rsidP="00E36B79">
            <w:pPr>
              <w:pStyle w:val="Normalindent1-Table"/>
              <w:framePr w:hSpace="0" w:wrap="auto" w:vAnchor="margin" w:hAnchor="text" w:xAlign="left" w:yAlign="inline"/>
              <w:rPr>
                <w:noProof w:val="0"/>
                <w:lang w:val="en-CA"/>
              </w:rPr>
            </w:pPr>
            <w:r>
              <w:rPr>
                <w:noProof w:val="0"/>
                <w:lang w:val="en-CA"/>
              </w:rPr>
              <w:t>Information provided on C</w:t>
            </w:r>
            <w:r w:rsidR="00E36B79" w:rsidRPr="00B14EC2">
              <w:rPr>
                <w:noProof w:val="0"/>
                <w:lang w:val="en-CA"/>
              </w:rPr>
              <w:t>ouncil website as to:</w:t>
            </w:r>
          </w:p>
          <w:p w14:paraId="7CD10836" w14:textId="3C7F329B" w:rsidR="00E36B79" w:rsidRPr="00B14EC2" w:rsidRDefault="00E36B79" w:rsidP="00E36B79">
            <w:pPr>
              <w:pStyle w:val="Bullet3"/>
              <w:rPr>
                <w:noProof w:val="0"/>
                <w:lang w:val="en-CA"/>
              </w:rPr>
            </w:pPr>
            <w:r w:rsidRPr="00B14EC2">
              <w:rPr>
                <w:noProof w:val="0"/>
                <w:color w:val="000000"/>
                <w:lang w:val="en-CA"/>
              </w:rPr>
              <w:t>the appropriate housing of ‘</w:t>
            </w:r>
            <w:r w:rsidRPr="00B14EC2">
              <w:rPr>
                <w:noProof w:val="0"/>
                <w:lang w:val="en-CA"/>
              </w:rPr>
              <w:t>dangerous’, ‘menacing’ and/or a ‘restricted breed’ dog</w:t>
            </w:r>
          </w:p>
          <w:p w14:paraId="6A8D7368" w14:textId="7A34F52D" w:rsidR="00E36B79" w:rsidRPr="00B14EC2" w:rsidRDefault="00E36B79" w:rsidP="00E36B79">
            <w:pPr>
              <w:pStyle w:val="Bullet3"/>
              <w:rPr>
                <w:noProof w:val="0"/>
                <w:lang w:val="en-CA"/>
              </w:rPr>
            </w:pPr>
            <w:r w:rsidRPr="00B14EC2">
              <w:rPr>
                <w:noProof w:val="0"/>
                <w:lang w:val="en-CA"/>
              </w:rPr>
              <w:t>appropriate selection of dogs for the family and community environment</w:t>
            </w:r>
          </w:p>
        </w:tc>
        <w:tc>
          <w:tcPr>
            <w:tcW w:w="1944" w:type="dxa"/>
          </w:tcPr>
          <w:p w14:paraId="4F914515" w14:textId="14DFB913" w:rsidR="00E36B79" w:rsidRPr="00B14EC2" w:rsidRDefault="003611BC" w:rsidP="00E36B79">
            <w:pPr>
              <w:pStyle w:val="NormalTable10pt"/>
              <w:framePr w:hSpace="0" w:wrap="auto" w:vAnchor="margin" w:hAnchor="text" w:xAlign="left" w:yAlign="inline"/>
              <w:rPr>
                <w:lang w:val="en-CA"/>
              </w:rPr>
            </w:pPr>
            <w:r>
              <w:rPr>
                <w:lang w:val="en-CA"/>
              </w:rPr>
              <w:t>Ongoing – C</w:t>
            </w:r>
            <w:r w:rsidR="00E36B79" w:rsidRPr="00B14EC2">
              <w:rPr>
                <w:lang w:val="en-CA"/>
              </w:rPr>
              <w:t xml:space="preserve">ouncil </w:t>
            </w:r>
            <w:r>
              <w:rPr>
                <w:lang w:val="en-CA"/>
              </w:rPr>
              <w:t>service centres, C</w:t>
            </w:r>
            <w:r w:rsidR="00E36B79" w:rsidRPr="00B14EC2">
              <w:rPr>
                <w:lang w:val="en-CA"/>
              </w:rPr>
              <w:t>ouncil website</w:t>
            </w:r>
          </w:p>
        </w:tc>
      </w:tr>
      <w:tr w:rsidR="00E36B79" w:rsidRPr="00B14EC2" w14:paraId="1A7B58E9" w14:textId="77777777" w:rsidTr="002346A3">
        <w:tc>
          <w:tcPr>
            <w:tcW w:w="7621" w:type="dxa"/>
            <w:shd w:val="clear" w:color="auto" w:fill="auto"/>
          </w:tcPr>
          <w:p w14:paraId="7030127A" w14:textId="5CB4EAB7" w:rsidR="00E36B79" w:rsidRPr="00B14EC2" w:rsidRDefault="003611BC" w:rsidP="00E36B79">
            <w:pPr>
              <w:pStyle w:val="NormalTable10ptbold"/>
              <w:framePr w:hSpace="0" w:wrap="auto" w:vAnchor="margin" w:hAnchor="text" w:xAlign="left" w:yAlign="inline"/>
              <w:rPr>
                <w:rFonts w:cs="Arial"/>
                <w:noProof w:val="0"/>
                <w:color w:val="000000"/>
                <w:lang w:val="en-CA"/>
              </w:rPr>
            </w:pPr>
            <w:r>
              <w:rPr>
                <w:noProof w:val="0"/>
                <w:lang w:val="en-CA"/>
              </w:rPr>
              <w:t>Operational/Compliance a</w:t>
            </w:r>
            <w:r w:rsidR="00E36B79" w:rsidRPr="00B14EC2">
              <w:rPr>
                <w:noProof w:val="0"/>
                <w:lang w:val="en-CA"/>
              </w:rPr>
              <w:t>ctivities</w:t>
            </w:r>
          </w:p>
        </w:tc>
        <w:tc>
          <w:tcPr>
            <w:tcW w:w="1944" w:type="dxa"/>
          </w:tcPr>
          <w:p w14:paraId="7F41CDA6" w14:textId="77777777" w:rsidR="00E36B79" w:rsidRPr="00B14EC2" w:rsidRDefault="00E36B79" w:rsidP="00E36B79">
            <w:pPr>
              <w:pStyle w:val="NormalTable10pt"/>
              <w:framePr w:hSpace="0" w:wrap="auto" w:vAnchor="margin" w:hAnchor="text" w:xAlign="left" w:yAlign="inline"/>
              <w:rPr>
                <w:lang w:val="en-CA"/>
              </w:rPr>
            </w:pPr>
          </w:p>
        </w:tc>
      </w:tr>
      <w:tr w:rsidR="00E36B79" w:rsidRPr="00B14EC2" w14:paraId="1A8A8088" w14:textId="77777777" w:rsidTr="002346A3">
        <w:tc>
          <w:tcPr>
            <w:tcW w:w="7621" w:type="dxa"/>
            <w:shd w:val="clear" w:color="auto" w:fill="auto"/>
          </w:tcPr>
          <w:p w14:paraId="361372DA" w14:textId="77777777" w:rsidR="00E36B79" w:rsidRPr="00B14EC2" w:rsidRDefault="00E36B79" w:rsidP="00E36B79">
            <w:pPr>
              <w:pStyle w:val="Normalindent1-Table"/>
              <w:framePr w:hSpace="0" w:wrap="auto" w:vAnchor="margin" w:hAnchor="text" w:xAlign="left" w:yAlign="inline"/>
              <w:rPr>
                <w:rFonts w:cs="Arial"/>
                <w:noProof w:val="0"/>
                <w:color w:val="000000"/>
                <w:lang w:val="en-CA"/>
              </w:rPr>
            </w:pPr>
            <w:r w:rsidRPr="00B14EC2">
              <w:rPr>
                <w:rFonts w:cs="Arial"/>
                <w:noProof w:val="0"/>
                <w:color w:val="000000"/>
                <w:lang w:val="en-CA"/>
              </w:rPr>
              <w:t xml:space="preserve">Maintaining of records relating </w:t>
            </w:r>
            <w:proofErr w:type="gramStart"/>
            <w:r w:rsidRPr="00B14EC2">
              <w:rPr>
                <w:rFonts w:cs="Arial"/>
                <w:noProof w:val="0"/>
                <w:color w:val="000000"/>
                <w:lang w:val="en-CA"/>
              </w:rPr>
              <w:t>to</w:t>
            </w:r>
            <w:proofErr w:type="gramEnd"/>
            <w:r w:rsidRPr="00B14EC2">
              <w:rPr>
                <w:noProof w:val="0"/>
                <w:lang w:val="en-CA"/>
              </w:rPr>
              <w:t xml:space="preserve"> dangerous, menacing and restricted breed dogs</w:t>
            </w:r>
          </w:p>
        </w:tc>
        <w:tc>
          <w:tcPr>
            <w:tcW w:w="1944" w:type="dxa"/>
          </w:tcPr>
          <w:p w14:paraId="2329ED8A" w14:textId="584AE75C" w:rsidR="00E36B79" w:rsidRPr="00B14EC2" w:rsidRDefault="00E36B79" w:rsidP="00E36B79">
            <w:pPr>
              <w:pStyle w:val="NormalTable10pt"/>
              <w:framePr w:hSpace="0" w:wrap="auto" w:vAnchor="margin" w:hAnchor="text" w:xAlign="left" w:yAlign="inline"/>
              <w:rPr>
                <w:lang w:val="en-CA"/>
              </w:rPr>
            </w:pPr>
            <w:r w:rsidRPr="00B14EC2">
              <w:rPr>
                <w:lang w:val="en-CA"/>
              </w:rPr>
              <w:t>Annual</w:t>
            </w:r>
          </w:p>
        </w:tc>
      </w:tr>
      <w:tr w:rsidR="00E36B79" w:rsidRPr="00B14EC2" w14:paraId="6DCC40AA" w14:textId="77777777" w:rsidTr="002346A3">
        <w:tc>
          <w:tcPr>
            <w:tcW w:w="7621" w:type="dxa"/>
            <w:shd w:val="clear" w:color="auto" w:fill="auto"/>
          </w:tcPr>
          <w:p w14:paraId="4E719A20" w14:textId="77777777" w:rsidR="00E36B79" w:rsidRPr="00B14EC2" w:rsidRDefault="00E36B79" w:rsidP="00E36B79">
            <w:pPr>
              <w:pStyle w:val="Normalindent1-Table"/>
              <w:framePr w:hSpace="0" w:wrap="auto" w:vAnchor="margin" w:hAnchor="text" w:xAlign="left" w:yAlign="inline"/>
              <w:rPr>
                <w:rFonts w:cs="Arial"/>
                <w:noProof w:val="0"/>
                <w:color w:val="000000"/>
                <w:lang w:val="en-CA"/>
              </w:rPr>
            </w:pPr>
            <w:r w:rsidRPr="00B14EC2">
              <w:rPr>
                <w:rFonts w:cs="Arial"/>
                <w:noProof w:val="0"/>
                <w:color w:val="000000"/>
                <w:lang w:val="en-CA"/>
              </w:rPr>
              <w:t>Inspection of all industrial properties for dogs housed or kept as guard dogs</w:t>
            </w:r>
          </w:p>
        </w:tc>
        <w:tc>
          <w:tcPr>
            <w:tcW w:w="1944" w:type="dxa"/>
          </w:tcPr>
          <w:p w14:paraId="7732AAB8" w14:textId="0C688C38" w:rsidR="00E36B79" w:rsidRPr="00B14EC2" w:rsidRDefault="00F62AD1" w:rsidP="00E36B79">
            <w:pPr>
              <w:pStyle w:val="NormalTable10pt"/>
              <w:framePr w:hSpace="0" w:wrap="auto" w:vAnchor="margin" w:hAnchor="text" w:xAlign="left" w:yAlign="inline"/>
              <w:rPr>
                <w:lang w:val="en-CA"/>
              </w:rPr>
            </w:pPr>
            <w:r>
              <w:rPr>
                <w:lang w:val="en-CA"/>
              </w:rPr>
              <w:t>Annual</w:t>
            </w:r>
          </w:p>
        </w:tc>
      </w:tr>
      <w:tr w:rsidR="00E36B79" w:rsidRPr="00B14EC2" w14:paraId="33B45772" w14:textId="77777777" w:rsidTr="002346A3">
        <w:tc>
          <w:tcPr>
            <w:tcW w:w="7621" w:type="dxa"/>
            <w:shd w:val="clear" w:color="auto" w:fill="auto"/>
          </w:tcPr>
          <w:p w14:paraId="4FD9A248" w14:textId="77777777" w:rsidR="00E36B79" w:rsidRPr="00B14EC2" w:rsidRDefault="00E36B79" w:rsidP="00E36B79">
            <w:pPr>
              <w:pStyle w:val="Normalindent1-Table"/>
              <w:framePr w:hSpace="0" w:wrap="auto" w:vAnchor="margin" w:hAnchor="text" w:xAlign="left" w:yAlign="inline"/>
              <w:rPr>
                <w:noProof w:val="0"/>
                <w:lang w:val="en-CA"/>
              </w:rPr>
            </w:pPr>
            <w:r w:rsidRPr="00B14EC2">
              <w:rPr>
                <w:noProof w:val="0"/>
                <w:lang w:val="en-CA"/>
              </w:rPr>
              <w:t>Inspection of all registered restricted breed, menacing and dangerous dogs and associated properties to ensure compliance with requirements; and consultation with owners</w:t>
            </w:r>
          </w:p>
        </w:tc>
        <w:tc>
          <w:tcPr>
            <w:tcW w:w="1944" w:type="dxa"/>
          </w:tcPr>
          <w:p w14:paraId="6B338CFB" w14:textId="62221D0F" w:rsidR="00E36B79" w:rsidRPr="00B14EC2" w:rsidRDefault="00E36B79" w:rsidP="00E36B79">
            <w:pPr>
              <w:pStyle w:val="NormalTable10pt"/>
              <w:framePr w:hSpace="0" w:wrap="auto" w:vAnchor="margin" w:hAnchor="text" w:xAlign="left" w:yAlign="inline"/>
              <w:rPr>
                <w:lang w:val="en-CA"/>
              </w:rPr>
            </w:pPr>
            <w:r w:rsidRPr="00B14EC2">
              <w:rPr>
                <w:lang w:val="en-CA"/>
              </w:rPr>
              <w:t>Annual</w:t>
            </w:r>
          </w:p>
        </w:tc>
      </w:tr>
      <w:tr w:rsidR="00E36B79" w:rsidRPr="00B14EC2" w14:paraId="5F186CC0" w14:textId="77777777" w:rsidTr="002346A3">
        <w:trPr>
          <w:trHeight w:val="416"/>
        </w:trPr>
        <w:tc>
          <w:tcPr>
            <w:tcW w:w="7621" w:type="dxa"/>
            <w:shd w:val="clear" w:color="auto" w:fill="E6E6E6"/>
          </w:tcPr>
          <w:p w14:paraId="2E0BBFD2" w14:textId="77777777" w:rsidR="00E36B79" w:rsidRPr="00B14EC2" w:rsidRDefault="00E36B79" w:rsidP="00E36B79">
            <w:pPr>
              <w:pStyle w:val="NormalTable10ptbold"/>
              <w:framePr w:hSpace="0" w:wrap="auto" w:vAnchor="margin" w:hAnchor="text" w:xAlign="left" w:yAlign="inline"/>
              <w:rPr>
                <w:noProof w:val="0"/>
                <w:lang w:val="en-CA"/>
              </w:rPr>
            </w:pPr>
            <w:r w:rsidRPr="00B14EC2">
              <w:rPr>
                <w:noProof w:val="0"/>
                <w:lang w:val="en-CA"/>
              </w:rPr>
              <w:t xml:space="preserve">Overpopulation (including euthanasia) and abandonment of pets </w:t>
            </w:r>
          </w:p>
        </w:tc>
        <w:tc>
          <w:tcPr>
            <w:tcW w:w="1944" w:type="dxa"/>
            <w:shd w:val="clear" w:color="auto" w:fill="E6E6E6"/>
          </w:tcPr>
          <w:p w14:paraId="13CA9DE7" w14:textId="77777777" w:rsidR="00E36B79" w:rsidRPr="00B14EC2" w:rsidRDefault="00E36B79" w:rsidP="00E36B79">
            <w:pPr>
              <w:pStyle w:val="NormalTable10ptbold"/>
              <w:framePr w:hSpace="0" w:wrap="auto" w:vAnchor="margin" w:hAnchor="text" w:xAlign="left" w:yAlign="inline"/>
              <w:rPr>
                <w:noProof w:val="0"/>
                <w:lang w:val="en-CA"/>
              </w:rPr>
            </w:pPr>
          </w:p>
        </w:tc>
      </w:tr>
      <w:tr w:rsidR="00E36B79" w:rsidRPr="00B14EC2" w14:paraId="7D64F6F3" w14:textId="77777777" w:rsidTr="002346A3">
        <w:tc>
          <w:tcPr>
            <w:tcW w:w="7621" w:type="dxa"/>
            <w:tcBorders>
              <w:bottom w:val="single" w:sz="4" w:space="0" w:color="auto"/>
            </w:tcBorders>
            <w:shd w:val="clear" w:color="auto" w:fill="auto"/>
          </w:tcPr>
          <w:p w14:paraId="0DDC0080" w14:textId="296FDAC9" w:rsidR="00E36B79" w:rsidRPr="00B14EC2" w:rsidRDefault="003611BC" w:rsidP="00E36B79">
            <w:pPr>
              <w:pStyle w:val="NormalTable10ptbold"/>
              <w:framePr w:hSpace="0" w:wrap="auto" w:vAnchor="margin" w:hAnchor="text" w:xAlign="left" w:yAlign="inline"/>
              <w:rPr>
                <w:noProof w:val="0"/>
                <w:lang w:val="en-CA"/>
              </w:rPr>
            </w:pPr>
            <w:r>
              <w:rPr>
                <w:noProof w:val="0"/>
                <w:lang w:val="en-CA"/>
              </w:rPr>
              <w:t>Information/Education a</w:t>
            </w:r>
            <w:r w:rsidR="00E36B79" w:rsidRPr="00B14EC2">
              <w:rPr>
                <w:noProof w:val="0"/>
                <w:lang w:val="en-CA"/>
              </w:rPr>
              <w:t>ctivities</w:t>
            </w:r>
          </w:p>
        </w:tc>
        <w:tc>
          <w:tcPr>
            <w:tcW w:w="1944" w:type="dxa"/>
            <w:tcBorders>
              <w:bottom w:val="single" w:sz="4" w:space="0" w:color="auto"/>
            </w:tcBorders>
          </w:tcPr>
          <w:p w14:paraId="4C0BD7DC" w14:textId="77777777" w:rsidR="00E36B79" w:rsidRPr="00B14EC2" w:rsidRDefault="00E36B79" w:rsidP="00E36B79">
            <w:pPr>
              <w:pStyle w:val="NormalTable10pt"/>
              <w:framePr w:hSpace="0" w:wrap="auto" w:vAnchor="margin" w:hAnchor="text" w:xAlign="left" w:yAlign="inline"/>
              <w:rPr>
                <w:lang w:val="en-CA"/>
              </w:rPr>
            </w:pPr>
          </w:p>
        </w:tc>
      </w:tr>
      <w:tr w:rsidR="00E36B79" w:rsidRPr="00B14EC2" w14:paraId="5947F418" w14:textId="77777777" w:rsidTr="002346A3">
        <w:tc>
          <w:tcPr>
            <w:tcW w:w="7621" w:type="dxa"/>
            <w:tcBorders>
              <w:bottom w:val="single" w:sz="4" w:space="0" w:color="auto"/>
            </w:tcBorders>
            <w:shd w:val="clear" w:color="auto" w:fill="auto"/>
          </w:tcPr>
          <w:p w14:paraId="22C63752" w14:textId="3F46D373" w:rsidR="00E36B79" w:rsidRPr="00B14EC2" w:rsidRDefault="003611BC" w:rsidP="00E36B79">
            <w:pPr>
              <w:pStyle w:val="Normalindent1-Table"/>
              <w:framePr w:hSpace="0" w:wrap="auto" w:vAnchor="margin" w:hAnchor="text" w:xAlign="left" w:yAlign="inline"/>
              <w:rPr>
                <w:noProof w:val="0"/>
                <w:lang w:val="en-CA"/>
              </w:rPr>
            </w:pPr>
            <w:r>
              <w:rPr>
                <w:noProof w:val="0"/>
                <w:lang w:val="en-CA"/>
              </w:rPr>
              <w:t>Information on C</w:t>
            </w:r>
            <w:r w:rsidR="00E36B79" w:rsidRPr="00B14EC2">
              <w:rPr>
                <w:noProof w:val="0"/>
                <w:lang w:val="en-CA"/>
              </w:rPr>
              <w:t xml:space="preserve">ouncil website promoting the benefits of </w:t>
            </w:r>
            <w:proofErr w:type="spellStart"/>
            <w:r w:rsidR="00E36B79" w:rsidRPr="00B14EC2">
              <w:rPr>
                <w:noProof w:val="0"/>
                <w:lang w:val="en-CA"/>
              </w:rPr>
              <w:t>desexing</w:t>
            </w:r>
            <w:proofErr w:type="spellEnd"/>
            <w:r w:rsidR="00E36B79" w:rsidRPr="00B14EC2">
              <w:rPr>
                <w:noProof w:val="0"/>
                <w:lang w:val="en-CA"/>
              </w:rPr>
              <w:t xml:space="preserve"> pets, particularly cats</w:t>
            </w:r>
          </w:p>
        </w:tc>
        <w:tc>
          <w:tcPr>
            <w:tcW w:w="1944" w:type="dxa"/>
            <w:tcBorders>
              <w:bottom w:val="single" w:sz="4" w:space="0" w:color="auto"/>
            </w:tcBorders>
          </w:tcPr>
          <w:p w14:paraId="29450E72" w14:textId="0B2552DF" w:rsidR="00E36B79" w:rsidRPr="00B14EC2" w:rsidRDefault="00E36B79" w:rsidP="00E36B79">
            <w:pPr>
              <w:pStyle w:val="NormalTable10pt"/>
              <w:framePr w:hSpace="0" w:wrap="auto" w:vAnchor="margin" w:hAnchor="text" w:xAlign="left" w:yAlign="inline"/>
              <w:rPr>
                <w:lang w:val="en-CA"/>
              </w:rPr>
            </w:pPr>
            <w:r w:rsidRPr="00B14EC2">
              <w:rPr>
                <w:lang w:val="en-CA"/>
              </w:rPr>
              <w:t>Ongoing</w:t>
            </w:r>
          </w:p>
        </w:tc>
      </w:tr>
      <w:tr w:rsidR="00E36B79" w:rsidRPr="00B14EC2" w14:paraId="3F0A97D0" w14:textId="77777777" w:rsidTr="002346A3">
        <w:tc>
          <w:tcPr>
            <w:tcW w:w="7621" w:type="dxa"/>
            <w:tcBorders>
              <w:bottom w:val="single" w:sz="4" w:space="0" w:color="auto"/>
            </w:tcBorders>
            <w:shd w:val="clear" w:color="auto" w:fill="auto"/>
          </w:tcPr>
          <w:p w14:paraId="088E85EA" w14:textId="60CB742B" w:rsidR="00E36B79" w:rsidRPr="00B14EC2" w:rsidRDefault="003611BC" w:rsidP="00E36B79">
            <w:pPr>
              <w:pStyle w:val="NormalTable10ptbold"/>
              <w:framePr w:hSpace="0" w:wrap="auto" w:vAnchor="margin" w:hAnchor="text" w:xAlign="left" w:yAlign="inline"/>
              <w:rPr>
                <w:noProof w:val="0"/>
                <w:lang w:val="en-CA"/>
              </w:rPr>
            </w:pPr>
            <w:r>
              <w:rPr>
                <w:noProof w:val="0"/>
                <w:lang w:val="en-CA"/>
              </w:rPr>
              <w:t>Operational/Compliance a</w:t>
            </w:r>
            <w:r w:rsidR="00E36B79" w:rsidRPr="00B14EC2">
              <w:rPr>
                <w:noProof w:val="0"/>
                <w:lang w:val="en-CA"/>
              </w:rPr>
              <w:t>ctivities</w:t>
            </w:r>
          </w:p>
        </w:tc>
        <w:tc>
          <w:tcPr>
            <w:tcW w:w="1944" w:type="dxa"/>
            <w:tcBorders>
              <w:bottom w:val="single" w:sz="4" w:space="0" w:color="auto"/>
            </w:tcBorders>
          </w:tcPr>
          <w:p w14:paraId="5EB41EB3" w14:textId="77777777" w:rsidR="00E36B79" w:rsidRPr="00B14EC2" w:rsidRDefault="00E36B79" w:rsidP="00E36B79">
            <w:pPr>
              <w:pStyle w:val="NormalTable10pt"/>
              <w:framePr w:hSpace="0" w:wrap="auto" w:vAnchor="margin" w:hAnchor="text" w:xAlign="left" w:yAlign="inline"/>
              <w:rPr>
                <w:lang w:val="en-CA"/>
              </w:rPr>
            </w:pPr>
          </w:p>
        </w:tc>
      </w:tr>
      <w:tr w:rsidR="009D281D" w:rsidRPr="00B14EC2" w14:paraId="7F7F51B7" w14:textId="77777777" w:rsidTr="002346A3">
        <w:tc>
          <w:tcPr>
            <w:tcW w:w="7621" w:type="dxa"/>
            <w:tcBorders>
              <w:bottom w:val="single" w:sz="4" w:space="0" w:color="auto"/>
            </w:tcBorders>
            <w:shd w:val="clear" w:color="auto" w:fill="auto"/>
          </w:tcPr>
          <w:p w14:paraId="03F3EF34" w14:textId="69B347DC" w:rsidR="009D281D" w:rsidRPr="00B14EC2" w:rsidRDefault="009D281D" w:rsidP="009D281D">
            <w:pPr>
              <w:pStyle w:val="Normalindent1-Table"/>
              <w:framePr w:hSpace="0" w:wrap="auto" w:vAnchor="margin" w:hAnchor="text" w:xAlign="left" w:yAlign="inline"/>
              <w:rPr>
                <w:noProof w:val="0"/>
                <w:lang w:val="en-CA"/>
              </w:rPr>
            </w:pPr>
            <w:r w:rsidRPr="00B14EC2">
              <w:rPr>
                <w:noProof w:val="0"/>
                <w:lang w:val="en-CA"/>
              </w:rPr>
              <w:t>All impounded animals transferred to Animal Aid shelter for rehoming</w:t>
            </w:r>
          </w:p>
        </w:tc>
        <w:tc>
          <w:tcPr>
            <w:tcW w:w="1944" w:type="dxa"/>
            <w:tcBorders>
              <w:bottom w:val="single" w:sz="4" w:space="0" w:color="auto"/>
            </w:tcBorders>
          </w:tcPr>
          <w:p w14:paraId="402C532A" w14:textId="1DD8A169" w:rsidR="009D281D" w:rsidRPr="00B14EC2" w:rsidRDefault="009D281D" w:rsidP="009D281D">
            <w:pPr>
              <w:pStyle w:val="NormalTable10pt"/>
              <w:framePr w:hSpace="0" w:wrap="auto" w:vAnchor="margin" w:hAnchor="text" w:xAlign="left" w:yAlign="inline"/>
              <w:rPr>
                <w:lang w:val="en-CA"/>
              </w:rPr>
            </w:pPr>
            <w:r w:rsidRPr="00B14EC2">
              <w:rPr>
                <w:lang w:val="en-CA"/>
              </w:rPr>
              <w:t>Ongoing</w:t>
            </w:r>
          </w:p>
        </w:tc>
      </w:tr>
      <w:tr w:rsidR="009D281D" w:rsidRPr="00B14EC2" w14:paraId="2CCEEF3D" w14:textId="77777777" w:rsidTr="002346A3">
        <w:tc>
          <w:tcPr>
            <w:tcW w:w="7621" w:type="dxa"/>
            <w:tcBorders>
              <w:bottom w:val="single" w:sz="4" w:space="0" w:color="auto"/>
            </w:tcBorders>
            <w:shd w:val="clear" w:color="auto" w:fill="auto"/>
          </w:tcPr>
          <w:p w14:paraId="7686E9AA" w14:textId="1AB4EE7F" w:rsidR="009D281D" w:rsidRPr="00B14EC2" w:rsidRDefault="009D281D" w:rsidP="009D281D">
            <w:pPr>
              <w:pStyle w:val="Normalindent1-Table"/>
              <w:framePr w:hSpace="0" w:wrap="auto" w:vAnchor="margin" w:hAnchor="text" w:xAlign="left" w:yAlign="inline"/>
              <w:rPr>
                <w:noProof w:val="0"/>
                <w:lang w:val="en-CA"/>
              </w:rPr>
            </w:pPr>
            <w:r w:rsidRPr="00B14EC2">
              <w:rPr>
                <w:noProof w:val="0"/>
                <w:lang w:val="en-CA"/>
              </w:rPr>
              <w:t>Cat trapping cages available</w:t>
            </w:r>
          </w:p>
        </w:tc>
        <w:tc>
          <w:tcPr>
            <w:tcW w:w="1944" w:type="dxa"/>
            <w:tcBorders>
              <w:bottom w:val="single" w:sz="4" w:space="0" w:color="auto"/>
            </w:tcBorders>
          </w:tcPr>
          <w:p w14:paraId="30BF0FD3" w14:textId="0212E7C7" w:rsidR="009D281D" w:rsidRPr="00B14EC2" w:rsidRDefault="009D281D" w:rsidP="009D281D">
            <w:pPr>
              <w:pStyle w:val="NormalTable10pt"/>
              <w:framePr w:hSpace="0" w:wrap="auto" w:vAnchor="margin" w:hAnchor="text" w:xAlign="left" w:yAlign="inline"/>
              <w:rPr>
                <w:lang w:val="en-CA"/>
              </w:rPr>
            </w:pPr>
            <w:r w:rsidRPr="00B14EC2">
              <w:rPr>
                <w:lang w:val="en-CA"/>
              </w:rPr>
              <w:t>Ongoing</w:t>
            </w:r>
          </w:p>
        </w:tc>
      </w:tr>
      <w:tr w:rsidR="009D281D" w:rsidRPr="00B14EC2" w14:paraId="5FC8BF16" w14:textId="77777777" w:rsidTr="002346A3">
        <w:tc>
          <w:tcPr>
            <w:tcW w:w="7621" w:type="dxa"/>
            <w:tcBorders>
              <w:bottom w:val="single" w:sz="4" w:space="0" w:color="auto"/>
            </w:tcBorders>
            <w:shd w:val="clear" w:color="auto" w:fill="auto"/>
          </w:tcPr>
          <w:p w14:paraId="153E17EF" w14:textId="1F538497" w:rsidR="009D281D" w:rsidRPr="00B14EC2" w:rsidRDefault="009D281D" w:rsidP="009D281D">
            <w:pPr>
              <w:pStyle w:val="Normalindent1-Table"/>
              <w:framePr w:hSpace="0" w:wrap="auto" w:vAnchor="margin" w:hAnchor="text" w:xAlign="left" w:yAlign="inline"/>
              <w:rPr>
                <w:noProof w:val="0"/>
                <w:lang w:val="en-CA"/>
              </w:rPr>
            </w:pPr>
            <w:r w:rsidRPr="00B14EC2">
              <w:rPr>
                <w:noProof w:val="0"/>
                <w:lang w:val="en-CA"/>
              </w:rPr>
              <w:t>Investigate cat complaints</w:t>
            </w:r>
          </w:p>
        </w:tc>
        <w:tc>
          <w:tcPr>
            <w:tcW w:w="1944" w:type="dxa"/>
            <w:tcBorders>
              <w:bottom w:val="single" w:sz="4" w:space="0" w:color="auto"/>
            </w:tcBorders>
          </w:tcPr>
          <w:p w14:paraId="0A28F196" w14:textId="2A0824E1" w:rsidR="009D281D" w:rsidRPr="00B14EC2" w:rsidRDefault="00F62AD1" w:rsidP="009D281D">
            <w:pPr>
              <w:pStyle w:val="NormalTable10pt"/>
              <w:framePr w:hSpace="0" w:wrap="auto" w:vAnchor="margin" w:hAnchor="text" w:xAlign="left" w:yAlign="inline"/>
              <w:rPr>
                <w:lang w:val="en-CA"/>
              </w:rPr>
            </w:pPr>
            <w:r>
              <w:rPr>
                <w:lang w:val="en-CA"/>
              </w:rPr>
              <w:t>Ongoing</w:t>
            </w:r>
          </w:p>
        </w:tc>
      </w:tr>
      <w:tr w:rsidR="009D281D" w:rsidRPr="00B14EC2" w14:paraId="2E4E1754" w14:textId="77777777" w:rsidTr="002346A3">
        <w:trPr>
          <w:trHeight w:val="429"/>
        </w:trPr>
        <w:tc>
          <w:tcPr>
            <w:tcW w:w="7621" w:type="dxa"/>
            <w:shd w:val="clear" w:color="auto" w:fill="E6E6E6"/>
          </w:tcPr>
          <w:p w14:paraId="686B7B4D" w14:textId="77777777" w:rsidR="009D281D" w:rsidRPr="00B14EC2" w:rsidRDefault="009D281D" w:rsidP="009D281D">
            <w:pPr>
              <w:pStyle w:val="NormalTable10ptbold"/>
              <w:framePr w:hSpace="0" w:wrap="auto" w:vAnchor="margin" w:hAnchor="text" w:xAlign="left" w:yAlign="inline"/>
              <w:rPr>
                <w:noProof w:val="0"/>
                <w:lang w:val="en-CA"/>
              </w:rPr>
            </w:pPr>
            <w:r w:rsidRPr="00B14EC2">
              <w:rPr>
                <w:noProof w:val="0"/>
                <w:lang w:val="en-CA"/>
              </w:rPr>
              <w:t>Domestic animal businesses</w:t>
            </w:r>
          </w:p>
        </w:tc>
        <w:tc>
          <w:tcPr>
            <w:tcW w:w="1944" w:type="dxa"/>
            <w:shd w:val="clear" w:color="auto" w:fill="E6E6E6"/>
          </w:tcPr>
          <w:p w14:paraId="7E661C06" w14:textId="77777777" w:rsidR="009D281D" w:rsidRPr="00B14EC2" w:rsidRDefault="009D281D" w:rsidP="009D281D">
            <w:pPr>
              <w:pStyle w:val="NormalTable10ptbold"/>
              <w:framePr w:hSpace="0" w:wrap="auto" w:vAnchor="margin" w:hAnchor="text" w:xAlign="left" w:yAlign="inline"/>
              <w:rPr>
                <w:noProof w:val="0"/>
                <w:lang w:val="en-CA"/>
              </w:rPr>
            </w:pPr>
          </w:p>
        </w:tc>
      </w:tr>
      <w:tr w:rsidR="009D281D" w:rsidRPr="00B14EC2" w14:paraId="7E208536" w14:textId="77777777" w:rsidTr="002346A3">
        <w:tc>
          <w:tcPr>
            <w:tcW w:w="7621" w:type="dxa"/>
            <w:shd w:val="clear" w:color="auto" w:fill="auto"/>
          </w:tcPr>
          <w:p w14:paraId="2B678EBA" w14:textId="02EF68F5" w:rsidR="009D281D" w:rsidRPr="00B14EC2" w:rsidRDefault="003611BC" w:rsidP="009D281D">
            <w:pPr>
              <w:pStyle w:val="NormalTable10ptbold"/>
              <w:framePr w:hSpace="0" w:wrap="auto" w:vAnchor="margin" w:hAnchor="text" w:xAlign="left" w:yAlign="inline"/>
              <w:rPr>
                <w:noProof w:val="0"/>
                <w:lang w:val="en-CA"/>
              </w:rPr>
            </w:pPr>
            <w:r>
              <w:rPr>
                <w:noProof w:val="0"/>
                <w:lang w:val="en-CA"/>
              </w:rPr>
              <w:t>Information/Education a</w:t>
            </w:r>
            <w:r w:rsidR="009D281D" w:rsidRPr="00B14EC2">
              <w:rPr>
                <w:noProof w:val="0"/>
                <w:lang w:val="en-CA"/>
              </w:rPr>
              <w:t>ctivities</w:t>
            </w:r>
          </w:p>
        </w:tc>
        <w:tc>
          <w:tcPr>
            <w:tcW w:w="1944" w:type="dxa"/>
          </w:tcPr>
          <w:p w14:paraId="3EDB4CDD" w14:textId="77777777" w:rsidR="009D281D" w:rsidRPr="00B14EC2" w:rsidRDefault="009D281D" w:rsidP="009D281D">
            <w:pPr>
              <w:pStyle w:val="NormalTable10pt"/>
              <w:framePr w:hSpace="0" w:wrap="auto" w:vAnchor="margin" w:hAnchor="text" w:xAlign="left" w:yAlign="inline"/>
              <w:rPr>
                <w:lang w:val="en-CA"/>
              </w:rPr>
            </w:pPr>
          </w:p>
        </w:tc>
      </w:tr>
      <w:tr w:rsidR="009D281D" w:rsidRPr="00B14EC2" w14:paraId="42C93ECA" w14:textId="77777777" w:rsidTr="002346A3">
        <w:tc>
          <w:tcPr>
            <w:tcW w:w="7621" w:type="dxa"/>
            <w:shd w:val="clear" w:color="auto" w:fill="auto"/>
          </w:tcPr>
          <w:p w14:paraId="04E1C2D1" w14:textId="55615CDA" w:rsidR="009D281D" w:rsidRPr="00B14EC2" w:rsidRDefault="00D4489E" w:rsidP="009D281D">
            <w:pPr>
              <w:pStyle w:val="Normalindent1-Table"/>
              <w:framePr w:hSpace="0" w:wrap="auto" w:vAnchor="margin" w:hAnchor="text" w:xAlign="left" w:yAlign="inline"/>
              <w:rPr>
                <w:noProof w:val="0"/>
                <w:lang w:val="en-CA"/>
              </w:rPr>
            </w:pPr>
            <w:r>
              <w:rPr>
                <w:noProof w:val="0"/>
                <w:lang w:val="en-CA"/>
              </w:rPr>
              <w:t>Information on C</w:t>
            </w:r>
            <w:r w:rsidR="009D281D" w:rsidRPr="00B14EC2">
              <w:rPr>
                <w:noProof w:val="0"/>
                <w:lang w:val="en-CA"/>
              </w:rPr>
              <w:t>ouncil’s website to assist DABs to understand their obligations in relation to relevant legislation and best practice</w:t>
            </w:r>
          </w:p>
        </w:tc>
        <w:tc>
          <w:tcPr>
            <w:tcW w:w="1944" w:type="dxa"/>
          </w:tcPr>
          <w:p w14:paraId="63FB8279" w14:textId="2BBA5D01" w:rsidR="009D281D" w:rsidRPr="00B14EC2" w:rsidRDefault="009D281D" w:rsidP="009D281D">
            <w:pPr>
              <w:pStyle w:val="NormalTable10pt"/>
              <w:framePr w:hSpace="0" w:wrap="auto" w:vAnchor="margin" w:hAnchor="text" w:xAlign="left" w:yAlign="inline"/>
              <w:rPr>
                <w:lang w:val="en-CA"/>
              </w:rPr>
            </w:pPr>
            <w:r w:rsidRPr="00B14EC2">
              <w:rPr>
                <w:lang w:val="en-CA"/>
              </w:rPr>
              <w:t>Ongoing</w:t>
            </w:r>
          </w:p>
        </w:tc>
      </w:tr>
      <w:tr w:rsidR="009D281D" w:rsidRPr="00B14EC2" w14:paraId="490C40EB" w14:textId="77777777" w:rsidTr="002346A3">
        <w:tc>
          <w:tcPr>
            <w:tcW w:w="7621" w:type="dxa"/>
            <w:shd w:val="clear" w:color="auto" w:fill="auto"/>
          </w:tcPr>
          <w:p w14:paraId="3D7A9543" w14:textId="4D70E3CF" w:rsidR="009D281D" w:rsidRPr="00B14EC2" w:rsidRDefault="003611BC" w:rsidP="009D281D">
            <w:pPr>
              <w:pStyle w:val="NormalTable10ptbold"/>
              <w:framePr w:hSpace="0" w:wrap="auto" w:vAnchor="margin" w:hAnchor="text" w:xAlign="left" w:yAlign="inline"/>
              <w:rPr>
                <w:noProof w:val="0"/>
                <w:lang w:val="en-CA"/>
              </w:rPr>
            </w:pPr>
            <w:r>
              <w:rPr>
                <w:noProof w:val="0"/>
                <w:lang w:val="en-CA"/>
              </w:rPr>
              <w:t>Operational/Compliance a</w:t>
            </w:r>
            <w:r w:rsidR="009D281D" w:rsidRPr="00B14EC2">
              <w:rPr>
                <w:noProof w:val="0"/>
                <w:lang w:val="en-CA"/>
              </w:rPr>
              <w:t>ctivities</w:t>
            </w:r>
          </w:p>
        </w:tc>
        <w:tc>
          <w:tcPr>
            <w:tcW w:w="1944" w:type="dxa"/>
          </w:tcPr>
          <w:p w14:paraId="22BD08ED" w14:textId="163BE89C" w:rsidR="009D281D" w:rsidRPr="00B14EC2" w:rsidRDefault="009D281D" w:rsidP="009D281D">
            <w:pPr>
              <w:pStyle w:val="NormalTable10pt"/>
              <w:framePr w:hSpace="0" w:wrap="auto" w:vAnchor="margin" w:hAnchor="text" w:xAlign="left" w:yAlign="inline"/>
              <w:rPr>
                <w:lang w:val="en-CA"/>
              </w:rPr>
            </w:pPr>
          </w:p>
        </w:tc>
      </w:tr>
      <w:tr w:rsidR="009D281D" w:rsidRPr="00B14EC2" w14:paraId="4F9E53AE" w14:textId="77777777" w:rsidTr="002346A3">
        <w:tc>
          <w:tcPr>
            <w:tcW w:w="7621" w:type="dxa"/>
            <w:shd w:val="clear" w:color="auto" w:fill="auto"/>
          </w:tcPr>
          <w:p w14:paraId="2A2D1B29" w14:textId="7D4A7A29" w:rsidR="009D281D" w:rsidRPr="00B14EC2" w:rsidRDefault="009D281D" w:rsidP="009D281D">
            <w:pPr>
              <w:pStyle w:val="Normalindent1-Table"/>
              <w:framePr w:hSpace="0" w:wrap="auto" w:vAnchor="margin" w:hAnchor="text" w:xAlign="left" w:yAlign="inline"/>
              <w:rPr>
                <w:noProof w:val="0"/>
                <w:lang w:val="en-CA"/>
              </w:rPr>
            </w:pPr>
            <w:r w:rsidRPr="00B14EC2">
              <w:rPr>
                <w:noProof w:val="0"/>
                <w:lang w:val="en-CA"/>
              </w:rPr>
              <w:t>Inspection/auditing of ‘domestic animal businesses’</w:t>
            </w:r>
          </w:p>
        </w:tc>
        <w:tc>
          <w:tcPr>
            <w:tcW w:w="1944" w:type="dxa"/>
          </w:tcPr>
          <w:p w14:paraId="1F77BD1A" w14:textId="2D3D615E" w:rsidR="009D281D" w:rsidRPr="00B14EC2" w:rsidRDefault="009D281D" w:rsidP="009D281D">
            <w:pPr>
              <w:pStyle w:val="NormalTable10pt"/>
              <w:framePr w:hSpace="0" w:wrap="auto" w:vAnchor="margin" w:hAnchor="text" w:xAlign="left" w:yAlign="inline"/>
              <w:rPr>
                <w:lang w:val="en-CA"/>
              </w:rPr>
            </w:pPr>
            <w:r w:rsidRPr="00B14EC2">
              <w:rPr>
                <w:lang w:val="en-CA"/>
              </w:rPr>
              <w:t>Annual</w:t>
            </w:r>
          </w:p>
        </w:tc>
      </w:tr>
      <w:tr w:rsidR="009D281D" w:rsidRPr="00B14EC2" w14:paraId="61E51BDA" w14:textId="77777777" w:rsidTr="002346A3">
        <w:tc>
          <w:tcPr>
            <w:tcW w:w="7621" w:type="dxa"/>
            <w:shd w:val="clear" w:color="auto" w:fill="auto"/>
          </w:tcPr>
          <w:p w14:paraId="76234285" w14:textId="7C609B3A" w:rsidR="009D281D" w:rsidRPr="00B14EC2" w:rsidRDefault="009D281D" w:rsidP="009D281D">
            <w:pPr>
              <w:pStyle w:val="Normalindent1-Table"/>
              <w:framePr w:hSpace="0" w:wrap="auto" w:vAnchor="margin" w:hAnchor="text" w:xAlign="left" w:yAlign="inline"/>
              <w:rPr>
                <w:noProof w:val="0"/>
                <w:lang w:val="en-CA"/>
              </w:rPr>
            </w:pPr>
            <w:r w:rsidRPr="00B14EC2">
              <w:rPr>
                <w:noProof w:val="0"/>
                <w:lang w:val="en-CA"/>
              </w:rPr>
              <w:t>Investigate complaints</w:t>
            </w:r>
          </w:p>
        </w:tc>
        <w:tc>
          <w:tcPr>
            <w:tcW w:w="1944" w:type="dxa"/>
          </w:tcPr>
          <w:p w14:paraId="41BBEFA3" w14:textId="28EA7015" w:rsidR="009D281D" w:rsidRPr="00B14EC2" w:rsidRDefault="009D281D" w:rsidP="009D281D">
            <w:pPr>
              <w:pStyle w:val="NormalTable10pt"/>
              <w:framePr w:hSpace="0" w:wrap="auto" w:vAnchor="margin" w:hAnchor="text" w:xAlign="left" w:yAlign="inline"/>
              <w:rPr>
                <w:lang w:val="en-CA"/>
              </w:rPr>
            </w:pPr>
            <w:r w:rsidRPr="00B14EC2">
              <w:rPr>
                <w:lang w:val="en-CA"/>
              </w:rPr>
              <w:t>Annual</w:t>
            </w:r>
          </w:p>
        </w:tc>
      </w:tr>
      <w:tr w:rsidR="009D281D" w:rsidRPr="00B14EC2" w14:paraId="1B95F779" w14:textId="77777777" w:rsidTr="002346A3">
        <w:trPr>
          <w:trHeight w:val="402"/>
        </w:trPr>
        <w:tc>
          <w:tcPr>
            <w:tcW w:w="7621" w:type="dxa"/>
            <w:shd w:val="clear" w:color="auto" w:fill="E6E6E6"/>
          </w:tcPr>
          <w:p w14:paraId="71AE66FB" w14:textId="77777777" w:rsidR="009D281D" w:rsidRPr="00B14EC2" w:rsidRDefault="009D281D" w:rsidP="009D281D">
            <w:pPr>
              <w:pStyle w:val="NormalTable10ptbold"/>
              <w:framePr w:hSpace="0" w:wrap="auto" w:vAnchor="margin" w:hAnchor="text" w:xAlign="left" w:yAlign="inline"/>
              <w:rPr>
                <w:noProof w:val="0"/>
                <w:lang w:val="en-CA"/>
              </w:rPr>
            </w:pPr>
            <w:r w:rsidRPr="00B14EC2">
              <w:rPr>
                <w:noProof w:val="0"/>
                <w:lang w:val="en-CA"/>
              </w:rPr>
              <w:t>Provision for dogs off leash</w:t>
            </w:r>
          </w:p>
        </w:tc>
        <w:tc>
          <w:tcPr>
            <w:tcW w:w="1944" w:type="dxa"/>
            <w:shd w:val="clear" w:color="auto" w:fill="E6E6E6"/>
          </w:tcPr>
          <w:p w14:paraId="4AB1A1B8" w14:textId="77777777" w:rsidR="009D281D" w:rsidRPr="00B14EC2" w:rsidRDefault="009D281D" w:rsidP="009D281D">
            <w:pPr>
              <w:pStyle w:val="NormalTable10ptbold"/>
              <w:framePr w:hSpace="0" w:wrap="auto" w:vAnchor="margin" w:hAnchor="text" w:xAlign="left" w:yAlign="inline"/>
              <w:rPr>
                <w:noProof w:val="0"/>
                <w:lang w:val="en-CA"/>
              </w:rPr>
            </w:pPr>
          </w:p>
        </w:tc>
      </w:tr>
      <w:tr w:rsidR="009D281D" w:rsidRPr="00B14EC2" w14:paraId="17DAE474" w14:textId="77777777" w:rsidTr="002346A3">
        <w:tc>
          <w:tcPr>
            <w:tcW w:w="7621" w:type="dxa"/>
            <w:shd w:val="clear" w:color="auto" w:fill="auto"/>
          </w:tcPr>
          <w:p w14:paraId="4699A7BF" w14:textId="368E448E" w:rsidR="009D281D" w:rsidRPr="00B14EC2" w:rsidRDefault="003611BC" w:rsidP="009D281D">
            <w:pPr>
              <w:pStyle w:val="NormalTable10ptbold"/>
              <w:framePr w:hSpace="0" w:wrap="auto" w:vAnchor="margin" w:hAnchor="text" w:xAlign="left" w:yAlign="inline"/>
              <w:rPr>
                <w:noProof w:val="0"/>
                <w:lang w:val="en-CA"/>
              </w:rPr>
            </w:pPr>
            <w:r>
              <w:rPr>
                <w:noProof w:val="0"/>
                <w:lang w:val="en-CA"/>
              </w:rPr>
              <w:t>Information/Education a</w:t>
            </w:r>
            <w:r w:rsidR="009D281D" w:rsidRPr="00B14EC2">
              <w:rPr>
                <w:noProof w:val="0"/>
                <w:lang w:val="en-CA"/>
              </w:rPr>
              <w:t>ctivities</w:t>
            </w:r>
          </w:p>
        </w:tc>
        <w:tc>
          <w:tcPr>
            <w:tcW w:w="1944" w:type="dxa"/>
          </w:tcPr>
          <w:p w14:paraId="0FC51C49" w14:textId="77777777" w:rsidR="009D281D" w:rsidRPr="00B14EC2" w:rsidRDefault="009D281D" w:rsidP="009D281D">
            <w:pPr>
              <w:pStyle w:val="NormalTable10pt"/>
              <w:framePr w:hSpace="0" w:wrap="auto" w:vAnchor="margin" w:hAnchor="text" w:xAlign="left" w:yAlign="inline"/>
              <w:rPr>
                <w:lang w:val="en-CA"/>
              </w:rPr>
            </w:pPr>
          </w:p>
        </w:tc>
      </w:tr>
      <w:tr w:rsidR="009D281D" w:rsidRPr="00B14EC2" w14:paraId="2CC22954" w14:textId="77777777" w:rsidTr="002346A3">
        <w:tc>
          <w:tcPr>
            <w:tcW w:w="7621" w:type="dxa"/>
            <w:shd w:val="clear" w:color="auto" w:fill="auto"/>
          </w:tcPr>
          <w:p w14:paraId="63439873" w14:textId="77777777" w:rsidR="009D281D" w:rsidRPr="00B14EC2" w:rsidRDefault="009D281D" w:rsidP="009D281D">
            <w:pPr>
              <w:pStyle w:val="Normalindent1-Table"/>
              <w:framePr w:hSpace="0" w:wrap="auto" w:vAnchor="margin" w:hAnchor="text" w:xAlign="left" w:yAlign="inline"/>
              <w:rPr>
                <w:noProof w:val="0"/>
                <w:lang w:val="en-CA"/>
              </w:rPr>
            </w:pPr>
            <w:r w:rsidRPr="00B14EC2">
              <w:rPr>
                <w:noProof w:val="0"/>
                <w:lang w:val="en-CA"/>
              </w:rPr>
              <w:t xml:space="preserve">Monitoring of dog off leash areas for compliance </w:t>
            </w:r>
          </w:p>
        </w:tc>
        <w:tc>
          <w:tcPr>
            <w:tcW w:w="1944" w:type="dxa"/>
          </w:tcPr>
          <w:p w14:paraId="333C5629" w14:textId="5D4E5003" w:rsidR="009D281D" w:rsidRPr="00B14EC2" w:rsidRDefault="00F62AD1" w:rsidP="009D281D">
            <w:pPr>
              <w:pStyle w:val="NormalTable10pt"/>
              <w:framePr w:hSpace="0" w:wrap="auto" w:vAnchor="margin" w:hAnchor="text" w:xAlign="left" w:yAlign="inline"/>
              <w:rPr>
                <w:lang w:val="en-CA"/>
              </w:rPr>
            </w:pPr>
            <w:r>
              <w:rPr>
                <w:lang w:val="en-CA"/>
              </w:rPr>
              <w:t>Ongoing</w:t>
            </w:r>
          </w:p>
        </w:tc>
      </w:tr>
      <w:tr w:rsidR="009D281D" w:rsidRPr="00B14EC2" w14:paraId="7E2A26C1" w14:textId="77777777" w:rsidTr="002346A3">
        <w:tc>
          <w:tcPr>
            <w:tcW w:w="7621" w:type="dxa"/>
            <w:tcBorders>
              <w:bottom w:val="single" w:sz="4" w:space="0" w:color="auto"/>
            </w:tcBorders>
            <w:shd w:val="clear" w:color="auto" w:fill="auto"/>
          </w:tcPr>
          <w:p w14:paraId="2FB84B77" w14:textId="77777777" w:rsidR="009D281D" w:rsidRPr="00B14EC2" w:rsidRDefault="009D281D" w:rsidP="009D281D">
            <w:pPr>
              <w:pStyle w:val="Normalindent1-Table"/>
              <w:framePr w:hSpace="0" w:wrap="auto" w:vAnchor="margin" w:hAnchor="text" w:xAlign="left" w:yAlign="inline"/>
              <w:rPr>
                <w:noProof w:val="0"/>
                <w:lang w:val="en-CA"/>
              </w:rPr>
            </w:pPr>
            <w:r w:rsidRPr="00B14EC2">
              <w:rPr>
                <w:noProof w:val="0"/>
                <w:lang w:val="en-CA"/>
              </w:rPr>
              <w:t>Monitoring of community events and high use areas</w:t>
            </w:r>
          </w:p>
        </w:tc>
        <w:tc>
          <w:tcPr>
            <w:tcW w:w="1944" w:type="dxa"/>
            <w:tcBorders>
              <w:bottom w:val="single" w:sz="4" w:space="0" w:color="auto"/>
            </w:tcBorders>
          </w:tcPr>
          <w:p w14:paraId="4C33E6CD" w14:textId="77777777" w:rsidR="009D281D" w:rsidRPr="00B14EC2" w:rsidRDefault="009D281D" w:rsidP="009D281D">
            <w:pPr>
              <w:pStyle w:val="NormalTable10pt"/>
              <w:framePr w:hSpace="0" w:wrap="auto" w:vAnchor="margin" w:hAnchor="text" w:xAlign="left" w:yAlign="inline"/>
              <w:rPr>
                <w:lang w:val="en-CA"/>
              </w:rPr>
            </w:pPr>
            <w:r w:rsidRPr="00B14EC2">
              <w:rPr>
                <w:lang w:val="en-CA"/>
              </w:rPr>
              <w:t>As required</w:t>
            </w:r>
          </w:p>
        </w:tc>
      </w:tr>
      <w:tr w:rsidR="009D281D" w:rsidRPr="00B14EC2" w14:paraId="33D14E9A" w14:textId="77777777" w:rsidTr="002346A3">
        <w:tc>
          <w:tcPr>
            <w:tcW w:w="7621" w:type="dxa"/>
            <w:shd w:val="clear" w:color="auto" w:fill="E6E6E6"/>
          </w:tcPr>
          <w:p w14:paraId="321DA39D" w14:textId="539A3C75" w:rsidR="009D281D" w:rsidRPr="00B14EC2" w:rsidRDefault="003611BC" w:rsidP="009D281D">
            <w:pPr>
              <w:pStyle w:val="NormalTable10ptbold"/>
              <w:framePr w:hSpace="0" w:wrap="auto" w:vAnchor="margin" w:hAnchor="text" w:xAlign="left" w:yAlign="inline"/>
              <w:rPr>
                <w:noProof w:val="0"/>
                <w:lang w:val="en-CA"/>
              </w:rPr>
            </w:pPr>
            <w:r>
              <w:rPr>
                <w:noProof w:val="0"/>
                <w:lang w:val="en-CA"/>
              </w:rPr>
              <w:t>Pets and p</w:t>
            </w:r>
            <w:r w:rsidR="00EE1642" w:rsidRPr="00B14EC2">
              <w:rPr>
                <w:noProof w:val="0"/>
                <w:lang w:val="en-CA"/>
              </w:rPr>
              <w:t>eople</w:t>
            </w:r>
          </w:p>
        </w:tc>
        <w:tc>
          <w:tcPr>
            <w:tcW w:w="1944" w:type="dxa"/>
            <w:shd w:val="clear" w:color="auto" w:fill="E6E6E6"/>
          </w:tcPr>
          <w:p w14:paraId="361A8E49" w14:textId="77777777" w:rsidR="009D281D" w:rsidRPr="00B14EC2" w:rsidRDefault="009D281D" w:rsidP="009D281D">
            <w:pPr>
              <w:pStyle w:val="NormalTable10ptbold"/>
              <w:framePr w:hSpace="0" w:wrap="auto" w:vAnchor="margin" w:hAnchor="text" w:xAlign="left" w:yAlign="inline"/>
              <w:rPr>
                <w:noProof w:val="0"/>
                <w:lang w:val="en-CA"/>
              </w:rPr>
            </w:pPr>
          </w:p>
        </w:tc>
      </w:tr>
      <w:tr w:rsidR="009D281D" w:rsidRPr="00B14EC2" w14:paraId="75943281" w14:textId="77777777" w:rsidTr="002346A3">
        <w:tc>
          <w:tcPr>
            <w:tcW w:w="7621" w:type="dxa"/>
            <w:shd w:val="clear" w:color="auto" w:fill="auto"/>
          </w:tcPr>
          <w:p w14:paraId="39E48A58" w14:textId="782A196C" w:rsidR="009D281D" w:rsidRPr="00B14EC2" w:rsidRDefault="00EE1642" w:rsidP="00EE1642">
            <w:pPr>
              <w:pStyle w:val="Normalindent1-Table"/>
              <w:framePr w:hSpace="0" w:wrap="auto" w:vAnchor="margin" w:hAnchor="text" w:xAlign="left" w:yAlign="inline"/>
              <w:rPr>
                <w:noProof w:val="0"/>
                <w:lang w:val="en-CA"/>
              </w:rPr>
            </w:pPr>
            <w:r w:rsidRPr="00B14EC2">
              <w:rPr>
                <w:noProof w:val="0"/>
                <w:lang w:val="en-CA"/>
              </w:rPr>
              <w:t xml:space="preserve">Making provision for pets at Emergency Evacuation/Relief Centres </w:t>
            </w:r>
          </w:p>
        </w:tc>
        <w:tc>
          <w:tcPr>
            <w:tcW w:w="1944" w:type="dxa"/>
          </w:tcPr>
          <w:p w14:paraId="0F9C2DC2" w14:textId="6EB92CF5" w:rsidR="009D281D" w:rsidRPr="00B14EC2" w:rsidRDefault="00F62AD1" w:rsidP="009D281D">
            <w:pPr>
              <w:pStyle w:val="NormalTable10pt"/>
              <w:framePr w:hSpace="0" w:wrap="auto" w:vAnchor="margin" w:hAnchor="text" w:xAlign="left" w:yAlign="inline"/>
              <w:rPr>
                <w:lang w:val="en-CA"/>
              </w:rPr>
            </w:pPr>
            <w:r>
              <w:rPr>
                <w:lang w:val="en-CA"/>
              </w:rPr>
              <w:t>Annual Checks</w:t>
            </w:r>
          </w:p>
        </w:tc>
      </w:tr>
      <w:tr w:rsidR="009D281D" w:rsidRPr="00B14EC2" w14:paraId="770D2189" w14:textId="77777777" w:rsidTr="002346A3">
        <w:tc>
          <w:tcPr>
            <w:tcW w:w="7621" w:type="dxa"/>
            <w:shd w:val="clear" w:color="auto" w:fill="auto"/>
          </w:tcPr>
          <w:p w14:paraId="27810AF0" w14:textId="65DE253F" w:rsidR="009D281D" w:rsidRPr="00B14EC2" w:rsidRDefault="00EE1642" w:rsidP="009D281D">
            <w:pPr>
              <w:pStyle w:val="Normalindent1-Table"/>
              <w:framePr w:hSpace="0" w:wrap="auto" w:vAnchor="margin" w:hAnchor="text" w:xAlign="left" w:yAlign="inline"/>
              <w:rPr>
                <w:noProof w:val="0"/>
                <w:lang w:val="en-CA"/>
              </w:rPr>
            </w:pPr>
            <w:r w:rsidRPr="00B14EC2">
              <w:rPr>
                <w:noProof w:val="0"/>
                <w:lang w:val="en-CA"/>
              </w:rPr>
              <w:t>Co-ordination of crisis care e.g. in times of domestic violence, traffic accidents, house fires etc.</w:t>
            </w:r>
          </w:p>
        </w:tc>
        <w:tc>
          <w:tcPr>
            <w:tcW w:w="1944" w:type="dxa"/>
          </w:tcPr>
          <w:p w14:paraId="1C8D629F" w14:textId="7663D365" w:rsidR="009D281D" w:rsidRPr="00B14EC2" w:rsidRDefault="00F62AD1" w:rsidP="009D281D">
            <w:pPr>
              <w:pStyle w:val="NormalTable10pt"/>
              <w:framePr w:hSpace="0" w:wrap="auto" w:vAnchor="margin" w:hAnchor="text" w:xAlign="left" w:yAlign="inline"/>
              <w:rPr>
                <w:lang w:val="en-CA"/>
              </w:rPr>
            </w:pPr>
            <w:r>
              <w:rPr>
                <w:lang w:val="en-CA"/>
              </w:rPr>
              <w:t>Annual MEMP</w:t>
            </w:r>
          </w:p>
        </w:tc>
      </w:tr>
    </w:tbl>
    <w:p w14:paraId="5FA241A3" w14:textId="1E876CAF" w:rsidR="00E6018B" w:rsidRDefault="00E6018B" w:rsidP="00E6018B">
      <w:pPr>
        <w:spacing w:after="0"/>
        <w:rPr>
          <w:b/>
          <w:bCs/>
          <w:noProof w:val="0"/>
          <w:lang w:val="en-CA" w:eastAsia="en-AU"/>
        </w:rPr>
      </w:pPr>
      <w:bookmarkStart w:id="90" w:name="_Toc362116644"/>
      <w:bookmarkStart w:id="91" w:name="_Toc362116723"/>
      <w:bookmarkStart w:id="92" w:name="_Toc362265337"/>
      <w:bookmarkStart w:id="93" w:name="_Toc362265394"/>
      <w:bookmarkStart w:id="94" w:name="_Toc362446890"/>
    </w:p>
    <w:p w14:paraId="4C614539" w14:textId="77777777" w:rsidR="00B35EEB" w:rsidRPr="00B14EC2" w:rsidRDefault="00B35EEB" w:rsidP="00E6018B">
      <w:pPr>
        <w:spacing w:after="0"/>
        <w:rPr>
          <w:b/>
          <w:bCs/>
          <w:noProof w:val="0"/>
          <w:lang w:val="en-CA" w:eastAsia="en-AU"/>
        </w:rPr>
      </w:pPr>
    </w:p>
    <w:p w14:paraId="3A5CB8FF" w14:textId="16058681" w:rsidR="00E70810" w:rsidRPr="00B14EC2" w:rsidRDefault="00E6018B" w:rsidP="00E6018B">
      <w:pPr>
        <w:pStyle w:val="Normalbold"/>
        <w:tabs>
          <w:tab w:val="left" w:pos="284"/>
        </w:tabs>
        <w:rPr>
          <w:noProof w:val="0"/>
          <w:lang w:val="en-CA"/>
        </w:rPr>
      </w:pPr>
      <w:r w:rsidRPr="00B14EC2">
        <w:rPr>
          <w:noProof w:val="0"/>
          <w:lang w:val="en-CA"/>
        </w:rPr>
        <w:lastRenderedPageBreak/>
        <w:t xml:space="preserve">2. </w:t>
      </w:r>
      <w:r w:rsidRPr="00B14EC2">
        <w:rPr>
          <w:noProof w:val="0"/>
          <w:lang w:val="en-CA"/>
        </w:rPr>
        <w:tab/>
      </w:r>
      <w:r w:rsidR="00E70810" w:rsidRPr="00B14EC2">
        <w:rPr>
          <w:noProof w:val="0"/>
          <w:lang w:val="en-CA"/>
        </w:rPr>
        <w:t xml:space="preserve">Authorised Officers and Civic </w:t>
      </w:r>
      <w:r w:rsidR="008E1E8F" w:rsidRPr="00B14EC2">
        <w:rPr>
          <w:noProof w:val="0"/>
          <w:lang w:val="en-CA"/>
        </w:rPr>
        <w:t>Compliance</w:t>
      </w:r>
      <w:r w:rsidR="00E70810" w:rsidRPr="00B14EC2">
        <w:rPr>
          <w:noProof w:val="0"/>
          <w:lang w:val="en-CA"/>
        </w:rPr>
        <w:t xml:space="preserve"> Officer training requirements</w:t>
      </w:r>
      <w:bookmarkEnd w:id="90"/>
      <w:bookmarkEnd w:id="91"/>
      <w:bookmarkEnd w:id="92"/>
      <w:bookmarkEnd w:id="93"/>
      <w:bookmarkEnd w:id="9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30"/>
        <w:gridCol w:w="1428"/>
        <w:gridCol w:w="1518"/>
      </w:tblGrid>
      <w:tr w:rsidR="00956B53" w:rsidRPr="00B14EC2" w14:paraId="68074E32" w14:textId="77777777" w:rsidTr="00B35EEB">
        <w:tc>
          <w:tcPr>
            <w:tcW w:w="6430" w:type="dxa"/>
            <w:shd w:val="clear" w:color="auto" w:fill="E6E6E6"/>
          </w:tcPr>
          <w:p w14:paraId="1231F105" w14:textId="77777777" w:rsidR="00956B53" w:rsidRPr="00B14EC2" w:rsidRDefault="00956B53" w:rsidP="006F1712">
            <w:pPr>
              <w:pStyle w:val="Normal-TableHeader1"/>
              <w:rPr>
                <w:noProof w:val="0"/>
                <w:lang w:val="en-CA"/>
              </w:rPr>
            </w:pPr>
            <w:r w:rsidRPr="00B14EC2">
              <w:rPr>
                <w:noProof w:val="0"/>
                <w:lang w:val="en-CA"/>
              </w:rPr>
              <w:t>QUALIFICATION / TRAINING</w:t>
            </w:r>
          </w:p>
        </w:tc>
        <w:tc>
          <w:tcPr>
            <w:tcW w:w="1428" w:type="dxa"/>
            <w:shd w:val="clear" w:color="auto" w:fill="E6E6E6"/>
          </w:tcPr>
          <w:p w14:paraId="634B3E1B" w14:textId="6B10D647" w:rsidR="00956B53" w:rsidRPr="00B14EC2" w:rsidRDefault="00956B53" w:rsidP="00290D85">
            <w:pPr>
              <w:pStyle w:val="Normal-TableHeader1"/>
              <w:rPr>
                <w:noProof w:val="0"/>
                <w:lang w:val="en-CA"/>
              </w:rPr>
            </w:pPr>
            <w:r w:rsidRPr="00B14EC2">
              <w:rPr>
                <w:noProof w:val="0"/>
                <w:lang w:val="en-CA"/>
              </w:rPr>
              <w:t xml:space="preserve">No. of </w:t>
            </w:r>
            <w:r w:rsidR="00290D85" w:rsidRPr="00B14EC2">
              <w:rPr>
                <w:noProof w:val="0"/>
                <w:lang w:val="en-CA"/>
              </w:rPr>
              <w:t>Officers with Qualification</w:t>
            </w:r>
          </w:p>
        </w:tc>
        <w:tc>
          <w:tcPr>
            <w:tcW w:w="1518" w:type="dxa"/>
            <w:shd w:val="clear" w:color="auto" w:fill="E6E6E6"/>
          </w:tcPr>
          <w:p w14:paraId="20F81340" w14:textId="7FF96271" w:rsidR="00956B53" w:rsidRPr="00B14EC2" w:rsidRDefault="00956B53" w:rsidP="006F1712">
            <w:pPr>
              <w:pStyle w:val="Normal-TableHeader1"/>
              <w:rPr>
                <w:noProof w:val="0"/>
                <w:lang w:val="en-CA"/>
              </w:rPr>
            </w:pPr>
            <w:r w:rsidRPr="00B14EC2">
              <w:rPr>
                <w:noProof w:val="0"/>
                <w:lang w:val="en-CA"/>
              </w:rPr>
              <w:t>Frequency</w:t>
            </w:r>
            <w:r w:rsidR="00290D85" w:rsidRPr="00B14EC2">
              <w:rPr>
                <w:noProof w:val="0"/>
                <w:lang w:val="en-CA"/>
              </w:rPr>
              <w:t xml:space="preserve"> (if relevant)</w:t>
            </w:r>
          </w:p>
        </w:tc>
      </w:tr>
      <w:tr w:rsidR="00956B53" w:rsidRPr="00B14EC2" w14:paraId="16BF915D" w14:textId="77777777" w:rsidTr="00B35EEB">
        <w:tc>
          <w:tcPr>
            <w:tcW w:w="6430" w:type="dxa"/>
            <w:shd w:val="clear" w:color="auto" w:fill="auto"/>
          </w:tcPr>
          <w:p w14:paraId="7B4FCD18" w14:textId="77777777" w:rsidR="00956B53" w:rsidRPr="00B14EC2" w:rsidRDefault="00956B53" w:rsidP="00956B53">
            <w:pPr>
              <w:rPr>
                <w:noProof w:val="0"/>
                <w:color w:val="000000"/>
                <w:lang w:val="en-CA" w:eastAsia="en-AU"/>
              </w:rPr>
            </w:pPr>
            <w:r w:rsidRPr="00B14EC2">
              <w:rPr>
                <w:noProof w:val="0"/>
                <w:lang w:val="en-CA"/>
              </w:rPr>
              <w:t>Certificate IV in Animal Control and Regulation</w:t>
            </w:r>
          </w:p>
        </w:tc>
        <w:tc>
          <w:tcPr>
            <w:tcW w:w="1428" w:type="dxa"/>
          </w:tcPr>
          <w:p w14:paraId="3B761F0F" w14:textId="7485949C" w:rsidR="00956B53" w:rsidRPr="00B14EC2" w:rsidRDefault="00F62AD1" w:rsidP="00F62AD1">
            <w:pPr>
              <w:jc w:val="center"/>
              <w:rPr>
                <w:noProof w:val="0"/>
                <w:lang w:val="en-CA" w:eastAsia="en-AU"/>
              </w:rPr>
            </w:pPr>
            <w:r>
              <w:rPr>
                <w:noProof w:val="0"/>
                <w:lang w:val="en-CA" w:eastAsia="en-AU"/>
              </w:rPr>
              <w:t>13</w:t>
            </w:r>
          </w:p>
        </w:tc>
        <w:tc>
          <w:tcPr>
            <w:tcW w:w="1518" w:type="dxa"/>
            <w:shd w:val="clear" w:color="auto" w:fill="auto"/>
          </w:tcPr>
          <w:p w14:paraId="3F7C185E" w14:textId="007373F5" w:rsidR="00956B53" w:rsidRPr="00B14EC2" w:rsidRDefault="00290D85" w:rsidP="006F1712">
            <w:pPr>
              <w:rPr>
                <w:noProof w:val="0"/>
                <w:lang w:val="en-CA" w:eastAsia="en-AU"/>
              </w:rPr>
            </w:pPr>
            <w:r w:rsidRPr="00B14EC2">
              <w:rPr>
                <w:noProof w:val="0"/>
                <w:lang w:val="en-CA" w:eastAsia="en-AU"/>
              </w:rPr>
              <w:t>NR</w:t>
            </w:r>
          </w:p>
        </w:tc>
      </w:tr>
      <w:tr w:rsidR="00290D85" w:rsidRPr="00B14EC2" w14:paraId="28F9C5E7" w14:textId="77777777" w:rsidTr="00B35EEB">
        <w:tc>
          <w:tcPr>
            <w:tcW w:w="6430" w:type="dxa"/>
            <w:shd w:val="clear" w:color="auto" w:fill="auto"/>
          </w:tcPr>
          <w:p w14:paraId="1129FF3F" w14:textId="77777777" w:rsidR="00290D85" w:rsidRPr="00B14EC2" w:rsidRDefault="00290D85" w:rsidP="00956B53">
            <w:pPr>
              <w:rPr>
                <w:rFonts w:cs="Arial"/>
                <w:bCs/>
                <w:noProof w:val="0"/>
                <w:lang w:val="en-CA"/>
              </w:rPr>
            </w:pPr>
            <w:r w:rsidRPr="00B14EC2">
              <w:rPr>
                <w:rFonts w:cs="Arial"/>
                <w:bCs/>
                <w:noProof w:val="0"/>
                <w:lang w:val="en-CA"/>
              </w:rPr>
              <w:t xml:space="preserve">Certificate IV in Animal Welfare </w:t>
            </w:r>
          </w:p>
          <w:p w14:paraId="32F8899C" w14:textId="54D12022" w:rsidR="00290D85" w:rsidRPr="00B14EC2" w:rsidRDefault="00290D85" w:rsidP="00956B53">
            <w:pPr>
              <w:rPr>
                <w:rFonts w:cs="Arial"/>
                <w:bCs/>
                <w:noProof w:val="0"/>
                <w:lang w:val="en-CA"/>
              </w:rPr>
            </w:pPr>
            <w:r w:rsidRPr="00B14EC2">
              <w:rPr>
                <w:rFonts w:cs="Arial"/>
                <w:bCs/>
                <w:noProof w:val="0"/>
                <w:lang w:val="en-CA"/>
              </w:rPr>
              <w:t>Unit RUV4203A Identify &amp; Respond to Animal Behavior</w:t>
            </w:r>
          </w:p>
        </w:tc>
        <w:tc>
          <w:tcPr>
            <w:tcW w:w="1428" w:type="dxa"/>
          </w:tcPr>
          <w:p w14:paraId="03C3E13E" w14:textId="0670179A" w:rsidR="00290D85" w:rsidRPr="00B14EC2" w:rsidRDefault="00F62AD1" w:rsidP="00290D85">
            <w:pPr>
              <w:jc w:val="center"/>
              <w:rPr>
                <w:noProof w:val="0"/>
                <w:lang w:val="en-CA" w:eastAsia="en-AU"/>
              </w:rPr>
            </w:pPr>
            <w:r>
              <w:rPr>
                <w:noProof w:val="0"/>
                <w:lang w:val="en-CA" w:eastAsia="en-AU"/>
              </w:rPr>
              <w:t>13</w:t>
            </w:r>
          </w:p>
        </w:tc>
        <w:tc>
          <w:tcPr>
            <w:tcW w:w="1518" w:type="dxa"/>
            <w:shd w:val="clear" w:color="auto" w:fill="auto"/>
          </w:tcPr>
          <w:p w14:paraId="0CA4CA83" w14:textId="203A87AB" w:rsidR="00290D85" w:rsidRPr="00B14EC2" w:rsidRDefault="00290D85" w:rsidP="006F1712">
            <w:pPr>
              <w:rPr>
                <w:noProof w:val="0"/>
                <w:lang w:val="en-CA" w:eastAsia="en-AU"/>
              </w:rPr>
            </w:pPr>
            <w:r w:rsidRPr="00B14EC2">
              <w:rPr>
                <w:noProof w:val="0"/>
                <w:lang w:val="en-CA" w:eastAsia="en-AU"/>
              </w:rPr>
              <w:t>NR</w:t>
            </w:r>
          </w:p>
        </w:tc>
      </w:tr>
      <w:tr w:rsidR="00290D85" w:rsidRPr="00B14EC2" w14:paraId="4FDF145E" w14:textId="77777777" w:rsidTr="00B35EEB">
        <w:tc>
          <w:tcPr>
            <w:tcW w:w="6430" w:type="dxa"/>
            <w:shd w:val="clear" w:color="auto" w:fill="auto"/>
          </w:tcPr>
          <w:p w14:paraId="364A5FCB" w14:textId="6AD8375B" w:rsidR="00290D85" w:rsidRPr="00B14EC2" w:rsidRDefault="00290D85" w:rsidP="00956B53">
            <w:pPr>
              <w:rPr>
                <w:rFonts w:cs="Arial"/>
                <w:bCs/>
                <w:noProof w:val="0"/>
                <w:lang w:val="en-CA" w:eastAsia="x-none"/>
              </w:rPr>
            </w:pPr>
            <w:r w:rsidRPr="00B14EC2">
              <w:rPr>
                <w:rFonts w:cs="Arial"/>
                <w:bCs/>
                <w:noProof w:val="0"/>
                <w:lang w:val="en-CA"/>
              </w:rPr>
              <w:t>Animal Handling Behavior and Animal Assessment</w:t>
            </w:r>
          </w:p>
        </w:tc>
        <w:tc>
          <w:tcPr>
            <w:tcW w:w="1428" w:type="dxa"/>
          </w:tcPr>
          <w:p w14:paraId="5E49AEBC" w14:textId="57C47731" w:rsidR="00290D85" w:rsidRPr="00B14EC2" w:rsidRDefault="00F62AD1" w:rsidP="00290D85">
            <w:pPr>
              <w:jc w:val="center"/>
              <w:rPr>
                <w:noProof w:val="0"/>
                <w:lang w:val="en-CA" w:eastAsia="en-AU"/>
              </w:rPr>
            </w:pPr>
            <w:r>
              <w:rPr>
                <w:noProof w:val="0"/>
                <w:lang w:val="en-CA" w:eastAsia="en-AU"/>
              </w:rPr>
              <w:t>13</w:t>
            </w:r>
          </w:p>
        </w:tc>
        <w:tc>
          <w:tcPr>
            <w:tcW w:w="1518" w:type="dxa"/>
            <w:shd w:val="clear" w:color="auto" w:fill="auto"/>
          </w:tcPr>
          <w:p w14:paraId="4BC140C8" w14:textId="31C651BD" w:rsidR="00290D85" w:rsidRPr="00B14EC2" w:rsidRDefault="00290D85" w:rsidP="006F1712">
            <w:pPr>
              <w:rPr>
                <w:noProof w:val="0"/>
                <w:lang w:val="en-CA" w:eastAsia="en-AU"/>
              </w:rPr>
            </w:pPr>
            <w:r w:rsidRPr="00B14EC2">
              <w:rPr>
                <w:noProof w:val="0"/>
                <w:lang w:val="en-CA" w:eastAsia="en-AU"/>
              </w:rPr>
              <w:t>Bi-Annual</w:t>
            </w:r>
          </w:p>
        </w:tc>
      </w:tr>
      <w:tr w:rsidR="00290D85" w:rsidRPr="00B14EC2" w14:paraId="6B72A184" w14:textId="77777777" w:rsidTr="00B35EEB">
        <w:tc>
          <w:tcPr>
            <w:tcW w:w="6430" w:type="dxa"/>
            <w:shd w:val="clear" w:color="auto" w:fill="auto"/>
          </w:tcPr>
          <w:p w14:paraId="3266C637" w14:textId="1EE695B6" w:rsidR="00290D85" w:rsidRPr="00B14EC2" w:rsidRDefault="00290D85" w:rsidP="00956B53">
            <w:pPr>
              <w:rPr>
                <w:noProof w:val="0"/>
                <w:lang w:val="en-CA" w:eastAsia="en-AU"/>
              </w:rPr>
            </w:pPr>
            <w:r w:rsidRPr="00B14EC2">
              <w:rPr>
                <w:noProof w:val="0"/>
                <w:lang w:val="en-CA" w:eastAsia="en-AU"/>
              </w:rPr>
              <w:t>Case reporting/investigation including:</w:t>
            </w:r>
          </w:p>
          <w:p w14:paraId="061641CA" w14:textId="1BE61C61" w:rsidR="00290D85" w:rsidRPr="00B14EC2" w:rsidRDefault="00290D85" w:rsidP="00E56AA7">
            <w:pPr>
              <w:pStyle w:val="Bullet2"/>
              <w:rPr>
                <w:noProof w:val="0"/>
                <w:lang w:val="en-CA" w:eastAsia="en-AU"/>
              </w:rPr>
            </w:pPr>
            <w:r w:rsidRPr="00B14EC2">
              <w:rPr>
                <w:noProof w:val="0"/>
                <w:lang w:val="en-CA" w:eastAsia="en-AU"/>
              </w:rPr>
              <w:t>statement taking</w:t>
            </w:r>
          </w:p>
          <w:p w14:paraId="746396E1" w14:textId="77777777" w:rsidR="00290D85" w:rsidRDefault="00290D85" w:rsidP="00E56AA7">
            <w:pPr>
              <w:pStyle w:val="Bullet2"/>
              <w:rPr>
                <w:noProof w:val="0"/>
                <w:lang w:val="en-CA" w:eastAsia="en-AU"/>
              </w:rPr>
            </w:pPr>
            <w:r w:rsidRPr="00B14EC2">
              <w:rPr>
                <w:noProof w:val="0"/>
                <w:lang w:val="en-CA" w:eastAsia="en-AU"/>
              </w:rPr>
              <w:t>prosecution procedures/handling</w:t>
            </w:r>
          </w:p>
          <w:p w14:paraId="412D63B7" w14:textId="47108527" w:rsidR="00BB65D9" w:rsidRPr="00B14EC2" w:rsidRDefault="00BB65D9" w:rsidP="00E56AA7">
            <w:pPr>
              <w:pStyle w:val="Bullet2"/>
              <w:rPr>
                <w:noProof w:val="0"/>
                <w:lang w:val="en-CA" w:eastAsia="en-AU"/>
              </w:rPr>
            </w:pPr>
            <w:r>
              <w:rPr>
                <w:noProof w:val="0"/>
                <w:lang w:val="en-CA" w:eastAsia="en-AU"/>
              </w:rPr>
              <w:t>Certificate 4 in Government Investigations</w:t>
            </w:r>
          </w:p>
        </w:tc>
        <w:tc>
          <w:tcPr>
            <w:tcW w:w="1428" w:type="dxa"/>
          </w:tcPr>
          <w:p w14:paraId="0557359B" w14:textId="57B054EB" w:rsidR="00290D85" w:rsidRPr="00B14EC2" w:rsidRDefault="00F62AD1" w:rsidP="00290D85">
            <w:pPr>
              <w:jc w:val="center"/>
              <w:rPr>
                <w:noProof w:val="0"/>
                <w:lang w:val="en-CA" w:eastAsia="en-AU"/>
              </w:rPr>
            </w:pPr>
            <w:r>
              <w:rPr>
                <w:noProof w:val="0"/>
                <w:lang w:val="en-CA" w:eastAsia="en-AU"/>
              </w:rPr>
              <w:t>13</w:t>
            </w:r>
          </w:p>
        </w:tc>
        <w:tc>
          <w:tcPr>
            <w:tcW w:w="1518" w:type="dxa"/>
            <w:shd w:val="clear" w:color="auto" w:fill="auto"/>
          </w:tcPr>
          <w:p w14:paraId="7DB031C7" w14:textId="11D7AB18" w:rsidR="00290D85" w:rsidRPr="00B14EC2" w:rsidRDefault="00290D85" w:rsidP="006F1712">
            <w:pPr>
              <w:rPr>
                <w:noProof w:val="0"/>
                <w:lang w:val="en-CA" w:eastAsia="en-AU"/>
              </w:rPr>
            </w:pPr>
            <w:r w:rsidRPr="00B14EC2">
              <w:rPr>
                <w:noProof w:val="0"/>
                <w:lang w:val="en-CA" w:eastAsia="en-AU"/>
              </w:rPr>
              <w:t>Bi-Annual</w:t>
            </w:r>
          </w:p>
        </w:tc>
      </w:tr>
      <w:tr w:rsidR="00290D85" w:rsidRPr="00B14EC2" w14:paraId="4D01312D" w14:textId="77777777" w:rsidTr="00B35EEB">
        <w:tc>
          <w:tcPr>
            <w:tcW w:w="6430" w:type="dxa"/>
            <w:shd w:val="clear" w:color="auto" w:fill="auto"/>
          </w:tcPr>
          <w:p w14:paraId="5270A4C0" w14:textId="12C54FDD" w:rsidR="00290D85" w:rsidRPr="00B14EC2" w:rsidRDefault="00290D85" w:rsidP="00956B53">
            <w:pPr>
              <w:rPr>
                <w:rFonts w:cs="Arial"/>
                <w:noProof w:val="0"/>
                <w:lang w:val="en-CA"/>
              </w:rPr>
            </w:pPr>
            <w:r w:rsidRPr="00B14EC2">
              <w:rPr>
                <w:rFonts w:cs="Arial"/>
                <w:noProof w:val="0"/>
                <w:lang w:val="en-CA"/>
              </w:rPr>
              <w:t xml:space="preserve">Customer service / OH&amp;S training </w:t>
            </w:r>
          </w:p>
          <w:p w14:paraId="1FDD9024" w14:textId="77777777" w:rsidR="00290D85" w:rsidRPr="00B14EC2" w:rsidRDefault="00290D85" w:rsidP="00E56AA7">
            <w:pPr>
              <w:pStyle w:val="Bullet2"/>
              <w:rPr>
                <w:noProof w:val="0"/>
                <w:lang w:val="en-CA"/>
              </w:rPr>
            </w:pPr>
            <w:r w:rsidRPr="00B14EC2">
              <w:rPr>
                <w:noProof w:val="0"/>
                <w:lang w:val="en-CA"/>
              </w:rPr>
              <w:t>conflict resolution</w:t>
            </w:r>
          </w:p>
          <w:p w14:paraId="288DC121" w14:textId="77777777" w:rsidR="00290D85" w:rsidRPr="00B14EC2" w:rsidRDefault="00290D85" w:rsidP="00E56AA7">
            <w:pPr>
              <w:pStyle w:val="Bullet2"/>
              <w:rPr>
                <w:noProof w:val="0"/>
                <w:lang w:val="en-CA"/>
              </w:rPr>
            </w:pPr>
            <w:r w:rsidRPr="00B14EC2">
              <w:rPr>
                <w:noProof w:val="0"/>
                <w:lang w:val="en-CA"/>
              </w:rPr>
              <w:t>dealing with aggressive customers</w:t>
            </w:r>
          </w:p>
          <w:p w14:paraId="33C52DD0" w14:textId="6136E441" w:rsidR="00290D85" w:rsidRPr="00B14EC2" w:rsidRDefault="00290D85" w:rsidP="00E56AA7">
            <w:pPr>
              <w:pStyle w:val="Bullet2"/>
              <w:rPr>
                <w:noProof w:val="0"/>
                <w:lang w:val="en-CA" w:eastAsia="x-none"/>
              </w:rPr>
            </w:pPr>
            <w:r w:rsidRPr="00B14EC2">
              <w:rPr>
                <w:noProof w:val="0"/>
                <w:lang w:val="en-CA"/>
              </w:rPr>
              <w:t>public speaking</w:t>
            </w:r>
          </w:p>
        </w:tc>
        <w:tc>
          <w:tcPr>
            <w:tcW w:w="1428" w:type="dxa"/>
          </w:tcPr>
          <w:p w14:paraId="46646792" w14:textId="407C61E6" w:rsidR="00290D85" w:rsidRPr="00B14EC2" w:rsidRDefault="00F62AD1" w:rsidP="00290D85">
            <w:pPr>
              <w:jc w:val="center"/>
              <w:rPr>
                <w:noProof w:val="0"/>
                <w:lang w:val="en-CA" w:eastAsia="en-AU"/>
              </w:rPr>
            </w:pPr>
            <w:r>
              <w:rPr>
                <w:noProof w:val="0"/>
                <w:lang w:val="en-CA" w:eastAsia="en-AU"/>
              </w:rPr>
              <w:t>13</w:t>
            </w:r>
          </w:p>
        </w:tc>
        <w:tc>
          <w:tcPr>
            <w:tcW w:w="1518" w:type="dxa"/>
            <w:shd w:val="clear" w:color="auto" w:fill="auto"/>
          </w:tcPr>
          <w:p w14:paraId="2E7B588F" w14:textId="2AFBF8ED" w:rsidR="00290D85" w:rsidRPr="00B14EC2" w:rsidRDefault="00290D85" w:rsidP="006F1712">
            <w:pPr>
              <w:rPr>
                <w:noProof w:val="0"/>
                <w:lang w:val="en-CA" w:eastAsia="en-AU"/>
              </w:rPr>
            </w:pPr>
            <w:r w:rsidRPr="00B14EC2">
              <w:rPr>
                <w:noProof w:val="0"/>
                <w:lang w:val="en-CA" w:eastAsia="en-AU"/>
              </w:rPr>
              <w:t>Annual</w:t>
            </w:r>
          </w:p>
        </w:tc>
      </w:tr>
      <w:tr w:rsidR="00290D85" w:rsidRPr="00B14EC2" w14:paraId="59663301" w14:textId="77777777" w:rsidTr="00B35EEB">
        <w:tc>
          <w:tcPr>
            <w:tcW w:w="6430" w:type="dxa"/>
            <w:shd w:val="clear" w:color="auto" w:fill="auto"/>
          </w:tcPr>
          <w:p w14:paraId="41C87346" w14:textId="03E73FFB" w:rsidR="00290D85" w:rsidRPr="00B14EC2" w:rsidRDefault="00290D85" w:rsidP="00956B53">
            <w:pPr>
              <w:rPr>
                <w:rFonts w:cs="Arial"/>
                <w:bCs/>
                <w:noProof w:val="0"/>
                <w:lang w:val="en-CA" w:eastAsia="x-none"/>
              </w:rPr>
            </w:pPr>
            <w:r w:rsidRPr="00B14EC2">
              <w:rPr>
                <w:rFonts w:cs="Arial"/>
                <w:bCs/>
                <w:noProof w:val="0"/>
                <w:lang w:val="en-CA"/>
              </w:rPr>
              <w:t>Municipal Association of Victoria and Local Government Professionals – training and information days</w:t>
            </w:r>
          </w:p>
        </w:tc>
        <w:tc>
          <w:tcPr>
            <w:tcW w:w="1428" w:type="dxa"/>
          </w:tcPr>
          <w:p w14:paraId="5C75F857" w14:textId="5931A7A3" w:rsidR="00290D85" w:rsidRPr="00B14EC2" w:rsidRDefault="00F62AD1" w:rsidP="00290D85">
            <w:pPr>
              <w:jc w:val="center"/>
              <w:rPr>
                <w:noProof w:val="0"/>
                <w:lang w:val="en-CA" w:eastAsia="en-AU"/>
              </w:rPr>
            </w:pPr>
            <w:r>
              <w:rPr>
                <w:noProof w:val="0"/>
                <w:lang w:val="en-CA" w:eastAsia="en-AU"/>
              </w:rPr>
              <w:t>13</w:t>
            </w:r>
          </w:p>
        </w:tc>
        <w:tc>
          <w:tcPr>
            <w:tcW w:w="1518" w:type="dxa"/>
            <w:shd w:val="clear" w:color="auto" w:fill="auto"/>
          </w:tcPr>
          <w:p w14:paraId="41FB1BCC" w14:textId="6AFE6ED6" w:rsidR="00290D85" w:rsidRPr="00B14EC2" w:rsidRDefault="00290D85" w:rsidP="006F1712">
            <w:pPr>
              <w:rPr>
                <w:noProof w:val="0"/>
                <w:lang w:val="en-CA" w:eastAsia="en-AU"/>
              </w:rPr>
            </w:pPr>
            <w:r w:rsidRPr="00B14EC2">
              <w:rPr>
                <w:noProof w:val="0"/>
                <w:lang w:val="en-CA" w:eastAsia="en-AU"/>
              </w:rPr>
              <w:t>Annual</w:t>
            </w:r>
          </w:p>
        </w:tc>
      </w:tr>
      <w:tr w:rsidR="00290D85" w:rsidRPr="00B14EC2" w14:paraId="0FEA04DB" w14:textId="77777777" w:rsidTr="00B35EEB">
        <w:tc>
          <w:tcPr>
            <w:tcW w:w="6430" w:type="dxa"/>
            <w:shd w:val="clear" w:color="auto" w:fill="auto"/>
          </w:tcPr>
          <w:p w14:paraId="40BF9BA8" w14:textId="77777777" w:rsidR="00290D85" w:rsidRPr="00B14EC2" w:rsidRDefault="00290D85" w:rsidP="00956B53">
            <w:pPr>
              <w:rPr>
                <w:noProof w:val="0"/>
                <w:lang w:val="en-CA" w:eastAsia="en-AU"/>
              </w:rPr>
            </w:pPr>
            <w:r w:rsidRPr="00B14EC2">
              <w:rPr>
                <w:noProof w:val="0"/>
                <w:lang w:val="en-CA" w:eastAsia="en-AU"/>
              </w:rPr>
              <w:t>Australian Institute of Animal Management Annual Conference</w:t>
            </w:r>
          </w:p>
        </w:tc>
        <w:tc>
          <w:tcPr>
            <w:tcW w:w="1428" w:type="dxa"/>
          </w:tcPr>
          <w:p w14:paraId="057BC43E" w14:textId="533479BC" w:rsidR="00290D85" w:rsidRPr="00B14EC2" w:rsidRDefault="00F62AD1" w:rsidP="00290D85">
            <w:pPr>
              <w:jc w:val="center"/>
              <w:rPr>
                <w:noProof w:val="0"/>
                <w:lang w:val="en-CA" w:eastAsia="en-AU"/>
              </w:rPr>
            </w:pPr>
            <w:r>
              <w:rPr>
                <w:noProof w:val="0"/>
                <w:lang w:val="en-CA" w:eastAsia="en-AU"/>
              </w:rPr>
              <w:t>4</w:t>
            </w:r>
          </w:p>
        </w:tc>
        <w:tc>
          <w:tcPr>
            <w:tcW w:w="1518" w:type="dxa"/>
            <w:shd w:val="clear" w:color="auto" w:fill="auto"/>
          </w:tcPr>
          <w:p w14:paraId="11C36442" w14:textId="11F76FF1" w:rsidR="00290D85" w:rsidRPr="00B14EC2" w:rsidRDefault="00290D85" w:rsidP="006F1712">
            <w:pPr>
              <w:rPr>
                <w:noProof w:val="0"/>
                <w:lang w:val="en-CA" w:eastAsia="en-AU"/>
              </w:rPr>
            </w:pPr>
            <w:r w:rsidRPr="00B14EC2">
              <w:rPr>
                <w:noProof w:val="0"/>
                <w:lang w:val="en-CA" w:eastAsia="en-AU"/>
              </w:rPr>
              <w:t>Annual</w:t>
            </w:r>
          </w:p>
        </w:tc>
      </w:tr>
      <w:tr w:rsidR="00290D85" w:rsidRPr="00B14EC2" w14:paraId="76FE24D3" w14:textId="77777777" w:rsidTr="00B35EEB">
        <w:tc>
          <w:tcPr>
            <w:tcW w:w="6430" w:type="dxa"/>
            <w:shd w:val="clear" w:color="auto" w:fill="auto"/>
          </w:tcPr>
          <w:p w14:paraId="0B866692" w14:textId="6E8DE683" w:rsidR="00290D85" w:rsidRPr="00B14EC2" w:rsidRDefault="00290D85" w:rsidP="00956B53">
            <w:pPr>
              <w:rPr>
                <w:rFonts w:cs="Arial"/>
                <w:bCs/>
                <w:noProof w:val="0"/>
                <w:lang w:val="en-CA"/>
              </w:rPr>
            </w:pPr>
            <w:r w:rsidRPr="00B14EC2">
              <w:rPr>
                <w:rFonts w:cs="Arial"/>
                <w:bCs/>
                <w:noProof w:val="0"/>
                <w:lang w:val="en-CA"/>
              </w:rPr>
              <w:t>Breed identification</w:t>
            </w:r>
          </w:p>
        </w:tc>
        <w:tc>
          <w:tcPr>
            <w:tcW w:w="1428" w:type="dxa"/>
          </w:tcPr>
          <w:p w14:paraId="41024660" w14:textId="6714B927" w:rsidR="00290D85" w:rsidRPr="00B14EC2" w:rsidRDefault="00F62AD1" w:rsidP="00290D85">
            <w:pPr>
              <w:jc w:val="center"/>
              <w:rPr>
                <w:noProof w:val="0"/>
                <w:lang w:val="en-CA" w:eastAsia="en-AU"/>
              </w:rPr>
            </w:pPr>
            <w:r>
              <w:rPr>
                <w:noProof w:val="0"/>
                <w:lang w:val="en-CA" w:eastAsia="en-AU"/>
              </w:rPr>
              <w:t>13</w:t>
            </w:r>
          </w:p>
        </w:tc>
        <w:tc>
          <w:tcPr>
            <w:tcW w:w="1518" w:type="dxa"/>
            <w:shd w:val="clear" w:color="auto" w:fill="auto"/>
          </w:tcPr>
          <w:p w14:paraId="3E19988D" w14:textId="1731B7FE" w:rsidR="00290D85" w:rsidRPr="00B14EC2" w:rsidRDefault="00290D85" w:rsidP="006F1712">
            <w:pPr>
              <w:rPr>
                <w:noProof w:val="0"/>
                <w:lang w:val="en-CA" w:eastAsia="en-AU"/>
              </w:rPr>
            </w:pPr>
            <w:r w:rsidRPr="00B14EC2">
              <w:rPr>
                <w:noProof w:val="0"/>
                <w:lang w:val="en-CA" w:eastAsia="en-AU"/>
              </w:rPr>
              <w:t>Bi-Annual</w:t>
            </w:r>
          </w:p>
        </w:tc>
      </w:tr>
      <w:tr w:rsidR="00290D85" w:rsidRPr="00B14EC2" w14:paraId="1C2DA0BE" w14:textId="77777777" w:rsidTr="00B35EEB">
        <w:tc>
          <w:tcPr>
            <w:tcW w:w="6430" w:type="dxa"/>
            <w:shd w:val="clear" w:color="auto" w:fill="auto"/>
          </w:tcPr>
          <w:p w14:paraId="1E04331A" w14:textId="22293940" w:rsidR="00290D85" w:rsidRPr="00B14EC2" w:rsidRDefault="00290D85" w:rsidP="00956B53">
            <w:pPr>
              <w:rPr>
                <w:rFonts w:cs="Arial"/>
                <w:bCs/>
                <w:noProof w:val="0"/>
                <w:lang w:val="en-CA"/>
              </w:rPr>
            </w:pPr>
            <w:bookmarkStart w:id="95" w:name="_Toc362116645"/>
            <w:bookmarkStart w:id="96" w:name="_Toc362116724"/>
            <w:bookmarkStart w:id="97" w:name="_Toc362265338"/>
            <w:bookmarkStart w:id="98" w:name="_Toc362265395"/>
            <w:r w:rsidRPr="00B14EC2">
              <w:rPr>
                <w:rFonts w:cs="Arial"/>
                <w:bCs/>
                <w:noProof w:val="0"/>
                <w:lang w:val="en-CA"/>
              </w:rPr>
              <w:t>NEW</w:t>
            </w:r>
          </w:p>
          <w:p w14:paraId="7AE0A954" w14:textId="228606B2" w:rsidR="00290D85" w:rsidRPr="00B14EC2" w:rsidRDefault="00290D85" w:rsidP="00956B53">
            <w:pPr>
              <w:rPr>
                <w:rFonts w:cs="Arial"/>
                <w:bCs/>
                <w:noProof w:val="0"/>
                <w:highlight w:val="yellow"/>
                <w:lang w:val="en-CA"/>
              </w:rPr>
            </w:pPr>
            <w:r w:rsidRPr="00B14EC2">
              <w:rPr>
                <w:noProof w:val="0"/>
                <w:lang w:val="en-CA"/>
              </w:rPr>
              <w:t>CRAF (Common Risk Assessment Framework) or similar training (Domestic Violence)</w:t>
            </w:r>
          </w:p>
        </w:tc>
        <w:tc>
          <w:tcPr>
            <w:tcW w:w="1428" w:type="dxa"/>
          </w:tcPr>
          <w:p w14:paraId="5C311FBE" w14:textId="77777777" w:rsidR="00290D85" w:rsidRPr="00B14EC2" w:rsidRDefault="00290D85" w:rsidP="00290D85">
            <w:pPr>
              <w:jc w:val="center"/>
              <w:rPr>
                <w:noProof w:val="0"/>
                <w:highlight w:val="yellow"/>
                <w:lang w:val="en-CA" w:eastAsia="en-AU"/>
              </w:rPr>
            </w:pPr>
          </w:p>
          <w:p w14:paraId="17CD07C9" w14:textId="495376C0" w:rsidR="00290D85" w:rsidRPr="00B14EC2" w:rsidRDefault="00D611AE" w:rsidP="00290D85">
            <w:pPr>
              <w:jc w:val="center"/>
              <w:rPr>
                <w:noProof w:val="0"/>
                <w:highlight w:val="yellow"/>
                <w:lang w:val="en-CA" w:eastAsia="en-AU"/>
              </w:rPr>
            </w:pPr>
            <w:r w:rsidRPr="00B14EC2">
              <w:rPr>
                <w:noProof w:val="0"/>
                <w:lang w:val="en-CA" w:eastAsia="en-AU"/>
              </w:rPr>
              <w:t>New</w:t>
            </w:r>
          </w:p>
        </w:tc>
        <w:tc>
          <w:tcPr>
            <w:tcW w:w="1518" w:type="dxa"/>
            <w:shd w:val="clear" w:color="auto" w:fill="auto"/>
          </w:tcPr>
          <w:p w14:paraId="2FB05EB2" w14:textId="2F536157" w:rsidR="00290D85" w:rsidRPr="00B14EC2" w:rsidRDefault="00290D85" w:rsidP="006F1712">
            <w:pPr>
              <w:rPr>
                <w:noProof w:val="0"/>
                <w:lang w:val="en-CA" w:eastAsia="en-AU"/>
              </w:rPr>
            </w:pPr>
            <w:r w:rsidRPr="00B14EC2">
              <w:rPr>
                <w:noProof w:val="0"/>
                <w:lang w:val="en-CA" w:eastAsia="en-AU"/>
              </w:rPr>
              <w:t>Programmed for introduction in 2018</w:t>
            </w:r>
          </w:p>
        </w:tc>
      </w:tr>
    </w:tbl>
    <w:p w14:paraId="4C1C0AC6" w14:textId="77777777" w:rsidR="00947E72" w:rsidRPr="00B14EC2" w:rsidRDefault="00947E72" w:rsidP="0033192D">
      <w:pPr>
        <w:pStyle w:val="Heading1"/>
        <w:numPr>
          <w:ilvl w:val="0"/>
          <w:numId w:val="0"/>
        </w:numPr>
        <w:rPr>
          <w:lang w:val="en-CA"/>
        </w:rPr>
      </w:pPr>
    </w:p>
    <w:bookmarkEnd w:id="0"/>
    <w:bookmarkEnd w:id="95"/>
    <w:bookmarkEnd w:id="96"/>
    <w:bookmarkEnd w:id="97"/>
    <w:bookmarkEnd w:id="98"/>
    <w:p w14:paraId="332032EF" w14:textId="6B221DBF" w:rsidR="006732F3" w:rsidRPr="00B14EC2" w:rsidRDefault="00E6018B" w:rsidP="00E6018B">
      <w:pPr>
        <w:pStyle w:val="Normalbold"/>
        <w:tabs>
          <w:tab w:val="left" w:pos="426"/>
        </w:tabs>
        <w:rPr>
          <w:noProof w:val="0"/>
          <w:lang w:val="en-CA"/>
        </w:rPr>
      </w:pPr>
      <w:r w:rsidRPr="00B14EC2">
        <w:rPr>
          <w:noProof w:val="0"/>
          <w:lang w:val="en-CA"/>
        </w:rPr>
        <w:t>3.</w:t>
      </w:r>
      <w:r w:rsidRPr="00B14EC2">
        <w:rPr>
          <w:noProof w:val="0"/>
          <w:lang w:val="en-CA"/>
        </w:rPr>
        <w:tab/>
      </w:r>
      <w:r w:rsidR="006732F3" w:rsidRPr="00B14EC2">
        <w:rPr>
          <w:noProof w:val="0"/>
          <w:lang w:val="en-CA"/>
        </w:rPr>
        <w:t>Procedures</w:t>
      </w:r>
    </w:p>
    <w:p w14:paraId="6A798FB0" w14:textId="05855C5C" w:rsidR="006732F3" w:rsidRPr="00B14EC2" w:rsidRDefault="006732F3" w:rsidP="006732F3">
      <w:pPr>
        <w:pStyle w:val="Normal10point"/>
        <w:rPr>
          <w:noProof w:val="0"/>
          <w:lang w:val="en-CA"/>
        </w:rPr>
      </w:pPr>
      <w:r w:rsidRPr="00B14EC2">
        <w:rPr>
          <w:noProof w:val="0"/>
          <w:lang w:val="en-CA"/>
        </w:rPr>
        <w:t>Documented procedures relating to the following are in place</w:t>
      </w:r>
      <w:r w:rsidR="0075000B">
        <w:rPr>
          <w:noProof w:val="0"/>
          <w:lang w:val="en-CA"/>
        </w:rPr>
        <w:t xml:space="preserve"> and will be reviewed in Years 1-4</w:t>
      </w:r>
      <w:r w:rsidRPr="00B14EC2">
        <w:rPr>
          <w:noProof w:val="0"/>
          <w:lang w:val="en-CA"/>
        </w:rPr>
        <w:t>:</w:t>
      </w:r>
    </w:p>
    <w:p w14:paraId="0A4505C9" w14:textId="0B46A10C" w:rsidR="00BC4151" w:rsidRPr="0075000B" w:rsidRDefault="0075000B" w:rsidP="00E56AA7">
      <w:pPr>
        <w:pStyle w:val="Bullet2"/>
        <w:rPr>
          <w:noProof w:val="0"/>
          <w:lang w:val="en-CA"/>
        </w:rPr>
      </w:pPr>
      <w:r>
        <w:rPr>
          <w:noProof w:val="0"/>
          <w:lang w:val="en-CA"/>
        </w:rPr>
        <w:t>Impound of animals</w:t>
      </w:r>
      <w:r>
        <w:rPr>
          <w:noProof w:val="0"/>
          <w:lang w:val="en-CA"/>
        </w:rPr>
        <w:tab/>
      </w:r>
    </w:p>
    <w:p w14:paraId="14FBA047" w14:textId="4D7AA64C" w:rsidR="00BC4151" w:rsidRPr="0075000B" w:rsidRDefault="003611BC" w:rsidP="00E56AA7">
      <w:pPr>
        <w:pStyle w:val="Bullet2"/>
        <w:rPr>
          <w:noProof w:val="0"/>
          <w:lang w:val="en-CA"/>
        </w:rPr>
      </w:pPr>
      <w:r>
        <w:rPr>
          <w:noProof w:val="0"/>
          <w:lang w:val="en-CA"/>
        </w:rPr>
        <w:t>Animal r</w:t>
      </w:r>
      <w:r w:rsidR="0075000B">
        <w:rPr>
          <w:noProof w:val="0"/>
          <w:lang w:val="en-CA"/>
        </w:rPr>
        <w:t>egistration and renewal</w:t>
      </w:r>
    </w:p>
    <w:p w14:paraId="0809E54B" w14:textId="614733F2" w:rsidR="00BC4151" w:rsidRPr="0075000B" w:rsidRDefault="003611BC" w:rsidP="00E56AA7">
      <w:pPr>
        <w:pStyle w:val="Bullet2"/>
        <w:rPr>
          <w:noProof w:val="0"/>
          <w:lang w:val="en-CA"/>
        </w:rPr>
      </w:pPr>
      <w:r>
        <w:rPr>
          <w:noProof w:val="0"/>
          <w:lang w:val="en-CA"/>
        </w:rPr>
        <w:t>Barking d</w:t>
      </w:r>
      <w:r w:rsidR="0075000B">
        <w:rPr>
          <w:noProof w:val="0"/>
          <w:lang w:val="en-CA"/>
        </w:rPr>
        <w:t>ogs</w:t>
      </w:r>
    </w:p>
    <w:p w14:paraId="7AE8B583" w14:textId="2E889E3A" w:rsidR="00BC4151" w:rsidRPr="0075000B" w:rsidRDefault="0075000B" w:rsidP="00E56AA7">
      <w:pPr>
        <w:pStyle w:val="Bullet2"/>
        <w:rPr>
          <w:rFonts w:ascii="Times New Roman" w:hAnsi="Times New Roman"/>
          <w:noProof w:val="0"/>
          <w:lang w:val="en-CA"/>
        </w:rPr>
      </w:pPr>
      <w:r>
        <w:rPr>
          <w:noProof w:val="0"/>
          <w:lang w:val="en-CA"/>
        </w:rPr>
        <w:t>Dog attack</w:t>
      </w:r>
    </w:p>
    <w:p w14:paraId="4A2AE8F7" w14:textId="7097B375" w:rsidR="0075000B" w:rsidRPr="0075000B" w:rsidRDefault="003611BC" w:rsidP="00E56AA7">
      <w:pPr>
        <w:pStyle w:val="Bullet2"/>
        <w:rPr>
          <w:rFonts w:ascii="Times New Roman" w:hAnsi="Times New Roman"/>
          <w:noProof w:val="0"/>
          <w:lang w:val="en-CA"/>
        </w:rPr>
      </w:pPr>
      <w:r>
        <w:rPr>
          <w:noProof w:val="0"/>
          <w:lang w:val="en-CA"/>
        </w:rPr>
        <w:t>Seizing of d</w:t>
      </w:r>
      <w:r w:rsidR="0075000B">
        <w:rPr>
          <w:noProof w:val="0"/>
          <w:lang w:val="en-CA"/>
        </w:rPr>
        <w:t>ogs</w:t>
      </w:r>
    </w:p>
    <w:p w14:paraId="3F582480" w14:textId="45CEFE0E" w:rsidR="0075000B" w:rsidRPr="0075000B" w:rsidRDefault="0075000B" w:rsidP="00E56AA7">
      <w:pPr>
        <w:pStyle w:val="Bullet2"/>
        <w:rPr>
          <w:rFonts w:ascii="Times New Roman" w:hAnsi="Times New Roman"/>
          <w:noProof w:val="0"/>
          <w:lang w:val="en-CA"/>
        </w:rPr>
      </w:pPr>
      <w:r>
        <w:rPr>
          <w:noProof w:val="0"/>
          <w:lang w:val="en-CA"/>
        </w:rPr>
        <w:t>Prosecutions</w:t>
      </w:r>
    </w:p>
    <w:p w14:paraId="30F52838" w14:textId="1DF43F34" w:rsidR="0075000B" w:rsidRPr="0075000B" w:rsidRDefault="0075000B" w:rsidP="00E56AA7">
      <w:pPr>
        <w:pStyle w:val="Bullet2"/>
        <w:rPr>
          <w:rFonts w:ascii="Times New Roman" w:hAnsi="Times New Roman"/>
          <w:noProof w:val="0"/>
          <w:lang w:val="en-CA"/>
        </w:rPr>
      </w:pPr>
      <w:r>
        <w:rPr>
          <w:noProof w:val="0"/>
          <w:lang w:val="en-CA"/>
        </w:rPr>
        <w:t>Injured animals</w:t>
      </w:r>
    </w:p>
    <w:p w14:paraId="3E295D65" w14:textId="0E580F8B" w:rsidR="0075000B" w:rsidRPr="0075000B" w:rsidRDefault="003611BC" w:rsidP="00E56AA7">
      <w:pPr>
        <w:pStyle w:val="Bullet2"/>
        <w:rPr>
          <w:rFonts w:ascii="Times New Roman" w:hAnsi="Times New Roman"/>
          <w:noProof w:val="0"/>
          <w:lang w:val="en-CA"/>
        </w:rPr>
      </w:pPr>
      <w:r>
        <w:rPr>
          <w:noProof w:val="0"/>
          <w:lang w:val="en-CA"/>
        </w:rPr>
        <w:t>Issuing i</w:t>
      </w:r>
      <w:r w:rsidR="0075000B">
        <w:rPr>
          <w:noProof w:val="0"/>
          <w:lang w:val="en-CA"/>
        </w:rPr>
        <w:t>nfringements</w:t>
      </w:r>
    </w:p>
    <w:p w14:paraId="58D28BFF" w14:textId="4BA809AE" w:rsidR="0075000B" w:rsidRPr="0075000B" w:rsidRDefault="0075000B" w:rsidP="00E56AA7">
      <w:pPr>
        <w:pStyle w:val="Bullet2"/>
        <w:rPr>
          <w:rFonts w:ascii="Times New Roman" w:hAnsi="Times New Roman"/>
          <w:noProof w:val="0"/>
          <w:lang w:val="en-CA"/>
        </w:rPr>
      </w:pPr>
      <w:r>
        <w:rPr>
          <w:noProof w:val="0"/>
          <w:lang w:val="en-CA"/>
        </w:rPr>
        <w:t>Appeals</w:t>
      </w:r>
    </w:p>
    <w:p w14:paraId="088835A6" w14:textId="50B21A1A" w:rsidR="0075000B" w:rsidRPr="0075000B" w:rsidRDefault="003611BC" w:rsidP="00E56AA7">
      <w:pPr>
        <w:pStyle w:val="Bullet2"/>
        <w:rPr>
          <w:rFonts w:ascii="Times New Roman" w:hAnsi="Times New Roman"/>
          <w:noProof w:val="0"/>
          <w:lang w:val="en-CA"/>
        </w:rPr>
      </w:pPr>
      <w:r>
        <w:rPr>
          <w:noProof w:val="0"/>
          <w:lang w:val="en-CA"/>
        </w:rPr>
        <w:t>Additional animal p</w:t>
      </w:r>
      <w:r w:rsidR="0075000B">
        <w:rPr>
          <w:noProof w:val="0"/>
          <w:lang w:val="en-CA"/>
        </w:rPr>
        <w:t>ermits</w:t>
      </w:r>
    </w:p>
    <w:p w14:paraId="56BFAAE9" w14:textId="68E830E4" w:rsidR="0075000B" w:rsidRPr="0075000B" w:rsidRDefault="0075000B" w:rsidP="00E56AA7">
      <w:pPr>
        <w:pStyle w:val="Bullet2"/>
        <w:rPr>
          <w:rFonts w:ascii="Times New Roman" w:hAnsi="Times New Roman"/>
          <w:noProof w:val="0"/>
          <w:lang w:val="en-CA"/>
        </w:rPr>
      </w:pPr>
      <w:r>
        <w:rPr>
          <w:noProof w:val="0"/>
          <w:lang w:val="en-CA"/>
        </w:rPr>
        <w:t>Deceased animals</w:t>
      </w:r>
    </w:p>
    <w:p w14:paraId="2EA87B90" w14:textId="12D6276E" w:rsidR="0075000B" w:rsidRPr="0075000B" w:rsidRDefault="0075000B" w:rsidP="00E56AA7">
      <w:pPr>
        <w:pStyle w:val="Bullet2"/>
        <w:rPr>
          <w:rFonts w:ascii="Times New Roman" w:hAnsi="Times New Roman"/>
          <w:noProof w:val="0"/>
          <w:lang w:val="en-CA"/>
        </w:rPr>
      </w:pPr>
      <w:r>
        <w:rPr>
          <w:noProof w:val="0"/>
          <w:lang w:val="en-CA"/>
        </w:rPr>
        <w:t>Surrender of animals</w:t>
      </w:r>
    </w:p>
    <w:p w14:paraId="3CB35B6A" w14:textId="7D3E8F45" w:rsidR="0075000B" w:rsidRPr="0075000B" w:rsidRDefault="0075000B" w:rsidP="00E56AA7">
      <w:pPr>
        <w:pStyle w:val="Bullet2"/>
        <w:rPr>
          <w:rFonts w:ascii="Times New Roman" w:hAnsi="Times New Roman"/>
          <w:noProof w:val="0"/>
          <w:lang w:val="en-CA"/>
        </w:rPr>
      </w:pPr>
      <w:r>
        <w:rPr>
          <w:noProof w:val="0"/>
          <w:lang w:val="en-CA"/>
        </w:rPr>
        <w:t>Restricted breed – dangerous / menacing</w:t>
      </w:r>
    </w:p>
    <w:p w14:paraId="052AFEAD" w14:textId="5602421B" w:rsidR="0075000B" w:rsidRPr="0075000B" w:rsidRDefault="0075000B" w:rsidP="0075000B">
      <w:pPr>
        <w:pStyle w:val="Bullet2"/>
        <w:rPr>
          <w:rFonts w:ascii="Times New Roman" w:hAnsi="Times New Roman"/>
          <w:noProof w:val="0"/>
          <w:lang w:val="en-CA"/>
        </w:rPr>
      </w:pPr>
      <w:r>
        <w:rPr>
          <w:noProof w:val="0"/>
          <w:lang w:val="en-CA"/>
        </w:rPr>
        <w:t>Cat trap hire</w:t>
      </w:r>
    </w:p>
    <w:p w14:paraId="4EFC01C7" w14:textId="77777777" w:rsidR="00D6414E" w:rsidRPr="00B14EC2" w:rsidRDefault="00D6414E" w:rsidP="00E56AA7">
      <w:pPr>
        <w:pStyle w:val="Bullet2"/>
        <w:numPr>
          <w:ilvl w:val="0"/>
          <w:numId w:val="0"/>
        </w:numPr>
        <w:ind w:left="567"/>
        <w:rPr>
          <w:noProof w:val="0"/>
          <w:lang w:val="en-CA"/>
        </w:rPr>
      </w:pPr>
    </w:p>
    <w:p w14:paraId="1E534578" w14:textId="16DC21B3" w:rsidR="00D6414E" w:rsidRPr="00B14EC2" w:rsidRDefault="00947E72" w:rsidP="00E6018B">
      <w:pPr>
        <w:pStyle w:val="Normalbold"/>
        <w:tabs>
          <w:tab w:val="left" w:pos="426"/>
        </w:tabs>
        <w:rPr>
          <w:noProof w:val="0"/>
          <w:lang w:val="en-CA"/>
        </w:rPr>
      </w:pPr>
      <w:r w:rsidRPr="00B14EC2">
        <w:rPr>
          <w:noProof w:val="0"/>
          <w:lang w:val="en-CA"/>
        </w:rPr>
        <w:t xml:space="preserve">3. </w:t>
      </w:r>
      <w:r w:rsidR="00E6018B" w:rsidRPr="00B14EC2">
        <w:rPr>
          <w:noProof w:val="0"/>
          <w:lang w:val="en-CA"/>
        </w:rPr>
        <w:tab/>
      </w:r>
      <w:r w:rsidRPr="00B14EC2">
        <w:rPr>
          <w:noProof w:val="0"/>
          <w:lang w:val="en-CA"/>
        </w:rPr>
        <w:t xml:space="preserve">Service </w:t>
      </w:r>
      <w:r w:rsidR="00D6414E" w:rsidRPr="00B14EC2">
        <w:rPr>
          <w:noProof w:val="0"/>
          <w:lang w:val="en-CA"/>
        </w:rPr>
        <w:t>Plans</w:t>
      </w:r>
    </w:p>
    <w:p w14:paraId="7B9CD9EB" w14:textId="7C4D0CE6" w:rsidR="00D6414E" w:rsidRDefault="003045D3" w:rsidP="00E56AA7">
      <w:pPr>
        <w:pStyle w:val="Bullet2"/>
        <w:numPr>
          <w:ilvl w:val="0"/>
          <w:numId w:val="0"/>
        </w:numPr>
        <w:ind w:left="567"/>
        <w:rPr>
          <w:noProof w:val="0"/>
          <w:lang w:val="en-CA"/>
        </w:rPr>
      </w:pPr>
      <w:r w:rsidRPr="00B14EC2">
        <w:rPr>
          <w:noProof w:val="0"/>
          <w:lang w:val="en-CA"/>
        </w:rPr>
        <w:t xml:space="preserve">Animal </w:t>
      </w:r>
      <w:r w:rsidR="00D6414E" w:rsidRPr="00B14EC2">
        <w:rPr>
          <w:noProof w:val="0"/>
          <w:lang w:val="en-CA"/>
        </w:rPr>
        <w:t>Emergency Management Plan</w:t>
      </w:r>
    </w:p>
    <w:p w14:paraId="32F4D52F" w14:textId="57E5D952" w:rsidR="004E59D5" w:rsidRDefault="004E59D5" w:rsidP="00E56AA7">
      <w:pPr>
        <w:pStyle w:val="Bullet2"/>
        <w:numPr>
          <w:ilvl w:val="0"/>
          <w:numId w:val="0"/>
        </w:numPr>
        <w:ind w:left="567"/>
        <w:rPr>
          <w:noProof w:val="0"/>
          <w:lang w:val="en-CA"/>
        </w:rPr>
      </w:pPr>
    </w:p>
    <w:p w14:paraId="27CEFB07" w14:textId="3D3939D0" w:rsidR="004E59D5" w:rsidRDefault="004E59D5" w:rsidP="00E56AA7">
      <w:pPr>
        <w:pStyle w:val="Bullet2"/>
        <w:numPr>
          <w:ilvl w:val="0"/>
          <w:numId w:val="0"/>
        </w:numPr>
        <w:ind w:left="567"/>
        <w:rPr>
          <w:noProof w:val="0"/>
          <w:lang w:val="en-CA"/>
        </w:rPr>
      </w:pPr>
    </w:p>
    <w:tbl>
      <w:tblPr>
        <w:tblpPr w:leftFromText="180" w:rightFromText="180" w:vertAnchor="text" w:horzAnchor="page" w:tblpX="1549" w:tblpY="11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2"/>
        <w:gridCol w:w="5244"/>
      </w:tblGrid>
      <w:tr w:rsidR="004E59D5" w:rsidRPr="00B14EC2" w14:paraId="606AF36A" w14:textId="77777777" w:rsidTr="00DD5991">
        <w:trPr>
          <w:trHeight w:val="421"/>
        </w:trPr>
        <w:tc>
          <w:tcPr>
            <w:tcW w:w="7366" w:type="dxa"/>
            <w:gridSpan w:val="2"/>
            <w:shd w:val="clear" w:color="auto" w:fill="E0E0E0"/>
            <w:vAlign w:val="center"/>
          </w:tcPr>
          <w:p w14:paraId="5DFD7B2A" w14:textId="77777777" w:rsidR="004E59D5" w:rsidRPr="00B14EC2" w:rsidRDefault="004E59D5" w:rsidP="009277DB">
            <w:pPr>
              <w:pStyle w:val="Normal9ptBoldCentre"/>
              <w:framePr w:hSpace="0" w:wrap="auto" w:vAnchor="margin" w:hAnchor="text" w:xAlign="left" w:yAlign="inline"/>
              <w:rPr>
                <w:noProof w:val="0"/>
                <w:lang w:val="en-CA"/>
              </w:rPr>
            </w:pPr>
            <w:r w:rsidRPr="00B14EC2">
              <w:rPr>
                <w:noProof w:val="0"/>
                <w:lang w:val="en-CA"/>
              </w:rPr>
              <w:lastRenderedPageBreak/>
              <w:t>GLOSSARY OF TERMS</w:t>
            </w:r>
          </w:p>
        </w:tc>
      </w:tr>
      <w:tr w:rsidR="00DD5991" w:rsidRPr="00B14EC2" w14:paraId="4BC3D290" w14:textId="77777777" w:rsidTr="00DD5991">
        <w:tc>
          <w:tcPr>
            <w:tcW w:w="2122" w:type="dxa"/>
            <w:shd w:val="clear" w:color="auto" w:fill="E0E0E0"/>
            <w:vAlign w:val="center"/>
          </w:tcPr>
          <w:p w14:paraId="02091EB3" w14:textId="77777777" w:rsidR="00DD5991" w:rsidRPr="00B14EC2" w:rsidRDefault="00DD5991" w:rsidP="009277DB">
            <w:pPr>
              <w:pStyle w:val="Normal-TableHeader1"/>
              <w:rPr>
                <w:noProof w:val="0"/>
                <w:lang w:val="en-CA"/>
              </w:rPr>
            </w:pPr>
            <w:r w:rsidRPr="00B14EC2">
              <w:rPr>
                <w:noProof w:val="0"/>
                <w:lang w:val="en-CA"/>
              </w:rPr>
              <w:t>Term</w:t>
            </w:r>
          </w:p>
        </w:tc>
        <w:tc>
          <w:tcPr>
            <w:tcW w:w="5244" w:type="dxa"/>
            <w:shd w:val="clear" w:color="auto" w:fill="E0E0E0"/>
            <w:vAlign w:val="center"/>
          </w:tcPr>
          <w:p w14:paraId="32EB6FCD" w14:textId="77777777" w:rsidR="00DD5991" w:rsidRPr="00B14EC2" w:rsidRDefault="00DD5991" w:rsidP="009277DB">
            <w:pPr>
              <w:pStyle w:val="Normal-TableHeader1"/>
              <w:rPr>
                <w:noProof w:val="0"/>
                <w:lang w:val="en-CA"/>
              </w:rPr>
            </w:pPr>
            <w:r w:rsidRPr="00B14EC2">
              <w:rPr>
                <w:noProof w:val="0"/>
                <w:lang w:val="en-CA"/>
              </w:rPr>
              <w:t xml:space="preserve">Definition </w:t>
            </w:r>
            <w:proofErr w:type="gramStart"/>
            <w:r w:rsidRPr="00B14EC2">
              <w:rPr>
                <w:noProof w:val="0"/>
                <w:lang w:val="en-CA"/>
              </w:rPr>
              <w:t>for the purpose of</w:t>
            </w:r>
            <w:proofErr w:type="gramEnd"/>
          </w:p>
          <w:p w14:paraId="0D2CDCDA" w14:textId="45208C24" w:rsidR="00DD5991" w:rsidRPr="00B14EC2" w:rsidRDefault="00EA6617" w:rsidP="009277DB">
            <w:pPr>
              <w:pStyle w:val="Normal-TableHeader1"/>
              <w:rPr>
                <w:noProof w:val="0"/>
                <w:lang w:val="en-CA"/>
              </w:rPr>
            </w:pPr>
            <w:r>
              <w:rPr>
                <w:noProof w:val="0"/>
                <w:lang w:val="en-CA"/>
              </w:rPr>
              <w:t>t</w:t>
            </w:r>
            <w:r w:rsidR="00DD5991" w:rsidRPr="00B14EC2">
              <w:rPr>
                <w:noProof w:val="0"/>
                <w:lang w:val="en-CA"/>
              </w:rPr>
              <w:t>his document</w:t>
            </w:r>
          </w:p>
        </w:tc>
      </w:tr>
      <w:tr w:rsidR="00DD5991" w:rsidRPr="00B14EC2" w14:paraId="4F041EF3" w14:textId="77777777" w:rsidTr="00DD5991">
        <w:tc>
          <w:tcPr>
            <w:tcW w:w="2122" w:type="dxa"/>
          </w:tcPr>
          <w:p w14:paraId="3271BDEC" w14:textId="77777777" w:rsidR="00DD5991" w:rsidRPr="00B14EC2" w:rsidRDefault="00DD5991" w:rsidP="009277DB">
            <w:pPr>
              <w:pStyle w:val="Normal10point"/>
              <w:rPr>
                <w:noProof w:val="0"/>
                <w:sz w:val="18"/>
                <w:szCs w:val="18"/>
                <w:lang w:val="en-CA"/>
              </w:rPr>
            </w:pPr>
            <w:r w:rsidRPr="00B14EC2">
              <w:rPr>
                <w:noProof w:val="0"/>
                <w:sz w:val="18"/>
                <w:szCs w:val="18"/>
                <w:lang w:val="en-CA"/>
              </w:rPr>
              <w:t>AMOs</w:t>
            </w:r>
          </w:p>
        </w:tc>
        <w:tc>
          <w:tcPr>
            <w:tcW w:w="5244" w:type="dxa"/>
          </w:tcPr>
          <w:p w14:paraId="508FD7E2" w14:textId="77777777" w:rsidR="00DD5991" w:rsidRPr="00B14EC2" w:rsidRDefault="00DD5991" w:rsidP="009277DB">
            <w:pPr>
              <w:pStyle w:val="Normal-Table1"/>
              <w:rPr>
                <w:noProof w:val="0"/>
                <w:lang w:val="en-CA"/>
              </w:rPr>
            </w:pPr>
            <w:r w:rsidRPr="00B14EC2">
              <w:rPr>
                <w:noProof w:val="0"/>
                <w:lang w:val="en-CA"/>
              </w:rPr>
              <w:t>(Council) Animal Management Officers</w:t>
            </w:r>
          </w:p>
        </w:tc>
      </w:tr>
      <w:tr w:rsidR="00DD5991" w:rsidRPr="00B14EC2" w14:paraId="3092BC42" w14:textId="77777777" w:rsidTr="00DD5991">
        <w:tc>
          <w:tcPr>
            <w:tcW w:w="2122" w:type="dxa"/>
          </w:tcPr>
          <w:p w14:paraId="6C2434E7" w14:textId="77777777" w:rsidR="00DD5991" w:rsidRPr="00B14EC2" w:rsidRDefault="00DD5991" w:rsidP="009277DB">
            <w:pPr>
              <w:pStyle w:val="Normal10point"/>
              <w:rPr>
                <w:noProof w:val="0"/>
                <w:sz w:val="18"/>
                <w:szCs w:val="18"/>
                <w:lang w:val="en-CA"/>
              </w:rPr>
            </w:pPr>
            <w:r w:rsidRPr="00B14EC2">
              <w:rPr>
                <w:noProof w:val="0"/>
                <w:sz w:val="18"/>
                <w:szCs w:val="18"/>
                <w:lang w:val="en-CA"/>
              </w:rPr>
              <w:t>Local Laws/ Orders</w:t>
            </w:r>
          </w:p>
        </w:tc>
        <w:tc>
          <w:tcPr>
            <w:tcW w:w="5244" w:type="dxa"/>
          </w:tcPr>
          <w:p w14:paraId="440E7FF3" w14:textId="07860C64" w:rsidR="00DD5991" w:rsidRPr="00B14EC2" w:rsidRDefault="00DD5991" w:rsidP="009277DB">
            <w:pPr>
              <w:pStyle w:val="Normal-Table1"/>
              <w:rPr>
                <w:noProof w:val="0"/>
                <w:lang w:val="en-CA"/>
              </w:rPr>
            </w:pPr>
            <w:r w:rsidRPr="00B14EC2">
              <w:rPr>
                <w:noProof w:val="0"/>
                <w:lang w:val="en-CA"/>
              </w:rPr>
              <w:t xml:space="preserve">Ordinances put in place by </w:t>
            </w:r>
            <w:r w:rsidR="00D4489E">
              <w:rPr>
                <w:noProof w:val="0"/>
                <w:lang w:val="en-CA"/>
              </w:rPr>
              <w:t>C</w:t>
            </w:r>
            <w:r w:rsidRPr="00B14EC2">
              <w:rPr>
                <w:noProof w:val="0"/>
                <w:lang w:val="en-CA"/>
              </w:rPr>
              <w:t>ouncil under various Acts of state government</w:t>
            </w:r>
          </w:p>
        </w:tc>
      </w:tr>
      <w:tr w:rsidR="00DD5991" w:rsidRPr="00B14EC2" w14:paraId="5B219971" w14:textId="77777777" w:rsidTr="00DD5991">
        <w:tc>
          <w:tcPr>
            <w:tcW w:w="2122" w:type="dxa"/>
          </w:tcPr>
          <w:p w14:paraId="084CFD75" w14:textId="77777777" w:rsidR="00DD5991" w:rsidRPr="00B14EC2" w:rsidRDefault="00DD5991" w:rsidP="009277DB">
            <w:pPr>
              <w:pStyle w:val="Normal10point"/>
              <w:rPr>
                <w:noProof w:val="0"/>
                <w:sz w:val="18"/>
                <w:szCs w:val="18"/>
                <w:lang w:val="en-CA"/>
              </w:rPr>
            </w:pPr>
            <w:r>
              <w:rPr>
                <w:noProof w:val="0"/>
                <w:sz w:val="18"/>
                <w:szCs w:val="18"/>
                <w:lang w:val="en-CA"/>
              </w:rPr>
              <w:t>LGAs</w:t>
            </w:r>
          </w:p>
        </w:tc>
        <w:tc>
          <w:tcPr>
            <w:tcW w:w="5244" w:type="dxa"/>
          </w:tcPr>
          <w:p w14:paraId="0CA41DF1" w14:textId="77777777" w:rsidR="00DD5991" w:rsidRPr="00B14EC2" w:rsidRDefault="00DD5991" w:rsidP="009277DB">
            <w:pPr>
              <w:rPr>
                <w:noProof w:val="0"/>
                <w:sz w:val="18"/>
                <w:szCs w:val="18"/>
                <w:lang w:val="en-CA"/>
              </w:rPr>
            </w:pPr>
            <w:r>
              <w:rPr>
                <w:noProof w:val="0"/>
                <w:sz w:val="18"/>
                <w:szCs w:val="18"/>
                <w:lang w:val="en-CA"/>
              </w:rPr>
              <w:t>Local Government Authorities</w:t>
            </w:r>
          </w:p>
        </w:tc>
      </w:tr>
      <w:tr w:rsidR="00DD5991" w:rsidRPr="00B14EC2" w14:paraId="3BE21C06" w14:textId="77777777" w:rsidTr="00DD5991">
        <w:tc>
          <w:tcPr>
            <w:tcW w:w="2122" w:type="dxa"/>
          </w:tcPr>
          <w:p w14:paraId="33086815" w14:textId="77777777" w:rsidR="00DD5991" w:rsidRPr="00B14EC2" w:rsidRDefault="00DD5991" w:rsidP="009277DB">
            <w:pPr>
              <w:pStyle w:val="Normal10point"/>
              <w:rPr>
                <w:noProof w:val="0"/>
                <w:sz w:val="18"/>
                <w:szCs w:val="18"/>
                <w:lang w:val="en-CA"/>
              </w:rPr>
            </w:pPr>
            <w:r w:rsidRPr="00B14EC2">
              <w:rPr>
                <w:noProof w:val="0"/>
                <w:sz w:val="18"/>
                <w:szCs w:val="18"/>
                <w:lang w:val="en-CA"/>
              </w:rPr>
              <w:t>MCC/Council</w:t>
            </w:r>
          </w:p>
        </w:tc>
        <w:tc>
          <w:tcPr>
            <w:tcW w:w="5244" w:type="dxa"/>
          </w:tcPr>
          <w:p w14:paraId="648DB3E9" w14:textId="77777777" w:rsidR="00DD5991" w:rsidRPr="00B14EC2" w:rsidRDefault="00DD5991" w:rsidP="009277DB">
            <w:pPr>
              <w:rPr>
                <w:noProof w:val="0"/>
                <w:sz w:val="18"/>
                <w:szCs w:val="18"/>
                <w:lang w:val="en-CA"/>
              </w:rPr>
            </w:pPr>
            <w:r w:rsidRPr="00B14EC2">
              <w:rPr>
                <w:noProof w:val="0"/>
                <w:lang w:val="en-CA"/>
              </w:rPr>
              <w:t>Maroondah City Council</w:t>
            </w:r>
          </w:p>
        </w:tc>
      </w:tr>
      <w:tr w:rsidR="00DD5991" w:rsidRPr="00B14EC2" w14:paraId="43CA978D" w14:textId="77777777" w:rsidTr="00DD5991">
        <w:tc>
          <w:tcPr>
            <w:tcW w:w="2122" w:type="dxa"/>
          </w:tcPr>
          <w:p w14:paraId="6C59DC5B" w14:textId="77777777" w:rsidR="00DD5991" w:rsidRPr="00B14EC2" w:rsidRDefault="00DD5991" w:rsidP="009277DB">
            <w:pPr>
              <w:pStyle w:val="Normal10point"/>
              <w:rPr>
                <w:noProof w:val="0"/>
                <w:sz w:val="18"/>
                <w:szCs w:val="18"/>
                <w:lang w:val="en-CA"/>
              </w:rPr>
            </w:pPr>
            <w:r w:rsidRPr="00B14EC2">
              <w:rPr>
                <w:noProof w:val="0"/>
                <w:lang w:val="en-CA"/>
              </w:rPr>
              <w:t>Community survey</w:t>
            </w:r>
          </w:p>
        </w:tc>
        <w:tc>
          <w:tcPr>
            <w:tcW w:w="5244" w:type="dxa"/>
          </w:tcPr>
          <w:p w14:paraId="4E678884" w14:textId="77777777" w:rsidR="00DD5991" w:rsidRPr="00B14EC2" w:rsidRDefault="00DD5991" w:rsidP="009277DB">
            <w:pPr>
              <w:rPr>
                <w:noProof w:val="0"/>
                <w:sz w:val="18"/>
                <w:szCs w:val="18"/>
                <w:lang w:val="en-CA"/>
              </w:rPr>
            </w:pPr>
            <w:r w:rsidRPr="00B14EC2">
              <w:rPr>
                <w:noProof w:val="0"/>
                <w:lang w:val="en-CA"/>
              </w:rPr>
              <w:t xml:space="preserve">Survey conducted as part of the research carried out for the DAMP </w:t>
            </w:r>
          </w:p>
        </w:tc>
      </w:tr>
      <w:tr w:rsidR="00DD5991" w:rsidRPr="00B14EC2" w14:paraId="2D6D4060" w14:textId="77777777" w:rsidTr="00DD5991">
        <w:tc>
          <w:tcPr>
            <w:tcW w:w="2122" w:type="dxa"/>
          </w:tcPr>
          <w:p w14:paraId="76EAD7E2" w14:textId="12665BEF" w:rsidR="00DD5991" w:rsidRPr="00B14EC2" w:rsidRDefault="00DD5991" w:rsidP="00DD5991">
            <w:pPr>
              <w:pStyle w:val="Normal10point"/>
              <w:rPr>
                <w:noProof w:val="0"/>
                <w:lang w:val="en-CA"/>
              </w:rPr>
            </w:pPr>
            <w:r w:rsidRPr="00B14EC2">
              <w:rPr>
                <w:noProof w:val="0"/>
                <w:lang w:val="en-CA"/>
              </w:rPr>
              <w:t>Authorised Officer</w:t>
            </w:r>
          </w:p>
        </w:tc>
        <w:tc>
          <w:tcPr>
            <w:tcW w:w="5244" w:type="dxa"/>
          </w:tcPr>
          <w:p w14:paraId="2A68EFCA" w14:textId="7BE18822" w:rsidR="00DD5991" w:rsidRPr="00B14EC2" w:rsidRDefault="00DD5991" w:rsidP="00DD5991">
            <w:pPr>
              <w:rPr>
                <w:noProof w:val="0"/>
                <w:lang w:val="en-CA"/>
              </w:rPr>
            </w:pPr>
            <w:r>
              <w:rPr>
                <w:noProof w:val="0"/>
                <w:lang w:val="en-CA"/>
              </w:rPr>
              <w:t>Person authorised by C</w:t>
            </w:r>
            <w:r w:rsidRPr="00B14EC2">
              <w:rPr>
                <w:noProof w:val="0"/>
                <w:lang w:val="en-CA"/>
              </w:rPr>
              <w:t>ouncil under section 224 of the Local Government Act to administer/enforce any Act</w:t>
            </w:r>
          </w:p>
        </w:tc>
      </w:tr>
      <w:tr w:rsidR="00DD5991" w:rsidRPr="00B14EC2" w14:paraId="6427D119" w14:textId="77777777" w:rsidTr="00DD5991">
        <w:tc>
          <w:tcPr>
            <w:tcW w:w="2122" w:type="dxa"/>
          </w:tcPr>
          <w:p w14:paraId="7E748523" w14:textId="63DC243F" w:rsidR="00DD5991" w:rsidRPr="00B14EC2" w:rsidRDefault="00DD5991" w:rsidP="00DD5991">
            <w:pPr>
              <w:pStyle w:val="Normal10point"/>
              <w:rPr>
                <w:noProof w:val="0"/>
                <w:lang w:val="en-CA"/>
              </w:rPr>
            </w:pPr>
            <w:r w:rsidRPr="00B14EC2">
              <w:rPr>
                <w:noProof w:val="0"/>
                <w:lang w:val="en-CA"/>
              </w:rPr>
              <w:t>DAA</w:t>
            </w:r>
          </w:p>
        </w:tc>
        <w:tc>
          <w:tcPr>
            <w:tcW w:w="5244" w:type="dxa"/>
          </w:tcPr>
          <w:p w14:paraId="57248593" w14:textId="2334970C" w:rsidR="00DD5991" w:rsidRDefault="00DD5991" w:rsidP="00DD5991">
            <w:pPr>
              <w:rPr>
                <w:noProof w:val="0"/>
                <w:lang w:val="en-CA"/>
              </w:rPr>
            </w:pPr>
            <w:r w:rsidRPr="00B14EC2">
              <w:rPr>
                <w:noProof w:val="0"/>
                <w:lang w:val="en-CA"/>
              </w:rPr>
              <w:t>Domestic Animals Act, 1994</w:t>
            </w:r>
          </w:p>
        </w:tc>
      </w:tr>
      <w:tr w:rsidR="00DD5991" w:rsidRPr="00B14EC2" w14:paraId="3C0D9279" w14:textId="77777777" w:rsidTr="00DD5991">
        <w:tc>
          <w:tcPr>
            <w:tcW w:w="2122" w:type="dxa"/>
          </w:tcPr>
          <w:p w14:paraId="792C73C5" w14:textId="27E88782" w:rsidR="00DD5991" w:rsidRPr="00B14EC2" w:rsidRDefault="00DD5991" w:rsidP="00DD5991">
            <w:pPr>
              <w:pStyle w:val="Normal10point"/>
              <w:rPr>
                <w:noProof w:val="0"/>
                <w:lang w:val="en-CA"/>
              </w:rPr>
            </w:pPr>
            <w:r w:rsidRPr="00B14EC2">
              <w:rPr>
                <w:noProof w:val="0"/>
                <w:lang w:val="en-CA"/>
              </w:rPr>
              <w:t>LGA</w:t>
            </w:r>
          </w:p>
        </w:tc>
        <w:tc>
          <w:tcPr>
            <w:tcW w:w="5244" w:type="dxa"/>
          </w:tcPr>
          <w:p w14:paraId="3962583C" w14:textId="1EA35042" w:rsidR="00DD5991" w:rsidRPr="00B14EC2" w:rsidRDefault="00DD5991" w:rsidP="00DD5991">
            <w:pPr>
              <w:rPr>
                <w:noProof w:val="0"/>
                <w:lang w:val="en-CA"/>
              </w:rPr>
            </w:pPr>
            <w:r w:rsidRPr="00B14EC2">
              <w:rPr>
                <w:noProof w:val="0"/>
                <w:lang w:val="en-CA"/>
              </w:rPr>
              <w:t>Local Government Act</w:t>
            </w:r>
          </w:p>
        </w:tc>
      </w:tr>
      <w:tr w:rsidR="00DD5991" w:rsidRPr="00B14EC2" w14:paraId="6C68DD95" w14:textId="77777777" w:rsidTr="00DD5991">
        <w:tc>
          <w:tcPr>
            <w:tcW w:w="2122" w:type="dxa"/>
          </w:tcPr>
          <w:p w14:paraId="108A71D3" w14:textId="0A3A9240" w:rsidR="00DD5991" w:rsidRPr="00B14EC2" w:rsidRDefault="00DD5991" w:rsidP="00DD5991">
            <w:pPr>
              <w:pStyle w:val="Normal10point"/>
              <w:rPr>
                <w:noProof w:val="0"/>
                <w:lang w:val="en-CA"/>
              </w:rPr>
            </w:pPr>
            <w:r w:rsidRPr="00B14EC2">
              <w:rPr>
                <w:noProof w:val="0"/>
                <w:lang w:val="en-CA"/>
              </w:rPr>
              <w:t>OE</w:t>
            </w:r>
            <w:r>
              <w:rPr>
                <w:noProof w:val="0"/>
                <w:lang w:val="en-CA"/>
              </w:rPr>
              <w:t>R</w:t>
            </w:r>
            <w:r w:rsidRPr="00B14EC2">
              <w:rPr>
                <w:noProof w:val="0"/>
                <w:lang w:val="en-CA"/>
              </w:rPr>
              <w:t>Cs</w:t>
            </w:r>
          </w:p>
        </w:tc>
        <w:tc>
          <w:tcPr>
            <w:tcW w:w="5244" w:type="dxa"/>
          </w:tcPr>
          <w:p w14:paraId="2A3D52B1" w14:textId="04096151" w:rsidR="00DD5991" w:rsidRPr="00B14EC2" w:rsidRDefault="00DD5991" w:rsidP="00DD5991">
            <w:pPr>
              <w:rPr>
                <w:noProof w:val="0"/>
                <w:lang w:val="en-CA"/>
              </w:rPr>
            </w:pPr>
            <w:r>
              <w:rPr>
                <w:noProof w:val="0"/>
                <w:lang w:val="en-CA"/>
              </w:rPr>
              <w:t>Outer eastern Melbourne C</w:t>
            </w:r>
            <w:r w:rsidRPr="00B14EC2">
              <w:rPr>
                <w:noProof w:val="0"/>
                <w:lang w:val="en-CA"/>
              </w:rPr>
              <w:t>ouncils</w:t>
            </w:r>
            <w:r>
              <w:rPr>
                <w:noProof w:val="0"/>
                <w:lang w:val="en-CA"/>
              </w:rPr>
              <w:t xml:space="preserve"> who surveyed residents for DAM Plans – Knox, </w:t>
            </w:r>
            <w:proofErr w:type="spellStart"/>
            <w:r>
              <w:rPr>
                <w:noProof w:val="0"/>
                <w:lang w:val="en-CA"/>
              </w:rPr>
              <w:t>Yarra</w:t>
            </w:r>
            <w:proofErr w:type="spellEnd"/>
            <w:r>
              <w:rPr>
                <w:noProof w:val="0"/>
                <w:lang w:val="en-CA"/>
              </w:rPr>
              <w:t xml:space="preserve"> Ranges, Nillumbik, Maroondah</w:t>
            </w:r>
          </w:p>
        </w:tc>
      </w:tr>
    </w:tbl>
    <w:p w14:paraId="3E9980AC" w14:textId="6056B19C" w:rsidR="00AF54BC" w:rsidRPr="004E59D5" w:rsidRDefault="004E59D5" w:rsidP="004E59D5">
      <w:pPr>
        <w:pStyle w:val="Bullet2"/>
        <w:numPr>
          <w:ilvl w:val="0"/>
          <w:numId w:val="0"/>
        </w:numPr>
        <w:ind w:left="567"/>
        <w:rPr>
          <w:noProof w:val="0"/>
          <w:lang w:val="en-CA"/>
        </w:rPr>
      </w:pPr>
      <w:r>
        <w:rPr>
          <w:noProof w:val="0"/>
          <w:lang w:val="en-CA"/>
        </w:rPr>
        <w:t>Appendix 4 - Glossary</w:t>
      </w:r>
    </w:p>
    <w:sectPr w:rsidR="00AF54BC" w:rsidRPr="004E59D5" w:rsidSect="00C711F4">
      <w:headerReference w:type="default" r:id="rId43"/>
      <w:footerReference w:type="default" r:id="rId44"/>
      <w:pgSz w:w="11899" w:h="16838"/>
      <w:pgMar w:top="1111" w:right="987" w:bottom="1134"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F0FAA4" w14:textId="77777777" w:rsidR="004C6ED9" w:rsidRDefault="004C6ED9" w:rsidP="002E09D4">
      <w:r>
        <w:separator/>
      </w:r>
    </w:p>
  </w:endnote>
  <w:endnote w:type="continuationSeparator" w:id="0">
    <w:p w14:paraId="35280C58" w14:textId="77777777" w:rsidR="004C6ED9" w:rsidRDefault="004C6ED9" w:rsidP="002E0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BoldMT">
    <w:altName w:val="Arial"/>
    <w:panose1 w:val="00000000000000000000"/>
    <w:charset w:val="4D"/>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Calibri">
    <w:altName w:val="Segoe UI Semilight"/>
    <w:panose1 w:val="020F0502020204030204"/>
    <w:charset w:val="00"/>
    <w:family w:val="swiss"/>
    <w:pitch w:val="variable"/>
    <w:sig w:usb0="00000000"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HelveticaNeue-Thin">
    <w:altName w:val="Times New Roman"/>
    <w:panose1 w:val="00000000000000000000"/>
    <w:charset w:val="00"/>
    <w:family w:val="auto"/>
    <w:notTrueType/>
    <w:pitch w:val="default"/>
  </w:font>
  <w:font w:name="Verdana">
    <w:panose1 w:val="020B0604030504040204"/>
    <w:charset w:val="00"/>
    <w:family w:val="swiss"/>
    <w:pitch w:val="variable"/>
    <w:sig w:usb0="A1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Lucida Calligraphy">
    <w:altName w:val="Calibri"/>
    <w:panose1 w:val="03010101010101010101"/>
    <w:charset w:val="00"/>
    <w:family w:val="auto"/>
    <w:pitch w:val="variable"/>
    <w:sig w:usb0="00000003" w:usb1="00000000" w:usb2="00000000" w:usb3="00000000" w:csb0="00000001" w:csb1="00000000"/>
  </w:font>
  <w:font w:name="AdvTime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Arial Bold">
    <w:panose1 w:val="020B0704020202020204"/>
    <w:charset w:val="00"/>
    <w:family w:val="auto"/>
    <w:pitch w:val="variable"/>
    <w:sig w:usb0="E0002AFF" w:usb1="C0007843" w:usb2="00000009" w:usb3="00000000" w:csb0="000001FF" w:csb1="00000000"/>
  </w:font>
  <w:font w:name="Helvetica Neue">
    <w:altName w:val="Malgun Gothic"/>
    <w:charset w:val="00"/>
    <w:family w:val="auto"/>
    <w:pitch w:val="variable"/>
    <w:sig w:usb0="00000003" w:usb1="500079DB" w:usb2="00000010" w:usb3="00000000" w:csb0="00000001" w:csb1="00000000"/>
  </w:font>
  <w:font w:name="Helvetica">
    <w:panose1 w:val="020B0604020202020204"/>
    <w:charset w:val="00"/>
    <w:family w:val="swiss"/>
    <w:pitch w:val="variable"/>
    <w:sig w:usb0="E0002EFF" w:usb1="C0007843" w:usb2="00000009" w:usb3="00000000" w:csb0="000001FF" w:csb1="00000000"/>
  </w:font>
  <w:font w:name="MyriadPro">
    <w:altName w:val="Times New Roman"/>
    <w:panose1 w:val="00000000000000000000"/>
    <w:charset w:val="00"/>
    <w:family w:val="roman"/>
    <w:notTrueType/>
    <w:pitch w:val="default"/>
  </w:font>
  <w:font w:name="MathematicalPi">
    <w:altName w:val="Times New Roman"/>
    <w:panose1 w:val="00000000000000000000"/>
    <w:charset w:val="00"/>
    <w:family w:val="roman"/>
    <w:notTrueType/>
    <w:pitch w:val="default"/>
  </w:font>
  <w:font w:name="Gill Sans">
    <w:charset w:val="00"/>
    <w:family w:val="auto"/>
    <w:pitch w:val="variable"/>
    <w:sig w:usb0="800002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078A5" w14:textId="77777777" w:rsidR="00EA6617" w:rsidRDefault="00EA66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A27E6" w14:textId="26CD4FB7" w:rsidR="004C6ED9" w:rsidRDefault="004C6ED9" w:rsidP="00E70810">
    <w:pPr>
      <w:pStyle w:val="Footer"/>
      <w:tabs>
        <w:tab w:val="clear" w:pos="4320"/>
        <w:tab w:val="center" w:pos="9072"/>
      </w:tabs>
    </w:pPr>
    <w:r>
      <w:t>Maroondah City Council</w:t>
    </w:r>
    <w:r>
      <w:tab/>
    </w:r>
    <w:r w:rsidRPr="00221C23">
      <w:t xml:space="preserve">Page </w:t>
    </w:r>
    <w:r w:rsidRPr="00221C23">
      <w:rPr>
        <w:rStyle w:val="PageNumber"/>
      </w:rPr>
      <w:fldChar w:fldCharType="begin"/>
    </w:r>
    <w:r w:rsidRPr="00221C23">
      <w:rPr>
        <w:rStyle w:val="PageNumber"/>
      </w:rPr>
      <w:instrText xml:space="preserve"> PAGE </w:instrText>
    </w:r>
    <w:r w:rsidRPr="00221C23">
      <w:rPr>
        <w:rStyle w:val="PageNumber"/>
      </w:rPr>
      <w:fldChar w:fldCharType="separate"/>
    </w:r>
    <w:r w:rsidR="00965388">
      <w:rPr>
        <w:rStyle w:val="PageNumber"/>
      </w:rPr>
      <w:t>21</w:t>
    </w:r>
    <w:r w:rsidRPr="00221C23">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268DD" w14:textId="70FBE7FD" w:rsidR="004C6ED9" w:rsidRDefault="004C6ED9" w:rsidP="00AD6559">
    <w:pPr>
      <w:pStyle w:val="Footer"/>
      <w:pBdr>
        <w:top w:val="none" w:sz="0" w:space="0" w:color="auto"/>
      </w:pBdr>
    </w:pPr>
    <w: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1F3C8" w14:textId="2A3B3BFE" w:rsidR="004C6ED9" w:rsidRDefault="00EA6617" w:rsidP="005C18DC">
    <w:pPr>
      <w:pStyle w:val="Footer"/>
      <w:tabs>
        <w:tab w:val="clear" w:pos="4320"/>
        <w:tab w:val="clear" w:pos="9356"/>
        <w:tab w:val="left" w:pos="13750"/>
      </w:tabs>
    </w:pPr>
    <w:r>
      <w:t>Maroondah City Council</w:t>
    </w:r>
    <w:r w:rsidR="004C6ED9">
      <w:tab/>
    </w:r>
    <w:r w:rsidR="004C6ED9" w:rsidRPr="00221C23">
      <w:t xml:space="preserve">Page </w:t>
    </w:r>
    <w:r w:rsidR="004C6ED9" w:rsidRPr="00221C23">
      <w:rPr>
        <w:rStyle w:val="PageNumber"/>
      </w:rPr>
      <w:fldChar w:fldCharType="begin"/>
    </w:r>
    <w:r w:rsidR="004C6ED9" w:rsidRPr="00221C23">
      <w:rPr>
        <w:rStyle w:val="PageNumber"/>
      </w:rPr>
      <w:instrText xml:space="preserve"> PAGE </w:instrText>
    </w:r>
    <w:r w:rsidR="004C6ED9" w:rsidRPr="00221C23">
      <w:rPr>
        <w:rStyle w:val="PageNumber"/>
      </w:rPr>
      <w:fldChar w:fldCharType="separate"/>
    </w:r>
    <w:r w:rsidR="00965388">
      <w:rPr>
        <w:rStyle w:val="PageNumber"/>
      </w:rPr>
      <w:t>34</w:t>
    </w:r>
    <w:r w:rsidR="004C6ED9" w:rsidRPr="00221C23">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0D5EC" w14:textId="1C6B00BA" w:rsidR="004C6ED9" w:rsidRDefault="00EA6617" w:rsidP="00B14EC2">
    <w:pPr>
      <w:pStyle w:val="Footer"/>
      <w:tabs>
        <w:tab w:val="clear" w:pos="4320"/>
        <w:tab w:val="clear" w:pos="9356"/>
        <w:tab w:val="left" w:pos="8647"/>
        <w:tab w:val="left" w:pos="13750"/>
      </w:tabs>
    </w:pPr>
    <w:r>
      <w:t>Maroondah City Council</w:t>
    </w:r>
    <w:r w:rsidR="004C6ED9">
      <w:tab/>
    </w:r>
    <w:r w:rsidR="004C6ED9" w:rsidRPr="00221C23">
      <w:t xml:space="preserve">Page </w:t>
    </w:r>
    <w:r w:rsidR="004C6ED9" w:rsidRPr="00221C23">
      <w:rPr>
        <w:rStyle w:val="PageNumber"/>
      </w:rPr>
      <w:fldChar w:fldCharType="begin"/>
    </w:r>
    <w:r w:rsidR="004C6ED9" w:rsidRPr="00221C23">
      <w:rPr>
        <w:rStyle w:val="PageNumber"/>
      </w:rPr>
      <w:instrText xml:space="preserve"> PAGE </w:instrText>
    </w:r>
    <w:r w:rsidR="004C6ED9" w:rsidRPr="00221C23">
      <w:rPr>
        <w:rStyle w:val="PageNumber"/>
      </w:rPr>
      <w:fldChar w:fldCharType="separate"/>
    </w:r>
    <w:r w:rsidR="00965388">
      <w:rPr>
        <w:rStyle w:val="PageNumber"/>
      </w:rPr>
      <w:t>42</w:t>
    </w:r>
    <w:r w:rsidR="004C6ED9" w:rsidRPr="00221C23">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D8398F" w14:textId="77777777" w:rsidR="004C6ED9" w:rsidRDefault="004C6ED9" w:rsidP="002E09D4">
      <w:r>
        <w:separator/>
      </w:r>
    </w:p>
  </w:footnote>
  <w:footnote w:type="continuationSeparator" w:id="0">
    <w:p w14:paraId="6987B6A7" w14:textId="77777777" w:rsidR="004C6ED9" w:rsidRDefault="004C6ED9" w:rsidP="002E09D4">
      <w:r>
        <w:continuationSeparator/>
      </w:r>
    </w:p>
  </w:footnote>
  <w:footnote w:id="1">
    <w:p w14:paraId="461ADB2B" w14:textId="77777777" w:rsidR="004C6ED9" w:rsidRDefault="004C6ED9" w:rsidP="004E59D5">
      <w:pPr>
        <w:pStyle w:val="FootnoteText"/>
      </w:pPr>
      <w:r>
        <w:rPr>
          <w:rStyle w:val="FootnoteReference"/>
        </w:rPr>
        <w:footnoteRef/>
      </w:r>
      <w:r>
        <w:t xml:space="preserve"> DAMP survey / regional LGAs survey</w:t>
      </w:r>
    </w:p>
  </w:footnote>
  <w:footnote w:id="2">
    <w:p w14:paraId="43AF3BB1" w14:textId="6C6F0BB5" w:rsidR="004C6ED9" w:rsidRDefault="004C6ED9" w:rsidP="00B14EC2">
      <w:pPr>
        <w:pStyle w:val="FootnoteText"/>
      </w:pPr>
      <w:r>
        <w:rPr>
          <w:rStyle w:val="FootnoteReference"/>
        </w:rPr>
        <w:footnoteRef/>
      </w:r>
      <w:r>
        <w:t xml:space="preserve"> DAMP Appendix 3</w:t>
      </w:r>
    </w:p>
  </w:footnote>
  <w:footnote w:id="3">
    <w:p w14:paraId="0BEAB820" w14:textId="2E109835" w:rsidR="004C6ED9" w:rsidRPr="00DD0E9C" w:rsidRDefault="004C6ED9">
      <w:pPr>
        <w:pStyle w:val="FootnoteText"/>
        <w:rPr>
          <w:lang w:val="en-US"/>
        </w:rPr>
      </w:pPr>
      <w:r>
        <w:rPr>
          <w:rStyle w:val="FootnoteReference"/>
        </w:rPr>
        <w:footnoteRef/>
      </w:r>
      <w:r>
        <w:t xml:space="preserve"> Victorian </w:t>
      </w:r>
      <w:r>
        <w:rPr>
          <w:lang w:val="en-US"/>
        </w:rPr>
        <w:t>Domestic Animals Act 1994</w:t>
      </w:r>
    </w:p>
  </w:footnote>
  <w:footnote w:id="4">
    <w:p w14:paraId="2E569755" w14:textId="29D97A73" w:rsidR="004C6ED9" w:rsidRDefault="004C6ED9" w:rsidP="00B14EC2">
      <w:pPr>
        <w:pStyle w:val="FootnoteText"/>
      </w:pPr>
      <w:r>
        <w:rPr>
          <w:rStyle w:val="FootnoteReference"/>
        </w:rPr>
        <w:footnoteRef/>
      </w:r>
      <w:r>
        <w:t xml:space="preserve"> Pet Ownership in Australia in 2016, p9</w:t>
      </w:r>
    </w:p>
  </w:footnote>
  <w:footnote w:id="5">
    <w:p w14:paraId="223A2D84" w14:textId="77777777" w:rsidR="004C6ED9" w:rsidRDefault="004C6ED9" w:rsidP="00B14EC2">
      <w:pPr>
        <w:pStyle w:val="FootnoteText"/>
      </w:pPr>
      <w:r>
        <w:rPr>
          <w:rStyle w:val="FootnoteReference"/>
        </w:rPr>
        <w:footnoteRef/>
      </w:r>
      <w:r>
        <w:t xml:space="preserve"> Pet Ownership in Australia in 2016</w:t>
      </w:r>
    </w:p>
  </w:footnote>
  <w:footnote w:id="6">
    <w:p w14:paraId="30493E16" w14:textId="20CCC38F" w:rsidR="004C6ED9" w:rsidRPr="00D17538" w:rsidRDefault="004C6ED9" w:rsidP="00B14EC2">
      <w:pPr>
        <w:pStyle w:val="FootnoteText"/>
        <w:rPr>
          <w:lang w:val="en-US"/>
        </w:rPr>
      </w:pPr>
      <w:r w:rsidRPr="00C003EE">
        <w:rPr>
          <w:rStyle w:val="FootnoteReference"/>
        </w:rPr>
        <w:footnoteRef/>
      </w:r>
      <w:r w:rsidRPr="00C003EE">
        <w:t xml:space="preserve"> 4.4 cats and 11 dogs for every 100 Maroondah residents compared to an average of 4 cats and 12.2 dogs across adjoining LGAs</w:t>
      </w:r>
    </w:p>
  </w:footnote>
  <w:footnote w:id="7">
    <w:p w14:paraId="6EBDA118" w14:textId="77777777" w:rsidR="004C6ED9" w:rsidRPr="00FA18C4" w:rsidRDefault="004C6ED9" w:rsidP="00DD0E9C">
      <w:pPr>
        <w:pStyle w:val="FootnoteText"/>
      </w:pPr>
      <w:r w:rsidRPr="00FA18C4">
        <w:rPr>
          <w:rStyle w:val="FootnoteReference"/>
          <w:sz w:val="16"/>
        </w:rPr>
        <w:footnoteRef/>
      </w:r>
      <w:r w:rsidRPr="00FA18C4">
        <w:t xml:space="preserve"> Pet Ownership in Australia; 2016; p49</w:t>
      </w:r>
    </w:p>
  </w:footnote>
  <w:footnote w:id="8">
    <w:p w14:paraId="3FA41E8E" w14:textId="77777777" w:rsidR="004C6ED9" w:rsidRPr="00FA18C4" w:rsidRDefault="004C6ED9" w:rsidP="00B14EC2">
      <w:pPr>
        <w:pStyle w:val="FootnoteText"/>
      </w:pPr>
      <w:r w:rsidRPr="00FA18C4">
        <w:rPr>
          <w:rStyle w:val="FootnoteReference"/>
          <w:sz w:val="16"/>
        </w:rPr>
        <w:footnoteRef/>
      </w:r>
      <w:r w:rsidRPr="00FA18C4">
        <w:t xml:space="preserve"> Recognises the small number of Maroondah survey respondents</w:t>
      </w:r>
    </w:p>
  </w:footnote>
  <w:footnote w:id="9">
    <w:p w14:paraId="163504E1" w14:textId="71022840" w:rsidR="004C6ED9" w:rsidRPr="00FA18C4" w:rsidRDefault="004C6ED9" w:rsidP="00B14EC2">
      <w:pPr>
        <w:pStyle w:val="FootnoteText"/>
      </w:pPr>
      <w:r w:rsidRPr="00FA18C4">
        <w:rPr>
          <w:rStyle w:val="FootnoteReference"/>
          <w:sz w:val="16"/>
        </w:rPr>
        <w:footnoteRef/>
      </w:r>
      <w:r w:rsidRPr="00FA18C4">
        <w:t xml:space="preserve"> % of DAMP survey respondents who selected ‘very important’ or ‘important’ </w:t>
      </w:r>
    </w:p>
  </w:footnote>
  <w:footnote w:id="10">
    <w:p w14:paraId="0B08F6AC" w14:textId="4FB5360C" w:rsidR="004C6ED9" w:rsidRPr="00FA18C4" w:rsidRDefault="004C6ED9" w:rsidP="00B14EC2">
      <w:pPr>
        <w:pStyle w:val="FootnoteText"/>
      </w:pPr>
      <w:r w:rsidRPr="00FA18C4">
        <w:rPr>
          <w:rStyle w:val="FootnoteReference"/>
          <w:sz w:val="16"/>
        </w:rPr>
        <w:footnoteRef/>
      </w:r>
      <w:r w:rsidRPr="00FA18C4">
        <w:t xml:space="preserve"> OEC Average of survey responses for 4</w:t>
      </w:r>
      <w:r>
        <w:t xml:space="preserve"> outer eastern Melbourne metro C</w:t>
      </w:r>
      <w:r w:rsidRPr="00FA18C4">
        <w:t>ouncil areas</w:t>
      </w:r>
    </w:p>
  </w:footnote>
  <w:footnote w:id="11">
    <w:p w14:paraId="6ADF86F2" w14:textId="47290DD6" w:rsidR="004C6ED9" w:rsidRPr="002708EC" w:rsidRDefault="004C6ED9" w:rsidP="00B14EC2">
      <w:pPr>
        <w:pStyle w:val="FootnoteText"/>
      </w:pPr>
      <w:r w:rsidRPr="00FA18C4">
        <w:rPr>
          <w:rStyle w:val="FootnoteReference"/>
          <w:sz w:val="16"/>
        </w:rPr>
        <w:footnoteRef/>
      </w:r>
      <w:r w:rsidRPr="00FA18C4">
        <w:t xml:space="preserve"> http://journals.plos.org/plosone/article?id=10.1371/journal.pone.0122085</w:t>
      </w:r>
    </w:p>
  </w:footnote>
  <w:footnote w:id="12">
    <w:p w14:paraId="6B31232F" w14:textId="77777777" w:rsidR="004C6ED9" w:rsidRPr="002708EC" w:rsidRDefault="004C6ED9" w:rsidP="00B14EC2">
      <w:pPr>
        <w:pStyle w:val="FootnoteText"/>
      </w:pPr>
      <w:r w:rsidRPr="002708EC">
        <w:rPr>
          <w:rStyle w:val="FootnoteReference"/>
          <w:sz w:val="16"/>
          <w:vertAlign w:val="baseline"/>
        </w:rPr>
        <w:footnoteRef/>
      </w:r>
      <w:r w:rsidRPr="002708EC">
        <w:t xml:space="preserve"> The Power of Pets: The benefits of companion animal ownership, Australian Companion Animal Council, 2009</w:t>
      </w:r>
    </w:p>
  </w:footnote>
  <w:footnote w:id="13">
    <w:p w14:paraId="3EE442B1" w14:textId="5B1E7B67" w:rsidR="004C6ED9" w:rsidRPr="002708EC" w:rsidRDefault="004C6ED9" w:rsidP="00B14EC2">
      <w:pPr>
        <w:pStyle w:val="FootnoteText"/>
      </w:pPr>
      <w:r w:rsidRPr="002708EC">
        <w:rPr>
          <w:rStyle w:val="FootnoteReference"/>
          <w:sz w:val="16"/>
          <w:vertAlign w:val="baseline"/>
        </w:rPr>
        <w:footnoteRef/>
      </w:r>
      <w:r w:rsidRPr="002708EC">
        <w:t xml:space="preserve"> Pet Ownership in Australia; 2016;</w:t>
      </w:r>
      <w:r>
        <w:t xml:space="preserve"> p31</w:t>
      </w:r>
    </w:p>
  </w:footnote>
  <w:footnote w:id="14">
    <w:p w14:paraId="454FF4CA" w14:textId="77777777" w:rsidR="004C6ED9" w:rsidRDefault="004C6ED9" w:rsidP="00B14EC2">
      <w:pPr>
        <w:pStyle w:val="FootnoteText"/>
      </w:pPr>
      <w:r w:rsidRPr="002708EC">
        <w:rPr>
          <w:rStyle w:val="FootnoteReference"/>
          <w:sz w:val="16"/>
          <w:vertAlign w:val="baseline"/>
        </w:rPr>
        <w:footnoteRef/>
      </w:r>
      <w:r w:rsidRPr="002708EC">
        <w:t xml:space="preserve"> Domestic Animals Act, section 68A, Victorian State Government.</w:t>
      </w:r>
    </w:p>
  </w:footnote>
  <w:footnote w:id="15">
    <w:p w14:paraId="47836898" w14:textId="7778C050" w:rsidR="004C6ED9" w:rsidRDefault="004C6ED9" w:rsidP="00B14EC2">
      <w:pPr>
        <w:pStyle w:val="FootnoteText"/>
      </w:pPr>
      <w:r>
        <w:rPr>
          <w:rStyle w:val="FootnoteReference"/>
        </w:rPr>
        <w:footnoteRef/>
      </w:r>
      <w:r>
        <w:t xml:space="preserve"> Victorian Domestic </w:t>
      </w:r>
      <w:r w:rsidRPr="00AB70EF">
        <w:t>Animals Act, 1994</w:t>
      </w:r>
    </w:p>
  </w:footnote>
  <w:footnote w:id="16">
    <w:p w14:paraId="5036AF00" w14:textId="7DDF104D" w:rsidR="004C6ED9" w:rsidRDefault="004C6ED9" w:rsidP="00B14EC2">
      <w:pPr>
        <w:pStyle w:val="FootnoteText"/>
      </w:pPr>
      <w:r>
        <w:rPr>
          <w:rStyle w:val="FootnoteReference"/>
        </w:rPr>
        <w:footnoteRef/>
      </w:r>
      <w:r>
        <w:t xml:space="preserve"> Yarra Ranges, Monash, Casey, Nillumbik, Knox average of 20.9%</w:t>
      </w:r>
    </w:p>
  </w:footnote>
  <w:footnote w:id="17">
    <w:p w14:paraId="389AE794" w14:textId="77777777" w:rsidR="004C6ED9" w:rsidRDefault="004C6ED9" w:rsidP="00E56AA7">
      <w:pPr>
        <w:pStyle w:val="NormalWeb"/>
        <w:spacing w:before="0" w:beforeAutospacing="0" w:after="0" w:afterAutospacing="0"/>
      </w:pPr>
      <w:r>
        <w:rPr>
          <w:rStyle w:val="FootnoteReference"/>
        </w:rPr>
        <w:footnoteRef/>
      </w:r>
      <w:r>
        <w:t xml:space="preserve"> </w:t>
      </w:r>
      <w:r w:rsidRPr="00E56AA7">
        <w:rPr>
          <w:rStyle w:val="FootnoteTextChar"/>
        </w:rPr>
        <w:t>Australian Veterinary Association; ‘Dangerous dogs – a sensible solution’</w:t>
      </w:r>
    </w:p>
  </w:footnote>
  <w:footnote w:id="18">
    <w:p w14:paraId="67C06A46" w14:textId="295063AE" w:rsidR="004C6ED9" w:rsidRDefault="004C6ED9" w:rsidP="00B14EC2">
      <w:pPr>
        <w:pStyle w:val="FootnoteText"/>
      </w:pPr>
      <w:r>
        <w:rPr>
          <w:rStyle w:val="FootnoteReference"/>
        </w:rPr>
        <w:footnoteRef/>
      </w:r>
      <w:r>
        <w:t xml:space="preserve"> Australian Veterinary Association, ‘Dangerous Dogs; A Sensible Solution’ p9</w:t>
      </w:r>
    </w:p>
  </w:footnote>
  <w:footnote w:id="19">
    <w:p w14:paraId="01554090" w14:textId="4D285FEA" w:rsidR="004C6ED9" w:rsidRDefault="004C6ED9" w:rsidP="00B14EC2">
      <w:pPr>
        <w:pStyle w:val="FootnoteText"/>
      </w:pPr>
      <w:r>
        <w:rPr>
          <w:rStyle w:val="FootnoteReference"/>
        </w:rPr>
        <w:footnoteRef/>
      </w:r>
      <w:r>
        <w:t xml:space="preserve"> Victorian Department of Agriculture </w:t>
      </w:r>
      <w:r w:rsidRPr="00D967EB">
        <w:t>http://agriculture.vic.gov.au/pets/dogs/dog-attacks-dangerous-and-menacing-dogs</w:t>
      </w:r>
    </w:p>
  </w:footnote>
  <w:footnote w:id="20">
    <w:p w14:paraId="7EA45F45" w14:textId="6536E476" w:rsidR="004C6ED9" w:rsidRDefault="004C6ED9" w:rsidP="00B14EC2">
      <w:pPr>
        <w:pStyle w:val="FootnoteText"/>
      </w:pPr>
      <w:r>
        <w:rPr>
          <w:rStyle w:val="FootnoteReference"/>
        </w:rPr>
        <w:footnoteRef/>
      </w:r>
      <w:r>
        <w:t xml:space="preserve"> </w:t>
      </w:r>
      <w:r w:rsidRPr="00712242">
        <w:t>University of Tasmania’s Menzies Institute for Medical Research</w:t>
      </w:r>
    </w:p>
  </w:footnote>
  <w:footnote w:id="21">
    <w:p w14:paraId="55E3DF84" w14:textId="4A676C57" w:rsidR="004C6ED9" w:rsidRPr="00EE2A8B" w:rsidRDefault="004C6ED9" w:rsidP="00B14EC2">
      <w:pPr>
        <w:pStyle w:val="FootnoteText"/>
      </w:pPr>
      <w:r>
        <w:rPr>
          <w:rStyle w:val="FootnoteReference"/>
        </w:rPr>
        <w:footnoteRef/>
      </w:r>
      <w:r>
        <w:t xml:space="preserve"> Getting to Zero (G2Z)</w:t>
      </w:r>
    </w:p>
  </w:footnote>
  <w:footnote w:id="22">
    <w:p w14:paraId="4E744BE5" w14:textId="02EA779A" w:rsidR="004C6ED9" w:rsidRPr="00740B4F" w:rsidRDefault="004C6ED9" w:rsidP="00B14EC2">
      <w:pPr>
        <w:pStyle w:val="FootnoteText"/>
        <w:rPr>
          <w:lang w:val="en-US"/>
        </w:rPr>
      </w:pPr>
      <w:r>
        <w:rPr>
          <w:rStyle w:val="FootnoteReference"/>
        </w:rPr>
        <w:footnoteRef/>
      </w:r>
      <w:r>
        <w:t xml:space="preserve"> </w:t>
      </w:r>
      <w:r w:rsidRPr="00740B4F">
        <w:t xml:space="preserve">Cat </w:t>
      </w:r>
      <w:r>
        <w:t>Admissions t</w:t>
      </w:r>
      <w:r w:rsidRPr="00740B4F">
        <w:t xml:space="preserve">o RSPCA </w:t>
      </w:r>
      <w:r>
        <w:t>Shelters i</w:t>
      </w:r>
      <w:r w:rsidRPr="00740B4F">
        <w:t>n Queensland, Australia</w:t>
      </w:r>
      <w:r>
        <w:t>: Description of Cats and Risk Factors f</w:t>
      </w:r>
      <w:r w:rsidRPr="00740B4F">
        <w:t>or Euthanasia After Entry; Australian Veterinary Journal © 2013 Australian Veterinary Association</w:t>
      </w:r>
      <w:r w:rsidRPr="00740B4F">
        <w:rPr>
          <w:rFonts w:ascii="MyriadPro" w:hAnsi="MyriadPro"/>
          <w:sz w:val="14"/>
          <w:szCs w:val="14"/>
        </w:rPr>
        <w:t xml:space="preserve"> </w:t>
      </w:r>
    </w:p>
  </w:footnote>
  <w:footnote w:id="23">
    <w:p w14:paraId="1820B033" w14:textId="6D5C6798" w:rsidR="004C6ED9" w:rsidRPr="004F197B" w:rsidRDefault="004C6ED9" w:rsidP="00B14EC2">
      <w:pPr>
        <w:pStyle w:val="FootnoteText"/>
      </w:pPr>
      <w:r>
        <w:rPr>
          <w:rStyle w:val="FootnoteReference"/>
        </w:rPr>
        <w:footnoteRef/>
      </w:r>
      <w:r>
        <w:t xml:space="preserve"> Nillumbik, Yarra Ranges, and Knox LGAs</w:t>
      </w:r>
    </w:p>
  </w:footnote>
  <w:footnote w:id="24">
    <w:p w14:paraId="3BE7586F" w14:textId="786FEA2F" w:rsidR="004C6ED9" w:rsidRPr="006A44CF" w:rsidRDefault="004C6ED9" w:rsidP="00B14EC2">
      <w:pPr>
        <w:pStyle w:val="FootnoteText"/>
        <w:rPr>
          <w:lang w:val="en-US"/>
        </w:rPr>
      </w:pPr>
      <w:r>
        <w:rPr>
          <w:rStyle w:val="FootnoteReference"/>
        </w:rPr>
        <w:footnoteRef/>
      </w:r>
      <w:r>
        <w:t xml:space="preserve"> </w:t>
      </w:r>
      <w:r w:rsidRPr="006A44CF">
        <w:t>http://www.g2z.org.au</w:t>
      </w:r>
      <w:r>
        <w:t xml:space="preserve"> /</w:t>
      </w:r>
    </w:p>
  </w:footnote>
  <w:footnote w:id="25">
    <w:p w14:paraId="7C281FE0" w14:textId="6262E153" w:rsidR="004C6ED9" w:rsidRPr="004F197B" w:rsidRDefault="004C6ED9" w:rsidP="00B14EC2">
      <w:pPr>
        <w:pStyle w:val="FootnoteText"/>
      </w:pPr>
      <w:r>
        <w:rPr>
          <w:rStyle w:val="FootnoteReference"/>
        </w:rPr>
        <w:footnoteRef/>
      </w:r>
      <w:r>
        <w:t xml:space="preserve"> Nillumbik, Yarra Ranges, and Knox LGAs</w:t>
      </w:r>
    </w:p>
  </w:footnote>
  <w:footnote w:id="26">
    <w:p w14:paraId="57D06CA3" w14:textId="7AE939E8" w:rsidR="004C6ED9" w:rsidRPr="00971EAD" w:rsidRDefault="004C6ED9" w:rsidP="00B14EC2">
      <w:pPr>
        <w:pStyle w:val="FootnoteText"/>
      </w:pPr>
      <w:r>
        <w:rPr>
          <w:rStyle w:val="FootnoteReference"/>
        </w:rPr>
        <w:footnoteRef/>
      </w:r>
      <w:r>
        <w:t xml:space="preserve"> Department of Economic Development, Jobs, Transport, and Resources</w:t>
      </w:r>
    </w:p>
  </w:footnote>
  <w:footnote w:id="27">
    <w:p w14:paraId="17E7633F" w14:textId="4081C03E" w:rsidR="004C6ED9" w:rsidRDefault="004C6ED9">
      <w:pPr>
        <w:pStyle w:val="FootnoteText"/>
      </w:pPr>
      <w:r>
        <w:rPr>
          <w:rStyle w:val="FootnoteReference"/>
        </w:rPr>
        <w:footnoteRef/>
      </w:r>
      <w:r>
        <w:t xml:space="preserve"> Nillumbik, Yarra </w:t>
      </w:r>
      <w:proofErr w:type="gramStart"/>
      <w:r>
        <w:t>Ranges</w:t>
      </w:r>
      <w:proofErr w:type="gramEnd"/>
      <w:r>
        <w:t xml:space="preserve"> and Knox LGAs</w:t>
      </w:r>
    </w:p>
  </w:footnote>
  <w:footnote w:id="28">
    <w:p w14:paraId="0F6D9964" w14:textId="77777777" w:rsidR="004C6ED9" w:rsidRPr="00B14EC2" w:rsidRDefault="004C6ED9" w:rsidP="00B14EC2">
      <w:pPr>
        <w:pStyle w:val="FootnoteText"/>
      </w:pPr>
      <w:r w:rsidRPr="00B14EC2">
        <w:rPr>
          <w:rStyle w:val="FootnoteReference"/>
          <w:vertAlign w:val="baseline"/>
        </w:rPr>
        <w:footnoteRef/>
      </w:r>
      <w:r w:rsidRPr="00B14EC2">
        <w:t xml:space="preserve"> Royal Commission </w:t>
      </w:r>
      <w:proofErr w:type="gramStart"/>
      <w:r w:rsidRPr="00B14EC2">
        <w:t>Into</w:t>
      </w:r>
      <w:proofErr w:type="gramEnd"/>
      <w:r w:rsidRPr="00B14EC2">
        <w:t xml:space="preserve"> Family Violence Submission: The Link Between Domestic Violence and Animal Abuse, Judy Johnson OAM</w:t>
      </w:r>
    </w:p>
  </w:footnote>
  <w:footnote w:id="29">
    <w:p w14:paraId="20EEC273" w14:textId="40F91D97" w:rsidR="004C6ED9" w:rsidRPr="00B14EC2" w:rsidRDefault="004C6ED9" w:rsidP="00B14EC2">
      <w:pPr>
        <w:pStyle w:val="FootnoteText"/>
      </w:pPr>
      <w:r w:rsidRPr="00B14EC2">
        <w:rPr>
          <w:rStyle w:val="FootnoteReference"/>
          <w:vertAlign w:val="baseline"/>
        </w:rPr>
        <w:footnoteRef/>
      </w:r>
      <w:r w:rsidRPr="00B14EC2">
        <w:t xml:space="preserve"> </w:t>
      </w:r>
      <w:r w:rsidRPr="00B14EC2">
        <w:rPr>
          <w:rStyle w:val="FootnoteTextChar"/>
        </w:rPr>
        <w:t xml:space="preserve">habricentral.org; Latrobe University, </w:t>
      </w:r>
      <w:proofErr w:type="spellStart"/>
      <w:r w:rsidRPr="00B14EC2">
        <w:rPr>
          <w:rStyle w:val="FootnoteTextChar"/>
        </w:rPr>
        <w:t>Melb</w:t>
      </w:r>
      <w:proofErr w:type="spellEnd"/>
      <w:r w:rsidRPr="00B14EC2">
        <w:rPr>
          <w:rStyle w:val="FootnoteTextChar"/>
        </w:rPr>
        <w:t xml:space="preserve"> / Anthropological Studies; waltham.com/</w:t>
      </w:r>
      <w:proofErr w:type="spellStart"/>
      <w:r w:rsidRPr="00B14EC2">
        <w:rPr>
          <w:rStyle w:val="FootnoteTextChar"/>
        </w:rPr>
        <w:t>waltham</w:t>
      </w:r>
      <w:proofErr w:type="spellEnd"/>
      <w:r w:rsidRPr="00B14EC2">
        <w:rPr>
          <w:rStyle w:val="FootnoteTextChar"/>
        </w:rPr>
        <w:t>-research</w:t>
      </w:r>
    </w:p>
  </w:footnote>
  <w:footnote w:id="30">
    <w:p w14:paraId="3F8CB98B" w14:textId="4A89A7F5" w:rsidR="004C6ED9" w:rsidRPr="004E283C" w:rsidRDefault="004C6ED9" w:rsidP="00B14EC2">
      <w:pPr>
        <w:pStyle w:val="FootnoteText"/>
      </w:pPr>
      <w:r w:rsidRPr="00B14EC2">
        <w:rPr>
          <w:rStyle w:val="FootnoteReference"/>
          <w:vertAlign w:val="baseline"/>
        </w:rPr>
        <w:footnoteRef/>
      </w:r>
      <w:r w:rsidRPr="00B14EC2">
        <w:rPr>
          <w:rStyle w:val="FootnoteReference"/>
          <w:vertAlign w:val="baseline"/>
        </w:rPr>
        <w:t xml:space="preserve"> The pet</w:t>
      </w:r>
      <w:r w:rsidRPr="00B14EC2">
        <w:t xml:space="preserve"> </w:t>
      </w:r>
      <w:r w:rsidRPr="00B14EC2">
        <w:rPr>
          <w:rStyle w:val="FootnoteReference"/>
          <w:vertAlign w:val="baseline"/>
        </w:rPr>
        <w:t>connection: Pets as a conduit for social capital? Social Science &amp; Medicine 61 (2005) 1159–1173</w:t>
      </w:r>
      <w:r w:rsidRPr="004E283C">
        <w:rPr>
          <w:rStyle w:val="FootnoteReference"/>
          <w:sz w:val="16"/>
          <w:vertAlign w:val="baseline"/>
        </w:rPr>
        <w:t xml:space="preserve"> </w:t>
      </w:r>
    </w:p>
  </w:footnote>
  <w:footnote w:id="31">
    <w:p w14:paraId="3D4DAC7A" w14:textId="77777777" w:rsidR="004C6ED9" w:rsidRPr="006A44CF" w:rsidRDefault="004C6ED9" w:rsidP="00B14EC2">
      <w:pPr>
        <w:pStyle w:val="FootnoteText"/>
        <w:rPr>
          <w:lang w:val="en-US"/>
        </w:rPr>
      </w:pPr>
      <w:r>
        <w:rPr>
          <w:rStyle w:val="FootnoteReference"/>
        </w:rPr>
        <w:footnoteRef/>
      </w:r>
      <w:r>
        <w:t xml:space="preserve"> </w:t>
      </w:r>
      <w:r w:rsidRPr="006A44CF">
        <w:t>http://www.g2z.org.au</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A767D" w14:textId="77777777" w:rsidR="00EA6617" w:rsidRDefault="00EA66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AB7F3" w14:textId="7B9C12D5" w:rsidR="004C6ED9" w:rsidRDefault="004C6ED9" w:rsidP="005D6A24">
    <w:pPr>
      <w:pStyle w:val="Header"/>
    </w:pPr>
    <w:r>
      <w:t xml:space="preserve"> Draft Domestic Animal Management Plan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D1CE6" w14:textId="45A1C8D1" w:rsidR="004C6ED9" w:rsidRPr="00BF0595" w:rsidRDefault="004C6ED9" w:rsidP="004C6ED9">
    <w:pPr>
      <w:pStyle w:val="Header"/>
      <w:pBdr>
        <w:bottom w:val="none" w:sz="0" w:space="0" w:color="auto"/>
      </w:pBdr>
      <w:ind w:left="-993"/>
    </w:pPr>
    <w:bookmarkStart w:id="74" w:name="_GoBack"/>
    <w:r>
      <w:rPr>
        <w:lang w:val="en-AU" w:eastAsia="en-AU" w:bidi="ar-SA"/>
      </w:rPr>
      <w:drawing>
        <wp:inline distT="0" distB="0" distL="0" distR="0" wp14:anchorId="6AA1C454" wp14:editId="06180D3E">
          <wp:extent cx="7229177" cy="10151610"/>
          <wp:effectExtent l="0" t="0" r="0" b="254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AMP-cover.jpg"/>
                  <pic:cNvPicPr/>
                </pic:nvPicPr>
                <pic:blipFill>
                  <a:blip r:embed="rId1" cstate="email">
                    <a:extLst>
                      <a:ext uri="{28A0092B-C50C-407E-A947-70E740481C1C}">
                        <a14:useLocalDpi xmlns:a14="http://schemas.microsoft.com/office/drawing/2010/main"/>
                      </a:ext>
                    </a:extLst>
                  </a:blip>
                  <a:stretch>
                    <a:fillRect/>
                  </a:stretch>
                </pic:blipFill>
                <pic:spPr>
                  <a:xfrm>
                    <a:off x="0" y="0"/>
                    <a:ext cx="7243135" cy="10171210"/>
                  </a:xfrm>
                  <a:prstGeom prst="rect">
                    <a:avLst/>
                  </a:prstGeom>
                </pic:spPr>
              </pic:pic>
            </a:graphicData>
          </a:graphic>
        </wp:inline>
      </w:drawing>
    </w:r>
    <w:bookmarkEnd w:id="7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4BD36" w14:textId="186DF06D" w:rsidR="004C6ED9" w:rsidRDefault="00EA6617" w:rsidP="005D6A24">
    <w:pPr>
      <w:pStyle w:val="Header"/>
    </w:pPr>
    <w:r>
      <w:t xml:space="preserve">Draft </w:t>
    </w:r>
    <w:r w:rsidR="004C6ED9">
      <w:t>Domestic Animal Management Plan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70FD8" w14:textId="56D73578" w:rsidR="004C6ED9" w:rsidRDefault="00EA6617" w:rsidP="00EA6617">
    <w:pPr>
      <w:pStyle w:val="Header"/>
    </w:pPr>
    <w:r>
      <w:t xml:space="preserve">Draft </w:t>
    </w:r>
    <w:r w:rsidR="004C6ED9">
      <w:t>Domestic Animal Management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0B04DCDE"/>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3836290"/>
    <w:multiLevelType w:val="hybridMultilevel"/>
    <w:tmpl w:val="FAD8C4B6"/>
    <w:lvl w:ilvl="0" w:tplc="ED522854">
      <w:start w:val="1"/>
      <w:numFmt w:val="decimal"/>
      <w:pStyle w:val="Bulletpointnumbering"/>
      <w:lvlText w:val="%1."/>
      <w:lvlJc w:val="left"/>
      <w:pPr>
        <w:ind w:left="2154" w:hanging="360"/>
      </w:pPr>
      <w:rPr>
        <w:rFonts w:hint="default"/>
        <w:i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2" w15:restartNumberingAfterBreak="0">
    <w:nsid w:val="0FDE5A2D"/>
    <w:multiLevelType w:val="hybridMultilevel"/>
    <w:tmpl w:val="22CAF40E"/>
    <w:lvl w:ilvl="0" w:tplc="6B40D032">
      <w:start w:val="1"/>
      <w:numFmt w:val="bullet"/>
      <w:pStyle w:val="Doc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813CD"/>
    <w:multiLevelType w:val="hybridMultilevel"/>
    <w:tmpl w:val="764A7294"/>
    <w:lvl w:ilvl="0" w:tplc="FD506AC0">
      <w:start w:val="1"/>
      <w:numFmt w:val="bullet"/>
      <w:pStyle w:val="DocBullet1"/>
      <w:lvlText w:val=""/>
      <w:lvlJc w:val="left"/>
      <w:pPr>
        <w:ind w:left="786"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951B8B"/>
    <w:multiLevelType w:val="hybridMultilevel"/>
    <w:tmpl w:val="89920F46"/>
    <w:lvl w:ilvl="0" w:tplc="775A599C">
      <w:start w:val="1"/>
      <w:numFmt w:val="bullet"/>
      <w:pStyle w:val="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3622CA"/>
    <w:multiLevelType w:val="multilevel"/>
    <w:tmpl w:val="86862AFA"/>
    <w:lvl w:ilvl="0">
      <w:start w:val="1"/>
      <w:numFmt w:val="decimal"/>
      <w:pStyle w:val="Numpara1"/>
      <w:lvlText w:val="%1."/>
      <w:lvlJc w:val="left"/>
      <w:pPr>
        <w:tabs>
          <w:tab w:val="num" w:pos="993"/>
        </w:tabs>
        <w:ind w:left="993" w:hanging="851"/>
      </w:pPr>
      <w:rPr>
        <w:rFonts w:ascii="Arial" w:hAnsi="Arial" w:hint="default"/>
        <w:b/>
        <w:i w:val="0"/>
        <w:sz w:val="22"/>
        <w:szCs w:val="22"/>
      </w:rPr>
    </w:lvl>
    <w:lvl w:ilvl="1">
      <w:start w:val="1"/>
      <w:numFmt w:val="decimal"/>
      <w:pStyle w:val="Numpara2"/>
      <w:lvlText w:val="%1.%2"/>
      <w:lvlJc w:val="left"/>
      <w:pPr>
        <w:tabs>
          <w:tab w:val="num" w:pos="1843"/>
        </w:tabs>
        <w:ind w:left="1843" w:hanging="850"/>
      </w:pPr>
      <w:rPr>
        <w:rFonts w:ascii="Arial" w:hAnsi="Arial" w:hint="default"/>
        <w:b w:val="0"/>
        <w:i w:val="0"/>
      </w:rPr>
    </w:lvl>
    <w:lvl w:ilvl="2">
      <w:start w:val="1"/>
      <w:numFmt w:val="decimal"/>
      <w:pStyle w:val="Numpara3"/>
      <w:lvlText w:val="%1.%2.%3"/>
      <w:lvlJc w:val="left"/>
      <w:pPr>
        <w:tabs>
          <w:tab w:val="num" w:pos="2694"/>
        </w:tabs>
        <w:ind w:left="2694" w:hanging="851"/>
      </w:pPr>
      <w:rPr>
        <w:rFonts w:ascii="Arial" w:hAnsi="Arial" w:hint="default"/>
        <w:b w:val="0"/>
        <w:i w:val="0"/>
      </w:rPr>
    </w:lvl>
    <w:lvl w:ilvl="3">
      <w:start w:val="1"/>
      <w:numFmt w:val="decimal"/>
      <w:pStyle w:val="Numpara4"/>
      <w:lvlText w:val="%1.%2.%3.%4"/>
      <w:lvlJc w:val="left"/>
      <w:pPr>
        <w:tabs>
          <w:tab w:val="num" w:pos="3828"/>
        </w:tabs>
        <w:ind w:left="3828" w:hanging="1134"/>
      </w:pPr>
      <w:rPr>
        <w:rFonts w:ascii="Arial" w:hAnsi="Arial" w:hint="default"/>
      </w:rPr>
    </w:lvl>
    <w:lvl w:ilvl="4">
      <w:start w:val="1"/>
      <w:numFmt w:val="decimal"/>
      <w:lvlText w:val="%1.%2.%3.%4.%5"/>
      <w:lvlJc w:val="left"/>
      <w:pPr>
        <w:tabs>
          <w:tab w:val="num" w:pos="4962"/>
        </w:tabs>
        <w:ind w:left="4962" w:hanging="1134"/>
      </w:pPr>
      <w:rPr>
        <w:rFonts w:hint="default"/>
      </w:rPr>
    </w:lvl>
    <w:lvl w:ilvl="5">
      <w:start w:val="1"/>
      <w:numFmt w:val="decimal"/>
      <w:lvlText w:val="%1.%2.%3.%4.%5.%6."/>
      <w:lvlJc w:val="left"/>
      <w:pPr>
        <w:tabs>
          <w:tab w:val="num" w:pos="142"/>
        </w:tabs>
        <w:ind w:left="4674" w:hanging="708"/>
      </w:pPr>
      <w:rPr>
        <w:rFonts w:hint="default"/>
      </w:rPr>
    </w:lvl>
    <w:lvl w:ilvl="6">
      <w:start w:val="1"/>
      <w:numFmt w:val="decimal"/>
      <w:lvlText w:val="%1.%2.%3.%4.%5.%6.%7."/>
      <w:lvlJc w:val="left"/>
      <w:pPr>
        <w:tabs>
          <w:tab w:val="num" w:pos="142"/>
        </w:tabs>
        <w:ind w:left="5382" w:hanging="708"/>
      </w:pPr>
      <w:rPr>
        <w:rFonts w:hint="default"/>
      </w:rPr>
    </w:lvl>
    <w:lvl w:ilvl="7">
      <w:start w:val="1"/>
      <w:numFmt w:val="decimal"/>
      <w:lvlText w:val="%1.%2.%3.%4.%5.%6.%7.%8."/>
      <w:lvlJc w:val="left"/>
      <w:pPr>
        <w:tabs>
          <w:tab w:val="num" w:pos="142"/>
        </w:tabs>
        <w:ind w:left="6090" w:hanging="708"/>
      </w:pPr>
      <w:rPr>
        <w:rFonts w:hint="default"/>
      </w:rPr>
    </w:lvl>
    <w:lvl w:ilvl="8">
      <w:start w:val="1"/>
      <w:numFmt w:val="decimal"/>
      <w:lvlText w:val="%1.%2.%3.%4.%5.%6.%7.%8.%9."/>
      <w:lvlJc w:val="left"/>
      <w:pPr>
        <w:tabs>
          <w:tab w:val="num" w:pos="142"/>
        </w:tabs>
        <w:ind w:left="6798" w:hanging="708"/>
      </w:pPr>
      <w:rPr>
        <w:rFonts w:hint="default"/>
      </w:rPr>
    </w:lvl>
  </w:abstractNum>
  <w:abstractNum w:abstractNumId="6" w15:restartNumberingAfterBreak="0">
    <w:nsid w:val="2BDF45A9"/>
    <w:multiLevelType w:val="hybridMultilevel"/>
    <w:tmpl w:val="861E9AF8"/>
    <w:lvl w:ilvl="0" w:tplc="BFFE2512">
      <w:start w:val="1"/>
      <w:numFmt w:val="decimal"/>
      <w:pStyle w:val="Footnote"/>
      <w:lvlText w:val="%1."/>
      <w:lvlJc w:val="left"/>
      <w:pPr>
        <w:ind w:left="144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C4546F"/>
    <w:multiLevelType w:val="hybridMultilevel"/>
    <w:tmpl w:val="A3544AF0"/>
    <w:lvl w:ilvl="0" w:tplc="33B05B02">
      <w:start w:val="9"/>
      <w:numFmt w:val="bullet"/>
      <w:pStyle w:val="xl30"/>
      <w:lvlText w:val="-"/>
      <w:lvlJc w:val="left"/>
      <w:pPr>
        <w:ind w:left="360" w:hanging="360"/>
      </w:pPr>
      <w:rPr>
        <w:rFonts w:ascii="Arial" w:eastAsia="Times New Roman" w:hAnsi="Arial"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D71E00"/>
    <w:multiLevelType w:val="hybridMultilevel"/>
    <w:tmpl w:val="59A6B878"/>
    <w:lvl w:ilvl="0" w:tplc="7C2632D6">
      <w:numFmt w:val="bullet"/>
      <w:pStyle w:val="Bulletdash"/>
      <w:lvlText w:val="-"/>
      <w:lvlJc w:val="left"/>
      <w:pPr>
        <w:ind w:left="720" w:hanging="360"/>
      </w:pPr>
      <w:rPr>
        <w:rFonts w:ascii="Arial" w:eastAsia="Times New Roman"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603CB2"/>
    <w:multiLevelType w:val="hybridMultilevel"/>
    <w:tmpl w:val="7B7263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083990"/>
    <w:multiLevelType w:val="multilevel"/>
    <w:tmpl w:val="FF3E8CD4"/>
    <w:lvl w:ilvl="0">
      <w:start w:val="1"/>
      <w:numFmt w:val="decimal"/>
      <w:pStyle w:val="Heading1"/>
      <w:lvlText w:val="%1."/>
      <w:lvlJc w:val="left"/>
      <w:pPr>
        <w:ind w:left="360" w:hanging="360"/>
      </w:pPr>
      <w:rPr>
        <w:rFonts w:hint="default"/>
      </w:rPr>
    </w:lvl>
    <w:lvl w:ilvl="1">
      <w:start w:val="1"/>
      <w:numFmt w:val="decimal"/>
      <w:pStyle w:val="Header2"/>
      <w:lvlText w:val="%1.%2"/>
      <w:lvlJc w:val="left"/>
      <w:pPr>
        <w:ind w:left="985" w:hanging="560"/>
      </w:pPr>
      <w:rPr>
        <w:rFonts w:hint="default"/>
      </w:rPr>
    </w:lvl>
    <w:lvl w:ilvl="2">
      <w:start w:val="1"/>
      <w:numFmt w:val="decimal"/>
      <w:pStyle w:val="Heading3"/>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51C3B12"/>
    <w:multiLevelType w:val="hybridMultilevel"/>
    <w:tmpl w:val="38580AD0"/>
    <w:lvl w:ilvl="0" w:tplc="2E783A00">
      <w:start w:val="6"/>
      <w:numFmt w:val="bullet"/>
      <w:pStyle w:val="Bullet1"/>
      <w:lvlText w:val=""/>
      <w:lvlJc w:val="left"/>
      <w:pPr>
        <w:tabs>
          <w:tab w:val="num" w:pos="284"/>
        </w:tabs>
        <w:ind w:left="284" w:hanging="284"/>
      </w:pPr>
      <w:rPr>
        <w:rFonts w:ascii="Wingdings" w:hAnsi="Wingdings" w:hint="default"/>
      </w:rPr>
    </w:lvl>
    <w:lvl w:ilvl="1" w:tplc="C3E0108E" w:tentative="1">
      <w:start w:val="1"/>
      <w:numFmt w:val="bullet"/>
      <w:lvlText w:val="o"/>
      <w:lvlJc w:val="left"/>
      <w:pPr>
        <w:ind w:left="1440" w:hanging="360"/>
      </w:pPr>
      <w:rPr>
        <w:rFonts w:ascii="Courier New" w:hAnsi="Courier New" w:hint="default"/>
      </w:rPr>
    </w:lvl>
    <w:lvl w:ilvl="2" w:tplc="7AEA0194" w:tentative="1">
      <w:start w:val="1"/>
      <w:numFmt w:val="bullet"/>
      <w:lvlText w:val=""/>
      <w:lvlJc w:val="left"/>
      <w:pPr>
        <w:ind w:left="2160" w:hanging="360"/>
      </w:pPr>
      <w:rPr>
        <w:rFonts w:ascii="Wingdings" w:hAnsi="Wingdings" w:hint="default"/>
      </w:rPr>
    </w:lvl>
    <w:lvl w:ilvl="3" w:tplc="022485E6" w:tentative="1">
      <w:start w:val="1"/>
      <w:numFmt w:val="bullet"/>
      <w:lvlText w:val=""/>
      <w:lvlJc w:val="left"/>
      <w:pPr>
        <w:ind w:left="2880" w:hanging="360"/>
      </w:pPr>
      <w:rPr>
        <w:rFonts w:ascii="Symbol" w:hAnsi="Symbol" w:hint="default"/>
      </w:rPr>
    </w:lvl>
    <w:lvl w:ilvl="4" w:tplc="479CAB68" w:tentative="1">
      <w:start w:val="1"/>
      <w:numFmt w:val="bullet"/>
      <w:lvlText w:val="o"/>
      <w:lvlJc w:val="left"/>
      <w:pPr>
        <w:ind w:left="3600" w:hanging="360"/>
      </w:pPr>
      <w:rPr>
        <w:rFonts w:ascii="Courier New" w:hAnsi="Courier New" w:hint="default"/>
      </w:rPr>
    </w:lvl>
    <w:lvl w:ilvl="5" w:tplc="21589D20" w:tentative="1">
      <w:start w:val="1"/>
      <w:numFmt w:val="bullet"/>
      <w:lvlText w:val=""/>
      <w:lvlJc w:val="left"/>
      <w:pPr>
        <w:ind w:left="4320" w:hanging="360"/>
      </w:pPr>
      <w:rPr>
        <w:rFonts w:ascii="Wingdings" w:hAnsi="Wingdings" w:hint="default"/>
      </w:rPr>
    </w:lvl>
    <w:lvl w:ilvl="6" w:tplc="75A0FB02" w:tentative="1">
      <w:start w:val="1"/>
      <w:numFmt w:val="bullet"/>
      <w:lvlText w:val=""/>
      <w:lvlJc w:val="left"/>
      <w:pPr>
        <w:ind w:left="5040" w:hanging="360"/>
      </w:pPr>
      <w:rPr>
        <w:rFonts w:ascii="Symbol" w:hAnsi="Symbol" w:hint="default"/>
      </w:rPr>
    </w:lvl>
    <w:lvl w:ilvl="7" w:tplc="444A1F2A" w:tentative="1">
      <w:start w:val="1"/>
      <w:numFmt w:val="bullet"/>
      <w:lvlText w:val="o"/>
      <w:lvlJc w:val="left"/>
      <w:pPr>
        <w:ind w:left="5760" w:hanging="360"/>
      </w:pPr>
      <w:rPr>
        <w:rFonts w:ascii="Courier New" w:hAnsi="Courier New" w:hint="default"/>
      </w:rPr>
    </w:lvl>
    <w:lvl w:ilvl="8" w:tplc="D3B20FDC" w:tentative="1">
      <w:start w:val="1"/>
      <w:numFmt w:val="bullet"/>
      <w:lvlText w:val=""/>
      <w:lvlJc w:val="left"/>
      <w:pPr>
        <w:ind w:left="6480" w:hanging="360"/>
      </w:pPr>
      <w:rPr>
        <w:rFonts w:ascii="Wingdings" w:hAnsi="Wingdings" w:hint="default"/>
      </w:rPr>
    </w:lvl>
  </w:abstractNum>
  <w:abstractNum w:abstractNumId="12" w15:restartNumberingAfterBreak="0">
    <w:nsid w:val="65B06E56"/>
    <w:multiLevelType w:val="hybridMultilevel"/>
    <w:tmpl w:val="F392F098"/>
    <w:lvl w:ilvl="0" w:tplc="772A04C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7F4E68"/>
    <w:multiLevelType w:val="hybridMultilevel"/>
    <w:tmpl w:val="3C26EDB8"/>
    <w:lvl w:ilvl="0" w:tplc="75DE258E">
      <w:start w:val="1"/>
      <w:numFmt w:val="bullet"/>
      <w:pStyle w:val="Bullet1-9p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F31A5C"/>
    <w:multiLevelType w:val="hybridMultilevel"/>
    <w:tmpl w:val="C5D8789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91D1CFF"/>
    <w:multiLevelType w:val="hybridMultilevel"/>
    <w:tmpl w:val="A7C0DB30"/>
    <w:lvl w:ilvl="0" w:tplc="7B26FAF2">
      <w:start w:val="9"/>
      <w:numFmt w:val="bullet"/>
      <w:pStyle w:val="Bulletdash2"/>
      <w:lvlText w:val="-"/>
      <w:lvlJc w:val="left"/>
      <w:pPr>
        <w:ind w:left="720" w:hanging="360"/>
      </w:pPr>
      <w:rPr>
        <w:rFonts w:ascii="Arial" w:eastAsia="Times New Roman" w:hAnsi="Arial" w:cs="Courier New" w:hint="default"/>
      </w:rPr>
    </w:lvl>
    <w:lvl w:ilvl="1" w:tplc="AE42C5A8" w:tentative="1">
      <w:start w:val="1"/>
      <w:numFmt w:val="bullet"/>
      <w:lvlText w:val="o"/>
      <w:lvlJc w:val="left"/>
      <w:pPr>
        <w:ind w:left="1440" w:hanging="360"/>
      </w:pPr>
      <w:rPr>
        <w:rFonts w:ascii="Courier New" w:hAnsi="Courier New" w:hint="default"/>
      </w:rPr>
    </w:lvl>
    <w:lvl w:ilvl="2" w:tplc="76B815DA" w:tentative="1">
      <w:start w:val="1"/>
      <w:numFmt w:val="bullet"/>
      <w:lvlText w:val=""/>
      <w:lvlJc w:val="left"/>
      <w:pPr>
        <w:ind w:left="2160" w:hanging="360"/>
      </w:pPr>
      <w:rPr>
        <w:rFonts w:ascii="Wingdings" w:hAnsi="Wingdings" w:hint="default"/>
      </w:rPr>
    </w:lvl>
    <w:lvl w:ilvl="3" w:tplc="BA640748" w:tentative="1">
      <w:start w:val="1"/>
      <w:numFmt w:val="bullet"/>
      <w:lvlText w:val=""/>
      <w:lvlJc w:val="left"/>
      <w:pPr>
        <w:ind w:left="2880" w:hanging="360"/>
      </w:pPr>
      <w:rPr>
        <w:rFonts w:ascii="Symbol" w:hAnsi="Symbol" w:hint="default"/>
      </w:rPr>
    </w:lvl>
    <w:lvl w:ilvl="4" w:tplc="CB82D604" w:tentative="1">
      <w:start w:val="1"/>
      <w:numFmt w:val="bullet"/>
      <w:lvlText w:val="o"/>
      <w:lvlJc w:val="left"/>
      <w:pPr>
        <w:ind w:left="3600" w:hanging="360"/>
      </w:pPr>
      <w:rPr>
        <w:rFonts w:ascii="Courier New" w:hAnsi="Courier New" w:hint="default"/>
      </w:rPr>
    </w:lvl>
    <w:lvl w:ilvl="5" w:tplc="CFE61F34" w:tentative="1">
      <w:start w:val="1"/>
      <w:numFmt w:val="bullet"/>
      <w:lvlText w:val=""/>
      <w:lvlJc w:val="left"/>
      <w:pPr>
        <w:ind w:left="4320" w:hanging="360"/>
      </w:pPr>
      <w:rPr>
        <w:rFonts w:ascii="Wingdings" w:hAnsi="Wingdings" w:hint="default"/>
      </w:rPr>
    </w:lvl>
    <w:lvl w:ilvl="6" w:tplc="8B3A9B3E" w:tentative="1">
      <w:start w:val="1"/>
      <w:numFmt w:val="bullet"/>
      <w:lvlText w:val=""/>
      <w:lvlJc w:val="left"/>
      <w:pPr>
        <w:ind w:left="5040" w:hanging="360"/>
      </w:pPr>
      <w:rPr>
        <w:rFonts w:ascii="Symbol" w:hAnsi="Symbol" w:hint="default"/>
      </w:rPr>
    </w:lvl>
    <w:lvl w:ilvl="7" w:tplc="3C74C27A" w:tentative="1">
      <w:start w:val="1"/>
      <w:numFmt w:val="bullet"/>
      <w:lvlText w:val="o"/>
      <w:lvlJc w:val="left"/>
      <w:pPr>
        <w:ind w:left="5760" w:hanging="360"/>
      </w:pPr>
      <w:rPr>
        <w:rFonts w:ascii="Courier New" w:hAnsi="Courier New" w:hint="default"/>
      </w:rPr>
    </w:lvl>
    <w:lvl w:ilvl="8" w:tplc="7EEA63F0" w:tentative="1">
      <w:start w:val="1"/>
      <w:numFmt w:val="bullet"/>
      <w:lvlText w:val=""/>
      <w:lvlJc w:val="left"/>
      <w:pPr>
        <w:ind w:left="6480" w:hanging="360"/>
      </w:pPr>
      <w:rPr>
        <w:rFonts w:ascii="Wingdings" w:hAnsi="Wingdings" w:hint="default"/>
      </w:rPr>
    </w:lvl>
  </w:abstractNum>
  <w:abstractNum w:abstractNumId="16" w15:restartNumberingAfterBreak="0">
    <w:nsid w:val="7BAE2465"/>
    <w:multiLevelType w:val="hybridMultilevel"/>
    <w:tmpl w:val="4524E7EC"/>
    <w:lvl w:ilvl="0" w:tplc="CF38233E">
      <w:start w:val="1"/>
      <w:numFmt w:val="decimal"/>
      <w:pStyle w:val="Actionnumbers"/>
      <w:lvlText w:val="%1."/>
      <w:lvlJc w:val="left"/>
      <w:pPr>
        <w:ind w:left="64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4E8CD68E" w:tentative="1">
      <w:start w:val="1"/>
      <w:numFmt w:val="lowerLetter"/>
      <w:lvlText w:val="%2."/>
      <w:lvlJc w:val="left"/>
      <w:pPr>
        <w:ind w:left="1440" w:hanging="360"/>
      </w:pPr>
    </w:lvl>
    <w:lvl w:ilvl="2" w:tplc="B5CE434A" w:tentative="1">
      <w:start w:val="1"/>
      <w:numFmt w:val="lowerRoman"/>
      <w:lvlText w:val="%3."/>
      <w:lvlJc w:val="right"/>
      <w:pPr>
        <w:ind w:left="2160" w:hanging="180"/>
      </w:pPr>
    </w:lvl>
    <w:lvl w:ilvl="3" w:tplc="DD300298" w:tentative="1">
      <w:start w:val="1"/>
      <w:numFmt w:val="decimal"/>
      <w:lvlText w:val="%4."/>
      <w:lvlJc w:val="left"/>
      <w:pPr>
        <w:ind w:left="2880" w:hanging="360"/>
      </w:pPr>
    </w:lvl>
    <w:lvl w:ilvl="4" w:tplc="C3262F8A" w:tentative="1">
      <w:start w:val="1"/>
      <w:numFmt w:val="lowerLetter"/>
      <w:lvlText w:val="%5."/>
      <w:lvlJc w:val="left"/>
      <w:pPr>
        <w:ind w:left="3600" w:hanging="360"/>
      </w:pPr>
    </w:lvl>
    <w:lvl w:ilvl="5" w:tplc="2ACE6620" w:tentative="1">
      <w:start w:val="1"/>
      <w:numFmt w:val="lowerRoman"/>
      <w:lvlText w:val="%6."/>
      <w:lvlJc w:val="right"/>
      <w:pPr>
        <w:ind w:left="4320" w:hanging="180"/>
      </w:pPr>
    </w:lvl>
    <w:lvl w:ilvl="6" w:tplc="775EF636" w:tentative="1">
      <w:start w:val="1"/>
      <w:numFmt w:val="decimal"/>
      <w:lvlText w:val="%7."/>
      <w:lvlJc w:val="left"/>
      <w:pPr>
        <w:ind w:left="5040" w:hanging="360"/>
      </w:pPr>
    </w:lvl>
    <w:lvl w:ilvl="7" w:tplc="06D8E908" w:tentative="1">
      <w:start w:val="1"/>
      <w:numFmt w:val="lowerLetter"/>
      <w:lvlText w:val="%8."/>
      <w:lvlJc w:val="left"/>
      <w:pPr>
        <w:ind w:left="5760" w:hanging="360"/>
      </w:pPr>
    </w:lvl>
    <w:lvl w:ilvl="8" w:tplc="89C49422" w:tentative="1">
      <w:start w:val="1"/>
      <w:numFmt w:val="lowerRoman"/>
      <w:lvlText w:val="%9."/>
      <w:lvlJc w:val="right"/>
      <w:pPr>
        <w:ind w:left="6480" w:hanging="180"/>
      </w:pPr>
    </w:lvl>
  </w:abstractNum>
  <w:num w:numId="1">
    <w:abstractNumId w:val="10"/>
  </w:num>
  <w:num w:numId="2">
    <w:abstractNumId w:val="2"/>
  </w:num>
  <w:num w:numId="3">
    <w:abstractNumId w:val="3"/>
  </w:num>
  <w:num w:numId="4">
    <w:abstractNumId w:val="8"/>
  </w:num>
  <w:num w:numId="5">
    <w:abstractNumId w:val="4"/>
  </w:num>
  <w:num w:numId="6">
    <w:abstractNumId w:val="15"/>
  </w:num>
  <w:num w:numId="7">
    <w:abstractNumId w:val="11"/>
  </w:num>
  <w:num w:numId="8">
    <w:abstractNumId w:val="0"/>
  </w:num>
  <w:num w:numId="9">
    <w:abstractNumId w:val="16"/>
  </w:num>
  <w:num w:numId="10">
    <w:abstractNumId w:val="7"/>
  </w:num>
  <w:num w:numId="11">
    <w:abstractNumId w:val="6"/>
  </w:num>
  <w:num w:numId="12">
    <w:abstractNumId w:val="1"/>
  </w:num>
  <w:num w:numId="13">
    <w:abstractNumId w:val="13"/>
  </w:num>
  <w:num w:numId="14">
    <w:abstractNumId w:val="12"/>
  </w:num>
  <w:num w:numId="15">
    <w:abstractNumId w:val="5"/>
  </w:num>
  <w:num w:numId="16">
    <w:abstractNumId w:val="9"/>
  </w:num>
  <w:num w:numId="17">
    <w:abstractNumId w:val="16"/>
    <w:lvlOverride w:ilvl="0">
      <w:startOverride w:val="1"/>
    </w:lvlOverride>
  </w:num>
  <w:num w:numId="18">
    <w:abstractNumId w:val="16"/>
    <w:lvlOverride w:ilvl="0">
      <w:startOverride w:val="1"/>
    </w:lvlOverride>
  </w:num>
  <w:num w:numId="19">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AU" w:vendorID="64" w:dllVersion="6" w:nlCheck="1" w:checkStyle="1"/>
  <w:activeWritingStyle w:appName="MSWord" w:lang="en-US" w:vendorID="64" w:dllVersion="6" w:nlCheck="1" w:checkStyle="1"/>
  <w:activeWritingStyle w:appName="MSWord" w:lang="en-CA" w:vendorID="64" w:dllVersion="6" w:nlCheck="1" w:checkStyle="1"/>
  <w:activeWritingStyle w:appName="MSWord" w:lang="en-CA" w:vendorID="64" w:dllVersion="0" w:nlCheck="1" w:checkStyle="0"/>
  <w:activeWritingStyle w:appName="MSWord" w:lang="en-AU" w:vendorID="64" w:dllVersion="0" w:nlCheck="1" w:checkStyle="0"/>
  <w:activeWritingStyle w:appName="MSWord" w:lang="en-US" w:vendorID="64" w:dllVersion="0" w:nlCheck="1" w:checkStyle="0"/>
  <w:activeWritingStyle w:appName="MSWord" w:lang="en-CA" w:vendorID="64" w:dllVersion="131078" w:nlCheck="1" w:checkStyle="1"/>
  <w:activeWritingStyle w:appName="MSWord" w:lang="en-AU" w:vendorID="64" w:dllVersion="131078" w:nlCheck="1" w:checkStyle="1"/>
  <w:activeWritingStyle w:appName="MSWord" w:lang="en-US" w:vendorID="64" w:dllVersion="131078" w:nlCheck="1" w:checkStyle="1"/>
  <w:activeWritingStyle w:appName="MSWord" w:lang="en-AU" w:vendorID="2" w:dllVersion="6" w:checkStyle="1"/>
  <w:activeWritingStyle w:appName="MSWord" w:lang="en-US" w:vendorID="2" w:dllVersion="6" w:checkStyle="1"/>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6145" fill="f" fillcolor="white" stroke="f">
      <v:fill color="white" on="f"/>
      <v:stroke on="f"/>
      <v:textbox inset=",7.2pt,,7.2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BFF"/>
    <w:rsid w:val="0000296A"/>
    <w:rsid w:val="00007AAC"/>
    <w:rsid w:val="000108F6"/>
    <w:rsid w:val="00011297"/>
    <w:rsid w:val="00012A66"/>
    <w:rsid w:val="00014081"/>
    <w:rsid w:val="00015E8C"/>
    <w:rsid w:val="00016890"/>
    <w:rsid w:val="00016BBC"/>
    <w:rsid w:val="00017258"/>
    <w:rsid w:val="000226B0"/>
    <w:rsid w:val="000231A6"/>
    <w:rsid w:val="000244AF"/>
    <w:rsid w:val="00024E63"/>
    <w:rsid w:val="000270B7"/>
    <w:rsid w:val="00027A48"/>
    <w:rsid w:val="000402E8"/>
    <w:rsid w:val="00041D76"/>
    <w:rsid w:val="00042D14"/>
    <w:rsid w:val="00044C2E"/>
    <w:rsid w:val="00045FE7"/>
    <w:rsid w:val="0004657F"/>
    <w:rsid w:val="00053232"/>
    <w:rsid w:val="0005352A"/>
    <w:rsid w:val="00054B6A"/>
    <w:rsid w:val="00057DC7"/>
    <w:rsid w:val="00061676"/>
    <w:rsid w:val="0006167E"/>
    <w:rsid w:val="0006220C"/>
    <w:rsid w:val="0006319E"/>
    <w:rsid w:val="00070AA7"/>
    <w:rsid w:val="000720BE"/>
    <w:rsid w:val="00074110"/>
    <w:rsid w:val="000762CA"/>
    <w:rsid w:val="00081635"/>
    <w:rsid w:val="00082BCD"/>
    <w:rsid w:val="00083483"/>
    <w:rsid w:val="0008655C"/>
    <w:rsid w:val="000865F6"/>
    <w:rsid w:val="00092D7E"/>
    <w:rsid w:val="00092EAF"/>
    <w:rsid w:val="00092F31"/>
    <w:rsid w:val="00096499"/>
    <w:rsid w:val="000A0AD3"/>
    <w:rsid w:val="000A5D44"/>
    <w:rsid w:val="000B019C"/>
    <w:rsid w:val="000B06B8"/>
    <w:rsid w:val="000B1B5B"/>
    <w:rsid w:val="000B4DE8"/>
    <w:rsid w:val="000B6176"/>
    <w:rsid w:val="000B659A"/>
    <w:rsid w:val="000C1691"/>
    <w:rsid w:val="000C29AC"/>
    <w:rsid w:val="000C7944"/>
    <w:rsid w:val="000D180B"/>
    <w:rsid w:val="000D2B54"/>
    <w:rsid w:val="000D6329"/>
    <w:rsid w:val="000E4932"/>
    <w:rsid w:val="000E4E4A"/>
    <w:rsid w:val="000E7AF3"/>
    <w:rsid w:val="000F2D39"/>
    <w:rsid w:val="000F3075"/>
    <w:rsid w:val="000F56AA"/>
    <w:rsid w:val="000F6E43"/>
    <w:rsid w:val="001028A1"/>
    <w:rsid w:val="001040D6"/>
    <w:rsid w:val="00111BF6"/>
    <w:rsid w:val="00112C45"/>
    <w:rsid w:val="001131CB"/>
    <w:rsid w:val="0011788D"/>
    <w:rsid w:val="00120A4B"/>
    <w:rsid w:val="001235F9"/>
    <w:rsid w:val="001259D6"/>
    <w:rsid w:val="0012626E"/>
    <w:rsid w:val="00131866"/>
    <w:rsid w:val="0013291C"/>
    <w:rsid w:val="0013344D"/>
    <w:rsid w:val="00134998"/>
    <w:rsid w:val="001354F1"/>
    <w:rsid w:val="00135EFD"/>
    <w:rsid w:val="0014119E"/>
    <w:rsid w:val="00147175"/>
    <w:rsid w:val="00150AE0"/>
    <w:rsid w:val="0016200D"/>
    <w:rsid w:val="001651A2"/>
    <w:rsid w:val="0016636B"/>
    <w:rsid w:val="00170B03"/>
    <w:rsid w:val="001811F9"/>
    <w:rsid w:val="00182421"/>
    <w:rsid w:val="0018507A"/>
    <w:rsid w:val="0018719E"/>
    <w:rsid w:val="00187FF2"/>
    <w:rsid w:val="001931A4"/>
    <w:rsid w:val="001935AB"/>
    <w:rsid w:val="0019435A"/>
    <w:rsid w:val="001968A9"/>
    <w:rsid w:val="001A1D3A"/>
    <w:rsid w:val="001A4A66"/>
    <w:rsid w:val="001A5302"/>
    <w:rsid w:val="001B1244"/>
    <w:rsid w:val="001B330E"/>
    <w:rsid w:val="001B3CD2"/>
    <w:rsid w:val="001B7A42"/>
    <w:rsid w:val="001C60B1"/>
    <w:rsid w:val="001C6F05"/>
    <w:rsid w:val="001C6FFD"/>
    <w:rsid w:val="001D02EF"/>
    <w:rsid w:val="001D1ED1"/>
    <w:rsid w:val="001D6170"/>
    <w:rsid w:val="001D75CD"/>
    <w:rsid w:val="001E25B3"/>
    <w:rsid w:val="001E53C2"/>
    <w:rsid w:val="001E57DE"/>
    <w:rsid w:val="001E6DFB"/>
    <w:rsid w:val="001E6F51"/>
    <w:rsid w:val="001E7BF8"/>
    <w:rsid w:val="001F2F43"/>
    <w:rsid w:val="001F3488"/>
    <w:rsid w:val="001F7107"/>
    <w:rsid w:val="00202A80"/>
    <w:rsid w:val="00206943"/>
    <w:rsid w:val="0021163B"/>
    <w:rsid w:val="00212531"/>
    <w:rsid w:val="00212A3B"/>
    <w:rsid w:val="00213D55"/>
    <w:rsid w:val="00214633"/>
    <w:rsid w:val="00214F7C"/>
    <w:rsid w:val="00215DA4"/>
    <w:rsid w:val="002253C8"/>
    <w:rsid w:val="0023059D"/>
    <w:rsid w:val="002336B1"/>
    <w:rsid w:val="002342B7"/>
    <w:rsid w:val="002346A3"/>
    <w:rsid w:val="00235366"/>
    <w:rsid w:val="002354E1"/>
    <w:rsid w:val="0023613C"/>
    <w:rsid w:val="00241677"/>
    <w:rsid w:val="00243B2F"/>
    <w:rsid w:val="002450F4"/>
    <w:rsid w:val="002454DF"/>
    <w:rsid w:val="0024651D"/>
    <w:rsid w:val="00257B0E"/>
    <w:rsid w:val="00264EF6"/>
    <w:rsid w:val="00266D4B"/>
    <w:rsid w:val="00270603"/>
    <w:rsid w:val="002708EC"/>
    <w:rsid w:val="0027322A"/>
    <w:rsid w:val="00274E34"/>
    <w:rsid w:val="00275B17"/>
    <w:rsid w:val="00277045"/>
    <w:rsid w:val="002803D0"/>
    <w:rsid w:val="002848E1"/>
    <w:rsid w:val="00286808"/>
    <w:rsid w:val="00290A06"/>
    <w:rsid w:val="00290D85"/>
    <w:rsid w:val="00293AF2"/>
    <w:rsid w:val="00294152"/>
    <w:rsid w:val="002958BC"/>
    <w:rsid w:val="00296415"/>
    <w:rsid w:val="0029669E"/>
    <w:rsid w:val="002A33AE"/>
    <w:rsid w:val="002B1D44"/>
    <w:rsid w:val="002B2BE6"/>
    <w:rsid w:val="002B606C"/>
    <w:rsid w:val="002B6BEA"/>
    <w:rsid w:val="002B70DF"/>
    <w:rsid w:val="002C3622"/>
    <w:rsid w:val="002C4A15"/>
    <w:rsid w:val="002C5374"/>
    <w:rsid w:val="002C6197"/>
    <w:rsid w:val="002D06C7"/>
    <w:rsid w:val="002D253F"/>
    <w:rsid w:val="002D3396"/>
    <w:rsid w:val="002D506E"/>
    <w:rsid w:val="002E09D4"/>
    <w:rsid w:val="002E1139"/>
    <w:rsid w:val="002E548F"/>
    <w:rsid w:val="002E66F5"/>
    <w:rsid w:val="002F0611"/>
    <w:rsid w:val="002F2343"/>
    <w:rsid w:val="002F2762"/>
    <w:rsid w:val="003045D3"/>
    <w:rsid w:val="00306C42"/>
    <w:rsid w:val="00311D12"/>
    <w:rsid w:val="00313114"/>
    <w:rsid w:val="00313202"/>
    <w:rsid w:val="0031496B"/>
    <w:rsid w:val="003163A7"/>
    <w:rsid w:val="003221C8"/>
    <w:rsid w:val="0032377A"/>
    <w:rsid w:val="00323F8C"/>
    <w:rsid w:val="00325709"/>
    <w:rsid w:val="00327538"/>
    <w:rsid w:val="00331495"/>
    <w:rsid w:val="0033192D"/>
    <w:rsid w:val="0033196C"/>
    <w:rsid w:val="003455BA"/>
    <w:rsid w:val="00345A3D"/>
    <w:rsid w:val="00347739"/>
    <w:rsid w:val="0035098D"/>
    <w:rsid w:val="003534C1"/>
    <w:rsid w:val="00355E3E"/>
    <w:rsid w:val="00360D7F"/>
    <w:rsid w:val="003611BC"/>
    <w:rsid w:val="003620DF"/>
    <w:rsid w:val="003676B4"/>
    <w:rsid w:val="003706DD"/>
    <w:rsid w:val="00371A0F"/>
    <w:rsid w:val="00381A4B"/>
    <w:rsid w:val="0038333A"/>
    <w:rsid w:val="003833FC"/>
    <w:rsid w:val="00385831"/>
    <w:rsid w:val="003919BB"/>
    <w:rsid w:val="0039648E"/>
    <w:rsid w:val="003974B2"/>
    <w:rsid w:val="003A24B6"/>
    <w:rsid w:val="003A5157"/>
    <w:rsid w:val="003A5F1B"/>
    <w:rsid w:val="003B0E44"/>
    <w:rsid w:val="003B3042"/>
    <w:rsid w:val="003B78EE"/>
    <w:rsid w:val="003B79D1"/>
    <w:rsid w:val="003C0F88"/>
    <w:rsid w:val="003C21ED"/>
    <w:rsid w:val="003C3B7F"/>
    <w:rsid w:val="003D128F"/>
    <w:rsid w:val="003D2F08"/>
    <w:rsid w:val="003D45F6"/>
    <w:rsid w:val="003D70FB"/>
    <w:rsid w:val="003E3EA0"/>
    <w:rsid w:val="003E4C8E"/>
    <w:rsid w:val="003E6915"/>
    <w:rsid w:val="003F0AF2"/>
    <w:rsid w:val="003F47DA"/>
    <w:rsid w:val="003F77CC"/>
    <w:rsid w:val="00401EE1"/>
    <w:rsid w:val="00407F8F"/>
    <w:rsid w:val="004102B2"/>
    <w:rsid w:val="00410316"/>
    <w:rsid w:val="0041051C"/>
    <w:rsid w:val="00412559"/>
    <w:rsid w:val="00413C5C"/>
    <w:rsid w:val="00413FF0"/>
    <w:rsid w:val="004145B4"/>
    <w:rsid w:val="00416861"/>
    <w:rsid w:val="00416DF5"/>
    <w:rsid w:val="00421521"/>
    <w:rsid w:val="00424A0F"/>
    <w:rsid w:val="004250D5"/>
    <w:rsid w:val="00430695"/>
    <w:rsid w:val="00430A6B"/>
    <w:rsid w:val="004453B5"/>
    <w:rsid w:val="00454F9B"/>
    <w:rsid w:val="004554B5"/>
    <w:rsid w:val="00455A28"/>
    <w:rsid w:val="00455C0D"/>
    <w:rsid w:val="00455ECE"/>
    <w:rsid w:val="00456BD7"/>
    <w:rsid w:val="00461285"/>
    <w:rsid w:val="00463C31"/>
    <w:rsid w:val="00471A49"/>
    <w:rsid w:val="00471B26"/>
    <w:rsid w:val="004731EA"/>
    <w:rsid w:val="004739DF"/>
    <w:rsid w:val="0047599F"/>
    <w:rsid w:val="00481BF5"/>
    <w:rsid w:val="004A3213"/>
    <w:rsid w:val="004A4096"/>
    <w:rsid w:val="004A522A"/>
    <w:rsid w:val="004A6930"/>
    <w:rsid w:val="004B41C5"/>
    <w:rsid w:val="004C2741"/>
    <w:rsid w:val="004C37CC"/>
    <w:rsid w:val="004C6ED9"/>
    <w:rsid w:val="004D04AB"/>
    <w:rsid w:val="004D0D6A"/>
    <w:rsid w:val="004D0F7D"/>
    <w:rsid w:val="004D340A"/>
    <w:rsid w:val="004D6252"/>
    <w:rsid w:val="004D6408"/>
    <w:rsid w:val="004D698D"/>
    <w:rsid w:val="004D76E7"/>
    <w:rsid w:val="004E07FE"/>
    <w:rsid w:val="004E1125"/>
    <w:rsid w:val="004E283C"/>
    <w:rsid w:val="004E59D5"/>
    <w:rsid w:val="004E7762"/>
    <w:rsid w:val="004F062F"/>
    <w:rsid w:val="004F1850"/>
    <w:rsid w:val="004F197B"/>
    <w:rsid w:val="004F227A"/>
    <w:rsid w:val="004F24A0"/>
    <w:rsid w:val="0050034D"/>
    <w:rsid w:val="005016AC"/>
    <w:rsid w:val="005033EF"/>
    <w:rsid w:val="00504FFC"/>
    <w:rsid w:val="00511095"/>
    <w:rsid w:val="0052061C"/>
    <w:rsid w:val="00521FA8"/>
    <w:rsid w:val="005253D3"/>
    <w:rsid w:val="0053166A"/>
    <w:rsid w:val="0054012F"/>
    <w:rsid w:val="00541582"/>
    <w:rsid w:val="005466D0"/>
    <w:rsid w:val="00567625"/>
    <w:rsid w:val="0057319C"/>
    <w:rsid w:val="0057354D"/>
    <w:rsid w:val="00575C4D"/>
    <w:rsid w:val="00576E5F"/>
    <w:rsid w:val="00577877"/>
    <w:rsid w:val="00585B20"/>
    <w:rsid w:val="005860A7"/>
    <w:rsid w:val="00590762"/>
    <w:rsid w:val="005913BF"/>
    <w:rsid w:val="0059413F"/>
    <w:rsid w:val="00595867"/>
    <w:rsid w:val="00595A1C"/>
    <w:rsid w:val="00597442"/>
    <w:rsid w:val="005A1A22"/>
    <w:rsid w:val="005A2762"/>
    <w:rsid w:val="005B3084"/>
    <w:rsid w:val="005B3E45"/>
    <w:rsid w:val="005B4226"/>
    <w:rsid w:val="005B4D5C"/>
    <w:rsid w:val="005B52F4"/>
    <w:rsid w:val="005C0360"/>
    <w:rsid w:val="005C18DC"/>
    <w:rsid w:val="005C4244"/>
    <w:rsid w:val="005D028D"/>
    <w:rsid w:val="005D03A1"/>
    <w:rsid w:val="005D2568"/>
    <w:rsid w:val="005D32D9"/>
    <w:rsid w:val="005D6A24"/>
    <w:rsid w:val="005E05AA"/>
    <w:rsid w:val="005E1057"/>
    <w:rsid w:val="005E5849"/>
    <w:rsid w:val="005E6E7A"/>
    <w:rsid w:val="005E7163"/>
    <w:rsid w:val="005F46EA"/>
    <w:rsid w:val="005F4E91"/>
    <w:rsid w:val="005F62DE"/>
    <w:rsid w:val="005F68EA"/>
    <w:rsid w:val="006027EE"/>
    <w:rsid w:val="0060603D"/>
    <w:rsid w:val="00611ABB"/>
    <w:rsid w:val="0061783E"/>
    <w:rsid w:val="00622A23"/>
    <w:rsid w:val="0062432F"/>
    <w:rsid w:val="00624F4D"/>
    <w:rsid w:val="0063077F"/>
    <w:rsid w:val="00632139"/>
    <w:rsid w:val="006325DB"/>
    <w:rsid w:val="0063558B"/>
    <w:rsid w:val="00636DC3"/>
    <w:rsid w:val="00641777"/>
    <w:rsid w:val="0064381F"/>
    <w:rsid w:val="00652306"/>
    <w:rsid w:val="006555B0"/>
    <w:rsid w:val="00660356"/>
    <w:rsid w:val="00663F6C"/>
    <w:rsid w:val="00664C38"/>
    <w:rsid w:val="0067320C"/>
    <w:rsid w:val="006732F3"/>
    <w:rsid w:val="00681FC5"/>
    <w:rsid w:val="00684F6E"/>
    <w:rsid w:val="00685FAD"/>
    <w:rsid w:val="0068651E"/>
    <w:rsid w:val="00690979"/>
    <w:rsid w:val="00694EC0"/>
    <w:rsid w:val="006A13C9"/>
    <w:rsid w:val="006A44CF"/>
    <w:rsid w:val="006A5981"/>
    <w:rsid w:val="006A6D2E"/>
    <w:rsid w:val="006B0286"/>
    <w:rsid w:val="006B3D97"/>
    <w:rsid w:val="006B5FE9"/>
    <w:rsid w:val="006C1508"/>
    <w:rsid w:val="006C1E62"/>
    <w:rsid w:val="006C45CA"/>
    <w:rsid w:val="006C7747"/>
    <w:rsid w:val="006D26CB"/>
    <w:rsid w:val="006E1B7D"/>
    <w:rsid w:val="006E3592"/>
    <w:rsid w:val="006E7E48"/>
    <w:rsid w:val="006F1712"/>
    <w:rsid w:val="006F364B"/>
    <w:rsid w:val="006F4073"/>
    <w:rsid w:val="006F44B3"/>
    <w:rsid w:val="006F794D"/>
    <w:rsid w:val="0070155A"/>
    <w:rsid w:val="00703D7B"/>
    <w:rsid w:val="0070523E"/>
    <w:rsid w:val="007063DC"/>
    <w:rsid w:val="00706498"/>
    <w:rsid w:val="0071046C"/>
    <w:rsid w:val="00712242"/>
    <w:rsid w:val="00717B9C"/>
    <w:rsid w:val="00717EE6"/>
    <w:rsid w:val="007210D9"/>
    <w:rsid w:val="00724B79"/>
    <w:rsid w:val="00733A88"/>
    <w:rsid w:val="00735FDF"/>
    <w:rsid w:val="00737270"/>
    <w:rsid w:val="00737295"/>
    <w:rsid w:val="0073753C"/>
    <w:rsid w:val="00737555"/>
    <w:rsid w:val="00740A2E"/>
    <w:rsid w:val="00740B4F"/>
    <w:rsid w:val="00744F5E"/>
    <w:rsid w:val="00744F97"/>
    <w:rsid w:val="0075000B"/>
    <w:rsid w:val="00754304"/>
    <w:rsid w:val="0076363C"/>
    <w:rsid w:val="00765CCA"/>
    <w:rsid w:val="00765FA0"/>
    <w:rsid w:val="00767C09"/>
    <w:rsid w:val="007762F0"/>
    <w:rsid w:val="00776B25"/>
    <w:rsid w:val="007819DC"/>
    <w:rsid w:val="0078771A"/>
    <w:rsid w:val="00792D9D"/>
    <w:rsid w:val="00792E15"/>
    <w:rsid w:val="007935B1"/>
    <w:rsid w:val="00796DB2"/>
    <w:rsid w:val="007B0AC5"/>
    <w:rsid w:val="007B28C4"/>
    <w:rsid w:val="007B4DBA"/>
    <w:rsid w:val="007B5925"/>
    <w:rsid w:val="007C1643"/>
    <w:rsid w:val="007C1D11"/>
    <w:rsid w:val="007D390E"/>
    <w:rsid w:val="007D712F"/>
    <w:rsid w:val="007D7542"/>
    <w:rsid w:val="007E25DC"/>
    <w:rsid w:val="007E3176"/>
    <w:rsid w:val="007E48DD"/>
    <w:rsid w:val="007E74F4"/>
    <w:rsid w:val="007E7D42"/>
    <w:rsid w:val="007E7F4D"/>
    <w:rsid w:val="007E7F78"/>
    <w:rsid w:val="007F0C9E"/>
    <w:rsid w:val="007F0DC0"/>
    <w:rsid w:val="007F2A40"/>
    <w:rsid w:val="007F4F16"/>
    <w:rsid w:val="007F503B"/>
    <w:rsid w:val="00801607"/>
    <w:rsid w:val="00802C4C"/>
    <w:rsid w:val="00803484"/>
    <w:rsid w:val="00803724"/>
    <w:rsid w:val="00804C9F"/>
    <w:rsid w:val="00810D71"/>
    <w:rsid w:val="00811468"/>
    <w:rsid w:val="00815C8F"/>
    <w:rsid w:val="00821883"/>
    <w:rsid w:val="00822CFB"/>
    <w:rsid w:val="0082642A"/>
    <w:rsid w:val="00830FEC"/>
    <w:rsid w:val="00833B4E"/>
    <w:rsid w:val="0083428A"/>
    <w:rsid w:val="00837061"/>
    <w:rsid w:val="00837080"/>
    <w:rsid w:val="00837CA1"/>
    <w:rsid w:val="0084146E"/>
    <w:rsid w:val="00842AFA"/>
    <w:rsid w:val="00844E5A"/>
    <w:rsid w:val="008464CF"/>
    <w:rsid w:val="008521E8"/>
    <w:rsid w:val="0085535C"/>
    <w:rsid w:val="0085786E"/>
    <w:rsid w:val="008604C4"/>
    <w:rsid w:val="00863A16"/>
    <w:rsid w:val="00870F1F"/>
    <w:rsid w:val="00871269"/>
    <w:rsid w:val="00874A19"/>
    <w:rsid w:val="00875637"/>
    <w:rsid w:val="00876AE7"/>
    <w:rsid w:val="0087719D"/>
    <w:rsid w:val="008808F3"/>
    <w:rsid w:val="00884FCE"/>
    <w:rsid w:val="00886027"/>
    <w:rsid w:val="00887D88"/>
    <w:rsid w:val="00890C0E"/>
    <w:rsid w:val="00894F62"/>
    <w:rsid w:val="008974A7"/>
    <w:rsid w:val="008A2489"/>
    <w:rsid w:val="008A3BE2"/>
    <w:rsid w:val="008A5608"/>
    <w:rsid w:val="008A5C94"/>
    <w:rsid w:val="008A6C8C"/>
    <w:rsid w:val="008B1361"/>
    <w:rsid w:val="008B2472"/>
    <w:rsid w:val="008B437B"/>
    <w:rsid w:val="008B652B"/>
    <w:rsid w:val="008C4843"/>
    <w:rsid w:val="008D04C8"/>
    <w:rsid w:val="008D29F9"/>
    <w:rsid w:val="008D596E"/>
    <w:rsid w:val="008D5C14"/>
    <w:rsid w:val="008D672E"/>
    <w:rsid w:val="008E1E8F"/>
    <w:rsid w:val="008E30D5"/>
    <w:rsid w:val="008E424F"/>
    <w:rsid w:val="008E6202"/>
    <w:rsid w:val="008E6C59"/>
    <w:rsid w:val="008F229D"/>
    <w:rsid w:val="008F440A"/>
    <w:rsid w:val="008F777A"/>
    <w:rsid w:val="008F7C12"/>
    <w:rsid w:val="009004F5"/>
    <w:rsid w:val="00901C40"/>
    <w:rsid w:val="0090304C"/>
    <w:rsid w:val="009047A9"/>
    <w:rsid w:val="00906ECB"/>
    <w:rsid w:val="00912860"/>
    <w:rsid w:val="00915331"/>
    <w:rsid w:val="00915F7D"/>
    <w:rsid w:val="00917DE1"/>
    <w:rsid w:val="00920292"/>
    <w:rsid w:val="00925ADE"/>
    <w:rsid w:val="00927790"/>
    <w:rsid w:val="009277DB"/>
    <w:rsid w:val="00931DB7"/>
    <w:rsid w:val="0093243D"/>
    <w:rsid w:val="00933875"/>
    <w:rsid w:val="0093460E"/>
    <w:rsid w:val="009367CE"/>
    <w:rsid w:val="0094210F"/>
    <w:rsid w:val="009436B9"/>
    <w:rsid w:val="00943C5C"/>
    <w:rsid w:val="009444D4"/>
    <w:rsid w:val="00945769"/>
    <w:rsid w:val="00947E4B"/>
    <w:rsid w:val="00947E72"/>
    <w:rsid w:val="00951BFF"/>
    <w:rsid w:val="009557E3"/>
    <w:rsid w:val="00956314"/>
    <w:rsid w:val="00956928"/>
    <w:rsid w:val="00956B53"/>
    <w:rsid w:val="00956C59"/>
    <w:rsid w:val="00964939"/>
    <w:rsid w:val="00965388"/>
    <w:rsid w:val="009706E4"/>
    <w:rsid w:val="00971EAD"/>
    <w:rsid w:val="00972A08"/>
    <w:rsid w:val="0097520D"/>
    <w:rsid w:val="00975802"/>
    <w:rsid w:val="00975C48"/>
    <w:rsid w:val="00976151"/>
    <w:rsid w:val="00976C00"/>
    <w:rsid w:val="009779A3"/>
    <w:rsid w:val="009829B2"/>
    <w:rsid w:val="00985AED"/>
    <w:rsid w:val="00985D98"/>
    <w:rsid w:val="0099519E"/>
    <w:rsid w:val="009A088C"/>
    <w:rsid w:val="009A1F71"/>
    <w:rsid w:val="009A2ED8"/>
    <w:rsid w:val="009A53BA"/>
    <w:rsid w:val="009A6B48"/>
    <w:rsid w:val="009C01F4"/>
    <w:rsid w:val="009C20A2"/>
    <w:rsid w:val="009C211D"/>
    <w:rsid w:val="009C236F"/>
    <w:rsid w:val="009C2F80"/>
    <w:rsid w:val="009C3FED"/>
    <w:rsid w:val="009C609C"/>
    <w:rsid w:val="009C64A0"/>
    <w:rsid w:val="009D281D"/>
    <w:rsid w:val="009D5992"/>
    <w:rsid w:val="009E18DB"/>
    <w:rsid w:val="009E3326"/>
    <w:rsid w:val="009E4016"/>
    <w:rsid w:val="009E76EC"/>
    <w:rsid w:val="009F1EC9"/>
    <w:rsid w:val="009F1EEF"/>
    <w:rsid w:val="009F28E2"/>
    <w:rsid w:val="009F33EA"/>
    <w:rsid w:val="00A016A2"/>
    <w:rsid w:val="00A02E78"/>
    <w:rsid w:val="00A03A30"/>
    <w:rsid w:val="00A06542"/>
    <w:rsid w:val="00A07E8B"/>
    <w:rsid w:val="00A11267"/>
    <w:rsid w:val="00A11E5B"/>
    <w:rsid w:val="00A12C6E"/>
    <w:rsid w:val="00A14C6A"/>
    <w:rsid w:val="00A16A5E"/>
    <w:rsid w:val="00A20078"/>
    <w:rsid w:val="00A23CFB"/>
    <w:rsid w:val="00A25E70"/>
    <w:rsid w:val="00A27676"/>
    <w:rsid w:val="00A40317"/>
    <w:rsid w:val="00A41592"/>
    <w:rsid w:val="00A439C9"/>
    <w:rsid w:val="00A45CF7"/>
    <w:rsid w:val="00A45ED2"/>
    <w:rsid w:val="00A46AA6"/>
    <w:rsid w:val="00A4733C"/>
    <w:rsid w:val="00A51DF1"/>
    <w:rsid w:val="00A53F22"/>
    <w:rsid w:val="00A61A78"/>
    <w:rsid w:val="00A62E90"/>
    <w:rsid w:val="00A64662"/>
    <w:rsid w:val="00A66E97"/>
    <w:rsid w:val="00A70EC2"/>
    <w:rsid w:val="00A71CEB"/>
    <w:rsid w:val="00A75D11"/>
    <w:rsid w:val="00A81331"/>
    <w:rsid w:val="00A83C25"/>
    <w:rsid w:val="00A85059"/>
    <w:rsid w:val="00A8512D"/>
    <w:rsid w:val="00A87CED"/>
    <w:rsid w:val="00A92BEB"/>
    <w:rsid w:val="00A96607"/>
    <w:rsid w:val="00AA4B6A"/>
    <w:rsid w:val="00AB0485"/>
    <w:rsid w:val="00AB0BBD"/>
    <w:rsid w:val="00AB21FA"/>
    <w:rsid w:val="00AB2AFB"/>
    <w:rsid w:val="00AB50AD"/>
    <w:rsid w:val="00AB5C8F"/>
    <w:rsid w:val="00AB70EF"/>
    <w:rsid w:val="00AC3FE9"/>
    <w:rsid w:val="00AC5FDB"/>
    <w:rsid w:val="00AC6B09"/>
    <w:rsid w:val="00AD17B6"/>
    <w:rsid w:val="00AD19B9"/>
    <w:rsid w:val="00AD4346"/>
    <w:rsid w:val="00AD6559"/>
    <w:rsid w:val="00AE69BA"/>
    <w:rsid w:val="00AF12C7"/>
    <w:rsid w:val="00AF31A4"/>
    <w:rsid w:val="00AF3DEC"/>
    <w:rsid w:val="00AF4117"/>
    <w:rsid w:val="00AF54BC"/>
    <w:rsid w:val="00AF54FF"/>
    <w:rsid w:val="00AF660A"/>
    <w:rsid w:val="00AF7BE3"/>
    <w:rsid w:val="00B004C8"/>
    <w:rsid w:val="00B00FC9"/>
    <w:rsid w:val="00B02D65"/>
    <w:rsid w:val="00B0313F"/>
    <w:rsid w:val="00B14EC2"/>
    <w:rsid w:val="00B16173"/>
    <w:rsid w:val="00B256C1"/>
    <w:rsid w:val="00B315D3"/>
    <w:rsid w:val="00B33497"/>
    <w:rsid w:val="00B334F4"/>
    <w:rsid w:val="00B33FF6"/>
    <w:rsid w:val="00B359FB"/>
    <w:rsid w:val="00B35E88"/>
    <w:rsid w:val="00B35EEB"/>
    <w:rsid w:val="00B42DDE"/>
    <w:rsid w:val="00B538DA"/>
    <w:rsid w:val="00B549E0"/>
    <w:rsid w:val="00B63207"/>
    <w:rsid w:val="00B645B8"/>
    <w:rsid w:val="00B653C1"/>
    <w:rsid w:val="00B70214"/>
    <w:rsid w:val="00B7044E"/>
    <w:rsid w:val="00B747CA"/>
    <w:rsid w:val="00B82CA6"/>
    <w:rsid w:val="00B87A39"/>
    <w:rsid w:val="00B93621"/>
    <w:rsid w:val="00BA6922"/>
    <w:rsid w:val="00BB1336"/>
    <w:rsid w:val="00BB60A7"/>
    <w:rsid w:val="00BB65D9"/>
    <w:rsid w:val="00BB6B20"/>
    <w:rsid w:val="00BC2D38"/>
    <w:rsid w:val="00BC4151"/>
    <w:rsid w:val="00BC67AC"/>
    <w:rsid w:val="00BC6BE6"/>
    <w:rsid w:val="00BC7E45"/>
    <w:rsid w:val="00BC7E5A"/>
    <w:rsid w:val="00BD161E"/>
    <w:rsid w:val="00BD3680"/>
    <w:rsid w:val="00BD628D"/>
    <w:rsid w:val="00BE4894"/>
    <w:rsid w:val="00BE56C4"/>
    <w:rsid w:val="00BE6D1F"/>
    <w:rsid w:val="00BE7613"/>
    <w:rsid w:val="00BF33A7"/>
    <w:rsid w:val="00BF4B34"/>
    <w:rsid w:val="00C003EE"/>
    <w:rsid w:val="00C0063E"/>
    <w:rsid w:val="00C01B41"/>
    <w:rsid w:val="00C04709"/>
    <w:rsid w:val="00C05E6F"/>
    <w:rsid w:val="00C06052"/>
    <w:rsid w:val="00C11203"/>
    <w:rsid w:val="00C14D82"/>
    <w:rsid w:val="00C245F2"/>
    <w:rsid w:val="00C2487C"/>
    <w:rsid w:val="00C26451"/>
    <w:rsid w:val="00C30962"/>
    <w:rsid w:val="00C31BDA"/>
    <w:rsid w:val="00C31FC4"/>
    <w:rsid w:val="00C359CD"/>
    <w:rsid w:val="00C3740F"/>
    <w:rsid w:val="00C40AB2"/>
    <w:rsid w:val="00C41610"/>
    <w:rsid w:val="00C451DA"/>
    <w:rsid w:val="00C45871"/>
    <w:rsid w:val="00C45E40"/>
    <w:rsid w:val="00C5483F"/>
    <w:rsid w:val="00C56147"/>
    <w:rsid w:val="00C57508"/>
    <w:rsid w:val="00C6340D"/>
    <w:rsid w:val="00C67C1A"/>
    <w:rsid w:val="00C711F4"/>
    <w:rsid w:val="00C71572"/>
    <w:rsid w:val="00C747C2"/>
    <w:rsid w:val="00C813B7"/>
    <w:rsid w:val="00C93C57"/>
    <w:rsid w:val="00C97841"/>
    <w:rsid w:val="00CA1420"/>
    <w:rsid w:val="00CA2B5B"/>
    <w:rsid w:val="00CA60BB"/>
    <w:rsid w:val="00CA77A8"/>
    <w:rsid w:val="00CB1696"/>
    <w:rsid w:val="00CB6F07"/>
    <w:rsid w:val="00CB7D84"/>
    <w:rsid w:val="00CC0BD8"/>
    <w:rsid w:val="00CC1983"/>
    <w:rsid w:val="00CD2B80"/>
    <w:rsid w:val="00CD5542"/>
    <w:rsid w:val="00CE1786"/>
    <w:rsid w:val="00CE34D7"/>
    <w:rsid w:val="00CE5588"/>
    <w:rsid w:val="00CF0729"/>
    <w:rsid w:val="00CF2421"/>
    <w:rsid w:val="00CF311B"/>
    <w:rsid w:val="00CF692D"/>
    <w:rsid w:val="00D00BE4"/>
    <w:rsid w:val="00D0178E"/>
    <w:rsid w:val="00D01F6B"/>
    <w:rsid w:val="00D02679"/>
    <w:rsid w:val="00D03088"/>
    <w:rsid w:val="00D07F50"/>
    <w:rsid w:val="00D1375B"/>
    <w:rsid w:val="00D15213"/>
    <w:rsid w:val="00D17538"/>
    <w:rsid w:val="00D17610"/>
    <w:rsid w:val="00D23E4E"/>
    <w:rsid w:val="00D24DB1"/>
    <w:rsid w:val="00D32B40"/>
    <w:rsid w:val="00D361B5"/>
    <w:rsid w:val="00D37E06"/>
    <w:rsid w:val="00D40E42"/>
    <w:rsid w:val="00D41AAA"/>
    <w:rsid w:val="00D43F78"/>
    <w:rsid w:val="00D441D0"/>
    <w:rsid w:val="00D4489E"/>
    <w:rsid w:val="00D475B2"/>
    <w:rsid w:val="00D5260E"/>
    <w:rsid w:val="00D54DAC"/>
    <w:rsid w:val="00D55A74"/>
    <w:rsid w:val="00D55A8E"/>
    <w:rsid w:val="00D60797"/>
    <w:rsid w:val="00D60F87"/>
    <w:rsid w:val="00D611AE"/>
    <w:rsid w:val="00D6414E"/>
    <w:rsid w:val="00D64182"/>
    <w:rsid w:val="00D67105"/>
    <w:rsid w:val="00D70B6D"/>
    <w:rsid w:val="00D72B64"/>
    <w:rsid w:val="00D76428"/>
    <w:rsid w:val="00D76C10"/>
    <w:rsid w:val="00D80AD6"/>
    <w:rsid w:val="00D81187"/>
    <w:rsid w:val="00D84661"/>
    <w:rsid w:val="00D8646B"/>
    <w:rsid w:val="00D870D8"/>
    <w:rsid w:val="00D90C68"/>
    <w:rsid w:val="00D92138"/>
    <w:rsid w:val="00D92237"/>
    <w:rsid w:val="00D92F4C"/>
    <w:rsid w:val="00D939E6"/>
    <w:rsid w:val="00D967EB"/>
    <w:rsid w:val="00D96E68"/>
    <w:rsid w:val="00D96F9B"/>
    <w:rsid w:val="00DA5B58"/>
    <w:rsid w:val="00DA6DC5"/>
    <w:rsid w:val="00DB5B7B"/>
    <w:rsid w:val="00DB6C3B"/>
    <w:rsid w:val="00DB6F20"/>
    <w:rsid w:val="00DB7C70"/>
    <w:rsid w:val="00DB7E8B"/>
    <w:rsid w:val="00DC0332"/>
    <w:rsid w:val="00DC1A13"/>
    <w:rsid w:val="00DC21D8"/>
    <w:rsid w:val="00DD0219"/>
    <w:rsid w:val="00DD038F"/>
    <w:rsid w:val="00DD0DAF"/>
    <w:rsid w:val="00DD0E9C"/>
    <w:rsid w:val="00DD339C"/>
    <w:rsid w:val="00DD5991"/>
    <w:rsid w:val="00DD63BF"/>
    <w:rsid w:val="00DD6B07"/>
    <w:rsid w:val="00DE0920"/>
    <w:rsid w:val="00DE3F82"/>
    <w:rsid w:val="00DF25A8"/>
    <w:rsid w:val="00DF37BD"/>
    <w:rsid w:val="00E02921"/>
    <w:rsid w:val="00E03B1A"/>
    <w:rsid w:val="00E0560A"/>
    <w:rsid w:val="00E11A0C"/>
    <w:rsid w:val="00E12AB1"/>
    <w:rsid w:val="00E15FA7"/>
    <w:rsid w:val="00E16006"/>
    <w:rsid w:val="00E1651F"/>
    <w:rsid w:val="00E24029"/>
    <w:rsid w:val="00E24B4C"/>
    <w:rsid w:val="00E24DFE"/>
    <w:rsid w:val="00E2611B"/>
    <w:rsid w:val="00E3236F"/>
    <w:rsid w:val="00E36B79"/>
    <w:rsid w:val="00E40D82"/>
    <w:rsid w:val="00E413F9"/>
    <w:rsid w:val="00E46941"/>
    <w:rsid w:val="00E47DCD"/>
    <w:rsid w:val="00E548F1"/>
    <w:rsid w:val="00E54EA8"/>
    <w:rsid w:val="00E552C1"/>
    <w:rsid w:val="00E5553F"/>
    <w:rsid w:val="00E56AA7"/>
    <w:rsid w:val="00E6018B"/>
    <w:rsid w:val="00E6062D"/>
    <w:rsid w:val="00E6263B"/>
    <w:rsid w:val="00E66A07"/>
    <w:rsid w:val="00E70810"/>
    <w:rsid w:val="00E715B7"/>
    <w:rsid w:val="00E72AC6"/>
    <w:rsid w:val="00E7374D"/>
    <w:rsid w:val="00E7564E"/>
    <w:rsid w:val="00E75EFA"/>
    <w:rsid w:val="00E77428"/>
    <w:rsid w:val="00E77A2F"/>
    <w:rsid w:val="00E8206E"/>
    <w:rsid w:val="00E87AE5"/>
    <w:rsid w:val="00E92C0B"/>
    <w:rsid w:val="00E95BA4"/>
    <w:rsid w:val="00EA0B96"/>
    <w:rsid w:val="00EA5235"/>
    <w:rsid w:val="00EA6617"/>
    <w:rsid w:val="00EA76AE"/>
    <w:rsid w:val="00EB04BF"/>
    <w:rsid w:val="00EB0599"/>
    <w:rsid w:val="00EB0D9E"/>
    <w:rsid w:val="00EB2479"/>
    <w:rsid w:val="00EB4048"/>
    <w:rsid w:val="00EB538E"/>
    <w:rsid w:val="00EC173D"/>
    <w:rsid w:val="00EC1CAE"/>
    <w:rsid w:val="00EC3D73"/>
    <w:rsid w:val="00EC484C"/>
    <w:rsid w:val="00ED76EF"/>
    <w:rsid w:val="00EE03DA"/>
    <w:rsid w:val="00EE1642"/>
    <w:rsid w:val="00EE2A8B"/>
    <w:rsid w:val="00EE3C84"/>
    <w:rsid w:val="00EE634E"/>
    <w:rsid w:val="00EF1793"/>
    <w:rsid w:val="00EF2F0A"/>
    <w:rsid w:val="00EF3286"/>
    <w:rsid w:val="00EF5AC3"/>
    <w:rsid w:val="00F00A27"/>
    <w:rsid w:val="00F01C94"/>
    <w:rsid w:val="00F03D6C"/>
    <w:rsid w:val="00F07090"/>
    <w:rsid w:val="00F10072"/>
    <w:rsid w:val="00F11276"/>
    <w:rsid w:val="00F154C4"/>
    <w:rsid w:val="00F20249"/>
    <w:rsid w:val="00F308A3"/>
    <w:rsid w:val="00F320F6"/>
    <w:rsid w:val="00F343FA"/>
    <w:rsid w:val="00F34479"/>
    <w:rsid w:val="00F454C9"/>
    <w:rsid w:val="00F51169"/>
    <w:rsid w:val="00F5689A"/>
    <w:rsid w:val="00F57346"/>
    <w:rsid w:val="00F60B5A"/>
    <w:rsid w:val="00F61EE1"/>
    <w:rsid w:val="00F61F98"/>
    <w:rsid w:val="00F62AD1"/>
    <w:rsid w:val="00F64DCB"/>
    <w:rsid w:val="00F7219E"/>
    <w:rsid w:val="00F72E37"/>
    <w:rsid w:val="00F7485C"/>
    <w:rsid w:val="00F765DB"/>
    <w:rsid w:val="00F8157B"/>
    <w:rsid w:val="00F856D4"/>
    <w:rsid w:val="00F8746F"/>
    <w:rsid w:val="00F901A3"/>
    <w:rsid w:val="00F91E6A"/>
    <w:rsid w:val="00F9334E"/>
    <w:rsid w:val="00FA0EF5"/>
    <w:rsid w:val="00FA18C4"/>
    <w:rsid w:val="00FA39B9"/>
    <w:rsid w:val="00FB17DC"/>
    <w:rsid w:val="00FB181E"/>
    <w:rsid w:val="00FB44B1"/>
    <w:rsid w:val="00FB5664"/>
    <w:rsid w:val="00FC01E9"/>
    <w:rsid w:val="00FC396D"/>
    <w:rsid w:val="00FC470F"/>
    <w:rsid w:val="00FC533E"/>
    <w:rsid w:val="00FD0812"/>
    <w:rsid w:val="00FD16C6"/>
    <w:rsid w:val="00FD2B57"/>
    <w:rsid w:val="00FD3E0D"/>
    <w:rsid w:val="00FD5104"/>
    <w:rsid w:val="00FD6AF3"/>
    <w:rsid w:val="00FE1A07"/>
    <w:rsid w:val="00FE46AB"/>
    <w:rsid w:val="00FE61C0"/>
    <w:rsid w:val="00FE63A5"/>
    <w:rsid w:val="00FF3BA4"/>
    <w:rsid w:val="00FF44B4"/>
  </w:rsids>
  <m:mathPr>
    <m:mathFont m:val="Cambria Math"/>
    <m:brkBin m:val="before"/>
    <m:brkBinSub m:val="--"/>
    <m:smallFrac/>
    <m:dispDef/>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fill="f" fillcolor="white" stroke="f">
      <v:fill color="white" on="f"/>
      <v:stroke on="f"/>
      <v:textbox inset=",7.2pt,,7.2pt"/>
    </o:shapedefaults>
    <o:shapelayout v:ext="edit">
      <o:idmap v:ext="edit" data="1"/>
    </o:shapelayout>
  </w:shapeDefaults>
  <w:doNotEmbedSmartTags/>
  <w:decimalSymbol w:val="."/>
  <w:listSeparator w:val=","/>
  <w14:docId w14:val="64B0B32E"/>
  <w14:defaultImageDpi w14:val="300"/>
  <w15:docId w15:val="{145FB95C-FC0D-4CDE-8D07-FAACDF9BD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3">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uiPriority="9"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uiPriority="34" w:qFormat="1"/>
    <w:lsdException w:name="Colorful Grid" w:uiPriority="29" w:qFormat="1"/>
    <w:lsdException w:name="Light Shading Accent 1" w:uiPriority="30"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2E09D4"/>
    <w:pPr>
      <w:spacing w:after="120"/>
    </w:pPr>
    <w:rPr>
      <w:rFonts w:ascii="Century Gothic" w:hAnsi="Century Gothic"/>
      <w:noProof/>
      <w:lang w:val="en-US"/>
    </w:rPr>
  </w:style>
  <w:style w:type="paragraph" w:styleId="Heading1">
    <w:name w:val="heading 1"/>
    <w:basedOn w:val="Normal"/>
    <w:next w:val="Normal"/>
    <w:link w:val="Heading1Char"/>
    <w:uiPriority w:val="9"/>
    <w:qFormat/>
    <w:rsid w:val="002E548F"/>
    <w:pPr>
      <w:numPr>
        <w:numId w:val="1"/>
      </w:numPr>
      <w:tabs>
        <w:tab w:val="left" w:pos="426"/>
        <w:tab w:val="center" w:pos="4320"/>
        <w:tab w:val="right" w:pos="8640"/>
      </w:tabs>
      <w:spacing w:before="120" w:after="80"/>
      <w:ind w:left="357" w:hanging="357"/>
      <w:outlineLvl w:val="0"/>
    </w:pPr>
    <w:rPr>
      <w:rFonts w:cs="Arial-BoldMT"/>
      <w:b/>
      <w:bCs/>
      <w:noProof w:val="0"/>
      <w:szCs w:val="22"/>
      <w:lang w:val="en-AU" w:eastAsia="x-none" w:bidi="en-US"/>
    </w:rPr>
  </w:style>
  <w:style w:type="paragraph" w:styleId="Heading2">
    <w:name w:val="heading 2"/>
    <w:basedOn w:val="Header2"/>
    <w:next w:val="Normal"/>
    <w:link w:val="Heading2Char"/>
    <w:uiPriority w:val="9"/>
    <w:qFormat/>
    <w:rsid w:val="00EF5AC3"/>
    <w:pPr>
      <w:outlineLvl w:val="1"/>
    </w:pPr>
  </w:style>
  <w:style w:type="paragraph" w:styleId="Heading3">
    <w:name w:val="heading 3"/>
    <w:basedOn w:val="Normal"/>
    <w:next w:val="Normal"/>
    <w:link w:val="Heading3Char"/>
    <w:uiPriority w:val="9"/>
    <w:qFormat/>
    <w:rsid w:val="00E552C1"/>
    <w:pPr>
      <w:keepNext/>
      <w:keepLines/>
      <w:numPr>
        <w:ilvl w:val="2"/>
        <w:numId w:val="1"/>
      </w:numPr>
      <w:tabs>
        <w:tab w:val="left" w:pos="1701"/>
      </w:tabs>
      <w:spacing w:before="240"/>
      <w:ind w:hanging="1167"/>
      <w:outlineLvl w:val="2"/>
    </w:pPr>
    <w:rPr>
      <w:b/>
      <w:bCs/>
      <w:noProof w:val="0"/>
      <w:lang w:val="en-AU" w:eastAsia="en-AU"/>
    </w:rPr>
  </w:style>
  <w:style w:type="paragraph" w:styleId="Heading4">
    <w:name w:val="heading 4"/>
    <w:basedOn w:val="Normal"/>
    <w:next w:val="Normal"/>
    <w:link w:val="Heading4Char"/>
    <w:uiPriority w:val="9"/>
    <w:qFormat/>
    <w:rsid w:val="007D0ED9"/>
    <w:pPr>
      <w:keepNext/>
      <w:autoSpaceDE w:val="0"/>
      <w:autoSpaceDN w:val="0"/>
      <w:adjustRightInd w:val="0"/>
      <w:outlineLvl w:val="3"/>
    </w:pPr>
    <w:rPr>
      <w:b/>
      <w:bCs/>
      <w:sz w:val="23"/>
      <w:szCs w:val="23"/>
      <w:lang w:val="x-none" w:eastAsia="x-none"/>
    </w:rPr>
  </w:style>
  <w:style w:type="paragraph" w:styleId="Heading5">
    <w:name w:val="heading 5"/>
    <w:basedOn w:val="Normal"/>
    <w:next w:val="Normal"/>
    <w:link w:val="Heading5Char"/>
    <w:uiPriority w:val="9"/>
    <w:qFormat/>
    <w:rsid w:val="007D0ED9"/>
    <w:pPr>
      <w:keepNext/>
      <w:outlineLvl w:val="4"/>
    </w:pPr>
    <w:rPr>
      <w:b/>
      <w:bCs/>
      <w:color w:val="999999"/>
      <w:sz w:val="52"/>
      <w:lang w:val="x-none" w:eastAsia="x-none"/>
    </w:rPr>
  </w:style>
  <w:style w:type="paragraph" w:styleId="Heading6">
    <w:name w:val="heading 6"/>
    <w:basedOn w:val="Normal"/>
    <w:next w:val="Normal"/>
    <w:link w:val="Heading6Char"/>
    <w:uiPriority w:val="9"/>
    <w:qFormat/>
    <w:rsid w:val="007D0ED9"/>
    <w:pPr>
      <w:keepNext/>
      <w:outlineLvl w:val="5"/>
    </w:pPr>
    <w:rPr>
      <w:b/>
      <w:szCs w:val="22"/>
      <w:lang w:val="x-none" w:eastAsia="x-none"/>
    </w:rPr>
  </w:style>
  <w:style w:type="paragraph" w:styleId="Heading7">
    <w:name w:val="heading 7"/>
    <w:basedOn w:val="Normal"/>
    <w:next w:val="Normal"/>
    <w:link w:val="Heading7Char"/>
    <w:uiPriority w:val="9"/>
    <w:unhideWhenUsed/>
    <w:qFormat/>
    <w:rsid w:val="007B40F2"/>
    <w:pPr>
      <w:spacing w:before="300" w:line="276" w:lineRule="auto"/>
      <w:outlineLvl w:val="6"/>
    </w:pPr>
    <w:rPr>
      <w:caps/>
      <w:color w:val="365F91"/>
      <w:spacing w:val="10"/>
      <w:lang w:val="en-AU" w:eastAsia="en-AU"/>
    </w:rPr>
  </w:style>
  <w:style w:type="paragraph" w:styleId="Heading8">
    <w:name w:val="heading 8"/>
    <w:basedOn w:val="Normal"/>
    <w:next w:val="Normal"/>
    <w:link w:val="Heading8Char"/>
    <w:uiPriority w:val="9"/>
    <w:unhideWhenUsed/>
    <w:qFormat/>
    <w:rsid w:val="007B40F2"/>
    <w:pPr>
      <w:spacing w:before="300" w:line="276" w:lineRule="auto"/>
      <w:outlineLvl w:val="7"/>
    </w:pPr>
    <w:rPr>
      <w:caps/>
      <w:spacing w:val="10"/>
      <w:sz w:val="18"/>
      <w:szCs w:val="18"/>
      <w:lang w:val="en-AU" w:eastAsia="en-AU"/>
    </w:rPr>
  </w:style>
  <w:style w:type="paragraph" w:styleId="Heading9">
    <w:name w:val="heading 9"/>
    <w:basedOn w:val="Normal"/>
    <w:next w:val="Normal"/>
    <w:link w:val="Heading9Char"/>
    <w:uiPriority w:val="9"/>
    <w:unhideWhenUsed/>
    <w:qFormat/>
    <w:rsid w:val="007B40F2"/>
    <w:pPr>
      <w:spacing w:before="300" w:line="276" w:lineRule="auto"/>
      <w:outlineLvl w:val="8"/>
    </w:pPr>
    <w:rPr>
      <w:i/>
      <w:caps/>
      <w:spacing w:val="10"/>
      <w:sz w:val="18"/>
      <w:szCs w:val="18"/>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2"/>
    <w:uiPriority w:val="99"/>
    <w:rsid w:val="007D0ED9"/>
    <w:rPr>
      <w:rFonts w:ascii="Tahoma" w:hAnsi="Tahoma"/>
      <w:sz w:val="16"/>
      <w:szCs w:val="16"/>
      <w:lang w:val="x-none" w:eastAsia="x-none"/>
    </w:rPr>
  </w:style>
  <w:style w:type="character" w:customStyle="1" w:styleId="BalloonTextChar">
    <w:name w:val="Balloon Text Char"/>
    <w:uiPriority w:val="99"/>
    <w:semiHidden/>
    <w:rsid w:val="006B1979"/>
    <w:rPr>
      <w:rFonts w:ascii="Lucida Grande" w:hAnsi="Lucida Grande"/>
      <w:sz w:val="18"/>
      <w:szCs w:val="18"/>
    </w:rPr>
  </w:style>
  <w:style w:type="character" w:customStyle="1" w:styleId="BalloonTextChar0">
    <w:name w:val="Balloon Text Char"/>
    <w:uiPriority w:val="99"/>
    <w:semiHidden/>
    <w:rsid w:val="006B1979"/>
    <w:rPr>
      <w:rFonts w:ascii="Lucida Grande" w:hAnsi="Lucida Grande"/>
      <w:sz w:val="18"/>
      <w:szCs w:val="18"/>
    </w:rPr>
  </w:style>
  <w:style w:type="character" w:customStyle="1" w:styleId="BalloonTextChar1">
    <w:name w:val="Balloon Text Char"/>
    <w:uiPriority w:val="99"/>
    <w:rsid w:val="002323E2"/>
    <w:rPr>
      <w:rFonts w:ascii="Lucida Grande" w:hAnsi="Lucida Grande"/>
      <w:sz w:val="18"/>
      <w:szCs w:val="18"/>
    </w:rPr>
  </w:style>
  <w:style w:type="character" w:customStyle="1" w:styleId="Heading1Char">
    <w:name w:val="Heading 1 Char"/>
    <w:link w:val="Heading1"/>
    <w:uiPriority w:val="9"/>
    <w:rsid w:val="002E548F"/>
    <w:rPr>
      <w:rFonts w:ascii="Century Gothic" w:hAnsi="Century Gothic" w:cs="Arial-BoldMT"/>
      <w:b/>
      <w:bCs/>
      <w:szCs w:val="22"/>
      <w:lang w:eastAsia="x-none" w:bidi="en-US"/>
    </w:rPr>
  </w:style>
  <w:style w:type="character" w:customStyle="1" w:styleId="Heading2Char">
    <w:name w:val="Heading 2 Char"/>
    <w:link w:val="Heading2"/>
    <w:uiPriority w:val="9"/>
    <w:rsid w:val="00EF5AC3"/>
    <w:rPr>
      <w:rFonts w:ascii="Century Gothic" w:hAnsi="Century Gothic" w:cs="Arial-BoldMT"/>
      <w:b/>
      <w:bCs/>
      <w:noProof/>
      <w:szCs w:val="22"/>
      <w:lang w:val="en-US" w:bidi="en-US"/>
    </w:rPr>
  </w:style>
  <w:style w:type="paragraph" w:styleId="Header">
    <w:name w:val="header"/>
    <w:aliases w:val="cnvHeader"/>
    <w:basedOn w:val="Normal"/>
    <w:link w:val="HeaderChar"/>
    <w:rsid w:val="00221C23"/>
    <w:pPr>
      <w:pBdr>
        <w:bottom w:val="single" w:sz="4" w:space="1" w:color="auto"/>
      </w:pBdr>
      <w:tabs>
        <w:tab w:val="left" w:pos="567"/>
        <w:tab w:val="center" w:pos="4320"/>
        <w:tab w:val="right" w:pos="8640"/>
      </w:tabs>
      <w:jc w:val="right"/>
    </w:pPr>
    <w:rPr>
      <w:rFonts w:cs="Arial-BoldMT"/>
      <w:bCs/>
      <w:sz w:val="18"/>
      <w:szCs w:val="22"/>
      <w:lang w:eastAsia="x-none" w:bidi="en-US"/>
    </w:rPr>
  </w:style>
  <w:style w:type="character" w:customStyle="1" w:styleId="HeaderChar">
    <w:name w:val="Header Char"/>
    <w:aliases w:val="cnvHeader Char"/>
    <w:link w:val="Header"/>
    <w:uiPriority w:val="99"/>
    <w:rsid w:val="00221C23"/>
    <w:rPr>
      <w:rFonts w:ascii="Arial" w:hAnsi="Arial" w:cs="Arial-BoldMT"/>
      <w:bCs/>
      <w:sz w:val="18"/>
      <w:szCs w:val="22"/>
      <w:lang w:val="en-US" w:bidi="en-US"/>
    </w:rPr>
  </w:style>
  <w:style w:type="paragraph" w:styleId="Footer">
    <w:name w:val="footer"/>
    <w:aliases w:val="cnvFooter"/>
    <w:basedOn w:val="Normal"/>
    <w:link w:val="FooterChar"/>
    <w:rsid w:val="00221C23"/>
    <w:pPr>
      <w:pBdr>
        <w:top w:val="single" w:sz="4" w:space="1" w:color="auto"/>
      </w:pBdr>
      <w:tabs>
        <w:tab w:val="center" w:pos="4320"/>
        <w:tab w:val="right" w:pos="9356"/>
      </w:tabs>
    </w:pPr>
    <w:rPr>
      <w:sz w:val="18"/>
      <w:lang w:eastAsia="x-none"/>
    </w:rPr>
  </w:style>
  <w:style w:type="character" w:styleId="PageNumber">
    <w:name w:val="page number"/>
    <w:basedOn w:val="DefaultParagraphFont"/>
    <w:rsid w:val="00013459"/>
  </w:style>
  <w:style w:type="paragraph" w:customStyle="1" w:styleId="Header-ExecSummary">
    <w:name w:val="Header - Exec Summary"/>
    <w:basedOn w:val="Heading1"/>
    <w:qFormat/>
    <w:rsid w:val="00221C23"/>
    <w:pPr>
      <w:numPr>
        <w:numId w:val="0"/>
      </w:numPr>
    </w:pPr>
  </w:style>
  <w:style w:type="paragraph" w:customStyle="1" w:styleId="Spacer">
    <w:name w:val="Spacer"/>
    <w:basedOn w:val="Normal"/>
    <w:rsid w:val="00013459"/>
    <w:rPr>
      <w:rFonts w:ascii="Times New Roman" w:hAnsi="Times New Roman"/>
      <w:sz w:val="10"/>
      <w:lang w:val="en-AU" w:eastAsia="en-AU"/>
    </w:rPr>
  </w:style>
  <w:style w:type="paragraph" w:customStyle="1" w:styleId="Header2">
    <w:name w:val="Header 2"/>
    <w:basedOn w:val="Normal"/>
    <w:rsid w:val="00221C23"/>
    <w:pPr>
      <w:numPr>
        <w:ilvl w:val="1"/>
        <w:numId w:val="1"/>
      </w:numPr>
      <w:tabs>
        <w:tab w:val="left" w:pos="993"/>
      </w:tabs>
    </w:pPr>
    <w:rPr>
      <w:rFonts w:cs="Arial-BoldMT"/>
      <w:b/>
      <w:bCs/>
      <w:szCs w:val="22"/>
      <w:lang w:bidi="en-US"/>
    </w:rPr>
  </w:style>
  <w:style w:type="table" w:styleId="TableGrid">
    <w:name w:val="Table Grid"/>
    <w:basedOn w:val="TableNormal"/>
    <w:uiPriority w:val="59"/>
    <w:rsid w:val="000134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25DA"/>
    <w:pPr>
      <w:ind w:left="720" w:hanging="360"/>
      <w:contextualSpacing/>
    </w:pPr>
    <w:rPr>
      <w:rFonts w:eastAsia="Times"/>
      <w:lang w:val="en-AU"/>
    </w:rPr>
  </w:style>
  <w:style w:type="paragraph" w:styleId="TOCHeading">
    <w:name w:val="TOC Heading"/>
    <w:basedOn w:val="Heading1"/>
    <w:next w:val="Normal"/>
    <w:uiPriority w:val="39"/>
    <w:unhideWhenUsed/>
    <w:qFormat/>
    <w:rsid w:val="00221C23"/>
    <w:pPr>
      <w:keepLines/>
      <w:spacing w:before="480" w:line="276" w:lineRule="auto"/>
      <w:outlineLvl w:val="9"/>
    </w:pPr>
    <w:rPr>
      <w:rFonts w:ascii="Calibri" w:hAnsi="Calibri" w:cs="Times New Roman"/>
      <w:color w:val="365F91"/>
      <w:sz w:val="28"/>
      <w:szCs w:val="28"/>
    </w:rPr>
  </w:style>
  <w:style w:type="paragraph" w:styleId="TOC2">
    <w:name w:val="toc 2"/>
    <w:basedOn w:val="Normal"/>
    <w:next w:val="Normal"/>
    <w:autoRedefine/>
    <w:uiPriority w:val="39"/>
    <w:unhideWhenUsed/>
    <w:rsid w:val="00E6018B"/>
    <w:pPr>
      <w:tabs>
        <w:tab w:val="left" w:pos="993"/>
        <w:tab w:val="left" w:pos="1560"/>
        <w:tab w:val="right" w:leader="dot" w:pos="9485"/>
      </w:tabs>
      <w:ind w:left="426"/>
    </w:pPr>
    <w:rPr>
      <w:szCs w:val="22"/>
    </w:rPr>
  </w:style>
  <w:style w:type="paragraph" w:styleId="TOC1">
    <w:name w:val="toc 1"/>
    <w:basedOn w:val="Normal"/>
    <w:next w:val="Normal"/>
    <w:autoRedefine/>
    <w:uiPriority w:val="39"/>
    <w:unhideWhenUsed/>
    <w:rsid w:val="002A33AE"/>
    <w:pPr>
      <w:tabs>
        <w:tab w:val="left" w:pos="438"/>
        <w:tab w:val="right" w:leader="dot" w:pos="9487"/>
      </w:tabs>
      <w:spacing w:before="120"/>
    </w:pPr>
    <w:rPr>
      <w:sz w:val="24"/>
    </w:rPr>
  </w:style>
  <w:style w:type="paragraph" w:styleId="TOC3">
    <w:name w:val="toc 3"/>
    <w:basedOn w:val="Normal"/>
    <w:next w:val="Normal"/>
    <w:autoRedefine/>
    <w:uiPriority w:val="39"/>
    <w:unhideWhenUsed/>
    <w:rsid w:val="002A33AE"/>
    <w:pPr>
      <w:tabs>
        <w:tab w:val="left" w:pos="1136"/>
        <w:tab w:val="left" w:pos="1701"/>
        <w:tab w:val="left" w:pos="1760"/>
        <w:tab w:val="right" w:leader="dot" w:pos="9485"/>
      </w:tabs>
      <w:ind w:left="993"/>
    </w:pPr>
    <w:rPr>
      <w:szCs w:val="22"/>
    </w:rPr>
  </w:style>
  <w:style w:type="paragraph" w:styleId="TOC4">
    <w:name w:val="toc 4"/>
    <w:basedOn w:val="Normal"/>
    <w:next w:val="Normal"/>
    <w:autoRedefine/>
    <w:uiPriority w:val="39"/>
    <w:unhideWhenUsed/>
    <w:rsid w:val="00721766"/>
    <w:pPr>
      <w:ind w:left="660"/>
    </w:pPr>
    <w:rPr>
      <w:rFonts w:ascii="Cambria" w:hAnsi="Cambria"/>
    </w:rPr>
  </w:style>
  <w:style w:type="paragraph" w:styleId="TOC5">
    <w:name w:val="toc 5"/>
    <w:basedOn w:val="Normal"/>
    <w:next w:val="Normal"/>
    <w:autoRedefine/>
    <w:uiPriority w:val="39"/>
    <w:unhideWhenUsed/>
    <w:rsid w:val="00721766"/>
    <w:pPr>
      <w:ind w:left="880"/>
    </w:pPr>
    <w:rPr>
      <w:rFonts w:ascii="Cambria" w:hAnsi="Cambria"/>
    </w:rPr>
  </w:style>
  <w:style w:type="paragraph" w:styleId="TOC6">
    <w:name w:val="toc 6"/>
    <w:basedOn w:val="Normal"/>
    <w:next w:val="Normal"/>
    <w:autoRedefine/>
    <w:uiPriority w:val="39"/>
    <w:unhideWhenUsed/>
    <w:rsid w:val="00721766"/>
    <w:pPr>
      <w:ind w:left="1100"/>
    </w:pPr>
    <w:rPr>
      <w:rFonts w:ascii="Cambria" w:hAnsi="Cambria"/>
    </w:rPr>
  </w:style>
  <w:style w:type="paragraph" w:styleId="TOC7">
    <w:name w:val="toc 7"/>
    <w:basedOn w:val="Normal"/>
    <w:next w:val="Normal"/>
    <w:autoRedefine/>
    <w:uiPriority w:val="39"/>
    <w:unhideWhenUsed/>
    <w:rsid w:val="00721766"/>
    <w:pPr>
      <w:ind w:left="1320"/>
    </w:pPr>
    <w:rPr>
      <w:rFonts w:ascii="Cambria" w:hAnsi="Cambria"/>
    </w:rPr>
  </w:style>
  <w:style w:type="paragraph" w:styleId="TOC8">
    <w:name w:val="toc 8"/>
    <w:basedOn w:val="Normal"/>
    <w:next w:val="Normal"/>
    <w:autoRedefine/>
    <w:uiPriority w:val="39"/>
    <w:unhideWhenUsed/>
    <w:rsid w:val="00721766"/>
    <w:pPr>
      <w:ind w:left="1540"/>
    </w:pPr>
    <w:rPr>
      <w:rFonts w:ascii="Cambria" w:hAnsi="Cambria"/>
    </w:rPr>
  </w:style>
  <w:style w:type="paragraph" w:styleId="TOC9">
    <w:name w:val="toc 9"/>
    <w:basedOn w:val="Normal"/>
    <w:next w:val="Normal"/>
    <w:autoRedefine/>
    <w:uiPriority w:val="39"/>
    <w:unhideWhenUsed/>
    <w:rsid w:val="00721766"/>
    <w:pPr>
      <w:ind w:left="1760"/>
    </w:pPr>
    <w:rPr>
      <w:rFonts w:ascii="Cambria" w:hAnsi="Cambria"/>
    </w:rPr>
  </w:style>
  <w:style w:type="character" w:styleId="Hyperlink">
    <w:name w:val="Hyperlink"/>
    <w:uiPriority w:val="99"/>
    <w:rsid w:val="00DC34C9"/>
    <w:rPr>
      <w:color w:val="0000FF"/>
      <w:u w:val="single"/>
    </w:rPr>
  </w:style>
  <w:style w:type="paragraph" w:styleId="BodyText2">
    <w:name w:val="Body Text 2"/>
    <w:basedOn w:val="Normal"/>
    <w:link w:val="BodyText2Char"/>
    <w:rsid w:val="00FB5AAA"/>
    <w:pPr>
      <w:tabs>
        <w:tab w:val="right" w:leader="underscore" w:pos="9065"/>
      </w:tabs>
    </w:pPr>
    <w:rPr>
      <w:rFonts w:ascii="Times New Roman" w:hAnsi="Times New Roman"/>
      <w:i/>
      <w:lang w:val="en-AU" w:eastAsia="x-none"/>
    </w:rPr>
  </w:style>
  <w:style w:type="character" w:customStyle="1" w:styleId="BodyText2Char">
    <w:name w:val="Body Text 2 Char"/>
    <w:link w:val="BodyText2"/>
    <w:rsid w:val="00FB5AAA"/>
    <w:rPr>
      <w:i/>
      <w:sz w:val="20"/>
      <w:szCs w:val="20"/>
      <w:lang w:val="en-AU"/>
    </w:rPr>
  </w:style>
  <w:style w:type="paragraph" w:customStyle="1" w:styleId="DocBullet1">
    <w:name w:val="Doc Bullet 1"/>
    <w:basedOn w:val="Normal"/>
    <w:qFormat/>
    <w:rsid w:val="00221C23"/>
    <w:pPr>
      <w:numPr>
        <w:numId w:val="3"/>
      </w:numPr>
      <w:tabs>
        <w:tab w:val="left" w:pos="317"/>
      </w:tabs>
      <w:spacing w:before="80"/>
      <w:ind w:left="714" w:hanging="357"/>
    </w:pPr>
  </w:style>
  <w:style w:type="paragraph" w:customStyle="1" w:styleId="DocBody">
    <w:name w:val="Doc Body"/>
    <w:basedOn w:val="Normal"/>
    <w:qFormat/>
    <w:rsid w:val="00E25EC4"/>
  </w:style>
  <w:style w:type="paragraph" w:customStyle="1" w:styleId="DocBullet2">
    <w:name w:val="Doc Bullet 2"/>
    <w:basedOn w:val="ListParagraph"/>
    <w:qFormat/>
    <w:rsid w:val="00C46934"/>
    <w:pPr>
      <w:numPr>
        <w:numId w:val="2"/>
      </w:numPr>
      <w:tabs>
        <w:tab w:val="left" w:pos="317"/>
      </w:tabs>
      <w:spacing w:before="40" w:after="40"/>
      <w:ind w:left="318" w:hanging="318"/>
    </w:pPr>
  </w:style>
  <w:style w:type="paragraph" w:customStyle="1" w:styleId="AppendixIndent">
    <w:name w:val="Appendix Indent"/>
    <w:basedOn w:val="Normal"/>
    <w:qFormat/>
    <w:rsid w:val="00BA1FB8"/>
    <w:pPr>
      <w:ind w:left="284"/>
    </w:pPr>
    <w:rPr>
      <w:b/>
    </w:rPr>
  </w:style>
  <w:style w:type="paragraph" w:customStyle="1" w:styleId="Appendixindentbullet">
    <w:name w:val="Appendix indent bullet"/>
    <w:basedOn w:val="DocBullet2"/>
    <w:qFormat/>
    <w:rsid w:val="00221C23"/>
    <w:pPr>
      <w:tabs>
        <w:tab w:val="left" w:pos="709"/>
      </w:tabs>
      <w:ind w:left="709" w:hanging="425"/>
    </w:pPr>
  </w:style>
  <w:style w:type="paragraph" w:customStyle="1" w:styleId="Apendix-dashbullet">
    <w:name w:val="Apendix - dash bullet"/>
    <w:basedOn w:val="ListParagraph"/>
    <w:qFormat/>
    <w:rsid w:val="00BD25DA"/>
    <w:pPr>
      <w:tabs>
        <w:tab w:val="left" w:pos="993"/>
      </w:tabs>
      <w:ind w:firstLine="273"/>
    </w:pPr>
  </w:style>
  <w:style w:type="paragraph" w:styleId="Index1">
    <w:name w:val="index 1"/>
    <w:basedOn w:val="Normal"/>
    <w:next w:val="Normal"/>
    <w:autoRedefine/>
    <w:rsid w:val="00571026"/>
    <w:pPr>
      <w:ind w:left="220" w:hanging="220"/>
    </w:pPr>
  </w:style>
  <w:style w:type="paragraph" w:styleId="Index2">
    <w:name w:val="index 2"/>
    <w:basedOn w:val="Normal"/>
    <w:next w:val="Normal"/>
    <w:autoRedefine/>
    <w:rsid w:val="00571026"/>
    <w:pPr>
      <w:ind w:left="440" w:hanging="220"/>
    </w:pPr>
  </w:style>
  <w:style w:type="paragraph" w:styleId="Index3">
    <w:name w:val="index 3"/>
    <w:basedOn w:val="Normal"/>
    <w:next w:val="Normal"/>
    <w:autoRedefine/>
    <w:rsid w:val="00571026"/>
    <w:pPr>
      <w:ind w:left="660" w:hanging="220"/>
    </w:pPr>
  </w:style>
  <w:style w:type="paragraph" w:styleId="Index4">
    <w:name w:val="index 4"/>
    <w:basedOn w:val="Normal"/>
    <w:next w:val="Normal"/>
    <w:autoRedefine/>
    <w:rsid w:val="00571026"/>
    <w:pPr>
      <w:ind w:left="880" w:hanging="220"/>
    </w:pPr>
  </w:style>
  <w:style w:type="paragraph" w:styleId="Index5">
    <w:name w:val="index 5"/>
    <w:basedOn w:val="Normal"/>
    <w:next w:val="Normal"/>
    <w:autoRedefine/>
    <w:rsid w:val="00571026"/>
    <w:pPr>
      <w:ind w:left="1100" w:hanging="220"/>
    </w:pPr>
  </w:style>
  <w:style w:type="paragraph" w:styleId="Index6">
    <w:name w:val="index 6"/>
    <w:basedOn w:val="Normal"/>
    <w:next w:val="Normal"/>
    <w:autoRedefine/>
    <w:rsid w:val="00571026"/>
    <w:pPr>
      <w:ind w:left="1320" w:hanging="220"/>
    </w:pPr>
  </w:style>
  <w:style w:type="paragraph" w:styleId="Index7">
    <w:name w:val="index 7"/>
    <w:basedOn w:val="Normal"/>
    <w:next w:val="Normal"/>
    <w:autoRedefine/>
    <w:rsid w:val="00571026"/>
    <w:pPr>
      <w:ind w:left="1540" w:hanging="220"/>
    </w:pPr>
  </w:style>
  <w:style w:type="paragraph" w:styleId="Index8">
    <w:name w:val="index 8"/>
    <w:basedOn w:val="Normal"/>
    <w:next w:val="Normal"/>
    <w:autoRedefine/>
    <w:rsid w:val="00571026"/>
    <w:pPr>
      <w:ind w:left="1760" w:hanging="220"/>
    </w:pPr>
  </w:style>
  <w:style w:type="paragraph" w:styleId="Index9">
    <w:name w:val="index 9"/>
    <w:basedOn w:val="Normal"/>
    <w:next w:val="Normal"/>
    <w:autoRedefine/>
    <w:rsid w:val="00571026"/>
    <w:pPr>
      <w:ind w:left="1980" w:hanging="220"/>
    </w:pPr>
  </w:style>
  <w:style w:type="paragraph" w:styleId="IndexHeading">
    <w:name w:val="index heading"/>
    <w:basedOn w:val="Normal"/>
    <w:next w:val="Index1"/>
    <w:rsid w:val="00571026"/>
  </w:style>
  <w:style w:type="character" w:customStyle="1" w:styleId="Heading3Char">
    <w:name w:val="Heading 3 Char"/>
    <w:link w:val="Heading3"/>
    <w:uiPriority w:val="9"/>
    <w:rsid w:val="00E552C1"/>
    <w:rPr>
      <w:rFonts w:ascii="Century Gothic" w:hAnsi="Century Gothic"/>
      <w:b/>
      <w:bCs/>
      <w:lang w:eastAsia="en-AU"/>
    </w:rPr>
  </w:style>
  <w:style w:type="paragraph" w:customStyle="1" w:styleId="Bulletdash">
    <w:name w:val="Bullet dash"/>
    <w:basedOn w:val="ListParagraph"/>
    <w:qFormat/>
    <w:rsid w:val="009F6E8E"/>
    <w:pPr>
      <w:numPr>
        <w:numId w:val="4"/>
      </w:numPr>
      <w:spacing w:before="40" w:after="40"/>
      <w:ind w:left="714" w:hanging="357"/>
      <w:contextualSpacing w:val="0"/>
    </w:pPr>
    <w:rPr>
      <w:rFonts w:cs="Arial"/>
    </w:rPr>
  </w:style>
  <w:style w:type="paragraph" w:customStyle="1" w:styleId="Default">
    <w:name w:val="Default"/>
    <w:rsid w:val="00A05DE7"/>
    <w:pPr>
      <w:widowControl w:val="0"/>
      <w:autoSpaceDE w:val="0"/>
      <w:autoSpaceDN w:val="0"/>
      <w:adjustRightInd w:val="0"/>
    </w:pPr>
    <w:rPr>
      <w:rFonts w:ascii="Arial" w:hAnsi="Arial" w:cs="Arial"/>
      <w:color w:val="000000"/>
      <w:sz w:val="24"/>
      <w:szCs w:val="24"/>
      <w:lang w:val="en-US"/>
    </w:rPr>
  </w:style>
  <w:style w:type="paragraph" w:styleId="FootnoteText">
    <w:name w:val="footnote text"/>
    <w:basedOn w:val="NormalWeb"/>
    <w:link w:val="FootnoteTextChar"/>
    <w:uiPriority w:val="99"/>
    <w:unhideWhenUsed/>
    <w:rsid w:val="00B14EC2"/>
    <w:pPr>
      <w:spacing w:before="0" w:beforeAutospacing="0" w:after="0" w:afterAutospacing="0"/>
    </w:pPr>
    <w:rPr>
      <w:rFonts w:ascii="Century Gothic" w:hAnsi="Century Gothic"/>
      <w:sz w:val="18"/>
      <w:szCs w:val="18"/>
    </w:rPr>
  </w:style>
  <w:style w:type="character" w:customStyle="1" w:styleId="FootnoteTextChar">
    <w:name w:val="Footnote Text Char"/>
    <w:link w:val="FootnoteText"/>
    <w:uiPriority w:val="99"/>
    <w:rsid w:val="00B14EC2"/>
    <w:rPr>
      <w:rFonts w:ascii="Century Gothic" w:hAnsi="Century Gothic"/>
      <w:sz w:val="18"/>
      <w:szCs w:val="18"/>
    </w:rPr>
  </w:style>
  <w:style w:type="character" w:styleId="FootnoteReference">
    <w:name w:val="footnote reference"/>
    <w:uiPriority w:val="99"/>
    <w:unhideWhenUsed/>
    <w:rsid w:val="00B62EB1"/>
    <w:rPr>
      <w:sz w:val="18"/>
      <w:vertAlign w:val="superscript"/>
    </w:rPr>
  </w:style>
  <w:style w:type="paragraph" w:customStyle="1" w:styleId="Boxbullet">
    <w:name w:val="Box bullet"/>
    <w:basedOn w:val="Bulletdash"/>
    <w:qFormat/>
    <w:rsid w:val="00221C23"/>
    <w:pPr>
      <w:tabs>
        <w:tab w:val="left" w:pos="426"/>
      </w:tabs>
      <w:ind w:left="426" w:hanging="284"/>
    </w:pPr>
    <w:rPr>
      <w:rFonts w:ascii="Arial Narrow" w:hAnsi="Arial Narrow"/>
    </w:rPr>
  </w:style>
  <w:style w:type="character" w:customStyle="1" w:styleId="Heading4Char">
    <w:name w:val="Heading 4 Char"/>
    <w:link w:val="Heading4"/>
    <w:uiPriority w:val="9"/>
    <w:rsid w:val="007D0ED9"/>
    <w:rPr>
      <w:rFonts w:ascii="Arial" w:hAnsi="Arial" w:cs="Arial"/>
      <w:b/>
      <w:bCs/>
      <w:sz w:val="23"/>
      <w:szCs w:val="23"/>
    </w:rPr>
  </w:style>
  <w:style w:type="character" w:customStyle="1" w:styleId="Heading5Char">
    <w:name w:val="Heading 5 Char"/>
    <w:link w:val="Heading5"/>
    <w:uiPriority w:val="9"/>
    <w:rsid w:val="007D0ED9"/>
    <w:rPr>
      <w:rFonts w:ascii="Arial" w:hAnsi="Arial" w:cs="Arial"/>
      <w:b/>
      <w:bCs/>
      <w:color w:val="999999"/>
      <w:sz w:val="52"/>
    </w:rPr>
  </w:style>
  <w:style w:type="character" w:customStyle="1" w:styleId="Heading6Char">
    <w:name w:val="Heading 6 Char"/>
    <w:link w:val="Heading6"/>
    <w:uiPriority w:val="9"/>
    <w:rsid w:val="007D0ED9"/>
    <w:rPr>
      <w:rFonts w:ascii="Arial" w:hAnsi="Arial" w:cs="Arial"/>
      <w:b/>
      <w:sz w:val="20"/>
      <w:szCs w:val="22"/>
    </w:rPr>
  </w:style>
  <w:style w:type="paragraph" w:styleId="BodyText">
    <w:name w:val="Body Text"/>
    <w:basedOn w:val="Normal"/>
    <w:link w:val="BodyTextChar"/>
    <w:rsid w:val="007D0ED9"/>
    <w:rPr>
      <w:color w:val="FF0000"/>
      <w:lang w:val="en-AU" w:eastAsia="x-none"/>
    </w:rPr>
  </w:style>
  <w:style w:type="character" w:customStyle="1" w:styleId="BodyTextChar">
    <w:name w:val="Body Text Char"/>
    <w:link w:val="BodyText"/>
    <w:rsid w:val="007D0ED9"/>
    <w:rPr>
      <w:rFonts w:ascii="Arial" w:hAnsi="Arial"/>
      <w:color w:val="FF0000"/>
      <w:sz w:val="22"/>
      <w:szCs w:val="20"/>
      <w:lang w:val="en-AU"/>
    </w:rPr>
  </w:style>
  <w:style w:type="paragraph" w:styleId="BodyText3">
    <w:name w:val="Body Text 3"/>
    <w:basedOn w:val="Normal"/>
    <w:link w:val="BodyText3Char"/>
    <w:rsid w:val="007D0ED9"/>
    <w:rPr>
      <w:b/>
      <w:bCs/>
      <w:color w:val="FF0000"/>
      <w:lang w:val="en-AU" w:eastAsia="x-none"/>
    </w:rPr>
  </w:style>
  <w:style w:type="character" w:customStyle="1" w:styleId="BodyText3Char">
    <w:name w:val="Body Text 3 Char"/>
    <w:link w:val="BodyText3"/>
    <w:rsid w:val="007D0ED9"/>
    <w:rPr>
      <w:rFonts w:ascii="Arial" w:hAnsi="Arial"/>
      <w:b/>
      <w:bCs/>
      <w:color w:val="FF0000"/>
      <w:sz w:val="22"/>
      <w:szCs w:val="20"/>
      <w:lang w:val="en-AU"/>
    </w:rPr>
  </w:style>
  <w:style w:type="paragraph" w:styleId="BodyTextIndent">
    <w:name w:val="Body Text Indent"/>
    <w:basedOn w:val="Normal"/>
    <w:link w:val="BodyTextIndentChar"/>
    <w:rsid w:val="007D0ED9"/>
    <w:pPr>
      <w:autoSpaceDE w:val="0"/>
      <w:autoSpaceDN w:val="0"/>
      <w:adjustRightInd w:val="0"/>
      <w:ind w:left="720"/>
    </w:pPr>
    <w:rPr>
      <w:i/>
      <w:iCs/>
      <w:szCs w:val="23"/>
      <w:lang w:val="x-none" w:eastAsia="x-none"/>
    </w:rPr>
  </w:style>
  <w:style w:type="character" w:customStyle="1" w:styleId="BodyTextIndentChar">
    <w:name w:val="Body Text Indent Char"/>
    <w:link w:val="BodyTextIndent"/>
    <w:rsid w:val="007D0ED9"/>
    <w:rPr>
      <w:rFonts w:ascii="Arial" w:hAnsi="Arial" w:cs="Arial"/>
      <w:i/>
      <w:iCs/>
      <w:sz w:val="20"/>
      <w:szCs w:val="23"/>
    </w:rPr>
  </w:style>
  <w:style w:type="character" w:customStyle="1" w:styleId="BalloonTextChar2">
    <w:name w:val="Balloon Text Char2"/>
    <w:link w:val="BalloonText"/>
    <w:uiPriority w:val="99"/>
    <w:rsid w:val="007D0ED9"/>
    <w:rPr>
      <w:rFonts w:ascii="Tahoma" w:hAnsi="Tahoma" w:cs="Tahoma"/>
      <w:sz w:val="16"/>
      <w:szCs w:val="16"/>
    </w:rPr>
  </w:style>
  <w:style w:type="character" w:styleId="CommentReference">
    <w:name w:val="annotation reference"/>
    <w:rsid w:val="000A7C56"/>
    <w:rPr>
      <w:sz w:val="18"/>
      <w:szCs w:val="18"/>
    </w:rPr>
  </w:style>
  <w:style w:type="paragraph" w:styleId="CommentText">
    <w:name w:val="annotation text"/>
    <w:basedOn w:val="Normal"/>
    <w:link w:val="CommentTextChar"/>
    <w:rsid w:val="000A7C56"/>
    <w:rPr>
      <w:lang w:val="x-none" w:eastAsia="x-none"/>
    </w:rPr>
  </w:style>
  <w:style w:type="character" w:customStyle="1" w:styleId="CommentTextChar">
    <w:name w:val="Comment Text Char"/>
    <w:link w:val="CommentText"/>
    <w:rsid w:val="000A7C56"/>
    <w:rPr>
      <w:rFonts w:ascii="Arial" w:hAnsi="Arial"/>
    </w:rPr>
  </w:style>
  <w:style w:type="paragraph" w:styleId="CommentSubject">
    <w:name w:val="annotation subject"/>
    <w:basedOn w:val="CommentText"/>
    <w:next w:val="CommentText"/>
    <w:link w:val="CommentSubjectChar"/>
    <w:rsid w:val="000A7C56"/>
    <w:rPr>
      <w:b/>
      <w:bCs/>
    </w:rPr>
  </w:style>
  <w:style w:type="character" w:customStyle="1" w:styleId="CommentSubjectChar">
    <w:name w:val="Comment Subject Char"/>
    <w:link w:val="CommentSubject"/>
    <w:rsid w:val="000A7C56"/>
    <w:rPr>
      <w:rFonts w:ascii="Arial" w:hAnsi="Arial"/>
      <w:b/>
      <w:bCs/>
      <w:sz w:val="20"/>
      <w:szCs w:val="20"/>
    </w:rPr>
  </w:style>
  <w:style w:type="paragraph" w:customStyle="1" w:styleId="Bulletdash2">
    <w:name w:val="Bullet dash 2"/>
    <w:basedOn w:val="Bulletdash1"/>
    <w:qFormat/>
    <w:rsid w:val="00976DCE"/>
    <w:pPr>
      <w:numPr>
        <w:numId w:val="6"/>
      </w:numPr>
      <w:tabs>
        <w:tab w:val="left" w:pos="1276"/>
      </w:tabs>
    </w:pPr>
  </w:style>
  <w:style w:type="paragraph" w:customStyle="1" w:styleId="Bulletdash1">
    <w:name w:val="Bullet dash 1"/>
    <w:basedOn w:val="Normal"/>
    <w:qFormat/>
    <w:rsid w:val="00DE0FFA"/>
    <w:pPr>
      <w:spacing w:after="40"/>
      <w:ind w:left="720" w:hanging="360"/>
    </w:pPr>
  </w:style>
  <w:style w:type="character" w:customStyle="1" w:styleId="Heading7Char">
    <w:name w:val="Heading 7 Char"/>
    <w:link w:val="Heading7"/>
    <w:uiPriority w:val="9"/>
    <w:rsid w:val="007B40F2"/>
    <w:rPr>
      <w:rFonts w:ascii="Arial" w:hAnsi="Arial"/>
      <w:caps/>
      <w:color w:val="365F91"/>
      <w:spacing w:val="10"/>
      <w:sz w:val="22"/>
      <w:lang w:val="en-AU" w:eastAsia="en-AU"/>
    </w:rPr>
  </w:style>
  <w:style w:type="character" w:customStyle="1" w:styleId="Heading8Char">
    <w:name w:val="Heading 8 Char"/>
    <w:link w:val="Heading8"/>
    <w:uiPriority w:val="9"/>
    <w:rsid w:val="007B40F2"/>
    <w:rPr>
      <w:rFonts w:ascii="Arial" w:hAnsi="Arial"/>
      <w:caps/>
      <w:spacing w:val="10"/>
      <w:sz w:val="18"/>
      <w:szCs w:val="18"/>
      <w:lang w:val="en-AU" w:eastAsia="en-AU"/>
    </w:rPr>
  </w:style>
  <w:style w:type="character" w:customStyle="1" w:styleId="Heading9Char">
    <w:name w:val="Heading 9 Char"/>
    <w:link w:val="Heading9"/>
    <w:uiPriority w:val="9"/>
    <w:rsid w:val="007B40F2"/>
    <w:rPr>
      <w:rFonts w:ascii="Arial" w:hAnsi="Arial"/>
      <w:i/>
      <w:caps/>
      <w:spacing w:val="10"/>
      <w:sz w:val="18"/>
      <w:szCs w:val="18"/>
      <w:lang w:val="en-AU" w:eastAsia="en-AU"/>
    </w:rPr>
  </w:style>
  <w:style w:type="paragraph" w:styleId="Caption">
    <w:name w:val="caption"/>
    <w:basedOn w:val="Normal"/>
    <w:next w:val="Normal"/>
    <w:uiPriority w:val="35"/>
    <w:unhideWhenUsed/>
    <w:qFormat/>
    <w:rsid w:val="007B40F2"/>
    <w:pPr>
      <w:spacing w:before="200" w:after="200" w:line="276" w:lineRule="auto"/>
    </w:pPr>
    <w:rPr>
      <w:b/>
      <w:bCs/>
      <w:color w:val="365F91"/>
      <w:sz w:val="16"/>
      <w:szCs w:val="16"/>
      <w:lang w:bidi="en-US"/>
    </w:rPr>
  </w:style>
  <w:style w:type="paragraph" w:styleId="Title">
    <w:name w:val="Title"/>
    <w:basedOn w:val="Normal"/>
    <w:next w:val="Normal"/>
    <w:link w:val="TitleChar"/>
    <w:uiPriority w:val="10"/>
    <w:qFormat/>
    <w:rsid w:val="007B40F2"/>
    <w:pPr>
      <w:spacing w:before="720" w:after="200" w:line="276" w:lineRule="auto"/>
    </w:pPr>
    <w:rPr>
      <w:caps/>
      <w:color w:val="4F81BD"/>
      <w:spacing w:val="10"/>
      <w:kern w:val="28"/>
      <w:sz w:val="52"/>
      <w:szCs w:val="52"/>
      <w:lang w:val="en-AU" w:eastAsia="en-AU"/>
    </w:rPr>
  </w:style>
  <w:style w:type="character" w:customStyle="1" w:styleId="TitleChar">
    <w:name w:val="Title Char"/>
    <w:link w:val="Title"/>
    <w:uiPriority w:val="10"/>
    <w:rsid w:val="007B40F2"/>
    <w:rPr>
      <w:rFonts w:ascii="Arial" w:hAnsi="Arial"/>
      <w:caps/>
      <w:color w:val="4F81BD"/>
      <w:spacing w:val="10"/>
      <w:kern w:val="28"/>
      <w:sz w:val="52"/>
      <w:szCs w:val="52"/>
      <w:lang w:val="en-AU" w:eastAsia="en-AU"/>
    </w:rPr>
  </w:style>
  <w:style w:type="paragraph" w:styleId="Subtitle">
    <w:name w:val="Subtitle"/>
    <w:basedOn w:val="Normal"/>
    <w:next w:val="Normal"/>
    <w:link w:val="SubtitleChar"/>
    <w:uiPriority w:val="11"/>
    <w:qFormat/>
    <w:rsid w:val="007B40F2"/>
    <w:pPr>
      <w:spacing w:before="200" w:after="1000"/>
    </w:pPr>
    <w:rPr>
      <w:caps/>
      <w:color w:val="595959"/>
      <w:spacing w:val="10"/>
      <w:lang w:val="en-AU" w:eastAsia="en-AU"/>
    </w:rPr>
  </w:style>
  <w:style w:type="character" w:customStyle="1" w:styleId="SubtitleChar">
    <w:name w:val="Subtitle Char"/>
    <w:link w:val="Subtitle"/>
    <w:uiPriority w:val="11"/>
    <w:rsid w:val="007B40F2"/>
    <w:rPr>
      <w:rFonts w:ascii="Arial" w:hAnsi="Arial"/>
      <w:caps/>
      <w:color w:val="595959"/>
      <w:spacing w:val="10"/>
      <w:lang w:val="en-AU" w:eastAsia="en-AU"/>
    </w:rPr>
  </w:style>
  <w:style w:type="character" w:styleId="Strong">
    <w:name w:val="Strong"/>
    <w:uiPriority w:val="22"/>
    <w:qFormat/>
    <w:rsid w:val="007B40F2"/>
    <w:rPr>
      <w:b/>
      <w:bCs/>
    </w:rPr>
  </w:style>
  <w:style w:type="character" w:styleId="Emphasis">
    <w:name w:val="Emphasis"/>
    <w:uiPriority w:val="20"/>
    <w:qFormat/>
    <w:rsid w:val="007B40F2"/>
    <w:rPr>
      <w:caps/>
      <w:color w:val="243F60"/>
      <w:spacing w:val="5"/>
    </w:rPr>
  </w:style>
  <w:style w:type="paragraph" w:styleId="NoSpacing">
    <w:name w:val="No Spacing"/>
    <w:basedOn w:val="Normal"/>
    <w:link w:val="NoSpacingChar"/>
    <w:uiPriority w:val="1"/>
    <w:qFormat/>
    <w:rsid w:val="007B40F2"/>
    <w:rPr>
      <w:lang w:val="x-none" w:eastAsia="x-none" w:bidi="en-US"/>
    </w:rPr>
  </w:style>
  <w:style w:type="character" w:customStyle="1" w:styleId="NoSpacingChar">
    <w:name w:val="No Spacing Char"/>
    <w:link w:val="NoSpacing"/>
    <w:uiPriority w:val="1"/>
    <w:rsid w:val="007B40F2"/>
    <w:rPr>
      <w:rFonts w:ascii="Arial" w:hAnsi="Arial"/>
      <w:sz w:val="22"/>
      <w:lang w:bidi="en-US"/>
    </w:rPr>
  </w:style>
  <w:style w:type="paragraph" w:styleId="Quote">
    <w:name w:val="Quote"/>
    <w:basedOn w:val="Normal"/>
    <w:next w:val="Normal"/>
    <w:link w:val="QuoteChar"/>
    <w:uiPriority w:val="29"/>
    <w:qFormat/>
    <w:rsid w:val="007B40F2"/>
    <w:pPr>
      <w:spacing w:before="200" w:after="200" w:line="276" w:lineRule="auto"/>
    </w:pPr>
    <w:rPr>
      <w:i/>
      <w:iCs/>
      <w:lang w:val="en-AU" w:eastAsia="en-AU"/>
    </w:rPr>
  </w:style>
  <w:style w:type="character" w:customStyle="1" w:styleId="QuoteChar">
    <w:name w:val="Quote Char"/>
    <w:link w:val="Quote"/>
    <w:uiPriority w:val="29"/>
    <w:rsid w:val="007B40F2"/>
    <w:rPr>
      <w:rFonts w:ascii="Arial" w:hAnsi="Arial"/>
      <w:i/>
      <w:iCs/>
      <w:sz w:val="22"/>
      <w:lang w:val="en-AU" w:eastAsia="en-AU"/>
    </w:rPr>
  </w:style>
  <w:style w:type="paragraph" w:styleId="IntenseQuote">
    <w:name w:val="Intense Quote"/>
    <w:basedOn w:val="Normal"/>
    <w:next w:val="Normal"/>
    <w:link w:val="IntenseQuoteChar"/>
    <w:uiPriority w:val="30"/>
    <w:qFormat/>
    <w:rsid w:val="007B40F2"/>
    <w:pPr>
      <w:pBdr>
        <w:top w:val="single" w:sz="4" w:space="10" w:color="4F81BD"/>
        <w:left w:val="single" w:sz="4" w:space="10" w:color="4F81BD"/>
      </w:pBdr>
      <w:spacing w:before="200" w:line="276" w:lineRule="auto"/>
      <w:ind w:left="1296" w:right="1152"/>
      <w:jc w:val="both"/>
    </w:pPr>
    <w:rPr>
      <w:i/>
      <w:iCs/>
      <w:color w:val="4F81BD"/>
      <w:lang w:val="en-AU" w:eastAsia="en-AU"/>
    </w:rPr>
  </w:style>
  <w:style w:type="character" w:customStyle="1" w:styleId="IntenseQuoteChar">
    <w:name w:val="Intense Quote Char"/>
    <w:link w:val="IntenseQuote"/>
    <w:uiPriority w:val="30"/>
    <w:rsid w:val="007B40F2"/>
    <w:rPr>
      <w:rFonts w:ascii="Arial" w:hAnsi="Arial"/>
      <w:i/>
      <w:iCs/>
      <w:color w:val="4F81BD"/>
      <w:sz w:val="22"/>
      <w:lang w:val="en-AU" w:eastAsia="en-AU"/>
    </w:rPr>
  </w:style>
  <w:style w:type="character" w:styleId="SubtleEmphasis">
    <w:name w:val="Subtle Emphasis"/>
    <w:uiPriority w:val="19"/>
    <w:qFormat/>
    <w:rsid w:val="007B40F2"/>
    <w:rPr>
      <w:i/>
      <w:iCs/>
      <w:color w:val="243F60"/>
    </w:rPr>
  </w:style>
  <w:style w:type="character" w:styleId="IntenseEmphasis">
    <w:name w:val="Intense Emphasis"/>
    <w:uiPriority w:val="21"/>
    <w:qFormat/>
    <w:rsid w:val="007B40F2"/>
    <w:rPr>
      <w:b/>
      <w:bCs/>
      <w:caps/>
      <w:color w:val="243F60"/>
      <w:spacing w:val="10"/>
    </w:rPr>
  </w:style>
  <w:style w:type="character" w:styleId="SubtleReference">
    <w:name w:val="Subtle Reference"/>
    <w:uiPriority w:val="31"/>
    <w:qFormat/>
    <w:rsid w:val="007B40F2"/>
    <w:rPr>
      <w:b/>
      <w:bCs/>
      <w:color w:val="4F81BD"/>
    </w:rPr>
  </w:style>
  <w:style w:type="character" w:styleId="IntenseReference">
    <w:name w:val="Intense Reference"/>
    <w:uiPriority w:val="32"/>
    <w:qFormat/>
    <w:rsid w:val="007B40F2"/>
    <w:rPr>
      <w:b/>
      <w:bCs/>
      <w:i/>
      <w:iCs/>
      <w:caps/>
      <w:color w:val="4F81BD"/>
    </w:rPr>
  </w:style>
  <w:style w:type="character" w:styleId="BookTitle">
    <w:name w:val="Book Title"/>
    <w:uiPriority w:val="33"/>
    <w:qFormat/>
    <w:rsid w:val="007B40F2"/>
    <w:rPr>
      <w:b/>
      <w:bCs/>
      <w:i/>
      <w:iCs/>
      <w:spacing w:val="9"/>
    </w:rPr>
  </w:style>
  <w:style w:type="character" w:customStyle="1" w:styleId="FooterChar">
    <w:name w:val="Footer Char"/>
    <w:aliases w:val="cnvFooter Char"/>
    <w:link w:val="Footer"/>
    <w:rsid w:val="00221C23"/>
    <w:rPr>
      <w:rFonts w:ascii="Arial" w:hAnsi="Arial"/>
      <w:sz w:val="18"/>
      <w:szCs w:val="24"/>
      <w:lang w:val="en-US"/>
    </w:rPr>
  </w:style>
  <w:style w:type="paragraph" w:customStyle="1" w:styleId="DraftHeading1">
    <w:name w:val="Draft Heading 1"/>
    <w:basedOn w:val="Normal"/>
    <w:next w:val="Normal"/>
    <w:rsid w:val="00CB2B59"/>
    <w:pPr>
      <w:overflowPunct w:val="0"/>
      <w:autoSpaceDE w:val="0"/>
      <w:autoSpaceDN w:val="0"/>
      <w:adjustRightInd w:val="0"/>
      <w:spacing w:before="120"/>
      <w:textAlignment w:val="baseline"/>
      <w:outlineLvl w:val="2"/>
    </w:pPr>
    <w:rPr>
      <w:rFonts w:ascii="Times New Roman" w:hAnsi="Times New Roman"/>
      <w:b/>
      <w:sz w:val="24"/>
      <w:lang w:val="en-AU"/>
    </w:rPr>
  </w:style>
  <w:style w:type="paragraph" w:customStyle="1" w:styleId="DraftHeading2">
    <w:name w:val="Draft Heading 2"/>
    <w:basedOn w:val="Normal"/>
    <w:next w:val="Normal"/>
    <w:rsid w:val="00CB2B59"/>
    <w:pPr>
      <w:overflowPunct w:val="0"/>
      <w:autoSpaceDE w:val="0"/>
      <w:autoSpaceDN w:val="0"/>
      <w:adjustRightInd w:val="0"/>
      <w:spacing w:before="120"/>
      <w:textAlignment w:val="baseline"/>
    </w:pPr>
    <w:rPr>
      <w:rFonts w:ascii="Times New Roman" w:hAnsi="Times New Roman"/>
      <w:sz w:val="24"/>
      <w:lang w:val="en-AU"/>
    </w:rPr>
  </w:style>
  <w:style w:type="paragraph" w:customStyle="1" w:styleId="DraftHeading3">
    <w:name w:val="Draft Heading 3"/>
    <w:basedOn w:val="Normal"/>
    <w:next w:val="Normal"/>
    <w:rsid w:val="00CB2B59"/>
    <w:pPr>
      <w:overflowPunct w:val="0"/>
      <w:autoSpaceDE w:val="0"/>
      <w:autoSpaceDN w:val="0"/>
      <w:adjustRightInd w:val="0"/>
      <w:spacing w:before="120"/>
      <w:textAlignment w:val="baseline"/>
    </w:pPr>
    <w:rPr>
      <w:rFonts w:ascii="Times New Roman" w:hAnsi="Times New Roman"/>
      <w:sz w:val="24"/>
      <w:lang w:val="en-AU"/>
    </w:rPr>
  </w:style>
  <w:style w:type="paragraph" w:customStyle="1" w:styleId="DraftHeading4">
    <w:name w:val="Draft Heading 4"/>
    <w:basedOn w:val="Normal"/>
    <w:next w:val="Normal"/>
    <w:rsid w:val="00CB2B59"/>
    <w:pPr>
      <w:overflowPunct w:val="0"/>
      <w:autoSpaceDE w:val="0"/>
      <w:autoSpaceDN w:val="0"/>
      <w:adjustRightInd w:val="0"/>
      <w:spacing w:before="120"/>
      <w:textAlignment w:val="baseline"/>
    </w:pPr>
    <w:rPr>
      <w:rFonts w:ascii="Times New Roman" w:hAnsi="Times New Roman"/>
      <w:sz w:val="24"/>
      <w:lang w:val="en-AU"/>
    </w:rPr>
  </w:style>
  <w:style w:type="paragraph" w:customStyle="1" w:styleId="Heading-PART">
    <w:name w:val="Heading - PART"/>
    <w:next w:val="Normal"/>
    <w:rsid w:val="008D2E65"/>
    <w:pPr>
      <w:overflowPunct w:val="0"/>
      <w:autoSpaceDE w:val="0"/>
      <w:autoSpaceDN w:val="0"/>
      <w:adjustRightInd w:val="0"/>
      <w:spacing w:before="240" w:after="120"/>
      <w:jc w:val="center"/>
      <w:textAlignment w:val="baseline"/>
      <w:outlineLvl w:val="0"/>
    </w:pPr>
    <w:rPr>
      <w:rFonts w:ascii="Arial" w:hAnsi="Arial"/>
      <w:b/>
      <w:caps/>
      <w:sz w:val="22"/>
      <w:szCs w:val="24"/>
    </w:rPr>
  </w:style>
  <w:style w:type="paragraph" w:customStyle="1" w:styleId="ShoulderReference">
    <w:name w:val="Shoulder Reference"/>
    <w:next w:val="Normal"/>
    <w:rsid w:val="00CB2B59"/>
    <w:pPr>
      <w:framePr w:w="964" w:h="340" w:hSpace="180" w:vSpace="180" w:wrap="around" w:vAnchor="page" w:hAnchor="page" w:xAlign="out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sz w:val="24"/>
      <w:szCs w:val="24"/>
    </w:rPr>
  </w:style>
  <w:style w:type="paragraph" w:customStyle="1" w:styleId="SideNote">
    <w:name w:val="Side Note"/>
    <w:basedOn w:val="Normal"/>
    <w:rsid w:val="00CB2B59"/>
    <w:pPr>
      <w:framePr w:w="964" w:h="340" w:hSpace="180" w:vSpace="180" w:wrap="around" w:vAnchor="text" w:hAnchor="page" w:xAlign="outside" w:y="1"/>
      <w:suppressLineNumbers/>
      <w:overflowPunct w:val="0"/>
      <w:autoSpaceDE w:val="0"/>
      <w:autoSpaceDN w:val="0"/>
      <w:adjustRightInd w:val="0"/>
      <w:spacing w:before="120"/>
      <w:textAlignment w:val="baseline"/>
    </w:pPr>
    <w:rPr>
      <w:b/>
      <w:spacing w:val="-10"/>
      <w:sz w:val="16"/>
      <w:lang w:val="en-AU"/>
    </w:rPr>
  </w:style>
  <w:style w:type="paragraph" w:customStyle="1" w:styleId="BodySection">
    <w:name w:val="Body Section"/>
    <w:next w:val="Normal"/>
    <w:rsid w:val="00CB2B59"/>
    <w:pPr>
      <w:overflowPunct w:val="0"/>
      <w:autoSpaceDE w:val="0"/>
      <w:autoSpaceDN w:val="0"/>
      <w:adjustRightInd w:val="0"/>
      <w:spacing w:before="120"/>
      <w:ind w:left="1361"/>
      <w:textAlignment w:val="baseline"/>
    </w:pPr>
    <w:rPr>
      <w:sz w:val="24"/>
      <w:szCs w:val="24"/>
    </w:rPr>
  </w:style>
  <w:style w:type="paragraph" w:customStyle="1" w:styleId="Bullet2">
    <w:name w:val="Bullet 2"/>
    <w:basedOn w:val="Normal"/>
    <w:qFormat/>
    <w:rsid w:val="00E56AA7"/>
    <w:pPr>
      <w:numPr>
        <w:numId w:val="5"/>
      </w:numPr>
      <w:spacing w:before="40" w:after="40"/>
      <w:ind w:left="568" w:hanging="284"/>
    </w:pPr>
    <w:rPr>
      <w:lang w:val="en-AU"/>
    </w:rPr>
  </w:style>
  <w:style w:type="paragraph" w:customStyle="1" w:styleId="Normal-Table1">
    <w:name w:val="Normal - Table 1"/>
    <w:basedOn w:val="Normal"/>
    <w:qFormat/>
    <w:rsid w:val="000865F6"/>
    <w:rPr>
      <w:sz w:val="18"/>
      <w:szCs w:val="18"/>
    </w:rPr>
  </w:style>
  <w:style w:type="paragraph" w:customStyle="1" w:styleId="Normal-TableHeader1">
    <w:name w:val="Normal - Table Header 1"/>
    <w:basedOn w:val="Normal-Table1"/>
    <w:qFormat/>
    <w:rsid w:val="00595A1C"/>
    <w:pPr>
      <w:spacing w:before="40" w:after="40"/>
      <w:jc w:val="center"/>
    </w:pPr>
    <w:rPr>
      <w:rFonts w:ascii="Arial" w:hAnsi="Arial"/>
      <w:b/>
      <w:lang w:eastAsia="en-AU"/>
    </w:rPr>
  </w:style>
  <w:style w:type="paragraph" w:customStyle="1" w:styleId="Bullet1">
    <w:name w:val="Bullet 1"/>
    <w:basedOn w:val="ListParagraph"/>
    <w:qFormat/>
    <w:rsid w:val="00A165F7"/>
    <w:pPr>
      <w:numPr>
        <w:numId w:val="7"/>
      </w:numPr>
      <w:tabs>
        <w:tab w:val="left" w:pos="709"/>
      </w:tabs>
      <w:spacing w:before="60" w:after="60"/>
      <w:contextualSpacing w:val="0"/>
    </w:pPr>
    <w:rPr>
      <w:rFonts w:eastAsia="Cambria" w:cs="HelveticaNeue-Thin"/>
      <w:szCs w:val="22"/>
      <w:lang w:eastAsia="en-AU"/>
    </w:rPr>
  </w:style>
  <w:style w:type="paragraph" w:customStyle="1" w:styleId="Heading-Appendix">
    <w:name w:val="Heading - Appendix"/>
    <w:basedOn w:val="Heading2-Appendices"/>
    <w:qFormat/>
    <w:rsid w:val="00153D60"/>
    <w:pPr>
      <w:ind w:left="0"/>
    </w:pPr>
  </w:style>
  <w:style w:type="paragraph" w:customStyle="1" w:styleId="Actionnumbers">
    <w:name w:val="Action numbers"/>
    <w:basedOn w:val="ListParagraph"/>
    <w:qFormat/>
    <w:rsid w:val="00504FFC"/>
    <w:pPr>
      <w:numPr>
        <w:numId w:val="9"/>
      </w:numPr>
      <w:tabs>
        <w:tab w:val="left" w:pos="273"/>
      </w:tabs>
      <w:spacing w:after="40"/>
      <w:ind w:left="131" w:right="118" w:hanging="142"/>
      <w:contextualSpacing w:val="0"/>
    </w:pPr>
    <w:rPr>
      <w:noProof w:val="0"/>
      <w:color w:val="000000"/>
      <w:sz w:val="18"/>
      <w:szCs w:val="18"/>
      <w:lang w:val="en-CA" w:eastAsia="en-AU"/>
    </w:rPr>
  </w:style>
  <w:style w:type="paragraph" w:customStyle="1" w:styleId="Heading-Table1">
    <w:name w:val="Heading - Table 1"/>
    <w:basedOn w:val="Normal"/>
    <w:qFormat/>
    <w:rsid w:val="000846BD"/>
    <w:rPr>
      <w:b/>
    </w:rPr>
  </w:style>
  <w:style w:type="paragraph" w:styleId="ListBullet3">
    <w:name w:val="List Bullet 3"/>
    <w:basedOn w:val="Normal"/>
    <w:autoRedefine/>
    <w:rsid w:val="002C48D6"/>
    <w:pPr>
      <w:numPr>
        <w:numId w:val="8"/>
      </w:numPr>
      <w:suppressLineNumbers/>
      <w:overflowPunct w:val="0"/>
      <w:autoSpaceDE w:val="0"/>
      <w:autoSpaceDN w:val="0"/>
      <w:adjustRightInd w:val="0"/>
      <w:spacing w:before="120" w:after="0"/>
      <w:textAlignment w:val="baseline"/>
    </w:pPr>
    <w:rPr>
      <w:rFonts w:ascii="Times New Roman" w:hAnsi="Times New Roman"/>
      <w:sz w:val="24"/>
      <w:lang w:val="en-AU"/>
    </w:rPr>
  </w:style>
  <w:style w:type="paragraph" w:customStyle="1" w:styleId="Normalindent1">
    <w:name w:val="Normal indent 1"/>
    <w:basedOn w:val="Normal"/>
    <w:qFormat/>
    <w:rsid w:val="00C97841"/>
    <w:pPr>
      <w:ind w:left="426"/>
    </w:pPr>
    <w:rPr>
      <w:lang w:val="en-AU"/>
    </w:rPr>
  </w:style>
  <w:style w:type="paragraph" w:customStyle="1" w:styleId="Normalindent1bold">
    <w:name w:val="Normal indent 1 bold"/>
    <w:basedOn w:val="Normalindent1"/>
    <w:qFormat/>
    <w:rsid w:val="00432412"/>
    <w:rPr>
      <w:b/>
    </w:rPr>
  </w:style>
  <w:style w:type="paragraph" w:customStyle="1" w:styleId="Normaltabletext">
    <w:name w:val="Normal table text"/>
    <w:basedOn w:val="Normal"/>
    <w:qFormat/>
    <w:rsid w:val="00FD7DDB"/>
    <w:pPr>
      <w:spacing w:before="40" w:after="40"/>
    </w:pPr>
    <w:rPr>
      <w:color w:val="000000"/>
      <w:lang w:eastAsia="en-AU"/>
    </w:rPr>
  </w:style>
  <w:style w:type="paragraph" w:customStyle="1" w:styleId="Normaltabletextbold">
    <w:name w:val="Normal table text bold"/>
    <w:basedOn w:val="Normal"/>
    <w:qFormat/>
    <w:rsid w:val="00FD7DDB"/>
    <w:pPr>
      <w:spacing w:before="40" w:after="40"/>
    </w:pPr>
    <w:rPr>
      <w:b/>
      <w:color w:val="000000"/>
      <w:lang w:eastAsia="en-AU"/>
    </w:rPr>
  </w:style>
  <w:style w:type="paragraph" w:customStyle="1" w:styleId="Notmalbold">
    <w:name w:val="Notmal bold"/>
    <w:basedOn w:val="Normal"/>
    <w:qFormat/>
    <w:rsid w:val="00B62EB1"/>
    <w:rPr>
      <w:b/>
      <w:color w:val="000000"/>
    </w:rPr>
  </w:style>
  <w:style w:type="paragraph" w:customStyle="1" w:styleId="Bullet4">
    <w:name w:val="Bullet 4"/>
    <w:basedOn w:val="Bullet2"/>
    <w:qFormat/>
    <w:rsid w:val="00275B17"/>
    <w:pPr>
      <w:tabs>
        <w:tab w:val="left" w:pos="1134"/>
      </w:tabs>
      <w:ind w:left="1134"/>
    </w:pPr>
  </w:style>
  <w:style w:type="paragraph" w:customStyle="1" w:styleId="Bullet-dash3">
    <w:name w:val="Bullet - dash 3"/>
    <w:basedOn w:val="Bulletdash2"/>
    <w:qFormat/>
    <w:rsid w:val="001C5371"/>
    <w:pPr>
      <w:ind w:left="1276" w:hanging="283"/>
    </w:pPr>
  </w:style>
  <w:style w:type="paragraph" w:customStyle="1" w:styleId="Bulletdash4">
    <w:name w:val="Bullet dash 4"/>
    <w:basedOn w:val="Bulletdash2"/>
    <w:qFormat/>
    <w:rsid w:val="007A65F9"/>
    <w:pPr>
      <w:ind w:left="1276" w:hanging="283"/>
    </w:pPr>
  </w:style>
  <w:style w:type="paragraph" w:customStyle="1" w:styleId="Normal-Textbox">
    <w:name w:val="Normal-Text box"/>
    <w:basedOn w:val="Normal"/>
    <w:qFormat/>
    <w:rsid w:val="00D15213"/>
    <w:pPr>
      <w:spacing w:before="40" w:after="80"/>
    </w:pPr>
    <w:rPr>
      <w:rFonts w:eastAsia="Cambria"/>
      <w:sz w:val="18"/>
      <w:szCs w:val="18"/>
      <w:lang w:val="en-AU" w:eastAsia="en-AU"/>
    </w:rPr>
  </w:style>
  <w:style w:type="paragraph" w:customStyle="1" w:styleId="Bullet3">
    <w:name w:val="Bullet 3"/>
    <w:basedOn w:val="Bullet2"/>
    <w:qFormat/>
    <w:rsid w:val="0057354D"/>
    <w:pPr>
      <w:tabs>
        <w:tab w:val="left" w:pos="851"/>
      </w:tabs>
      <w:ind w:left="851"/>
    </w:pPr>
  </w:style>
  <w:style w:type="paragraph" w:customStyle="1" w:styleId="BulletDash20">
    <w:name w:val="Bullet Dash 2"/>
    <w:basedOn w:val="Bulletdash1"/>
    <w:uiPriority w:val="99"/>
    <w:rsid w:val="00E55509"/>
    <w:pPr>
      <w:widowControl w:val="0"/>
      <w:tabs>
        <w:tab w:val="left" w:pos="1134"/>
      </w:tabs>
      <w:autoSpaceDE w:val="0"/>
      <w:autoSpaceDN w:val="0"/>
      <w:adjustRightInd w:val="0"/>
      <w:spacing w:before="60" w:after="60"/>
      <w:ind w:left="1134" w:hanging="283"/>
    </w:pPr>
    <w:rPr>
      <w:rFonts w:eastAsia="Cambria" w:cs="HelveticaNeue-Thin"/>
      <w:szCs w:val="22"/>
    </w:rPr>
  </w:style>
  <w:style w:type="paragraph" w:customStyle="1" w:styleId="xl30">
    <w:name w:val="xl30"/>
    <w:basedOn w:val="Normal"/>
    <w:rsid w:val="005750E0"/>
    <w:pPr>
      <w:numPr>
        <w:numId w:val="10"/>
      </w:numPr>
      <w:pBdr>
        <w:top w:val="single" w:sz="4" w:space="0" w:color="auto"/>
        <w:left w:val="single" w:sz="8" w:space="0" w:color="auto"/>
        <w:bottom w:val="single" w:sz="8" w:space="0" w:color="auto"/>
        <w:right w:val="single" w:sz="4" w:space="0" w:color="auto"/>
      </w:pBdr>
      <w:spacing w:beforeLines="1" w:afterLines="1"/>
      <w:ind w:left="0" w:firstLine="0"/>
    </w:pPr>
    <w:rPr>
      <w:rFonts w:ascii="Verdana" w:eastAsia="Cambria" w:hAnsi="Verdana"/>
      <w:color w:val="000000"/>
      <w:lang w:val="en-AU"/>
    </w:rPr>
  </w:style>
  <w:style w:type="paragraph" w:customStyle="1" w:styleId="Header1">
    <w:name w:val="Header 1"/>
    <w:basedOn w:val="Normal"/>
    <w:rsid w:val="005750E0"/>
    <w:pPr>
      <w:widowControl w:val="0"/>
      <w:autoSpaceDE w:val="0"/>
      <w:autoSpaceDN w:val="0"/>
      <w:adjustRightInd w:val="0"/>
      <w:spacing w:after="200" w:line="300" w:lineRule="atLeast"/>
      <w:ind w:left="-142"/>
      <w:jc w:val="both"/>
    </w:pPr>
    <w:rPr>
      <w:rFonts w:ascii="Arial Narrow" w:hAnsi="Arial Narrow" w:cs="ArialMT"/>
      <w:b/>
      <w:color w:val="008080"/>
      <w:lang w:bidi="en-US"/>
    </w:rPr>
  </w:style>
  <w:style w:type="paragraph" w:customStyle="1" w:styleId="Normal10point">
    <w:name w:val="Normal 10 point"/>
    <w:basedOn w:val="Normal"/>
    <w:qFormat/>
    <w:rsid w:val="00985D98"/>
  </w:style>
  <w:style w:type="paragraph" w:customStyle="1" w:styleId="Style1">
    <w:name w:val="Style1"/>
    <w:basedOn w:val="Normal"/>
    <w:qFormat/>
    <w:rsid w:val="00734AE9"/>
    <w:pPr>
      <w:jc w:val="center"/>
    </w:pPr>
    <w:rPr>
      <w:sz w:val="24"/>
    </w:rPr>
  </w:style>
  <w:style w:type="paragraph" w:customStyle="1" w:styleId="DS-DocumentTitle">
    <w:name w:val="DS - Document Title"/>
    <w:basedOn w:val="Normal"/>
    <w:qFormat/>
    <w:rsid w:val="00734AE9"/>
    <w:pPr>
      <w:widowControl w:val="0"/>
      <w:tabs>
        <w:tab w:val="left" w:pos="0"/>
      </w:tabs>
      <w:autoSpaceDE w:val="0"/>
      <w:autoSpaceDN w:val="0"/>
      <w:adjustRightInd w:val="0"/>
      <w:spacing w:before="360"/>
    </w:pPr>
    <w:rPr>
      <w:rFonts w:cs="HelveticaNeue-Thin"/>
      <w:b/>
      <w:szCs w:val="22"/>
    </w:rPr>
  </w:style>
  <w:style w:type="paragraph" w:customStyle="1" w:styleId="DocumentTitle">
    <w:name w:val="Document Title"/>
    <w:basedOn w:val="Bulletdash2"/>
    <w:qFormat/>
    <w:rsid w:val="00BF0595"/>
    <w:pPr>
      <w:widowControl w:val="0"/>
      <w:numPr>
        <w:numId w:val="0"/>
      </w:numPr>
      <w:tabs>
        <w:tab w:val="clear" w:pos="1276"/>
        <w:tab w:val="left" w:pos="0"/>
        <w:tab w:val="left" w:pos="1134"/>
      </w:tabs>
      <w:autoSpaceDE w:val="0"/>
      <w:autoSpaceDN w:val="0"/>
      <w:adjustRightInd w:val="0"/>
      <w:spacing w:before="360"/>
    </w:pPr>
    <w:rPr>
      <w:rFonts w:eastAsia="Cambria" w:cs="HelveticaNeue-Thin"/>
      <w:b/>
      <w:szCs w:val="22"/>
    </w:rPr>
  </w:style>
  <w:style w:type="paragraph" w:customStyle="1" w:styleId="NORMALINDENT2">
    <w:name w:val="NORMAL INDENT 2"/>
    <w:basedOn w:val="Normalindent1"/>
    <w:qFormat/>
    <w:rsid w:val="00E52378"/>
    <w:pPr>
      <w:ind w:left="709"/>
    </w:pPr>
  </w:style>
  <w:style w:type="paragraph" w:customStyle="1" w:styleId="Normal-textbox0">
    <w:name w:val="Normal - text box"/>
    <w:basedOn w:val="Normal"/>
    <w:qFormat/>
    <w:rsid w:val="0046343C"/>
    <w:pPr>
      <w:widowControl w:val="0"/>
      <w:autoSpaceDE w:val="0"/>
      <w:autoSpaceDN w:val="0"/>
      <w:adjustRightInd w:val="0"/>
      <w:spacing w:after="0"/>
    </w:pPr>
    <w:rPr>
      <w:rFonts w:ascii="Arial Narrow" w:hAnsi="Arial Narrow" w:cs="ArialMT"/>
      <w:szCs w:val="26"/>
    </w:rPr>
  </w:style>
  <w:style w:type="paragraph" w:customStyle="1" w:styleId="Bullet-textbox">
    <w:name w:val="Bullet - text box"/>
    <w:basedOn w:val="Bullet1"/>
    <w:qFormat/>
    <w:rsid w:val="0046343C"/>
    <w:pPr>
      <w:spacing w:before="0" w:after="0"/>
    </w:pPr>
    <w:rPr>
      <w:rFonts w:ascii="Arial Narrow" w:hAnsi="Arial Narrow"/>
    </w:rPr>
  </w:style>
  <w:style w:type="paragraph" w:customStyle="1" w:styleId="Normalindent3">
    <w:name w:val="Normal indent 3"/>
    <w:basedOn w:val="Normalindent1"/>
    <w:qFormat/>
    <w:rsid w:val="000A0AD3"/>
    <w:pPr>
      <w:tabs>
        <w:tab w:val="left" w:pos="1276"/>
      </w:tabs>
    </w:pPr>
  </w:style>
  <w:style w:type="paragraph" w:customStyle="1" w:styleId="Normalindent4">
    <w:name w:val="Normal indent 4"/>
    <w:basedOn w:val="NORMALINDENT2"/>
    <w:qFormat/>
    <w:rsid w:val="00833C31"/>
    <w:pPr>
      <w:ind w:left="993"/>
    </w:pPr>
  </w:style>
  <w:style w:type="paragraph" w:customStyle="1" w:styleId="Normalbold">
    <w:name w:val="Normal bold"/>
    <w:basedOn w:val="Normal"/>
    <w:qFormat/>
    <w:rsid w:val="00497210"/>
    <w:rPr>
      <w:b/>
    </w:rPr>
  </w:style>
  <w:style w:type="paragraph" w:customStyle="1" w:styleId="HeadingAppendices">
    <w:name w:val="Heading Appendices"/>
    <w:basedOn w:val="Heading1"/>
    <w:qFormat/>
    <w:rsid w:val="00A53EC9"/>
    <w:pPr>
      <w:numPr>
        <w:numId w:val="0"/>
      </w:numPr>
    </w:pPr>
  </w:style>
  <w:style w:type="paragraph" w:customStyle="1" w:styleId="Heading2-Appendices">
    <w:name w:val="Heading 2 - Appendices"/>
    <w:basedOn w:val="Heading3"/>
    <w:qFormat/>
    <w:rsid w:val="00153D60"/>
    <w:pPr>
      <w:numPr>
        <w:ilvl w:val="0"/>
        <w:numId w:val="0"/>
      </w:numPr>
      <w:ind w:left="426"/>
    </w:pPr>
  </w:style>
  <w:style w:type="paragraph" w:customStyle="1" w:styleId="Footnote">
    <w:name w:val="Footnote"/>
    <w:basedOn w:val="Normal"/>
    <w:rsid w:val="004D402D"/>
    <w:pPr>
      <w:numPr>
        <w:numId w:val="11"/>
      </w:numPr>
    </w:pPr>
  </w:style>
  <w:style w:type="paragraph" w:customStyle="1" w:styleId="Bulletnumbering1">
    <w:name w:val="Bullet numbering 1"/>
    <w:basedOn w:val="Footnote"/>
    <w:qFormat/>
    <w:rsid w:val="00AE71E9"/>
    <w:pPr>
      <w:tabs>
        <w:tab w:val="left" w:pos="709"/>
      </w:tabs>
      <w:ind w:left="709" w:hanging="283"/>
    </w:pPr>
  </w:style>
  <w:style w:type="paragraph" w:customStyle="1" w:styleId="Bullets1A-1ptseparator">
    <w:name w:val="Bullets 1A-1pt separator"/>
    <w:basedOn w:val="Bullet1"/>
    <w:qFormat/>
    <w:rsid w:val="00964BC0"/>
    <w:pPr>
      <w:numPr>
        <w:numId w:val="0"/>
      </w:numPr>
      <w:spacing w:before="20" w:after="20"/>
      <w:ind w:left="360" w:hanging="360"/>
    </w:pPr>
    <w:rPr>
      <w:rFonts w:eastAsia="Times New Roman"/>
      <w:lang w:val="en-US" w:eastAsia="en-US"/>
    </w:rPr>
  </w:style>
  <w:style w:type="paragraph" w:customStyle="1" w:styleId="bullet20">
    <w:name w:val="bullet 2"/>
    <w:basedOn w:val="Bullet1"/>
    <w:uiPriority w:val="99"/>
    <w:rsid w:val="00964BC0"/>
    <w:pPr>
      <w:numPr>
        <w:numId w:val="0"/>
      </w:numPr>
      <w:tabs>
        <w:tab w:val="left" w:pos="284"/>
        <w:tab w:val="num" w:pos="567"/>
      </w:tabs>
      <w:ind w:left="567" w:hanging="283"/>
    </w:pPr>
    <w:rPr>
      <w:lang w:val="en-US" w:eastAsia="en-US"/>
    </w:rPr>
  </w:style>
  <w:style w:type="character" w:customStyle="1" w:styleId="BalloonTextChar10">
    <w:name w:val="Balloon Text Char1"/>
    <w:rsid w:val="007E4C41"/>
    <w:rPr>
      <w:rFonts w:ascii="Tahoma" w:hAnsi="Tahoma" w:cs="Tahoma"/>
      <w:sz w:val="16"/>
      <w:szCs w:val="16"/>
    </w:rPr>
  </w:style>
  <w:style w:type="paragraph" w:styleId="Revision">
    <w:name w:val="Revision"/>
    <w:hidden/>
    <w:rsid w:val="0011315B"/>
    <w:rPr>
      <w:rFonts w:ascii="Arial" w:hAnsi="Arial"/>
      <w:sz w:val="22"/>
      <w:szCs w:val="24"/>
      <w:lang w:val="en-US"/>
    </w:rPr>
  </w:style>
  <w:style w:type="paragraph" w:customStyle="1" w:styleId="Bulletpointnumbering">
    <w:name w:val="Bullet point numbering"/>
    <w:basedOn w:val="DocBullet1"/>
    <w:qFormat/>
    <w:rsid w:val="00694AD8"/>
    <w:pPr>
      <w:numPr>
        <w:numId w:val="12"/>
      </w:numPr>
      <w:tabs>
        <w:tab w:val="left" w:pos="709"/>
      </w:tabs>
      <w:ind w:hanging="1728"/>
    </w:pPr>
  </w:style>
  <w:style w:type="paragraph" w:customStyle="1" w:styleId="Normal-indentcolourheader">
    <w:name w:val="Normal - indent colour header"/>
    <w:basedOn w:val="Normal"/>
    <w:qFormat/>
    <w:rsid w:val="00BF517C"/>
    <w:pPr>
      <w:ind w:left="426"/>
    </w:pPr>
    <w:rPr>
      <w:color w:val="4F6228"/>
    </w:rPr>
  </w:style>
  <w:style w:type="paragraph" w:customStyle="1" w:styleId="Normal9ptBoldCentre">
    <w:name w:val="Normal 9pt Bold Centre"/>
    <w:basedOn w:val="Normal"/>
    <w:qFormat/>
    <w:rsid w:val="00215DA4"/>
    <w:pPr>
      <w:framePr w:hSpace="180" w:wrap="around" w:vAnchor="text" w:hAnchor="page" w:x="1389" w:y="129"/>
      <w:widowControl w:val="0"/>
      <w:autoSpaceDE w:val="0"/>
      <w:autoSpaceDN w:val="0"/>
      <w:adjustRightInd w:val="0"/>
      <w:spacing w:before="40" w:after="40"/>
      <w:jc w:val="center"/>
    </w:pPr>
    <w:rPr>
      <w:rFonts w:cs="ArialMT"/>
      <w:b/>
      <w:sz w:val="18"/>
      <w:szCs w:val="18"/>
    </w:rPr>
  </w:style>
  <w:style w:type="paragraph" w:customStyle="1" w:styleId="Bullet1-9pt">
    <w:name w:val="Bullet 1 - 9pt"/>
    <w:basedOn w:val="Normal-Table1"/>
    <w:qFormat/>
    <w:rsid w:val="00663F6C"/>
    <w:pPr>
      <w:numPr>
        <w:numId w:val="13"/>
      </w:numPr>
      <w:tabs>
        <w:tab w:val="left" w:pos="175"/>
      </w:tabs>
      <w:spacing w:before="20" w:after="20"/>
      <w:ind w:left="142" w:hanging="142"/>
    </w:pPr>
  </w:style>
  <w:style w:type="paragraph" w:customStyle="1" w:styleId="Noraml-9ptRaligned">
    <w:name w:val="Noraml - 9pt R aligned"/>
    <w:basedOn w:val="Normal-Textbox"/>
    <w:qFormat/>
    <w:rsid w:val="00456BD7"/>
    <w:pPr>
      <w:jc w:val="right"/>
    </w:pPr>
  </w:style>
  <w:style w:type="paragraph" w:customStyle="1" w:styleId="Normal9pt">
    <w:name w:val="Normal 9pt"/>
    <w:basedOn w:val="Normal10point"/>
    <w:qFormat/>
    <w:rsid w:val="00B35E88"/>
    <w:pPr>
      <w:framePr w:hSpace="180" w:wrap="around" w:vAnchor="text" w:hAnchor="page" w:x="1309" w:y="130"/>
    </w:pPr>
    <w:rPr>
      <w:b/>
      <w:sz w:val="18"/>
      <w:szCs w:val="18"/>
    </w:rPr>
  </w:style>
  <w:style w:type="paragraph" w:customStyle="1" w:styleId="Normal24ptBOLD">
    <w:name w:val="Normal 24 pt BOLD"/>
    <w:basedOn w:val="Normal"/>
    <w:qFormat/>
    <w:rsid w:val="00F308A3"/>
    <w:rPr>
      <w:b/>
      <w:sz w:val="48"/>
      <w:szCs w:val="48"/>
    </w:rPr>
  </w:style>
  <w:style w:type="paragraph" w:customStyle="1" w:styleId="TableNormal1">
    <w:name w:val="Table Normal1"/>
    <w:basedOn w:val="Bullet1-9pt"/>
    <w:qFormat/>
    <w:rsid w:val="001C60B1"/>
    <w:pPr>
      <w:numPr>
        <w:numId w:val="0"/>
      </w:numPr>
    </w:pPr>
  </w:style>
  <w:style w:type="paragraph" w:customStyle="1" w:styleId="Normalboldcentre-table">
    <w:name w:val="Normal bold centre - table"/>
    <w:basedOn w:val="Normal9ptBoldCentre"/>
    <w:qFormat/>
    <w:rsid w:val="001C60B1"/>
    <w:pPr>
      <w:framePr w:wrap="around"/>
    </w:pPr>
  </w:style>
  <w:style w:type="paragraph" w:customStyle="1" w:styleId="Bullet2-Table">
    <w:name w:val="Bullet 2 - Table"/>
    <w:basedOn w:val="Bullet1-9pt"/>
    <w:rsid w:val="00956928"/>
    <w:pPr>
      <w:framePr w:hSpace="180" w:wrap="around" w:vAnchor="text" w:hAnchor="page" w:x="1389" w:y="129"/>
      <w:tabs>
        <w:tab w:val="clear" w:pos="175"/>
        <w:tab w:val="left" w:pos="284"/>
      </w:tabs>
      <w:ind w:left="284"/>
    </w:pPr>
    <w:rPr>
      <w:lang w:val="en-AU" w:eastAsia="en-AU"/>
    </w:rPr>
  </w:style>
  <w:style w:type="paragraph" w:customStyle="1" w:styleId="Imagetext">
    <w:name w:val="Image text"/>
    <w:basedOn w:val="Normal"/>
    <w:rsid w:val="0004657F"/>
    <w:rPr>
      <w:rFonts w:ascii="Lucida Calligraphy" w:hAnsi="Lucida Calligraphy"/>
      <w:b/>
      <w:bCs/>
      <w:color w:val="F3FF0F"/>
      <w:sz w:val="18"/>
      <w:szCs w:val="18"/>
    </w:rPr>
  </w:style>
  <w:style w:type="character" w:customStyle="1" w:styleId="apple-converted-space">
    <w:name w:val="apple-converted-space"/>
    <w:basedOn w:val="DefaultParagraphFont"/>
    <w:rsid w:val="00BD161E"/>
  </w:style>
  <w:style w:type="character" w:customStyle="1" w:styleId="ta-response-item-highlight">
    <w:name w:val="ta-response-item-highlight"/>
    <w:basedOn w:val="DefaultParagraphFont"/>
    <w:rsid w:val="00BD161E"/>
  </w:style>
  <w:style w:type="paragraph" w:customStyle="1" w:styleId="bullet">
    <w:name w:val="bullet"/>
    <w:basedOn w:val="Normal"/>
    <w:rsid w:val="00567625"/>
  </w:style>
  <w:style w:type="character" w:customStyle="1" w:styleId="response-item-date">
    <w:name w:val="response-item-date"/>
    <w:basedOn w:val="DefaultParagraphFont"/>
    <w:rsid w:val="00833B4E"/>
  </w:style>
  <w:style w:type="paragraph" w:customStyle="1" w:styleId="bullettab">
    <w:name w:val="bullet tab"/>
    <w:basedOn w:val="Normal"/>
    <w:rsid w:val="00DB6C3B"/>
  </w:style>
  <w:style w:type="paragraph" w:styleId="NormalWeb">
    <w:name w:val="Normal (Web)"/>
    <w:basedOn w:val="Normal"/>
    <w:uiPriority w:val="99"/>
    <w:unhideWhenUsed/>
    <w:rsid w:val="00E12AB1"/>
    <w:pPr>
      <w:spacing w:before="100" w:beforeAutospacing="1" w:after="100" w:afterAutospacing="1"/>
    </w:pPr>
    <w:rPr>
      <w:rFonts w:ascii="Times" w:hAnsi="Times"/>
      <w:noProof w:val="0"/>
      <w:lang w:val="en-AU"/>
    </w:rPr>
  </w:style>
  <w:style w:type="paragraph" w:customStyle="1" w:styleId="table">
    <w:name w:val="table"/>
    <w:basedOn w:val="NormalWeb"/>
    <w:rsid w:val="00E12AB1"/>
    <w:rPr>
      <w:rFonts w:ascii="AdvTimes" w:hAnsi="AdvTimes"/>
      <w:sz w:val="18"/>
      <w:szCs w:val="18"/>
    </w:rPr>
  </w:style>
  <w:style w:type="paragraph" w:customStyle="1" w:styleId="bullet9pt">
    <w:name w:val="bullet 9 pt"/>
    <w:basedOn w:val="Bullet2-Table"/>
    <w:rsid w:val="007E48DD"/>
    <w:pPr>
      <w:framePr w:wrap="around"/>
      <w:numPr>
        <w:numId w:val="0"/>
      </w:numPr>
    </w:pPr>
  </w:style>
  <w:style w:type="paragraph" w:customStyle="1" w:styleId="image">
    <w:name w:val="image"/>
    <w:basedOn w:val="Normal-Table1"/>
    <w:rsid w:val="00724B79"/>
    <w:rPr>
      <w:lang w:val="en-AU"/>
    </w:rPr>
  </w:style>
  <w:style w:type="paragraph" w:customStyle="1" w:styleId="Normaltable-white">
    <w:name w:val="Normal table - white"/>
    <w:basedOn w:val="Normal-Table1"/>
    <w:rsid w:val="00724B79"/>
    <w:rPr>
      <w:color w:val="FFFFFF" w:themeColor="background1"/>
    </w:rPr>
  </w:style>
  <w:style w:type="paragraph" w:customStyle="1" w:styleId="Normal9pt0">
    <w:name w:val="Normal 9 pt"/>
    <w:basedOn w:val="Normal"/>
    <w:rsid w:val="00B35E88"/>
    <w:pPr>
      <w:framePr w:hSpace="180" w:wrap="around" w:vAnchor="text" w:hAnchor="page" w:x="1309" w:y="130"/>
    </w:pPr>
  </w:style>
  <w:style w:type="paragraph" w:customStyle="1" w:styleId="Normal9ptbold">
    <w:name w:val="Normal 9pt bold"/>
    <w:basedOn w:val="Normal9pt"/>
    <w:rsid w:val="00B35E88"/>
    <w:pPr>
      <w:framePr w:wrap="around"/>
    </w:pPr>
  </w:style>
  <w:style w:type="paragraph" w:customStyle="1" w:styleId="Normal-Table11ptpara">
    <w:name w:val="Normal - Table 1 1pt para"/>
    <w:basedOn w:val="Normal-Table1"/>
    <w:rsid w:val="00B35E88"/>
    <w:pPr>
      <w:spacing w:before="20" w:after="20"/>
    </w:pPr>
  </w:style>
  <w:style w:type="paragraph" w:customStyle="1" w:styleId="Normal9ptboldtable">
    <w:name w:val="Normal 9pt bold table"/>
    <w:basedOn w:val="Normal9ptbold"/>
    <w:rsid w:val="001A5302"/>
    <w:pPr>
      <w:framePr w:wrap="around"/>
      <w:spacing w:after="20"/>
    </w:pPr>
  </w:style>
  <w:style w:type="paragraph" w:customStyle="1" w:styleId="Normal9pttable-1ptpara">
    <w:name w:val="Normal 9 pt table - 1ptpara"/>
    <w:basedOn w:val="Normal9pt0"/>
    <w:rsid w:val="001A5302"/>
    <w:pPr>
      <w:framePr w:wrap="around"/>
      <w:spacing w:after="20"/>
    </w:pPr>
    <w:rPr>
      <w:sz w:val="18"/>
      <w:szCs w:val="18"/>
    </w:rPr>
  </w:style>
  <w:style w:type="paragraph" w:customStyle="1" w:styleId="Bullet1-9pttable">
    <w:name w:val="Bullet 1 - 9 pt table"/>
    <w:basedOn w:val="Bullet1-9pt"/>
    <w:rsid w:val="0033192D"/>
  </w:style>
  <w:style w:type="paragraph" w:customStyle="1" w:styleId="normalboldcentre">
    <w:name w:val="normal bold centre"/>
    <w:basedOn w:val="Normal"/>
    <w:rsid w:val="007D390E"/>
    <w:pPr>
      <w:jc w:val="center"/>
    </w:pPr>
    <w:rPr>
      <w:b/>
      <w:lang w:val="en-AU"/>
    </w:rPr>
  </w:style>
  <w:style w:type="paragraph" w:customStyle="1" w:styleId="noamalbold">
    <w:name w:val="noamal bold"/>
    <w:basedOn w:val="Bullet2"/>
    <w:rsid w:val="006732F3"/>
  </w:style>
  <w:style w:type="paragraph" w:customStyle="1" w:styleId="NormalRaligned">
    <w:name w:val="Normal R aligned"/>
    <w:basedOn w:val="Normal"/>
    <w:rsid w:val="00DC1A13"/>
    <w:pPr>
      <w:spacing w:after="0"/>
      <w:jc w:val="right"/>
    </w:pPr>
    <w:rPr>
      <w:noProof w:val="0"/>
      <w:lang w:val="en-AU"/>
    </w:rPr>
  </w:style>
  <w:style w:type="paragraph" w:customStyle="1" w:styleId="Normalcentred">
    <w:name w:val="Normal centred"/>
    <w:basedOn w:val="Normal"/>
    <w:rsid w:val="00636DC3"/>
    <w:pPr>
      <w:spacing w:after="0"/>
      <w:jc w:val="center"/>
    </w:pPr>
    <w:rPr>
      <w:noProof w:val="0"/>
      <w:color w:val="000000"/>
      <w:lang w:val="en-AU"/>
    </w:rPr>
  </w:style>
  <w:style w:type="paragraph" w:customStyle="1" w:styleId="Bullet1table">
    <w:name w:val="Bullet 1 table"/>
    <w:basedOn w:val="Normal-Table1"/>
    <w:rsid w:val="004D698D"/>
    <w:rPr>
      <w:lang w:val="en-AU"/>
    </w:rPr>
  </w:style>
  <w:style w:type="paragraph" w:customStyle="1" w:styleId="Heding2">
    <w:name w:val="Heding 2"/>
    <w:basedOn w:val="Normal"/>
    <w:rsid w:val="00F91E6A"/>
    <w:pPr>
      <w:spacing w:after="0"/>
    </w:pPr>
    <w:rPr>
      <w:noProof w:val="0"/>
      <w:lang w:val="en-AU"/>
    </w:rPr>
  </w:style>
  <w:style w:type="paragraph" w:customStyle="1" w:styleId="nromal">
    <w:name w:val="nromal"/>
    <w:basedOn w:val="Heading3"/>
    <w:rsid w:val="005E6E7A"/>
  </w:style>
  <w:style w:type="paragraph" w:customStyle="1" w:styleId="norml">
    <w:name w:val="norml"/>
    <w:basedOn w:val="nromal"/>
    <w:rsid w:val="005E6E7A"/>
  </w:style>
  <w:style w:type="paragraph" w:customStyle="1" w:styleId="NormalBold0">
    <w:name w:val="Normal Bold"/>
    <w:basedOn w:val="Heading2"/>
    <w:rsid w:val="003C21ED"/>
    <w:pPr>
      <w:framePr w:hSpace="180" w:wrap="around" w:vAnchor="text" w:hAnchor="page" w:x="1389" w:y="129"/>
      <w:numPr>
        <w:ilvl w:val="0"/>
        <w:numId w:val="0"/>
      </w:numPr>
      <w:spacing w:before="40" w:after="40"/>
    </w:pPr>
    <w:rPr>
      <w:rFonts w:asciiTheme="majorHAnsi" w:eastAsiaTheme="majorEastAsia" w:hAnsiTheme="majorHAnsi" w:cstheme="majorBidi"/>
      <w:noProof w:val="0"/>
      <w:szCs w:val="20"/>
      <w:lang w:val="en-AU" w:eastAsia="ja-JP" w:bidi="ar-SA"/>
    </w:rPr>
  </w:style>
  <w:style w:type="paragraph" w:customStyle="1" w:styleId="NormalTable10pt">
    <w:name w:val="Normal Table 10 pt"/>
    <w:basedOn w:val="Normal"/>
    <w:rsid w:val="00C31BDA"/>
    <w:pPr>
      <w:framePr w:hSpace="180" w:wrap="around" w:vAnchor="text" w:hAnchor="page" w:x="1389" w:y="129"/>
      <w:spacing w:before="20" w:after="20"/>
    </w:pPr>
    <w:rPr>
      <w:rFonts w:eastAsiaTheme="minorEastAsia" w:cstheme="minorBidi"/>
      <w:noProof w:val="0"/>
      <w:lang w:val="en-AU" w:eastAsia="en-AU"/>
    </w:rPr>
  </w:style>
  <w:style w:type="paragraph" w:customStyle="1" w:styleId="heading">
    <w:name w:val="heading"/>
    <w:basedOn w:val="Normal"/>
    <w:rsid w:val="003C21ED"/>
    <w:rPr>
      <w:lang w:val="en-AU"/>
    </w:rPr>
  </w:style>
  <w:style w:type="paragraph" w:customStyle="1" w:styleId="NormalTable10ptbold">
    <w:name w:val="Normal Table 10pt bold"/>
    <w:basedOn w:val="Normal10point"/>
    <w:rsid w:val="007F2A40"/>
    <w:pPr>
      <w:framePr w:hSpace="180" w:wrap="around" w:vAnchor="text" w:hAnchor="page" w:x="1389" w:y="129"/>
      <w:spacing w:before="20" w:after="20"/>
    </w:pPr>
    <w:rPr>
      <w:b/>
    </w:rPr>
  </w:style>
  <w:style w:type="paragraph" w:customStyle="1" w:styleId="Normalindent2A">
    <w:name w:val="Normal indent 2A"/>
    <w:basedOn w:val="Normalindent3"/>
    <w:rsid w:val="007F0DC0"/>
    <w:pPr>
      <w:ind w:left="567"/>
    </w:pPr>
  </w:style>
  <w:style w:type="paragraph" w:styleId="NormalIndent">
    <w:name w:val="Normal Indent"/>
    <w:basedOn w:val="Normal"/>
    <w:rsid w:val="007F0DC0"/>
    <w:pPr>
      <w:ind w:left="720"/>
    </w:pPr>
  </w:style>
  <w:style w:type="paragraph" w:customStyle="1" w:styleId="Normal-1pt">
    <w:name w:val="Normal - 1 pt"/>
    <w:basedOn w:val="Normal"/>
    <w:rsid w:val="00C31BDA"/>
    <w:pPr>
      <w:framePr w:hSpace="180" w:wrap="around" w:vAnchor="text" w:hAnchor="page" w:x="1389" w:y="129"/>
      <w:spacing w:before="20" w:after="20"/>
    </w:pPr>
    <w:rPr>
      <w:rFonts w:cs="Arial"/>
      <w:color w:val="000000"/>
      <w:lang w:val="en-AU" w:eastAsia="en-AU"/>
    </w:rPr>
  </w:style>
  <w:style w:type="paragraph" w:customStyle="1" w:styleId="Normal-Lucinda">
    <w:name w:val="Normal - Lucinda"/>
    <w:basedOn w:val="Normal"/>
    <w:rsid w:val="008D04C8"/>
    <w:pPr>
      <w:spacing w:after="0"/>
    </w:pPr>
    <w:rPr>
      <w:rFonts w:ascii="Lucida Handwriting" w:hAnsi="Lucida Handwriting"/>
      <w:noProof w:val="0"/>
      <w:color w:val="333E48"/>
      <w:shd w:val="clear" w:color="auto" w:fill="FFFFFF"/>
      <w:lang w:val="en-AU"/>
    </w:rPr>
  </w:style>
  <w:style w:type="paragraph" w:customStyle="1" w:styleId="Noral9ptRAligned">
    <w:name w:val="Noral 9pt R Aligned"/>
    <w:basedOn w:val="NormalRaligned"/>
    <w:rsid w:val="00712242"/>
    <w:rPr>
      <w:sz w:val="18"/>
      <w:szCs w:val="18"/>
    </w:rPr>
  </w:style>
  <w:style w:type="paragraph" w:styleId="BodyTextIndent2">
    <w:name w:val="Body Text Indent 2"/>
    <w:basedOn w:val="Normal"/>
    <w:link w:val="BodyTextIndent2Char"/>
    <w:rsid w:val="005D028D"/>
    <w:pPr>
      <w:spacing w:line="480" w:lineRule="auto"/>
      <w:ind w:left="283"/>
    </w:pPr>
  </w:style>
  <w:style w:type="character" w:customStyle="1" w:styleId="BodyTextIndent2Char">
    <w:name w:val="Body Text Indent 2 Char"/>
    <w:basedOn w:val="DefaultParagraphFont"/>
    <w:link w:val="BodyTextIndent2"/>
    <w:rsid w:val="005D028D"/>
    <w:rPr>
      <w:rFonts w:ascii="Century Gothic" w:hAnsi="Century Gothic"/>
      <w:noProof/>
      <w:lang w:val="en-US"/>
    </w:rPr>
  </w:style>
  <w:style w:type="paragraph" w:customStyle="1" w:styleId="Normalwhite9pt">
    <w:name w:val="Normal white 9 pt"/>
    <w:basedOn w:val="Normal"/>
    <w:rsid w:val="00765CCA"/>
    <w:rPr>
      <w:color w:val="FFFFFF" w:themeColor="background1"/>
    </w:rPr>
  </w:style>
  <w:style w:type="paragraph" w:customStyle="1" w:styleId="Normalb">
    <w:name w:val="Normal b"/>
    <w:basedOn w:val="Normal"/>
    <w:rsid w:val="00E6018B"/>
    <w:pPr>
      <w:spacing w:after="0"/>
      <w:ind w:left="360"/>
    </w:pPr>
    <w:rPr>
      <w:b/>
      <w:bCs/>
      <w:noProof w:val="0"/>
      <w:lang w:eastAsia="en-AU"/>
    </w:rPr>
  </w:style>
  <w:style w:type="paragraph" w:customStyle="1" w:styleId="Bullet1-1pt">
    <w:name w:val="Bullet 1 - 1 pt"/>
    <w:basedOn w:val="Bullet1"/>
    <w:qFormat/>
    <w:rsid w:val="00703D7B"/>
    <w:pPr>
      <w:spacing w:before="20" w:after="20"/>
    </w:pPr>
  </w:style>
  <w:style w:type="paragraph" w:customStyle="1" w:styleId="Bullet21pt">
    <w:name w:val="Bullet 2 1 pt"/>
    <w:basedOn w:val="Bullet2"/>
    <w:qFormat/>
    <w:rsid w:val="002B606C"/>
    <w:pPr>
      <w:framePr w:hSpace="180" w:wrap="around" w:vAnchor="text" w:hAnchor="page" w:x="1389" w:y="129"/>
      <w:spacing w:before="20" w:after="20"/>
    </w:pPr>
    <w:rPr>
      <w:noProof w:val="0"/>
      <w:color w:val="000000"/>
    </w:rPr>
  </w:style>
  <w:style w:type="paragraph" w:customStyle="1" w:styleId="Numpara1">
    <w:name w:val="Numpara1"/>
    <w:basedOn w:val="Normal"/>
    <w:rsid w:val="007F503B"/>
    <w:pPr>
      <w:keepNext/>
      <w:numPr>
        <w:numId w:val="15"/>
      </w:numPr>
      <w:spacing w:after="240"/>
      <w:jc w:val="both"/>
    </w:pPr>
    <w:rPr>
      <w:rFonts w:ascii="Arial Bold" w:hAnsi="Arial Bold"/>
      <w:b/>
      <w:caps/>
      <w:noProof w:val="0"/>
      <w:sz w:val="22"/>
      <w:szCs w:val="22"/>
      <w:lang w:val="en-AU" w:eastAsia="en-AU"/>
    </w:rPr>
  </w:style>
  <w:style w:type="paragraph" w:customStyle="1" w:styleId="Numpara2">
    <w:name w:val="Numpara2"/>
    <w:basedOn w:val="Normal"/>
    <w:rsid w:val="007F503B"/>
    <w:pPr>
      <w:numPr>
        <w:ilvl w:val="1"/>
        <w:numId w:val="15"/>
      </w:numPr>
      <w:spacing w:after="240"/>
      <w:jc w:val="both"/>
    </w:pPr>
    <w:rPr>
      <w:rFonts w:ascii="Arial" w:hAnsi="Arial"/>
      <w:noProof w:val="0"/>
      <w:sz w:val="22"/>
      <w:lang w:val="en-AU" w:eastAsia="en-AU"/>
    </w:rPr>
  </w:style>
  <w:style w:type="paragraph" w:customStyle="1" w:styleId="Numpara3">
    <w:name w:val="Numpara3"/>
    <w:basedOn w:val="Normal"/>
    <w:rsid w:val="007F503B"/>
    <w:pPr>
      <w:numPr>
        <w:ilvl w:val="2"/>
        <w:numId w:val="15"/>
      </w:numPr>
      <w:spacing w:after="240"/>
      <w:jc w:val="both"/>
    </w:pPr>
    <w:rPr>
      <w:rFonts w:ascii="Arial" w:hAnsi="Arial"/>
      <w:noProof w:val="0"/>
      <w:sz w:val="22"/>
      <w:lang w:val="en-AU" w:eastAsia="en-AU"/>
    </w:rPr>
  </w:style>
  <w:style w:type="paragraph" w:customStyle="1" w:styleId="Numpara4">
    <w:name w:val="Numpara4"/>
    <w:basedOn w:val="Normal"/>
    <w:rsid w:val="007F503B"/>
    <w:pPr>
      <w:numPr>
        <w:ilvl w:val="3"/>
        <w:numId w:val="15"/>
      </w:numPr>
      <w:spacing w:after="240"/>
      <w:jc w:val="both"/>
    </w:pPr>
    <w:rPr>
      <w:rFonts w:ascii="Arial" w:hAnsi="Arial"/>
      <w:noProof w:val="0"/>
      <w:sz w:val="22"/>
      <w:lang w:val="en-AU" w:eastAsia="en-AU"/>
    </w:rPr>
  </w:style>
  <w:style w:type="paragraph" w:customStyle="1" w:styleId="BodyIndent1">
    <w:name w:val="Body Indent 1"/>
    <w:basedOn w:val="Normal"/>
    <w:rsid w:val="007F503B"/>
    <w:pPr>
      <w:spacing w:after="240"/>
      <w:ind w:left="851"/>
      <w:jc w:val="both"/>
    </w:pPr>
    <w:rPr>
      <w:rFonts w:ascii="Arial" w:hAnsi="Arial" w:cs="Arial"/>
      <w:noProof w:val="0"/>
      <w:sz w:val="22"/>
      <w:szCs w:val="22"/>
      <w:lang w:val="en-AU"/>
    </w:rPr>
  </w:style>
  <w:style w:type="paragraph" w:customStyle="1" w:styleId="Textboxscript">
    <w:name w:val="Text box script"/>
    <w:basedOn w:val="Normal-Lucinda"/>
    <w:qFormat/>
    <w:rsid w:val="007E74F4"/>
    <w:rPr>
      <w:rFonts w:ascii="Lucida Calligraphy" w:hAnsi="Lucida Calligraphy"/>
      <w:color w:val="6B787F"/>
    </w:rPr>
  </w:style>
  <w:style w:type="paragraph" w:customStyle="1" w:styleId="Bullet2-1pt">
    <w:name w:val="Bullet 2 - 1 pt"/>
    <w:basedOn w:val="Bullet1-1pt"/>
    <w:qFormat/>
    <w:rsid w:val="0085786E"/>
    <w:pPr>
      <w:tabs>
        <w:tab w:val="clear" w:pos="284"/>
        <w:tab w:val="num" w:pos="567"/>
      </w:tabs>
      <w:ind w:left="567" w:hanging="283"/>
    </w:pPr>
  </w:style>
  <w:style w:type="paragraph" w:customStyle="1" w:styleId="Bullet2-9pt">
    <w:name w:val="Bullet 2 - 9pt"/>
    <w:basedOn w:val="Bullet1-9pt"/>
    <w:qFormat/>
    <w:rsid w:val="00663F6C"/>
    <w:pPr>
      <w:tabs>
        <w:tab w:val="clear" w:pos="175"/>
        <w:tab w:val="left" w:pos="376"/>
      </w:tabs>
      <w:ind w:left="376" w:hanging="141"/>
    </w:pPr>
  </w:style>
  <w:style w:type="paragraph" w:customStyle="1" w:styleId="Normalindent1a">
    <w:name w:val="Normal indent 1a"/>
    <w:basedOn w:val="Normalindent1"/>
    <w:qFormat/>
    <w:rsid w:val="00AB2AFB"/>
    <w:pPr>
      <w:ind w:left="284"/>
    </w:pPr>
  </w:style>
  <w:style w:type="paragraph" w:customStyle="1" w:styleId="Normalindent1A0">
    <w:name w:val="Normal indent 1A"/>
    <w:basedOn w:val="Normalindent1"/>
    <w:qFormat/>
    <w:rsid w:val="00E15FA7"/>
    <w:pPr>
      <w:spacing w:before="40" w:after="40"/>
      <w:ind w:left="567"/>
    </w:pPr>
  </w:style>
  <w:style w:type="paragraph" w:customStyle="1" w:styleId="NormalRaligned-1pt">
    <w:name w:val="Normal R aligned - 1 pt"/>
    <w:basedOn w:val="Normal"/>
    <w:qFormat/>
    <w:rsid w:val="00AB70EF"/>
    <w:pPr>
      <w:spacing w:after="0"/>
      <w:jc w:val="right"/>
    </w:pPr>
    <w:rPr>
      <w:noProof w:val="0"/>
      <w:lang w:val="en-AU"/>
    </w:rPr>
  </w:style>
  <w:style w:type="paragraph" w:customStyle="1" w:styleId="Normalindent1-Table">
    <w:name w:val="Normal indent 1 - Table"/>
    <w:basedOn w:val="Normalindent1"/>
    <w:qFormat/>
    <w:rsid w:val="005F68EA"/>
    <w:pPr>
      <w:framePr w:hSpace="180" w:wrap="around" w:vAnchor="text" w:hAnchor="page" w:x="1389" w:y="129"/>
      <w:spacing w:before="20" w:after="20"/>
      <w:ind w:left="425"/>
    </w:pPr>
  </w:style>
  <w:style w:type="paragraph" w:customStyle="1" w:styleId="Normalindent3a">
    <w:name w:val="Normal indent 3a"/>
    <w:basedOn w:val="Normalindent1"/>
    <w:qFormat/>
    <w:rsid w:val="00E15FA7"/>
    <w:pPr>
      <w:ind w:left="709"/>
    </w:pPr>
  </w:style>
  <w:style w:type="paragraph" w:customStyle="1" w:styleId="ActionNumbers-Normal">
    <w:name w:val="Action Numbers - Normal"/>
    <w:basedOn w:val="Actionnumbers"/>
    <w:qFormat/>
    <w:rsid w:val="00DD0E9C"/>
    <w:pPr>
      <w:tabs>
        <w:tab w:val="clear" w:pos="273"/>
        <w:tab w:val="left" w:pos="426"/>
      </w:tabs>
      <w:ind w:left="426" w:hanging="426"/>
    </w:pPr>
    <w:rPr>
      <w:sz w:val="20"/>
      <w:szCs w:val="20"/>
    </w:rPr>
  </w:style>
  <w:style w:type="character" w:styleId="Mention">
    <w:name w:val="Mention"/>
    <w:basedOn w:val="DefaultParagraphFont"/>
    <w:uiPriority w:val="99"/>
    <w:semiHidden/>
    <w:unhideWhenUsed/>
    <w:rsid w:val="008A6C8C"/>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541">
      <w:bodyDiv w:val="1"/>
      <w:marLeft w:val="0"/>
      <w:marRight w:val="0"/>
      <w:marTop w:val="0"/>
      <w:marBottom w:val="0"/>
      <w:divBdr>
        <w:top w:val="none" w:sz="0" w:space="0" w:color="auto"/>
        <w:left w:val="none" w:sz="0" w:space="0" w:color="auto"/>
        <w:bottom w:val="none" w:sz="0" w:space="0" w:color="auto"/>
        <w:right w:val="none" w:sz="0" w:space="0" w:color="auto"/>
      </w:divBdr>
      <w:divsChild>
        <w:div w:id="1904372053">
          <w:marLeft w:val="0"/>
          <w:marRight w:val="0"/>
          <w:marTop w:val="0"/>
          <w:marBottom w:val="0"/>
          <w:divBdr>
            <w:top w:val="none" w:sz="0" w:space="0" w:color="auto"/>
            <w:left w:val="none" w:sz="0" w:space="0" w:color="auto"/>
            <w:bottom w:val="none" w:sz="0" w:space="0" w:color="auto"/>
            <w:right w:val="none" w:sz="0" w:space="0" w:color="auto"/>
          </w:divBdr>
          <w:divsChild>
            <w:div w:id="1422140578">
              <w:marLeft w:val="0"/>
              <w:marRight w:val="0"/>
              <w:marTop w:val="0"/>
              <w:marBottom w:val="0"/>
              <w:divBdr>
                <w:top w:val="none" w:sz="0" w:space="0" w:color="auto"/>
                <w:left w:val="none" w:sz="0" w:space="0" w:color="auto"/>
                <w:bottom w:val="none" w:sz="0" w:space="0" w:color="auto"/>
                <w:right w:val="none" w:sz="0" w:space="0" w:color="auto"/>
              </w:divBdr>
              <w:divsChild>
                <w:div w:id="1207566722">
                  <w:marLeft w:val="0"/>
                  <w:marRight w:val="0"/>
                  <w:marTop w:val="0"/>
                  <w:marBottom w:val="0"/>
                  <w:divBdr>
                    <w:top w:val="none" w:sz="0" w:space="0" w:color="auto"/>
                    <w:left w:val="none" w:sz="0" w:space="0" w:color="auto"/>
                    <w:bottom w:val="none" w:sz="0" w:space="0" w:color="auto"/>
                    <w:right w:val="none" w:sz="0" w:space="0" w:color="auto"/>
                  </w:divBdr>
                  <w:divsChild>
                    <w:div w:id="25513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369">
      <w:bodyDiv w:val="1"/>
      <w:marLeft w:val="0"/>
      <w:marRight w:val="0"/>
      <w:marTop w:val="0"/>
      <w:marBottom w:val="0"/>
      <w:divBdr>
        <w:top w:val="none" w:sz="0" w:space="0" w:color="auto"/>
        <w:left w:val="none" w:sz="0" w:space="0" w:color="auto"/>
        <w:bottom w:val="none" w:sz="0" w:space="0" w:color="auto"/>
        <w:right w:val="none" w:sz="0" w:space="0" w:color="auto"/>
      </w:divBdr>
      <w:divsChild>
        <w:div w:id="164588191">
          <w:marLeft w:val="0"/>
          <w:marRight w:val="0"/>
          <w:marTop w:val="0"/>
          <w:marBottom w:val="0"/>
          <w:divBdr>
            <w:top w:val="none" w:sz="0" w:space="0" w:color="auto"/>
            <w:left w:val="none" w:sz="0" w:space="0" w:color="auto"/>
            <w:bottom w:val="none" w:sz="0" w:space="0" w:color="auto"/>
            <w:right w:val="none" w:sz="0" w:space="0" w:color="auto"/>
          </w:divBdr>
          <w:divsChild>
            <w:div w:id="350567061">
              <w:marLeft w:val="0"/>
              <w:marRight w:val="0"/>
              <w:marTop w:val="0"/>
              <w:marBottom w:val="0"/>
              <w:divBdr>
                <w:top w:val="none" w:sz="0" w:space="0" w:color="auto"/>
                <w:left w:val="none" w:sz="0" w:space="0" w:color="auto"/>
                <w:bottom w:val="none" w:sz="0" w:space="0" w:color="auto"/>
                <w:right w:val="none" w:sz="0" w:space="0" w:color="auto"/>
              </w:divBdr>
              <w:divsChild>
                <w:div w:id="820002998">
                  <w:marLeft w:val="0"/>
                  <w:marRight w:val="0"/>
                  <w:marTop w:val="0"/>
                  <w:marBottom w:val="0"/>
                  <w:divBdr>
                    <w:top w:val="none" w:sz="0" w:space="0" w:color="auto"/>
                    <w:left w:val="none" w:sz="0" w:space="0" w:color="auto"/>
                    <w:bottom w:val="none" w:sz="0" w:space="0" w:color="auto"/>
                    <w:right w:val="none" w:sz="0" w:space="0" w:color="auto"/>
                  </w:divBdr>
                  <w:divsChild>
                    <w:div w:id="97348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4607">
      <w:bodyDiv w:val="1"/>
      <w:marLeft w:val="0"/>
      <w:marRight w:val="0"/>
      <w:marTop w:val="0"/>
      <w:marBottom w:val="0"/>
      <w:divBdr>
        <w:top w:val="none" w:sz="0" w:space="0" w:color="auto"/>
        <w:left w:val="none" w:sz="0" w:space="0" w:color="auto"/>
        <w:bottom w:val="none" w:sz="0" w:space="0" w:color="auto"/>
        <w:right w:val="none" w:sz="0" w:space="0" w:color="auto"/>
      </w:divBdr>
    </w:div>
    <w:div w:id="17583853">
      <w:bodyDiv w:val="1"/>
      <w:marLeft w:val="0"/>
      <w:marRight w:val="0"/>
      <w:marTop w:val="0"/>
      <w:marBottom w:val="0"/>
      <w:divBdr>
        <w:top w:val="none" w:sz="0" w:space="0" w:color="auto"/>
        <w:left w:val="none" w:sz="0" w:space="0" w:color="auto"/>
        <w:bottom w:val="none" w:sz="0" w:space="0" w:color="auto"/>
        <w:right w:val="none" w:sz="0" w:space="0" w:color="auto"/>
      </w:divBdr>
    </w:div>
    <w:div w:id="81685408">
      <w:bodyDiv w:val="1"/>
      <w:marLeft w:val="0"/>
      <w:marRight w:val="0"/>
      <w:marTop w:val="0"/>
      <w:marBottom w:val="0"/>
      <w:divBdr>
        <w:top w:val="none" w:sz="0" w:space="0" w:color="auto"/>
        <w:left w:val="none" w:sz="0" w:space="0" w:color="auto"/>
        <w:bottom w:val="none" w:sz="0" w:space="0" w:color="auto"/>
        <w:right w:val="none" w:sz="0" w:space="0" w:color="auto"/>
      </w:divBdr>
    </w:div>
    <w:div w:id="122429260">
      <w:bodyDiv w:val="1"/>
      <w:marLeft w:val="0"/>
      <w:marRight w:val="0"/>
      <w:marTop w:val="0"/>
      <w:marBottom w:val="0"/>
      <w:divBdr>
        <w:top w:val="none" w:sz="0" w:space="0" w:color="auto"/>
        <w:left w:val="none" w:sz="0" w:space="0" w:color="auto"/>
        <w:bottom w:val="none" w:sz="0" w:space="0" w:color="auto"/>
        <w:right w:val="none" w:sz="0" w:space="0" w:color="auto"/>
      </w:divBdr>
      <w:divsChild>
        <w:div w:id="397872706">
          <w:marLeft w:val="0"/>
          <w:marRight w:val="0"/>
          <w:marTop w:val="0"/>
          <w:marBottom w:val="0"/>
          <w:divBdr>
            <w:top w:val="none" w:sz="0" w:space="0" w:color="auto"/>
            <w:left w:val="none" w:sz="0" w:space="0" w:color="auto"/>
            <w:bottom w:val="none" w:sz="0" w:space="0" w:color="auto"/>
            <w:right w:val="none" w:sz="0" w:space="0" w:color="auto"/>
          </w:divBdr>
          <w:divsChild>
            <w:div w:id="722026352">
              <w:marLeft w:val="0"/>
              <w:marRight w:val="0"/>
              <w:marTop w:val="0"/>
              <w:marBottom w:val="0"/>
              <w:divBdr>
                <w:top w:val="none" w:sz="0" w:space="0" w:color="auto"/>
                <w:left w:val="none" w:sz="0" w:space="0" w:color="auto"/>
                <w:bottom w:val="none" w:sz="0" w:space="0" w:color="auto"/>
                <w:right w:val="none" w:sz="0" w:space="0" w:color="auto"/>
              </w:divBdr>
              <w:divsChild>
                <w:div w:id="1913851672">
                  <w:marLeft w:val="0"/>
                  <w:marRight w:val="0"/>
                  <w:marTop w:val="0"/>
                  <w:marBottom w:val="0"/>
                  <w:divBdr>
                    <w:top w:val="none" w:sz="0" w:space="0" w:color="auto"/>
                    <w:left w:val="none" w:sz="0" w:space="0" w:color="auto"/>
                    <w:bottom w:val="none" w:sz="0" w:space="0" w:color="auto"/>
                    <w:right w:val="none" w:sz="0" w:space="0" w:color="auto"/>
                  </w:divBdr>
                </w:div>
              </w:divsChild>
            </w:div>
            <w:div w:id="1115293523">
              <w:marLeft w:val="0"/>
              <w:marRight w:val="0"/>
              <w:marTop w:val="0"/>
              <w:marBottom w:val="0"/>
              <w:divBdr>
                <w:top w:val="none" w:sz="0" w:space="0" w:color="auto"/>
                <w:left w:val="none" w:sz="0" w:space="0" w:color="auto"/>
                <w:bottom w:val="none" w:sz="0" w:space="0" w:color="auto"/>
                <w:right w:val="none" w:sz="0" w:space="0" w:color="auto"/>
              </w:divBdr>
              <w:divsChild>
                <w:div w:id="1245411463">
                  <w:marLeft w:val="0"/>
                  <w:marRight w:val="0"/>
                  <w:marTop w:val="0"/>
                  <w:marBottom w:val="0"/>
                  <w:divBdr>
                    <w:top w:val="none" w:sz="0" w:space="0" w:color="auto"/>
                    <w:left w:val="none" w:sz="0" w:space="0" w:color="auto"/>
                    <w:bottom w:val="none" w:sz="0" w:space="0" w:color="auto"/>
                    <w:right w:val="none" w:sz="0" w:space="0" w:color="auto"/>
                  </w:divBdr>
                </w:div>
                <w:div w:id="1815757844">
                  <w:marLeft w:val="0"/>
                  <w:marRight w:val="0"/>
                  <w:marTop w:val="0"/>
                  <w:marBottom w:val="0"/>
                  <w:divBdr>
                    <w:top w:val="none" w:sz="0" w:space="0" w:color="auto"/>
                    <w:left w:val="none" w:sz="0" w:space="0" w:color="auto"/>
                    <w:bottom w:val="none" w:sz="0" w:space="0" w:color="auto"/>
                    <w:right w:val="none" w:sz="0" w:space="0" w:color="auto"/>
                  </w:divBdr>
                </w:div>
              </w:divsChild>
            </w:div>
            <w:div w:id="388110145">
              <w:marLeft w:val="0"/>
              <w:marRight w:val="0"/>
              <w:marTop w:val="0"/>
              <w:marBottom w:val="0"/>
              <w:divBdr>
                <w:top w:val="none" w:sz="0" w:space="0" w:color="auto"/>
                <w:left w:val="none" w:sz="0" w:space="0" w:color="auto"/>
                <w:bottom w:val="none" w:sz="0" w:space="0" w:color="auto"/>
                <w:right w:val="none" w:sz="0" w:space="0" w:color="auto"/>
              </w:divBdr>
              <w:divsChild>
                <w:div w:id="36656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03632">
      <w:bodyDiv w:val="1"/>
      <w:marLeft w:val="0"/>
      <w:marRight w:val="0"/>
      <w:marTop w:val="0"/>
      <w:marBottom w:val="0"/>
      <w:divBdr>
        <w:top w:val="none" w:sz="0" w:space="0" w:color="auto"/>
        <w:left w:val="none" w:sz="0" w:space="0" w:color="auto"/>
        <w:bottom w:val="none" w:sz="0" w:space="0" w:color="auto"/>
        <w:right w:val="none" w:sz="0" w:space="0" w:color="auto"/>
      </w:divBdr>
    </w:div>
    <w:div w:id="163785962">
      <w:bodyDiv w:val="1"/>
      <w:marLeft w:val="0"/>
      <w:marRight w:val="0"/>
      <w:marTop w:val="0"/>
      <w:marBottom w:val="0"/>
      <w:divBdr>
        <w:top w:val="none" w:sz="0" w:space="0" w:color="auto"/>
        <w:left w:val="none" w:sz="0" w:space="0" w:color="auto"/>
        <w:bottom w:val="none" w:sz="0" w:space="0" w:color="auto"/>
        <w:right w:val="none" w:sz="0" w:space="0" w:color="auto"/>
      </w:divBdr>
      <w:divsChild>
        <w:div w:id="643699900">
          <w:marLeft w:val="0"/>
          <w:marRight w:val="0"/>
          <w:marTop w:val="0"/>
          <w:marBottom w:val="0"/>
          <w:divBdr>
            <w:top w:val="none" w:sz="0" w:space="0" w:color="auto"/>
            <w:left w:val="none" w:sz="0" w:space="0" w:color="auto"/>
            <w:bottom w:val="none" w:sz="0" w:space="0" w:color="auto"/>
            <w:right w:val="none" w:sz="0" w:space="0" w:color="auto"/>
          </w:divBdr>
          <w:divsChild>
            <w:div w:id="715349890">
              <w:marLeft w:val="0"/>
              <w:marRight w:val="0"/>
              <w:marTop w:val="0"/>
              <w:marBottom w:val="0"/>
              <w:divBdr>
                <w:top w:val="none" w:sz="0" w:space="0" w:color="auto"/>
                <w:left w:val="none" w:sz="0" w:space="0" w:color="auto"/>
                <w:bottom w:val="none" w:sz="0" w:space="0" w:color="auto"/>
                <w:right w:val="none" w:sz="0" w:space="0" w:color="auto"/>
              </w:divBdr>
              <w:divsChild>
                <w:div w:id="396824932">
                  <w:marLeft w:val="0"/>
                  <w:marRight w:val="0"/>
                  <w:marTop w:val="0"/>
                  <w:marBottom w:val="0"/>
                  <w:divBdr>
                    <w:top w:val="none" w:sz="0" w:space="0" w:color="auto"/>
                    <w:left w:val="none" w:sz="0" w:space="0" w:color="auto"/>
                    <w:bottom w:val="none" w:sz="0" w:space="0" w:color="auto"/>
                    <w:right w:val="none" w:sz="0" w:space="0" w:color="auto"/>
                  </w:divBdr>
                  <w:divsChild>
                    <w:div w:id="161867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79213">
      <w:bodyDiv w:val="1"/>
      <w:marLeft w:val="0"/>
      <w:marRight w:val="0"/>
      <w:marTop w:val="0"/>
      <w:marBottom w:val="0"/>
      <w:divBdr>
        <w:top w:val="none" w:sz="0" w:space="0" w:color="auto"/>
        <w:left w:val="none" w:sz="0" w:space="0" w:color="auto"/>
        <w:bottom w:val="none" w:sz="0" w:space="0" w:color="auto"/>
        <w:right w:val="none" w:sz="0" w:space="0" w:color="auto"/>
      </w:divBdr>
    </w:div>
    <w:div w:id="247034903">
      <w:bodyDiv w:val="1"/>
      <w:marLeft w:val="0"/>
      <w:marRight w:val="0"/>
      <w:marTop w:val="0"/>
      <w:marBottom w:val="0"/>
      <w:divBdr>
        <w:top w:val="none" w:sz="0" w:space="0" w:color="auto"/>
        <w:left w:val="none" w:sz="0" w:space="0" w:color="auto"/>
        <w:bottom w:val="none" w:sz="0" w:space="0" w:color="auto"/>
        <w:right w:val="none" w:sz="0" w:space="0" w:color="auto"/>
      </w:divBdr>
      <w:divsChild>
        <w:div w:id="1586649925">
          <w:marLeft w:val="0"/>
          <w:marRight w:val="0"/>
          <w:marTop w:val="0"/>
          <w:marBottom w:val="0"/>
          <w:divBdr>
            <w:top w:val="none" w:sz="0" w:space="0" w:color="auto"/>
            <w:left w:val="none" w:sz="0" w:space="0" w:color="auto"/>
            <w:bottom w:val="none" w:sz="0" w:space="0" w:color="auto"/>
            <w:right w:val="none" w:sz="0" w:space="0" w:color="auto"/>
          </w:divBdr>
          <w:divsChild>
            <w:div w:id="1851722625">
              <w:marLeft w:val="0"/>
              <w:marRight w:val="0"/>
              <w:marTop w:val="0"/>
              <w:marBottom w:val="0"/>
              <w:divBdr>
                <w:top w:val="none" w:sz="0" w:space="0" w:color="auto"/>
                <w:left w:val="none" w:sz="0" w:space="0" w:color="auto"/>
                <w:bottom w:val="none" w:sz="0" w:space="0" w:color="auto"/>
                <w:right w:val="none" w:sz="0" w:space="0" w:color="auto"/>
              </w:divBdr>
              <w:divsChild>
                <w:div w:id="1785420205">
                  <w:marLeft w:val="0"/>
                  <w:marRight w:val="0"/>
                  <w:marTop w:val="0"/>
                  <w:marBottom w:val="0"/>
                  <w:divBdr>
                    <w:top w:val="none" w:sz="0" w:space="0" w:color="auto"/>
                    <w:left w:val="none" w:sz="0" w:space="0" w:color="auto"/>
                    <w:bottom w:val="none" w:sz="0" w:space="0" w:color="auto"/>
                    <w:right w:val="none" w:sz="0" w:space="0" w:color="auto"/>
                  </w:divBdr>
                  <w:divsChild>
                    <w:div w:id="64215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266821">
      <w:bodyDiv w:val="1"/>
      <w:marLeft w:val="0"/>
      <w:marRight w:val="0"/>
      <w:marTop w:val="0"/>
      <w:marBottom w:val="0"/>
      <w:divBdr>
        <w:top w:val="none" w:sz="0" w:space="0" w:color="auto"/>
        <w:left w:val="none" w:sz="0" w:space="0" w:color="auto"/>
        <w:bottom w:val="none" w:sz="0" w:space="0" w:color="auto"/>
        <w:right w:val="none" w:sz="0" w:space="0" w:color="auto"/>
      </w:divBdr>
    </w:div>
    <w:div w:id="339046403">
      <w:bodyDiv w:val="1"/>
      <w:marLeft w:val="0"/>
      <w:marRight w:val="0"/>
      <w:marTop w:val="0"/>
      <w:marBottom w:val="0"/>
      <w:divBdr>
        <w:top w:val="none" w:sz="0" w:space="0" w:color="auto"/>
        <w:left w:val="none" w:sz="0" w:space="0" w:color="auto"/>
        <w:bottom w:val="none" w:sz="0" w:space="0" w:color="auto"/>
        <w:right w:val="none" w:sz="0" w:space="0" w:color="auto"/>
      </w:divBdr>
    </w:div>
    <w:div w:id="347409681">
      <w:bodyDiv w:val="1"/>
      <w:marLeft w:val="0"/>
      <w:marRight w:val="0"/>
      <w:marTop w:val="0"/>
      <w:marBottom w:val="0"/>
      <w:divBdr>
        <w:top w:val="none" w:sz="0" w:space="0" w:color="auto"/>
        <w:left w:val="none" w:sz="0" w:space="0" w:color="auto"/>
        <w:bottom w:val="none" w:sz="0" w:space="0" w:color="auto"/>
        <w:right w:val="none" w:sz="0" w:space="0" w:color="auto"/>
      </w:divBdr>
    </w:div>
    <w:div w:id="356468755">
      <w:bodyDiv w:val="1"/>
      <w:marLeft w:val="0"/>
      <w:marRight w:val="0"/>
      <w:marTop w:val="0"/>
      <w:marBottom w:val="0"/>
      <w:divBdr>
        <w:top w:val="none" w:sz="0" w:space="0" w:color="auto"/>
        <w:left w:val="none" w:sz="0" w:space="0" w:color="auto"/>
        <w:bottom w:val="none" w:sz="0" w:space="0" w:color="auto"/>
        <w:right w:val="none" w:sz="0" w:space="0" w:color="auto"/>
      </w:divBdr>
    </w:div>
    <w:div w:id="373429869">
      <w:bodyDiv w:val="1"/>
      <w:marLeft w:val="0"/>
      <w:marRight w:val="0"/>
      <w:marTop w:val="0"/>
      <w:marBottom w:val="0"/>
      <w:divBdr>
        <w:top w:val="none" w:sz="0" w:space="0" w:color="auto"/>
        <w:left w:val="none" w:sz="0" w:space="0" w:color="auto"/>
        <w:bottom w:val="none" w:sz="0" w:space="0" w:color="auto"/>
        <w:right w:val="none" w:sz="0" w:space="0" w:color="auto"/>
      </w:divBdr>
    </w:div>
    <w:div w:id="424307992">
      <w:bodyDiv w:val="1"/>
      <w:marLeft w:val="0"/>
      <w:marRight w:val="0"/>
      <w:marTop w:val="0"/>
      <w:marBottom w:val="0"/>
      <w:divBdr>
        <w:top w:val="none" w:sz="0" w:space="0" w:color="auto"/>
        <w:left w:val="none" w:sz="0" w:space="0" w:color="auto"/>
        <w:bottom w:val="none" w:sz="0" w:space="0" w:color="auto"/>
        <w:right w:val="none" w:sz="0" w:space="0" w:color="auto"/>
      </w:divBdr>
      <w:divsChild>
        <w:div w:id="553195182">
          <w:marLeft w:val="0"/>
          <w:marRight w:val="0"/>
          <w:marTop w:val="0"/>
          <w:marBottom w:val="0"/>
          <w:divBdr>
            <w:top w:val="none" w:sz="0" w:space="0" w:color="auto"/>
            <w:left w:val="none" w:sz="0" w:space="0" w:color="auto"/>
            <w:bottom w:val="none" w:sz="0" w:space="0" w:color="auto"/>
            <w:right w:val="none" w:sz="0" w:space="0" w:color="auto"/>
          </w:divBdr>
          <w:divsChild>
            <w:div w:id="782919581">
              <w:marLeft w:val="0"/>
              <w:marRight w:val="0"/>
              <w:marTop w:val="0"/>
              <w:marBottom w:val="0"/>
              <w:divBdr>
                <w:top w:val="none" w:sz="0" w:space="0" w:color="auto"/>
                <w:left w:val="none" w:sz="0" w:space="0" w:color="auto"/>
                <w:bottom w:val="none" w:sz="0" w:space="0" w:color="auto"/>
                <w:right w:val="none" w:sz="0" w:space="0" w:color="auto"/>
              </w:divBdr>
              <w:divsChild>
                <w:div w:id="274603461">
                  <w:marLeft w:val="0"/>
                  <w:marRight w:val="0"/>
                  <w:marTop w:val="0"/>
                  <w:marBottom w:val="0"/>
                  <w:divBdr>
                    <w:top w:val="none" w:sz="0" w:space="0" w:color="auto"/>
                    <w:left w:val="none" w:sz="0" w:space="0" w:color="auto"/>
                    <w:bottom w:val="none" w:sz="0" w:space="0" w:color="auto"/>
                    <w:right w:val="none" w:sz="0" w:space="0" w:color="auto"/>
                  </w:divBdr>
                  <w:divsChild>
                    <w:div w:id="147475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542041">
      <w:bodyDiv w:val="1"/>
      <w:marLeft w:val="0"/>
      <w:marRight w:val="0"/>
      <w:marTop w:val="0"/>
      <w:marBottom w:val="0"/>
      <w:divBdr>
        <w:top w:val="none" w:sz="0" w:space="0" w:color="auto"/>
        <w:left w:val="none" w:sz="0" w:space="0" w:color="auto"/>
        <w:bottom w:val="none" w:sz="0" w:space="0" w:color="auto"/>
        <w:right w:val="none" w:sz="0" w:space="0" w:color="auto"/>
      </w:divBdr>
    </w:div>
    <w:div w:id="518734841">
      <w:bodyDiv w:val="1"/>
      <w:marLeft w:val="0"/>
      <w:marRight w:val="0"/>
      <w:marTop w:val="0"/>
      <w:marBottom w:val="0"/>
      <w:divBdr>
        <w:top w:val="none" w:sz="0" w:space="0" w:color="auto"/>
        <w:left w:val="none" w:sz="0" w:space="0" w:color="auto"/>
        <w:bottom w:val="none" w:sz="0" w:space="0" w:color="auto"/>
        <w:right w:val="none" w:sz="0" w:space="0" w:color="auto"/>
      </w:divBdr>
    </w:div>
    <w:div w:id="555894422">
      <w:bodyDiv w:val="1"/>
      <w:marLeft w:val="0"/>
      <w:marRight w:val="0"/>
      <w:marTop w:val="0"/>
      <w:marBottom w:val="0"/>
      <w:divBdr>
        <w:top w:val="none" w:sz="0" w:space="0" w:color="auto"/>
        <w:left w:val="none" w:sz="0" w:space="0" w:color="auto"/>
        <w:bottom w:val="none" w:sz="0" w:space="0" w:color="auto"/>
        <w:right w:val="none" w:sz="0" w:space="0" w:color="auto"/>
      </w:divBdr>
      <w:divsChild>
        <w:div w:id="802189874">
          <w:marLeft w:val="0"/>
          <w:marRight w:val="0"/>
          <w:marTop w:val="0"/>
          <w:marBottom w:val="0"/>
          <w:divBdr>
            <w:top w:val="none" w:sz="0" w:space="0" w:color="auto"/>
            <w:left w:val="none" w:sz="0" w:space="0" w:color="auto"/>
            <w:bottom w:val="none" w:sz="0" w:space="0" w:color="auto"/>
            <w:right w:val="none" w:sz="0" w:space="0" w:color="auto"/>
          </w:divBdr>
          <w:divsChild>
            <w:div w:id="101808007">
              <w:marLeft w:val="0"/>
              <w:marRight w:val="0"/>
              <w:marTop w:val="0"/>
              <w:marBottom w:val="0"/>
              <w:divBdr>
                <w:top w:val="none" w:sz="0" w:space="0" w:color="auto"/>
                <w:left w:val="none" w:sz="0" w:space="0" w:color="auto"/>
                <w:bottom w:val="none" w:sz="0" w:space="0" w:color="auto"/>
                <w:right w:val="none" w:sz="0" w:space="0" w:color="auto"/>
              </w:divBdr>
              <w:divsChild>
                <w:div w:id="1458641385">
                  <w:marLeft w:val="0"/>
                  <w:marRight w:val="0"/>
                  <w:marTop w:val="0"/>
                  <w:marBottom w:val="0"/>
                  <w:divBdr>
                    <w:top w:val="none" w:sz="0" w:space="0" w:color="auto"/>
                    <w:left w:val="none" w:sz="0" w:space="0" w:color="auto"/>
                    <w:bottom w:val="none" w:sz="0" w:space="0" w:color="auto"/>
                    <w:right w:val="none" w:sz="0" w:space="0" w:color="auto"/>
                  </w:divBdr>
                  <w:divsChild>
                    <w:div w:id="193266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202622">
      <w:bodyDiv w:val="1"/>
      <w:marLeft w:val="0"/>
      <w:marRight w:val="0"/>
      <w:marTop w:val="0"/>
      <w:marBottom w:val="0"/>
      <w:divBdr>
        <w:top w:val="none" w:sz="0" w:space="0" w:color="auto"/>
        <w:left w:val="none" w:sz="0" w:space="0" w:color="auto"/>
        <w:bottom w:val="none" w:sz="0" w:space="0" w:color="auto"/>
        <w:right w:val="none" w:sz="0" w:space="0" w:color="auto"/>
      </w:divBdr>
    </w:div>
    <w:div w:id="606424488">
      <w:bodyDiv w:val="1"/>
      <w:marLeft w:val="0"/>
      <w:marRight w:val="0"/>
      <w:marTop w:val="0"/>
      <w:marBottom w:val="0"/>
      <w:divBdr>
        <w:top w:val="none" w:sz="0" w:space="0" w:color="auto"/>
        <w:left w:val="none" w:sz="0" w:space="0" w:color="auto"/>
        <w:bottom w:val="none" w:sz="0" w:space="0" w:color="auto"/>
        <w:right w:val="none" w:sz="0" w:space="0" w:color="auto"/>
      </w:divBdr>
    </w:div>
    <w:div w:id="672149776">
      <w:bodyDiv w:val="1"/>
      <w:marLeft w:val="0"/>
      <w:marRight w:val="0"/>
      <w:marTop w:val="0"/>
      <w:marBottom w:val="0"/>
      <w:divBdr>
        <w:top w:val="none" w:sz="0" w:space="0" w:color="auto"/>
        <w:left w:val="none" w:sz="0" w:space="0" w:color="auto"/>
        <w:bottom w:val="none" w:sz="0" w:space="0" w:color="auto"/>
        <w:right w:val="none" w:sz="0" w:space="0" w:color="auto"/>
      </w:divBdr>
    </w:div>
    <w:div w:id="726535224">
      <w:bodyDiv w:val="1"/>
      <w:marLeft w:val="0"/>
      <w:marRight w:val="0"/>
      <w:marTop w:val="0"/>
      <w:marBottom w:val="0"/>
      <w:divBdr>
        <w:top w:val="none" w:sz="0" w:space="0" w:color="auto"/>
        <w:left w:val="none" w:sz="0" w:space="0" w:color="auto"/>
        <w:bottom w:val="none" w:sz="0" w:space="0" w:color="auto"/>
        <w:right w:val="none" w:sz="0" w:space="0" w:color="auto"/>
      </w:divBdr>
    </w:div>
    <w:div w:id="819804667">
      <w:bodyDiv w:val="1"/>
      <w:marLeft w:val="0"/>
      <w:marRight w:val="0"/>
      <w:marTop w:val="0"/>
      <w:marBottom w:val="0"/>
      <w:divBdr>
        <w:top w:val="none" w:sz="0" w:space="0" w:color="auto"/>
        <w:left w:val="none" w:sz="0" w:space="0" w:color="auto"/>
        <w:bottom w:val="none" w:sz="0" w:space="0" w:color="auto"/>
        <w:right w:val="none" w:sz="0" w:space="0" w:color="auto"/>
      </w:divBdr>
    </w:div>
    <w:div w:id="847065743">
      <w:bodyDiv w:val="1"/>
      <w:marLeft w:val="0"/>
      <w:marRight w:val="0"/>
      <w:marTop w:val="0"/>
      <w:marBottom w:val="0"/>
      <w:divBdr>
        <w:top w:val="none" w:sz="0" w:space="0" w:color="auto"/>
        <w:left w:val="none" w:sz="0" w:space="0" w:color="auto"/>
        <w:bottom w:val="none" w:sz="0" w:space="0" w:color="auto"/>
        <w:right w:val="none" w:sz="0" w:space="0" w:color="auto"/>
      </w:divBdr>
    </w:div>
    <w:div w:id="863906211">
      <w:bodyDiv w:val="1"/>
      <w:marLeft w:val="0"/>
      <w:marRight w:val="0"/>
      <w:marTop w:val="0"/>
      <w:marBottom w:val="0"/>
      <w:divBdr>
        <w:top w:val="none" w:sz="0" w:space="0" w:color="auto"/>
        <w:left w:val="none" w:sz="0" w:space="0" w:color="auto"/>
        <w:bottom w:val="none" w:sz="0" w:space="0" w:color="auto"/>
        <w:right w:val="none" w:sz="0" w:space="0" w:color="auto"/>
      </w:divBdr>
    </w:div>
    <w:div w:id="907885088">
      <w:bodyDiv w:val="1"/>
      <w:marLeft w:val="0"/>
      <w:marRight w:val="0"/>
      <w:marTop w:val="0"/>
      <w:marBottom w:val="0"/>
      <w:divBdr>
        <w:top w:val="none" w:sz="0" w:space="0" w:color="auto"/>
        <w:left w:val="none" w:sz="0" w:space="0" w:color="auto"/>
        <w:bottom w:val="none" w:sz="0" w:space="0" w:color="auto"/>
        <w:right w:val="none" w:sz="0" w:space="0" w:color="auto"/>
      </w:divBdr>
      <w:divsChild>
        <w:div w:id="2021078061">
          <w:marLeft w:val="0"/>
          <w:marRight w:val="0"/>
          <w:marTop w:val="0"/>
          <w:marBottom w:val="0"/>
          <w:divBdr>
            <w:top w:val="none" w:sz="0" w:space="0" w:color="auto"/>
            <w:left w:val="none" w:sz="0" w:space="0" w:color="auto"/>
            <w:bottom w:val="none" w:sz="0" w:space="0" w:color="auto"/>
            <w:right w:val="none" w:sz="0" w:space="0" w:color="auto"/>
          </w:divBdr>
          <w:divsChild>
            <w:div w:id="1553805912">
              <w:marLeft w:val="0"/>
              <w:marRight w:val="0"/>
              <w:marTop w:val="0"/>
              <w:marBottom w:val="0"/>
              <w:divBdr>
                <w:top w:val="none" w:sz="0" w:space="0" w:color="auto"/>
                <w:left w:val="none" w:sz="0" w:space="0" w:color="auto"/>
                <w:bottom w:val="none" w:sz="0" w:space="0" w:color="auto"/>
                <w:right w:val="none" w:sz="0" w:space="0" w:color="auto"/>
              </w:divBdr>
              <w:divsChild>
                <w:div w:id="179898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620288">
      <w:bodyDiv w:val="1"/>
      <w:marLeft w:val="0"/>
      <w:marRight w:val="0"/>
      <w:marTop w:val="0"/>
      <w:marBottom w:val="0"/>
      <w:divBdr>
        <w:top w:val="none" w:sz="0" w:space="0" w:color="auto"/>
        <w:left w:val="none" w:sz="0" w:space="0" w:color="auto"/>
        <w:bottom w:val="none" w:sz="0" w:space="0" w:color="auto"/>
        <w:right w:val="none" w:sz="0" w:space="0" w:color="auto"/>
      </w:divBdr>
    </w:div>
    <w:div w:id="939878113">
      <w:bodyDiv w:val="1"/>
      <w:marLeft w:val="0"/>
      <w:marRight w:val="0"/>
      <w:marTop w:val="0"/>
      <w:marBottom w:val="0"/>
      <w:divBdr>
        <w:top w:val="none" w:sz="0" w:space="0" w:color="auto"/>
        <w:left w:val="none" w:sz="0" w:space="0" w:color="auto"/>
        <w:bottom w:val="none" w:sz="0" w:space="0" w:color="auto"/>
        <w:right w:val="none" w:sz="0" w:space="0" w:color="auto"/>
      </w:divBdr>
    </w:div>
    <w:div w:id="959185279">
      <w:bodyDiv w:val="1"/>
      <w:marLeft w:val="0"/>
      <w:marRight w:val="0"/>
      <w:marTop w:val="0"/>
      <w:marBottom w:val="0"/>
      <w:divBdr>
        <w:top w:val="none" w:sz="0" w:space="0" w:color="auto"/>
        <w:left w:val="none" w:sz="0" w:space="0" w:color="auto"/>
        <w:bottom w:val="none" w:sz="0" w:space="0" w:color="auto"/>
        <w:right w:val="none" w:sz="0" w:space="0" w:color="auto"/>
      </w:divBdr>
    </w:div>
    <w:div w:id="991324236">
      <w:bodyDiv w:val="1"/>
      <w:marLeft w:val="0"/>
      <w:marRight w:val="0"/>
      <w:marTop w:val="0"/>
      <w:marBottom w:val="0"/>
      <w:divBdr>
        <w:top w:val="none" w:sz="0" w:space="0" w:color="auto"/>
        <w:left w:val="none" w:sz="0" w:space="0" w:color="auto"/>
        <w:bottom w:val="none" w:sz="0" w:space="0" w:color="auto"/>
        <w:right w:val="none" w:sz="0" w:space="0" w:color="auto"/>
      </w:divBdr>
    </w:div>
    <w:div w:id="1016156928">
      <w:bodyDiv w:val="1"/>
      <w:marLeft w:val="0"/>
      <w:marRight w:val="0"/>
      <w:marTop w:val="0"/>
      <w:marBottom w:val="0"/>
      <w:divBdr>
        <w:top w:val="none" w:sz="0" w:space="0" w:color="auto"/>
        <w:left w:val="none" w:sz="0" w:space="0" w:color="auto"/>
        <w:bottom w:val="none" w:sz="0" w:space="0" w:color="auto"/>
        <w:right w:val="none" w:sz="0" w:space="0" w:color="auto"/>
      </w:divBdr>
    </w:div>
    <w:div w:id="1022324245">
      <w:bodyDiv w:val="1"/>
      <w:marLeft w:val="0"/>
      <w:marRight w:val="0"/>
      <w:marTop w:val="0"/>
      <w:marBottom w:val="0"/>
      <w:divBdr>
        <w:top w:val="none" w:sz="0" w:space="0" w:color="auto"/>
        <w:left w:val="none" w:sz="0" w:space="0" w:color="auto"/>
        <w:bottom w:val="none" w:sz="0" w:space="0" w:color="auto"/>
        <w:right w:val="none" w:sz="0" w:space="0" w:color="auto"/>
      </w:divBdr>
      <w:divsChild>
        <w:div w:id="1245185656">
          <w:marLeft w:val="0"/>
          <w:marRight w:val="0"/>
          <w:marTop w:val="225"/>
          <w:marBottom w:val="0"/>
          <w:divBdr>
            <w:top w:val="none" w:sz="0" w:space="0" w:color="auto"/>
            <w:left w:val="none" w:sz="0" w:space="0" w:color="auto"/>
            <w:bottom w:val="none" w:sz="0" w:space="0" w:color="auto"/>
            <w:right w:val="none" w:sz="0" w:space="0" w:color="auto"/>
          </w:divBdr>
        </w:div>
      </w:divsChild>
    </w:div>
    <w:div w:id="1025524615">
      <w:bodyDiv w:val="1"/>
      <w:marLeft w:val="0"/>
      <w:marRight w:val="0"/>
      <w:marTop w:val="0"/>
      <w:marBottom w:val="0"/>
      <w:divBdr>
        <w:top w:val="none" w:sz="0" w:space="0" w:color="auto"/>
        <w:left w:val="none" w:sz="0" w:space="0" w:color="auto"/>
        <w:bottom w:val="none" w:sz="0" w:space="0" w:color="auto"/>
        <w:right w:val="none" w:sz="0" w:space="0" w:color="auto"/>
      </w:divBdr>
    </w:div>
    <w:div w:id="1025865924">
      <w:bodyDiv w:val="1"/>
      <w:marLeft w:val="0"/>
      <w:marRight w:val="0"/>
      <w:marTop w:val="0"/>
      <w:marBottom w:val="0"/>
      <w:divBdr>
        <w:top w:val="none" w:sz="0" w:space="0" w:color="auto"/>
        <w:left w:val="none" w:sz="0" w:space="0" w:color="auto"/>
        <w:bottom w:val="none" w:sz="0" w:space="0" w:color="auto"/>
        <w:right w:val="none" w:sz="0" w:space="0" w:color="auto"/>
      </w:divBdr>
    </w:div>
    <w:div w:id="1027173070">
      <w:bodyDiv w:val="1"/>
      <w:marLeft w:val="0"/>
      <w:marRight w:val="0"/>
      <w:marTop w:val="0"/>
      <w:marBottom w:val="0"/>
      <w:divBdr>
        <w:top w:val="none" w:sz="0" w:space="0" w:color="auto"/>
        <w:left w:val="none" w:sz="0" w:space="0" w:color="auto"/>
        <w:bottom w:val="none" w:sz="0" w:space="0" w:color="auto"/>
        <w:right w:val="none" w:sz="0" w:space="0" w:color="auto"/>
      </w:divBdr>
      <w:divsChild>
        <w:div w:id="2146268750">
          <w:marLeft w:val="0"/>
          <w:marRight w:val="0"/>
          <w:marTop w:val="0"/>
          <w:marBottom w:val="0"/>
          <w:divBdr>
            <w:top w:val="none" w:sz="0" w:space="0" w:color="auto"/>
            <w:left w:val="none" w:sz="0" w:space="0" w:color="auto"/>
            <w:bottom w:val="none" w:sz="0" w:space="0" w:color="auto"/>
            <w:right w:val="none" w:sz="0" w:space="0" w:color="auto"/>
          </w:divBdr>
          <w:divsChild>
            <w:div w:id="1687365464">
              <w:marLeft w:val="0"/>
              <w:marRight w:val="0"/>
              <w:marTop w:val="0"/>
              <w:marBottom w:val="0"/>
              <w:divBdr>
                <w:top w:val="none" w:sz="0" w:space="0" w:color="auto"/>
                <w:left w:val="none" w:sz="0" w:space="0" w:color="auto"/>
                <w:bottom w:val="none" w:sz="0" w:space="0" w:color="auto"/>
                <w:right w:val="none" w:sz="0" w:space="0" w:color="auto"/>
              </w:divBdr>
              <w:divsChild>
                <w:div w:id="163795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329868">
      <w:bodyDiv w:val="1"/>
      <w:marLeft w:val="0"/>
      <w:marRight w:val="0"/>
      <w:marTop w:val="0"/>
      <w:marBottom w:val="0"/>
      <w:divBdr>
        <w:top w:val="none" w:sz="0" w:space="0" w:color="auto"/>
        <w:left w:val="none" w:sz="0" w:space="0" w:color="auto"/>
        <w:bottom w:val="none" w:sz="0" w:space="0" w:color="auto"/>
        <w:right w:val="none" w:sz="0" w:space="0" w:color="auto"/>
      </w:divBdr>
    </w:div>
    <w:div w:id="1113094714">
      <w:bodyDiv w:val="1"/>
      <w:marLeft w:val="0"/>
      <w:marRight w:val="0"/>
      <w:marTop w:val="0"/>
      <w:marBottom w:val="0"/>
      <w:divBdr>
        <w:top w:val="none" w:sz="0" w:space="0" w:color="auto"/>
        <w:left w:val="none" w:sz="0" w:space="0" w:color="auto"/>
        <w:bottom w:val="none" w:sz="0" w:space="0" w:color="auto"/>
        <w:right w:val="none" w:sz="0" w:space="0" w:color="auto"/>
      </w:divBdr>
    </w:div>
    <w:div w:id="1144198662">
      <w:bodyDiv w:val="1"/>
      <w:marLeft w:val="0"/>
      <w:marRight w:val="0"/>
      <w:marTop w:val="0"/>
      <w:marBottom w:val="0"/>
      <w:divBdr>
        <w:top w:val="none" w:sz="0" w:space="0" w:color="auto"/>
        <w:left w:val="none" w:sz="0" w:space="0" w:color="auto"/>
        <w:bottom w:val="none" w:sz="0" w:space="0" w:color="auto"/>
        <w:right w:val="none" w:sz="0" w:space="0" w:color="auto"/>
      </w:divBdr>
    </w:div>
    <w:div w:id="1150173378">
      <w:bodyDiv w:val="1"/>
      <w:marLeft w:val="0"/>
      <w:marRight w:val="0"/>
      <w:marTop w:val="0"/>
      <w:marBottom w:val="0"/>
      <w:divBdr>
        <w:top w:val="none" w:sz="0" w:space="0" w:color="auto"/>
        <w:left w:val="none" w:sz="0" w:space="0" w:color="auto"/>
        <w:bottom w:val="none" w:sz="0" w:space="0" w:color="auto"/>
        <w:right w:val="none" w:sz="0" w:space="0" w:color="auto"/>
      </w:divBdr>
    </w:div>
    <w:div w:id="1155799536">
      <w:bodyDiv w:val="1"/>
      <w:marLeft w:val="0"/>
      <w:marRight w:val="0"/>
      <w:marTop w:val="0"/>
      <w:marBottom w:val="0"/>
      <w:divBdr>
        <w:top w:val="none" w:sz="0" w:space="0" w:color="auto"/>
        <w:left w:val="none" w:sz="0" w:space="0" w:color="auto"/>
        <w:bottom w:val="none" w:sz="0" w:space="0" w:color="auto"/>
        <w:right w:val="none" w:sz="0" w:space="0" w:color="auto"/>
      </w:divBdr>
    </w:div>
    <w:div w:id="1190870455">
      <w:bodyDiv w:val="1"/>
      <w:marLeft w:val="0"/>
      <w:marRight w:val="0"/>
      <w:marTop w:val="0"/>
      <w:marBottom w:val="0"/>
      <w:divBdr>
        <w:top w:val="none" w:sz="0" w:space="0" w:color="auto"/>
        <w:left w:val="none" w:sz="0" w:space="0" w:color="auto"/>
        <w:bottom w:val="none" w:sz="0" w:space="0" w:color="auto"/>
        <w:right w:val="none" w:sz="0" w:space="0" w:color="auto"/>
      </w:divBdr>
    </w:div>
    <w:div w:id="1193420517">
      <w:bodyDiv w:val="1"/>
      <w:marLeft w:val="0"/>
      <w:marRight w:val="0"/>
      <w:marTop w:val="0"/>
      <w:marBottom w:val="0"/>
      <w:divBdr>
        <w:top w:val="none" w:sz="0" w:space="0" w:color="auto"/>
        <w:left w:val="none" w:sz="0" w:space="0" w:color="auto"/>
        <w:bottom w:val="none" w:sz="0" w:space="0" w:color="auto"/>
        <w:right w:val="none" w:sz="0" w:space="0" w:color="auto"/>
      </w:divBdr>
      <w:divsChild>
        <w:div w:id="1430079445">
          <w:marLeft w:val="0"/>
          <w:marRight w:val="0"/>
          <w:marTop w:val="0"/>
          <w:marBottom w:val="0"/>
          <w:divBdr>
            <w:top w:val="none" w:sz="0" w:space="0" w:color="auto"/>
            <w:left w:val="none" w:sz="0" w:space="0" w:color="auto"/>
            <w:bottom w:val="none" w:sz="0" w:space="0" w:color="auto"/>
            <w:right w:val="none" w:sz="0" w:space="0" w:color="auto"/>
          </w:divBdr>
          <w:divsChild>
            <w:div w:id="1134561233">
              <w:marLeft w:val="0"/>
              <w:marRight w:val="0"/>
              <w:marTop w:val="0"/>
              <w:marBottom w:val="0"/>
              <w:divBdr>
                <w:top w:val="none" w:sz="0" w:space="0" w:color="auto"/>
                <w:left w:val="none" w:sz="0" w:space="0" w:color="auto"/>
                <w:bottom w:val="none" w:sz="0" w:space="0" w:color="auto"/>
                <w:right w:val="none" w:sz="0" w:space="0" w:color="auto"/>
              </w:divBdr>
              <w:divsChild>
                <w:div w:id="107967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9193">
      <w:bodyDiv w:val="1"/>
      <w:marLeft w:val="0"/>
      <w:marRight w:val="0"/>
      <w:marTop w:val="0"/>
      <w:marBottom w:val="0"/>
      <w:divBdr>
        <w:top w:val="none" w:sz="0" w:space="0" w:color="auto"/>
        <w:left w:val="none" w:sz="0" w:space="0" w:color="auto"/>
        <w:bottom w:val="none" w:sz="0" w:space="0" w:color="auto"/>
        <w:right w:val="none" w:sz="0" w:space="0" w:color="auto"/>
      </w:divBdr>
    </w:div>
    <w:div w:id="1231232222">
      <w:bodyDiv w:val="1"/>
      <w:marLeft w:val="0"/>
      <w:marRight w:val="0"/>
      <w:marTop w:val="0"/>
      <w:marBottom w:val="0"/>
      <w:divBdr>
        <w:top w:val="none" w:sz="0" w:space="0" w:color="auto"/>
        <w:left w:val="none" w:sz="0" w:space="0" w:color="auto"/>
        <w:bottom w:val="none" w:sz="0" w:space="0" w:color="auto"/>
        <w:right w:val="none" w:sz="0" w:space="0" w:color="auto"/>
      </w:divBdr>
    </w:div>
    <w:div w:id="1244222523">
      <w:bodyDiv w:val="1"/>
      <w:marLeft w:val="0"/>
      <w:marRight w:val="0"/>
      <w:marTop w:val="0"/>
      <w:marBottom w:val="0"/>
      <w:divBdr>
        <w:top w:val="none" w:sz="0" w:space="0" w:color="auto"/>
        <w:left w:val="none" w:sz="0" w:space="0" w:color="auto"/>
        <w:bottom w:val="none" w:sz="0" w:space="0" w:color="auto"/>
        <w:right w:val="none" w:sz="0" w:space="0" w:color="auto"/>
      </w:divBdr>
    </w:div>
    <w:div w:id="1272544402">
      <w:bodyDiv w:val="1"/>
      <w:marLeft w:val="0"/>
      <w:marRight w:val="0"/>
      <w:marTop w:val="0"/>
      <w:marBottom w:val="0"/>
      <w:divBdr>
        <w:top w:val="none" w:sz="0" w:space="0" w:color="auto"/>
        <w:left w:val="none" w:sz="0" w:space="0" w:color="auto"/>
        <w:bottom w:val="none" w:sz="0" w:space="0" w:color="auto"/>
        <w:right w:val="none" w:sz="0" w:space="0" w:color="auto"/>
      </w:divBdr>
    </w:div>
    <w:div w:id="1479610734">
      <w:bodyDiv w:val="1"/>
      <w:marLeft w:val="0"/>
      <w:marRight w:val="0"/>
      <w:marTop w:val="0"/>
      <w:marBottom w:val="0"/>
      <w:divBdr>
        <w:top w:val="none" w:sz="0" w:space="0" w:color="auto"/>
        <w:left w:val="none" w:sz="0" w:space="0" w:color="auto"/>
        <w:bottom w:val="none" w:sz="0" w:space="0" w:color="auto"/>
        <w:right w:val="none" w:sz="0" w:space="0" w:color="auto"/>
      </w:divBdr>
      <w:divsChild>
        <w:div w:id="143476530">
          <w:marLeft w:val="0"/>
          <w:marRight w:val="0"/>
          <w:marTop w:val="0"/>
          <w:marBottom w:val="0"/>
          <w:divBdr>
            <w:top w:val="none" w:sz="0" w:space="0" w:color="auto"/>
            <w:left w:val="none" w:sz="0" w:space="0" w:color="auto"/>
            <w:bottom w:val="none" w:sz="0" w:space="0" w:color="auto"/>
            <w:right w:val="none" w:sz="0" w:space="0" w:color="auto"/>
          </w:divBdr>
          <w:divsChild>
            <w:div w:id="415980107">
              <w:marLeft w:val="0"/>
              <w:marRight w:val="0"/>
              <w:marTop w:val="0"/>
              <w:marBottom w:val="0"/>
              <w:divBdr>
                <w:top w:val="none" w:sz="0" w:space="0" w:color="auto"/>
                <w:left w:val="none" w:sz="0" w:space="0" w:color="auto"/>
                <w:bottom w:val="none" w:sz="0" w:space="0" w:color="auto"/>
                <w:right w:val="none" w:sz="0" w:space="0" w:color="auto"/>
              </w:divBdr>
              <w:divsChild>
                <w:div w:id="203190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269394">
      <w:bodyDiv w:val="1"/>
      <w:marLeft w:val="0"/>
      <w:marRight w:val="0"/>
      <w:marTop w:val="0"/>
      <w:marBottom w:val="0"/>
      <w:divBdr>
        <w:top w:val="none" w:sz="0" w:space="0" w:color="auto"/>
        <w:left w:val="none" w:sz="0" w:space="0" w:color="auto"/>
        <w:bottom w:val="none" w:sz="0" w:space="0" w:color="auto"/>
        <w:right w:val="none" w:sz="0" w:space="0" w:color="auto"/>
      </w:divBdr>
      <w:divsChild>
        <w:div w:id="562522308">
          <w:marLeft w:val="0"/>
          <w:marRight w:val="0"/>
          <w:marTop w:val="0"/>
          <w:marBottom w:val="0"/>
          <w:divBdr>
            <w:top w:val="none" w:sz="0" w:space="0" w:color="auto"/>
            <w:left w:val="none" w:sz="0" w:space="0" w:color="auto"/>
            <w:bottom w:val="none" w:sz="0" w:space="0" w:color="auto"/>
            <w:right w:val="none" w:sz="0" w:space="0" w:color="auto"/>
          </w:divBdr>
          <w:divsChild>
            <w:div w:id="2106270136">
              <w:marLeft w:val="0"/>
              <w:marRight w:val="0"/>
              <w:marTop w:val="0"/>
              <w:marBottom w:val="0"/>
              <w:divBdr>
                <w:top w:val="none" w:sz="0" w:space="0" w:color="auto"/>
                <w:left w:val="none" w:sz="0" w:space="0" w:color="auto"/>
                <w:bottom w:val="none" w:sz="0" w:space="0" w:color="auto"/>
                <w:right w:val="none" w:sz="0" w:space="0" w:color="auto"/>
              </w:divBdr>
              <w:divsChild>
                <w:div w:id="448740429">
                  <w:marLeft w:val="0"/>
                  <w:marRight w:val="0"/>
                  <w:marTop w:val="0"/>
                  <w:marBottom w:val="0"/>
                  <w:divBdr>
                    <w:top w:val="none" w:sz="0" w:space="0" w:color="auto"/>
                    <w:left w:val="none" w:sz="0" w:space="0" w:color="auto"/>
                    <w:bottom w:val="none" w:sz="0" w:space="0" w:color="auto"/>
                    <w:right w:val="none" w:sz="0" w:space="0" w:color="auto"/>
                  </w:divBdr>
                  <w:divsChild>
                    <w:div w:id="98003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176698">
      <w:bodyDiv w:val="1"/>
      <w:marLeft w:val="0"/>
      <w:marRight w:val="0"/>
      <w:marTop w:val="0"/>
      <w:marBottom w:val="0"/>
      <w:divBdr>
        <w:top w:val="none" w:sz="0" w:space="0" w:color="auto"/>
        <w:left w:val="none" w:sz="0" w:space="0" w:color="auto"/>
        <w:bottom w:val="none" w:sz="0" w:space="0" w:color="auto"/>
        <w:right w:val="none" w:sz="0" w:space="0" w:color="auto"/>
      </w:divBdr>
    </w:div>
    <w:div w:id="1531870031">
      <w:bodyDiv w:val="1"/>
      <w:marLeft w:val="0"/>
      <w:marRight w:val="0"/>
      <w:marTop w:val="0"/>
      <w:marBottom w:val="0"/>
      <w:divBdr>
        <w:top w:val="none" w:sz="0" w:space="0" w:color="auto"/>
        <w:left w:val="none" w:sz="0" w:space="0" w:color="auto"/>
        <w:bottom w:val="none" w:sz="0" w:space="0" w:color="auto"/>
        <w:right w:val="none" w:sz="0" w:space="0" w:color="auto"/>
      </w:divBdr>
    </w:div>
    <w:div w:id="1540818396">
      <w:bodyDiv w:val="1"/>
      <w:marLeft w:val="0"/>
      <w:marRight w:val="0"/>
      <w:marTop w:val="0"/>
      <w:marBottom w:val="0"/>
      <w:divBdr>
        <w:top w:val="none" w:sz="0" w:space="0" w:color="auto"/>
        <w:left w:val="none" w:sz="0" w:space="0" w:color="auto"/>
        <w:bottom w:val="none" w:sz="0" w:space="0" w:color="auto"/>
        <w:right w:val="none" w:sz="0" w:space="0" w:color="auto"/>
      </w:divBdr>
    </w:div>
    <w:div w:id="1544558364">
      <w:bodyDiv w:val="1"/>
      <w:marLeft w:val="0"/>
      <w:marRight w:val="0"/>
      <w:marTop w:val="0"/>
      <w:marBottom w:val="0"/>
      <w:divBdr>
        <w:top w:val="none" w:sz="0" w:space="0" w:color="auto"/>
        <w:left w:val="none" w:sz="0" w:space="0" w:color="auto"/>
        <w:bottom w:val="none" w:sz="0" w:space="0" w:color="auto"/>
        <w:right w:val="none" w:sz="0" w:space="0" w:color="auto"/>
      </w:divBdr>
    </w:div>
    <w:div w:id="1648317231">
      <w:bodyDiv w:val="1"/>
      <w:marLeft w:val="0"/>
      <w:marRight w:val="0"/>
      <w:marTop w:val="0"/>
      <w:marBottom w:val="0"/>
      <w:divBdr>
        <w:top w:val="none" w:sz="0" w:space="0" w:color="auto"/>
        <w:left w:val="none" w:sz="0" w:space="0" w:color="auto"/>
        <w:bottom w:val="none" w:sz="0" w:space="0" w:color="auto"/>
        <w:right w:val="none" w:sz="0" w:space="0" w:color="auto"/>
      </w:divBdr>
      <w:divsChild>
        <w:div w:id="1590692390">
          <w:marLeft w:val="0"/>
          <w:marRight w:val="0"/>
          <w:marTop w:val="0"/>
          <w:marBottom w:val="0"/>
          <w:divBdr>
            <w:top w:val="none" w:sz="0" w:space="0" w:color="auto"/>
            <w:left w:val="none" w:sz="0" w:space="0" w:color="auto"/>
            <w:bottom w:val="none" w:sz="0" w:space="0" w:color="auto"/>
            <w:right w:val="none" w:sz="0" w:space="0" w:color="auto"/>
          </w:divBdr>
          <w:divsChild>
            <w:div w:id="582489829">
              <w:marLeft w:val="0"/>
              <w:marRight w:val="0"/>
              <w:marTop w:val="0"/>
              <w:marBottom w:val="0"/>
              <w:divBdr>
                <w:top w:val="none" w:sz="0" w:space="0" w:color="auto"/>
                <w:left w:val="none" w:sz="0" w:space="0" w:color="auto"/>
                <w:bottom w:val="none" w:sz="0" w:space="0" w:color="auto"/>
                <w:right w:val="none" w:sz="0" w:space="0" w:color="auto"/>
              </w:divBdr>
              <w:divsChild>
                <w:div w:id="2101871203">
                  <w:marLeft w:val="0"/>
                  <w:marRight w:val="0"/>
                  <w:marTop w:val="0"/>
                  <w:marBottom w:val="0"/>
                  <w:divBdr>
                    <w:top w:val="none" w:sz="0" w:space="0" w:color="auto"/>
                    <w:left w:val="none" w:sz="0" w:space="0" w:color="auto"/>
                    <w:bottom w:val="none" w:sz="0" w:space="0" w:color="auto"/>
                    <w:right w:val="none" w:sz="0" w:space="0" w:color="auto"/>
                  </w:divBdr>
                  <w:divsChild>
                    <w:div w:id="130936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369576">
      <w:bodyDiv w:val="1"/>
      <w:marLeft w:val="0"/>
      <w:marRight w:val="0"/>
      <w:marTop w:val="0"/>
      <w:marBottom w:val="0"/>
      <w:divBdr>
        <w:top w:val="none" w:sz="0" w:space="0" w:color="auto"/>
        <w:left w:val="none" w:sz="0" w:space="0" w:color="auto"/>
        <w:bottom w:val="none" w:sz="0" w:space="0" w:color="auto"/>
        <w:right w:val="none" w:sz="0" w:space="0" w:color="auto"/>
      </w:divBdr>
    </w:div>
    <w:div w:id="1744719253">
      <w:bodyDiv w:val="1"/>
      <w:marLeft w:val="0"/>
      <w:marRight w:val="0"/>
      <w:marTop w:val="0"/>
      <w:marBottom w:val="0"/>
      <w:divBdr>
        <w:top w:val="none" w:sz="0" w:space="0" w:color="auto"/>
        <w:left w:val="none" w:sz="0" w:space="0" w:color="auto"/>
        <w:bottom w:val="none" w:sz="0" w:space="0" w:color="auto"/>
        <w:right w:val="none" w:sz="0" w:space="0" w:color="auto"/>
      </w:divBdr>
    </w:div>
    <w:div w:id="1818692540">
      <w:bodyDiv w:val="1"/>
      <w:marLeft w:val="0"/>
      <w:marRight w:val="0"/>
      <w:marTop w:val="0"/>
      <w:marBottom w:val="0"/>
      <w:divBdr>
        <w:top w:val="none" w:sz="0" w:space="0" w:color="auto"/>
        <w:left w:val="none" w:sz="0" w:space="0" w:color="auto"/>
        <w:bottom w:val="none" w:sz="0" w:space="0" w:color="auto"/>
        <w:right w:val="none" w:sz="0" w:space="0" w:color="auto"/>
      </w:divBdr>
    </w:div>
    <w:div w:id="1822769555">
      <w:bodyDiv w:val="1"/>
      <w:marLeft w:val="0"/>
      <w:marRight w:val="0"/>
      <w:marTop w:val="0"/>
      <w:marBottom w:val="0"/>
      <w:divBdr>
        <w:top w:val="none" w:sz="0" w:space="0" w:color="auto"/>
        <w:left w:val="none" w:sz="0" w:space="0" w:color="auto"/>
        <w:bottom w:val="none" w:sz="0" w:space="0" w:color="auto"/>
        <w:right w:val="none" w:sz="0" w:space="0" w:color="auto"/>
      </w:divBdr>
    </w:div>
    <w:div w:id="1830972805">
      <w:bodyDiv w:val="1"/>
      <w:marLeft w:val="0"/>
      <w:marRight w:val="0"/>
      <w:marTop w:val="0"/>
      <w:marBottom w:val="0"/>
      <w:divBdr>
        <w:top w:val="none" w:sz="0" w:space="0" w:color="auto"/>
        <w:left w:val="none" w:sz="0" w:space="0" w:color="auto"/>
        <w:bottom w:val="none" w:sz="0" w:space="0" w:color="auto"/>
        <w:right w:val="none" w:sz="0" w:space="0" w:color="auto"/>
      </w:divBdr>
    </w:div>
    <w:div w:id="1870953372">
      <w:bodyDiv w:val="1"/>
      <w:marLeft w:val="0"/>
      <w:marRight w:val="0"/>
      <w:marTop w:val="0"/>
      <w:marBottom w:val="0"/>
      <w:divBdr>
        <w:top w:val="none" w:sz="0" w:space="0" w:color="auto"/>
        <w:left w:val="none" w:sz="0" w:space="0" w:color="auto"/>
        <w:bottom w:val="none" w:sz="0" w:space="0" w:color="auto"/>
        <w:right w:val="none" w:sz="0" w:space="0" w:color="auto"/>
      </w:divBdr>
    </w:div>
    <w:div w:id="1873498878">
      <w:bodyDiv w:val="1"/>
      <w:marLeft w:val="0"/>
      <w:marRight w:val="0"/>
      <w:marTop w:val="0"/>
      <w:marBottom w:val="0"/>
      <w:divBdr>
        <w:top w:val="none" w:sz="0" w:space="0" w:color="auto"/>
        <w:left w:val="none" w:sz="0" w:space="0" w:color="auto"/>
        <w:bottom w:val="none" w:sz="0" w:space="0" w:color="auto"/>
        <w:right w:val="none" w:sz="0" w:space="0" w:color="auto"/>
      </w:divBdr>
      <w:divsChild>
        <w:div w:id="1185094894">
          <w:marLeft w:val="0"/>
          <w:marRight w:val="0"/>
          <w:marTop w:val="0"/>
          <w:marBottom w:val="0"/>
          <w:divBdr>
            <w:top w:val="none" w:sz="0" w:space="0" w:color="auto"/>
            <w:left w:val="none" w:sz="0" w:space="0" w:color="auto"/>
            <w:bottom w:val="none" w:sz="0" w:space="0" w:color="auto"/>
            <w:right w:val="none" w:sz="0" w:space="0" w:color="auto"/>
          </w:divBdr>
          <w:divsChild>
            <w:div w:id="223418094">
              <w:marLeft w:val="0"/>
              <w:marRight w:val="0"/>
              <w:marTop w:val="0"/>
              <w:marBottom w:val="0"/>
              <w:divBdr>
                <w:top w:val="none" w:sz="0" w:space="0" w:color="auto"/>
                <w:left w:val="none" w:sz="0" w:space="0" w:color="auto"/>
                <w:bottom w:val="none" w:sz="0" w:space="0" w:color="auto"/>
                <w:right w:val="none" w:sz="0" w:space="0" w:color="auto"/>
              </w:divBdr>
              <w:divsChild>
                <w:div w:id="1598564462">
                  <w:marLeft w:val="0"/>
                  <w:marRight w:val="0"/>
                  <w:marTop w:val="0"/>
                  <w:marBottom w:val="0"/>
                  <w:divBdr>
                    <w:top w:val="none" w:sz="0" w:space="0" w:color="auto"/>
                    <w:left w:val="none" w:sz="0" w:space="0" w:color="auto"/>
                    <w:bottom w:val="none" w:sz="0" w:space="0" w:color="auto"/>
                    <w:right w:val="none" w:sz="0" w:space="0" w:color="auto"/>
                  </w:divBdr>
                  <w:divsChild>
                    <w:div w:id="178507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911020">
      <w:bodyDiv w:val="1"/>
      <w:marLeft w:val="0"/>
      <w:marRight w:val="0"/>
      <w:marTop w:val="0"/>
      <w:marBottom w:val="0"/>
      <w:divBdr>
        <w:top w:val="none" w:sz="0" w:space="0" w:color="auto"/>
        <w:left w:val="none" w:sz="0" w:space="0" w:color="auto"/>
        <w:bottom w:val="none" w:sz="0" w:space="0" w:color="auto"/>
        <w:right w:val="none" w:sz="0" w:space="0" w:color="auto"/>
      </w:divBdr>
    </w:div>
    <w:div w:id="1945530139">
      <w:bodyDiv w:val="1"/>
      <w:marLeft w:val="0"/>
      <w:marRight w:val="0"/>
      <w:marTop w:val="0"/>
      <w:marBottom w:val="0"/>
      <w:divBdr>
        <w:top w:val="none" w:sz="0" w:space="0" w:color="auto"/>
        <w:left w:val="none" w:sz="0" w:space="0" w:color="auto"/>
        <w:bottom w:val="none" w:sz="0" w:space="0" w:color="auto"/>
        <w:right w:val="none" w:sz="0" w:space="0" w:color="auto"/>
      </w:divBdr>
      <w:divsChild>
        <w:div w:id="618999624">
          <w:marLeft w:val="0"/>
          <w:marRight w:val="0"/>
          <w:marTop w:val="0"/>
          <w:marBottom w:val="0"/>
          <w:divBdr>
            <w:top w:val="none" w:sz="0" w:space="0" w:color="auto"/>
            <w:left w:val="none" w:sz="0" w:space="0" w:color="auto"/>
            <w:bottom w:val="none" w:sz="0" w:space="0" w:color="auto"/>
            <w:right w:val="none" w:sz="0" w:space="0" w:color="auto"/>
          </w:divBdr>
          <w:divsChild>
            <w:div w:id="1820802854">
              <w:marLeft w:val="0"/>
              <w:marRight w:val="0"/>
              <w:marTop w:val="0"/>
              <w:marBottom w:val="0"/>
              <w:divBdr>
                <w:top w:val="none" w:sz="0" w:space="0" w:color="auto"/>
                <w:left w:val="none" w:sz="0" w:space="0" w:color="auto"/>
                <w:bottom w:val="none" w:sz="0" w:space="0" w:color="auto"/>
                <w:right w:val="none" w:sz="0" w:space="0" w:color="auto"/>
              </w:divBdr>
              <w:divsChild>
                <w:div w:id="779497201">
                  <w:marLeft w:val="0"/>
                  <w:marRight w:val="0"/>
                  <w:marTop w:val="0"/>
                  <w:marBottom w:val="0"/>
                  <w:divBdr>
                    <w:top w:val="none" w:sz="0" w:space="0" w:color="auto"/>
                    <w:left w:val="none" w:sz="0" w:space="0" w:color="auto"/>
                    <w:bottom w:val="none" w:sz="0" w:space="0" w:color="auto"/>
                    <w:right w:val="none" w:sz="0" w:space="0" w:color="auto"/>
                  </w:divBdr>
                  <w:divsChild>
                    <w:div w:id="83692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888891">
      <w:bodyDiv w:val="1"/>
      <w:marLeft w:val="0"/>
      <w:marRight w:val="0"/>
      <w:marTop w:val="0"/>
      <w:marBottom w:val="0"/>
      <w:divBdr>
        <w:top w:val="none" w:sz="0" w:space="0" w:color="auto"/>
        <w:left w:val="none" w:sz="0" w:space="0" w:color="auto"/>
        <w:bottom w:val="none" w:sz="0" w:space="0" w:color="auto"/>
        <w:right w:val="none" w:sz="0" w:space="0" w:color="auto"/>
      </w:divBdr>
      <w:divsChild>
        <w:div w:id="1486315076">
          <w:marLeft w:val="0"/>
          <w:marRight w:val="0"/>
          <w:marTop w:val="0"/>
          <w:marBottom w:val="0"/>
          <w:divBdr>
            <w:top w:val="none" w:sz="0" w:space="0" w:color="auto"/>
            <w:left w:val="none" w:sz="0" w:space="0" w:color="auto"/>
            <w:bottom w:val="none" w:sz="0" w:space="0" w:color="auto"/>
            <w:right w:val="none" w:sz="0" w:space="0" w:color="auto"/>
          </w:divBdr>
          <w:divsChild>
            <w:div w:id="1815248533">
              <w:marLeft w:val="0"/>
              <w:marRight w:val="0"/>
              <w:marTop w:val="0"/>
              <w:marBottom w:val="0"/>
              <w:divBdr>
                <w:top w:val="none" w:sz="0" w:space="0" w:color="auto"/>
                <w:left w:val="none" w:sz="0" w:space="0" w:color="auto"/>
                <w:bottom w:val="none" w:sz="0" w:space="0" w:color="auto"/>
                <w:right w:val="none" w:sz="0" w:space="0" w:color="auto"/>
              </w:divBdr>
              <w:divsChild>
                <w:div w:id="205600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600901">
      <w:bodyDiv w:val="1"/>
      <w:marLeft w:val="0"/>
      <w:marRight w:val="0"/>
      <w:marTop w:val="0"/>
      <w:marBottom w:val="0"/>
      <w:divBdr>
        <w:top w:val="none" w:sz="0" w:space="0" w:color="auto"/>
        <w:left w:val="none" w:sz="0" w:space="0" w:color="auto"/>
        <w:bottom w:val="none" w:sz="0" w:space="0" w:color="auto"/>
        <w:right w:val="none" w:sz="0" w:space="0" w:color="auto"/>
      </w:divBdr>
    </w:div>
    <w:div w:id="1977026179">
      <w:bodyDiv w:val="1"/>
      <w:marLeft w:val="0"/>
      <w:marRight w:val="0"/>
      <w:marTop w:val="0"/>
      <w:marBottom w:val="0"/>
      <w:divBdr>
        <w:top w:val="none" w:sz="0" w:space="0" w:color="auto"/>
        <w:left w:val="none" w:sz="0" w:space="0" w:color="auto"/>
        <w:bottom w:val="none" w:sz="0" w:space="0" w:color="auto"/>
        <w:right w:val="none" w:sz="0" w:space="0" w:color="auto"/>
      </w:divBdr>
    </w:div>
    <w:div w:id="2024355354">
      <w:bodyDiv w:val="1"/>
      <w:marLeft w:val="0"/>
      <w:marRight w:val="0"/>
      <w:marTop w:val="0"/>
      <w:marBottom w:val="0"/>
      <w:divBdr>
        <w:top w:val="none" w:sz="0" w:space="0" w:color="auto"/>
        <w:left w:val="none" w:sz="0" w:space="0" w:color="auto"/>
        <w:bottom w:val="none" w:sz="0" w:space="0" w:color="auto"/>
        <w:right w:val="none" w:sz="0" w:space="0" w:color="auto"/>
      </w:divBdr>
    </w:div>
    <w:div w:id="2033217537">
      <w:bodyDiv w:val="1"/>
      <w:marLeft w:val="0"/>
      <w:marRight w:val="0"/>
      <w:marTop w:val="0"/>
      <w:marBottom w:val="0"/>
      <w:divBdr>
        <w:top w:val="none" w:sz="0" w:space="0" w:color="auto"/>
        <w:left w:val="none" w:sz="0" w:space="0" w:color="auto"/>
        <w:bottom w:val="none" w:sz="0" w:space="0" w:color="auto"/>
        <w:right w:val="none" w:sz="0" w:space="0" w:color="auto"/>
      </w:divBdr>
      <w:divsChild>
        <w:div w:id="2013100881">
          <w:marLeft w:val="0"/>
          <w:marRight w:val="0"/>
          <w:marTop w:val="225"/>
          <w:marBottom w:val="0"/>
          <w:divBdr>
            <w:top w:val="none" w:sz="0" w:space="0" w:color="auto"/>
            <w:left w:val="none" w:sz="0" w:space="0" w:color="auto"/>
            <w:bottom w:val="none" w:sz="0" w:space="0" w:color="auto"/>
            <w:right w:val="none" w:sz="0" w:space="0" w:color="auto"/>
          </w:divBdr>
        </w:div>
      </w:divsChild>
    </w:div>
    <w:div w:id="21460462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eader" Target="header1.xml"/><Relationship Id="rId42"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header" Target="header3.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footer" Target="footer2.xml"/><Relationship Id="rId40" Type="http://schemas.openxmlformats.org/officeDocument/2006/relationships/image" Target="media/image28.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png"/><Relationship Id="rId44"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header" Target="header2.xml"/><Relationship Id="rId43"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2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D3D8B2-7B3E-4C8C-B8D8-5507369BD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2CEC70FF.dotm</Template>
  <TotalTime>1</TotalTime>
  <Pages>42</Pages>
  <Words>10723</Words>
  <Characters>61125</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1</vt:lpstr>
    </vt:vector>
  </TitlesOfParts>
  <Company>Winning Options</Company>
  <LinksUpToDate>false</LinksUpToDate>
  <CharactersWithSpaces>71705</CharactersWithSpaces>
  <SharedDoc>false</SharedDoc>
  <HLinks>
    <vt:vector size="18" baseType="variant">
      <vt:variant>
        <vt:i4>196614</vt:i4>
      </vt:variant>
      <vt:variant>
        <vt:i4>-1</vt:i4>
      </vt:variant>
      <vt:variant>
        <vt:i4>2058</vt:i4>
      </vt:variant>
      <vt:variant>
        <vt:i4>1</vt:i4>
      </vt:variant>
      <vt:variant>
        <vt:lpwstr>5783eee61a000024006f9b75</vt:lpwstr>
      </vt:variant>
      <vt:variant>
        <vt:lpwstr/>
      </vt:variant>
      <vt:variant>
        <vt:i4>4259857</vt:i4>
      </vt:variant>
      <vt:variant>
        <vt:i4>-1</vt:i4>
      </vt:variant>
      <vt:variant>
        <vt:i4>1054</vt:i4>
      </vt:variant>
      <vt:variant>
        <vt:i4>1</vt:i4>
      </vt:variant>
      <vt:variant>
        <vt:lpwstr>entry small dog area</vt:lpwstr>
      </vt:variant>
      <vt:variant>
        <vt:lpwstr/>
      </vt:variant>
      <vt:variant>
        <vt:i4>196614</vt:i4>
      </vt:variant>
      <vt:variant>
        <vt:i4>-1</vt:i4>
      </vt:variant>
      <vt:variant>
        <vt:i4>1058</vt:i4>
      </vt:variant>
      <vt:variant>
        <vt:i4>1</vt:i4>
      </vt:variant>
      <vt:variant>
        <vt:lpwstr>5783eee61a000024006f9b75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Lesley Humphreys</dc:creator>
  <cp:keywords/>
  <dc:description/>
  <cp:lastModifiedBy>Sue Kendall</cp:lastModifiedBy>
  <cp:revision>3</cp:revision>
  <cp:lastPrinted>2017-11-09T00:44:00Z</cp:lastPrinted>
  <dcterms:created xsi:type="dcterms:W3CDTF">2017-11-09T00:49:00Z</dcterms:created>
  <dcterms:modified xsi:type="dcterms:W3CDTF">2017-11-09T00:50:00Z</dcterms:modified>
</cp:coreProperties>
</file>